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00C70F00" w:rsidP="00D140F8" w:rsidRDefault="00C70F00" w14:paraId="2F4F6A0A" w14:textId="5985D0B9">
      <w:pPr>
        <w:spacing w:before="1320" w:after="0"/>
        <w:rPr>
          <w:b/>
          <w:bCs/>
          <w:sz w:val="40"/>
          <w:szCs w:val="40"/>
        </w:rPr>
      </w:pPr>
      <w:bookmarkStart w:name="_Ref60913589" w:id="0"/>
      <w:r w:rsidRPr="00864B09">
        <w:rPr>
          <w:noProof/>
          <w:lang w:eastAsia="nl-BE"/>
        </w:rPr>
        <w:drawing>
          <wp:anchor distT="0" distB="0" distL="114300" distR="114300" simplePos="0" relativeHeight="251687979" behindDoc="0" locked="0" layoutInCell="1" allowOverlap="1" wp14:anchorId="11D6FEC2" wp14:editId="0CDCECE3">
            <wp:simplePos x="0" y="0"/>
            <wp:positionH relativeFrom="column">
              <wp:posOffset>-181610</wp:posOffset>
            </wp:positionH>
            <wp:positionV relativeFrom="paragraph">
              <wp:posOffset>-951865</wp:posOffset>
            </wp:positionV>
            <wp:extent cx="3175000" cy="1580745"/>
            <wp:effectExtent l="0" t="0" r="6350" b="635"/>
            <wp:wrapNone/>
            <wp:docPr id="2" name="Afbeelding 2" descr="C:\Users\Directie\Desktop\Briefhoofd definitief\Briefhoofd school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rectie\Desktop\Briefhoofd definitief\Briefhoofd school 202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5000" cy="1580745"/>
                    </a:xfrm>
                    <a:prstGeom prst="rect">
                      <a:avLst/>
                    </a:prstGeom>
                    <a:noFill/>
                    <a:ln>
                      <a:noFill/>
                    </a:ln>
                  </pic:spPr>
                </pic:pic>
              </a:graphicData>
            </a:graphic>
            <wp14:sizeRelH relativeFrom="page">
              <wp14:pctWidth>0</wp14:pctWidth>
            </wp14:sizeRelH>
            <wp14:sizeRelV relativeFrom="page">
              <wp14:pctHeight>0</wp14:pctHeight>
            </wp14:sizeRelV>
          </wp:anchor>
        </w:drawing>
      </w:r>
      <w:r w:rsidR="00182BCE">
        <w:rPr>
          <w:b/>
          <w:bCs/>
          <w:sz w:val="40"/>
          <w:szCs w:val="40"/>
        </w:rPr>
        <w:t>W</w:t>
      </w:r>
      <w:r w:rsidRPr="00825E27" w:rsidR="00456B17">
        <w:rPr>
          <w:b/>
          <w:bCs/>
          <w:sz w:val="40"/>
          <w:szCs w:val="40"/>
        </w:rPr>
        <w:t>elkom op onze basisschool</w:t>
      </w:r>
      <w:bookmarkEnd w:id="0"/>
      <w:r w:rsidR="00182BCE">
        <w:rPr>
          <w:b/>
          <w:bCs/>
          <w:sz w:val="40"/>
          <w:szCs w:val="40"/>
        </w:rPr>
        <w:t>!</w:t>
      </w:r>
      <w:r w:rsidR="001F43BC">
        <w:rPr>
          <w:b/>
          <w:bCs/>
          <w:sz w:val="40"/>
          <w:szCs w:val="40"/>
        </w:rPr>
        <w:t xml:space="preserve"> </w:t>
      </w:r>
    </w:p>
    <w:p w:rsidRPr="00D140F8" w:rsidR="00D140F8" w:rsidP="4AB540CD" w:rsidRDefault="1EA09FD8" w14:paraId="7B5DEEF2" w14:textId="4B21B3D4">
      <w:pPr>
        <w:spacing w:before="100" w:beforeAutospacing="on" w:after="480"/>
        <w:rPr>
          <w:b w:val="1"/>
          <w:bCs w:val="1"/>
        </w:rPr>
      </w:pPr>
      <w:r w:rsidRPr="4AB540CD" w:rsidR="1EA09FD8">
        <w:rPr>
          <w:b w:val="1"/>
          <w:bCs w:val="1"/>
        </w:rPr>
        <w:t>Schoolr</w:t>
      </w:r>
      <w:r w:rsidRPr="4AB540CD" w:rsidR="3CF300F4">
        <w:rPr>
          <w:b w:val="1"/>
          <w:bCs w:val="1"/>
        </w:rPr>
        <w:t>eglement versie 1 september 202</w:t>
      </w:r>
      <w:r w:rsidRPr="4AB540CD" w:rsidR="624F3311">
        <w:rPr>
          <w:b w:val="1"/>
          <w:bCs w:val="1"/>
        </w:rPr>
        <w:t>6</w:t>
      </w:r>
    </w:p>
    <w:p w:rsidR="00D140F8" w:rsidP="00276CF1" w:rsidRDefault="00D140F8" w14:paraId="0115D94C" w14:textId="77777777">
      <w:pPr>
        <w:rPr>
          <w:rStyle w:val="normaltextrun"/>
        </w:rPr>
      </w:pPr>
    </w:p>
    <w:p w:rsidRPr="00C92710" w:rsidR="00A42CC7" w:rsidP="00276CF1" w:rsidRDefault="00A42CC7" w14:paraId="009F5AA8" w14:textId="7671A6B8">
      <w:pPr>
        <w:rPr>
          <w:rStyle w:val="normaltextrun"/>
        </w:rPr>
      </w:pPr>
      <w:r w:rsidRPr="00C92710">
        <w:rPr>
          <w:rStyle w:val="normaltextrun"/>
        </w:rPr>
        <w:t>Beste ouder</w:t>
      </w:r>
    </w:p>
    <w:p w:rsidRPr="00FF39BE" w:rsidR="00456B17" w:rsidP="00552A64" w:rsidRDefault="00A42CC7" w14:paraId="7A744A98" w14:textId="4D9981FB">
      <w:pPr>
        <w:rPr>
          <w:color w:val="auto"/>
        </w:rPr>
      </w:pPr>
      <w:r w:rsidRPr="00C92710">
        <w:rPr>
          <w:rStyle w:val="normaltextrun"/>
        </w:rPr>
        <w:t>Bedankt voor je vertrouwen in onze school. Wij zijn blij je als partner te verwelkomen. Onze school wil een plek zijn waar je kind ongestoord kan opgroeien, leren en ervaren. Samen staan we in voor een zo optimale en volledige ontwikkeling van je kind. We hopen op een positieve, respectvolle en duurzame samenwerking!</w:t>
      </w:r>
    </w:p>
    <w:p w:rsidR="0005451F" w:rsidP="0005451F" w:rsidRDefault="0005451F" w14:paraId="2345B9B1" w14:textId="6AAC7A92">
      <w:pPr>
        <w:jc w:val="center"/>
      </w:pPr>
      <w:r>
        <w:rPr>
          <w:noProof/>
          <w:lang w:eastAsia="nl-BE"/>
        </w:rPr>
        <w:drawing>
          <wp:inline distT="0" distB="0" distL="0" distR="0" wp14:anchorId="4814445E" wp14:editId="6DA21D20">
            <wp:extent cx="704850" cy="704850"/>
            <wp:effectExtent l="0" t="0" r="0" b="0"/>
            <wp:docPr id="3" name="Graphic 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704850" cy="704850"/>
                    </a:xfrm>
                    <a:prstGeom prst="rect">
                      <a:avLst/>
                    </a:prstGeom>
                  </pic:spPr>
                </pic:pic>
              </a:graphicData>
            </a:graphic>
          </wp:inline>
        </w:drawing>
      </w:r>
    </w:p>
    <w:sdt>
      <w:sdtPr>
        <w:alias w:val="Schrijf hier je welkomstwoord voor de leerling"/>
        <w:tag w:val="Schrijf hier je welkomstwoord voor de ouders"/>
        <w:id w:val="-216363486"/>
        <w:placeholder>
          <w:docPart w:val="6196725B46DE4108BB1FC438B2230768"/>
        </w:placeholder>
        <w15:color w:val="A8AF37"/>
      </w:sdtPr>
      <w:sdtContent>
        <w:p w:rsidRPr="00082216" w:rsidR="007C4E8B" w:rsidP="007C4E8B" w:rsidRDefault="007C4E8B" w14:paraId="3C1E768B" w14:textId="165FDB6D">
          <w:r w:rsidRPr="00082216">
            <w:t>Beste leerling</w:t>
          </w:r>
        </w:p>
        <w:p w:rsidRPr="00082216" w:rsidR="0005451F" w:rsidP="00552A64" w:rsidRDefault="007C4E8B" w14:paraId="04577868" w14:textId="77B69865">
          <w:r w:rsidRPr="00082216">
            <w:t xml:space="preserve">Welkom op onze school! Laten we samen stappen zetten om te leren, te groeien, om jouw persoonlijkheid en talenten verder te ontplooien, om te leren </w:t>
          </w:r>
          <w:proofErr w:type="gramStart"/>
          <w:r w:rsidRPr="00082216">
            <w:t>zorg dragen</w:t>
          </w:r>
          <w:proofErr w:type="gramEnd"/>
          <w:r w:rsidRPr="00082216">
            <w:t xml:space="preserve"> voor jezelf en elkaar, om een plaatsje te bouwen in onze samenleving, … Laten we de wereld samen ontdekken!</w:t>
          </w:r>
        </w:p>
      </w:sdtContent>
    </w:sdt>
    <w:p w:rsidR="004F7ED9" w:rsidP="004F7ED9" w:rsidRDefault="004F7ED9" w14:paraId="533346C6" w14:textId="298DF25C">
      <w:pPr>
        <w:spacing w:before="200"/>
        <w:jc w:val="center"/>
      </w:pPr>
      <w:r>
        <w:rPr>
          <w:noProof/>
          <w:lang w:eastAsia="nl-BE"/>
        </w:rPr>
        <w:drawing>
          <wp:inline distT="0" distB="0" distL="0" distR="0" wp14:anchorId="45978F95" wp14:editId="6A2567BD">
            <wp:extent cx="726608" cy="726608"/>
            <wp:effectExtent l="0" t="0" r="0" b="35560"/>
            <wp:docPr id="4" name="Graphic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rot="2700000">
                      <a:off x="0" y="0"/>
                      <a:ext cx="726608" cy="726608"/>
                    </a:xfrm>
                    <a:prstGeom prst="rect">
                      <a:avLst/>
                    </a:prstGeom>
                  </pic:spPr>
                </pic:pic>
              </a:graphicData>
            </a:graphic>
          </wp:inline>
        </w:drawing>
      </w:r>
    </w:p>
    <w:p w:rsidR="0005451F" w:rsidP="004F7ED9" w:rsidRDefault="008E21AD" w14:paraId="6D423FCE" w14:textId="6401E1B0">
      <w:proofErr w:type="gramStart"/>
      <w:r>
        <w:t>d</w:t>
      </w:r>
      <w:r w:rsidR="004F7ED9">
        <w:t>e</w:t>
      </w:r>
      <w:proofErr w:type="gramEnd"/>
      <w:r w:rsidR="004F7ED9">
        <w:t xml:space="preserve"> directeur en het schoolteam</w:t>
      </w:r>
    </w:p>
    <w:p w:rsidR="00C70F00" w:rsidRDefault="00C70F00" w14:paraId="0F22C2F0" w14:textId="40149024">
      <w:pPr>
        <w:suppressAutoHyphens w:val="0"/>
      </w:pPr>
    </w:p>
    <w:p w:rsidR="00C70F00" w:rsidRDefault="00C70F00" w14:paraId="6FEA973C" w14:textId="15B8BC28">
      <w:pPr>
        <w:suppressAutoHyphens w:val="0"/>
      </w:pPr>
    </w:p>
    <w:p w:rsidR="00C70F00" w:rsidRDefault="00C70F00" w14:paraId="6B16F89C" w14:textId="77777777">
      <w:pPr>
        <w:suppressAutoHyphens w:val="0"/>
      </w:pPr>
    </w:p>
    <w:p w:rsidR="00B12C66" w:rsidRDefault="00C70F00" w14:paraId="3BA5903F" w14:textId="39B98FFA">
      <w:pPr>
        <w:suppressAutoHyphens w:val="0"/>
      </w:pPr>
      <w:r>
        <w:rPr>
          <w:noProof/>
          <w:lang w:eastAsia="nl-BE"/>
        </w:rPr>
        <w:drawing>
          <wp:anchor distT="0" distB="0" distL="114300" distR="114300" simplePos="0" relativeHeight="251690027" behindDoc="0" locked="0" layoutInCell="1" allowOverlap="1" wp14:anchorId="1ED545AF" wp14:editId="12787837">
            <wp:simplePos x="0" y="0"/>
            <wp:positionH relativeFrom="column">
              <wp:posOffset>0</wp:posOffset>
            </wp:positionH>
            <wp:positionV relativeFrom="paragraph">
              <wp:posOffset>316865</wp:posOffset>
            </wp:positionV>
            <wp:extent cx="5760000" cy="435600"/>
            <wp:effectExtent l="0" t="0" r="0" b="3175"/>
            <wp:wrapThrough wrapText="bothSides">
              <wp:wrapPolygon edited="0">
                <wp:start x="0" y="0"/>
                <wp:lineTo x="0" y="20812"/>
                <wp:lineTo x="21505" y="20812"/>
                <wp:lineTo x="21505"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60000" cy="435600"/>
                    </a:xfrm>
                    <a:prstGeom prst="rect">
                      <a:avLst/>
                    </a:prstGeom>
                  </pic:spPr>
                </pic:pic>
              </a:graphicData>
            </a:graphic>
            <wp14:sizeRelH relativeFrom="margin">
              <wp14:pctWidth>0</wp14:pctWidth>
            </wp14:sizeRelH>
            <wp14:sizeRelV relativeFrom="margin">
              <wp14:pctHeight>0</wp14:pctHeight>
            </wp14:sizeRelV>
          </wp:anchor>
        </w:drawing>
      </w:r>
    </w:p>
    <w:p w:rsidR="00C70F00" w:rsidRDefault="00C70F00" w14:paraId="0085258F" w14:textId="77777777">
      <w:pPr>
        <w:suppressAutoHyphens w:val="0"/>
      </w:pPr>
    </w:p>
    <w:p w:rsidR="00C70F00" w:rsidRDefault="00C70F00" w14:paraId="563E9D0A" w14:textId="4AC13AF8">
      <w:pPr>
        <w:suppressAutoHyphens w:val="0"/>
      </w:pPr>
    </w:p>
    <w:p w:rsidR="00C70F00" w:rsidRDefault="00C70F00" w14:paraId="5B7E6FF0" w14:textId="10918575">
      <w:pPr>
        <w:suppressAutoHyphens w:val="0"/>
        <w:sectPr w:rsidR="00C70F00" w:rsidSect="009663EE">
          <w:headerReference w:type="default" r:id="rId17"/>
          <w:footerReference w:type="even" r:id="rId18"/>
          <w:footerReference w:type="default" r:id="rId19"/>
          <w:headerReference w:type="first" r:id="rId20"/>
          <w:footerReference w:type="first" r:id="rId21"/>
          <w:pgSz w:w="11906" w:h="16838" w:orient="portrait" w:code="9"/>
          <w:pgMar w:top="1134" w:right="1418" w:bottom="1134" w:left="1418" w:header="709" w:footer="340" w:gutter="0"/>
          <w:cols w:space="708"/>
          <w:titlePg/>
          <w:docGrid w:linePitch="360"/>
        </w:sectPr>
      </w:pPr>
    </w:p>
    <w:p w:rsidRPr="00B12C66" w:rsidR="00B12C66" w:rsidP="00DA3DD6" w:rsidRDefault="00B12C66" w14:paraId="0BEE8F4D" w14:textId="08D94700">
      <w:pPr>
        <w:jc w:val="center"/>
        <w:rPr>
          <w:b/>
          <w:bCs/>
          <w:sz w:val="72"/>
          <w:szCs w:val="72"/>
        </w:rPr>
      </w:pPr>
      <w:r w:rsidRPr="00B12C66">
        <w:rPr>
          <w:b/>
          <w:bCs/>
          <w:sz w:val="72"/>
          <w:szCs w:val="72"/>
        </w:rPr>
        <w:t>ONS SCHOOLREGLEMENT</w:t>
      </w:r>
    </w:p>
    <w:p w:rsidR="00B12C66" w:rsidP="00DA3DD6" w:rsidRDefault="00B12C66" w14:paraId="12857317" w14:textId="5DEC09A1">
      <w:pPr>
        <w:spacing w:after="480"/>
        <w:jc w:val="center"/>
      </w:pPr>
      <w:r>
        <w:rPr>
          <w:noProof/>
          <w:lang w:eastAsia="nl-BE"/>
        </w:rPr>
        <w:drawing>
          <wp:inline distT="0" distB="0" distL="0" distR="0" wp14:anchorId="323419DF" wp14:editId="6DA3D09B">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914400" cy="914400"/>
                    </a:xfrm>
                    <a:prstGeom prst="rect">
                      <a:avLst/>
                    </a:prstGeom>
                  </pic:spPr>
                </pic:pic>
              </a:graphicData>
            </a:graphic>
          </wp:inline>
        </w:drawing>
      </w:r>
    </w:p>
    <w:p w:rsidRPr="002B1DB0" w:rsidR="00B12C66" w:rsidP="00B12C66" w:rsidRDefault="001A5E87" w14:paraId="34476F89" w14:textId="1B6F5DA3">
      <w:pPr>
        <w:jc w:val="center"/>
      </w:pPr>
      <w:r>
        <w:t>Door</w:t>
      </w:r>
      <w:r w:rsidRPr="002B1DB0" w:rsidR="00B12C66">
        <w:t xml:space="preserve"> je kind </w:t>
      </w:r>
      <w:r w:rsidR="00B12C66">
        <w:t>in</w:t>
      </w:r>
      <w:r w:rsidRPr="002B1DB0" w:rsidR="00B12C66">
        <w:t xml:space="preserve"> </w:t>
      </w:r>
      <w:r>
        <w:t xml:space="preserve">te schrijven </w:t>
      </w:r>
      <w:r w:rsidR="00B12C66">
        <w:t>in</w:t>
      </w:r>
      <w:r w:rsidRPr="002B1DB0" w:rsidR="00B12C66">
        <w:t xml:space="preserve"> onze school </w:t>
      </w:r>
      <w:r w:rsidR="0034511F">
        <w:t>ga</w:t>
      </w:r>
      <w:r w:rsidRPr="002B1DB0" w:rsidR="00B12C66">
        <w:t xml:space="preserve"> je akkoord met ons schoolreglement.</w:t>
      </w:r>
    </w:p>
    <w:p w:rsidRPr="002B1DB0" w:rsidR="00B12C66" w:rsidP="00B12C66" w:rsidRDefault="00B12C66" w14:paraId="338E9A3C" w14:textId="77777777">
      <w:pPr>
        <w:jc w:val="center"/>
      </w:pPr>
      <w:r w:rsidRPr="002B1DB0">
        <w:t xml:space="preserve">Het schoolreglement bevat de </w:t>
      </w:r>
      <w:r w:rsidRPr="002E2659">
        <w:rPr>
          <w:b/>
        </w:rPr>
        <w:t>rechten en plichten</w:t>
      </w:r>
      <w:r w:rsidRPr="002B1DB0">
        <w:t xml:space="preserve"> van elke leerling op school. Het schoolreglement omschrijft wat </w:t>
      </w:r>
      <w:r>
        <w:t>je</w:t>
      </w:r>
      <w:r w:rsidRPr="002B1DB0">
        <w:t xml:space="preserve"> van ons mag verwachten, maar ook wat wij van jou en je kind verwachten.</w:t>
      </w:r>
    </w:p>
    <w:p w:rsidR="00B12C66" w:rsidP="00B12C66" w:rsidRDefault="00B12C66" w14:paraId="00BFC3DF" w14:textId="3DFE01EC">
      <w:pPr>
        <w:jc w:val="center"/>
      </w:pPr>
      <w:r w:rsidRPr="002B1DB0">
        <w:t xml:space="preserve">Soms is het nodig om ons schoolreglement aan te passen. </w:t>
      </w:r>
      <w:r w:rsidR="00BB1654">
        <w:t>We bespreken het</w:t>
      </w:r>
      <w:r w:rsidRPr="002B1DB0">
        <w:t xml:space="preserve"> schoolreglement dan op de schoolraad. Als er </w:t>
      </w:r>
      <w:r w:rsidRPr="002E2659">
        <w:rPr>
          <w:b/>
        </w:rPr>
        <w:t>wijzigingen</w:t>
      </w:r>
      <w:r w:rsidRPr="002B1DB0">
        <w:t xml:space="preserve"> zijn aan ons schoolreglement of pedagogisch project, dan vragen we jou om opnieuw je akkoord te geven.</w:t>
      </w:r>
    </w:p>
    <w:p w:rsidR="00DA3DD6" w:rsidP="00B12C66" w:rsidRDefault="00DA3DD6" w14:paraId="1862B8C5" w14:textId="77777777"/>
    <w:p w:rsidR="002926F4" w:rsidP="00B12C66" w:rsidRDefault="002926F4" w14:paraId="304EF7C3" w14:textId="6A77FE46">
      <w:pPr>
        <w:sectPr w:rsidR="002926F4" w:rsidSect="009663EE">
          <w:pgSz w:w="11906" w:h="16838" w:orient="portrait" w:code="9"/>
          <w:pgMar w:top="1134" w:right="1418" w:bottom="1134" w:left="1418" w:header="709" w:footer="340" w:gutter="0"/>
          <w:cols w:space="708"/>
          <w:vAlign w:val="center"/>
          <w:titlePg/>
          <w:docGrid w:linePitch="360"/>
        </w:sectPr>
      </w:pPr>
    </w:p>
    <w:p w:rsidRPr="007E2D2E" w:rsidR="002926F4" w:rsidP="007E2D2E" w:rsidRDefault="007E2D2E" w14:paraId="24B8850C" w14:textId="00F5EC10">
      <w:pPr>
        <w:pStyle w:val="Kop1"/>
        <w:numPr>
          <w:ilvl w:val="0"/>
          <w:numId w:val="0"/>
        </w:numPr>
        <w:spacing w:before="0" w:after="0"/>
        <w:rPr>
          <w:color w:val="FFFFFF" w:themeColor="background1"/>
        </w:rPr>
      </w:pPr>
      <w:r w:rsidRPr="007E2D2E">
        <w:rPr>
          <w:color w:val="FFFFFF" w:themeColor="background1"/>
        </w:rPr>
        <w:t>Teru</w:t>
      </w:r>
      <w:bookmarkStart w:name="Start" w:id="3"/>
      <w:bookmarkEnd w:id="3"/>
      <w:r w:rsidRPr="007E2D2E">
        <w:rPr>
          <w:color w:val="FFFFFF" w:themeColor="background1"/>
        </w:rPr>
        <w:t>g naar overzicht</w:t>
      </w:r>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Pr="00F9562E" w:rsidR="002926F4" w:rsidTr="002926F4" w14:paraId="5BC05146" w14:textId="77777777">
        <w:trPr>
          <w:trHeight w:val="737"/>
        </w:trPr>
        <w:tc>
          <w:tcPr>
            <w:tcW w:w="2421" w:type="pct"/>
            <w:shd w:val="clear" w:color="auto" w:fill="AE2081"/>
            <w:vAlign w:val="center"/>
          </w:tcPr>
          <w:p w:rsidRPr="00B66609" w:rsidR="002926F4" w:rsidP="005701FB" w:rsidRDefault="000D727E" w14:paraId="3EE402C2" w14:textId="58E79981">
            <w:pPr>
              <w:suppressAutoHyphens w:val="0"/>
              <w:spacing w:after="0" w:line="240" w:lineRule="auto"/>
              <w:jc w:val="center"/>
              <w:rPr>
                <w:b/>
                <w:color w:val="F2F2F2" w:themeColor="background1" w:themeShade="F2"/>
              </w:rPr>
            </w:pPr>
            <w:hyperlink w:history="1" w:anchor="Onze_visie_ped_project">
              <w:r w:rsidRPr="00B66609">
                <w:rPr>
                  <w:b/>
                  <w:color w:val="FFFFFF" w:themeColor="background1"/>
                </w:rPr>
                <w:t>Onze visie en pedagogisch project</w:t>
              </w:r>
            </w:hyperlink>
          </w:p>
        </w:tc>
        <w:tc>
          <w:tcPr>
            <w:tcW w:w="159" w:type="pct"/>
            <w:vAlign w:val="center"/>
          </w:tcPr>
          <w:p w:rsidRPr="008C1222" w:rsidR="002926F4" w:rsidP="005701FB" w:rsidRDefault="002926F4" w14:paraId="4C4A94A2" w14:textId="77777777">
            <w:pPr>
              <w:suppressAutoHyphens w:val="0"/>
              <w:spacing w:after="0" w:line="240" w:lineRule="auto"/>
              <w:jc w:val="center"/>
              <w:rPr>
                <w:b/>
                <w:color w:val="FFFFFF" w:themeColor="background1"/>
              </w:rPr>
            </w:pPr>
          </w:p>
        </w:tc>
        <w:tc>
          <w:tcPr>
            <w:tcW w:w="2420" w:type="pct"/>
            <w:shd w:val="clear" w:color="auto" w:fill="A8AF37"/>
            <w:vAlign w:val="center"/>
          </w:tcPr>
          <w:p w:rsidRPr="00B66609" w:rsidR="002926F4" w:rsidP="00AD7DD6" w:rsidRDefault="00AD7DD6" w14:paraId="6434E19E" w14:textId="73254547">
            <w:pPr>
              <w:suppressAutoHyphens w:val="0"/>
              <w:spacing w:after="0" w:line="240" w:lineRule="auto"/>
              <w:jc w:val="center"/>
              <w:rPr>
                <w:b/>
                <w:color w:val="F2F2F2" w:themeColor="background1" w:themeShade="F2"/>
              </w:rPr>
            </w:pPr>
            <w:hyperlink w:history="1" w:anchor="Engagementsverklaring">
              <w:r w:rsidRPr="00B66609">
                <w:rPr>
                  <w:b/>
                  <w:color w:val="FFFFFF" w:themeColor="background1"/>
                </w:rPr>
                <w:t>Engagementsverklaring van het katholiek onderwijs</w:t>
              </w:r>
            </w:hyperlink>
          </w:p>
        </w:tc>
      </w:tr>
    </w:tbl>
    <w:p w:rsidRPr="00EF72FD" w:rsidR="00ED6D3F" w:rsidP="00EF72FD" w:rsidRDefault="00ED6D3F" w14:paraId="3E3AB2D0" w14:textId="23E91445">
      <w:pPr>
        <w:pStyle w:val="Kop1"/>
        <w:numPr>
          <w:ilvl w:val="0"/>
          <w:numId w:val="0"/>
        </w:numPr>
        <w:ind w:left="851" w:hanging="851"/>
        <w:jc w:val="center"/>
        <w:rPr>
          <w:sz w:val="28"/>
          <w:szCs w:val="28"/>
        </w:rPr>
      </w:pPr>
      <w:bookmarkStart w:name="Algemene_info" w:id="4"/>
      <w:r w:rsidRPr="00EF72FD">
        <w:rPr>
          <w:sz w:val="28"/>
          <w:szCs w:val="28"/>
        </w:rPr>
        <w:t>Algemene informatie over onze school</w:t>
      </w:r>
    </w:p>
    <w:tbl>
      <w:tblPr>
        <w:tblW w:w="9129" w:type="dxa"/>
        <w:tblLook w:val="04A0" w:firstRow="1" w:lastRow="0" w:firstColumn="1" w:lastColumn="0" w:noHBand="0" w:noVBand="1"/>
      </w:tblPr>
      <w:tblGrid>
        <w:gridCol w:w="2835"/>
        <w:gridCol w:w="312"/>
        <w:gridCol w:w="2835"/>
        <w:gridCol w:w="312"/>
        <w:gridCol w:w="2835"/>
      </w:tblGrid>
      <w:tr w:rsidRPr="00611279" w:rsidR="00ED6D3F" w:rsidTr="005701FB" w14:paraId="547553E0" w14:textId="77777777">
        <w:trPr>
          <w:trHeight w:val="737"/>
        </w:trPr>
        <w:tc>
          <w:tcPr>
            <w:tcW w:w="2835" w:type="dxa"/>
            <w:shd w:val="clear" w:color="auto" w:fill="EC7D23"/>
            <w:vAlign w:val="center"/>
          </w:tcPr>
          <w:bookmarkEnd w:id="4"/>
          <w:p w:rsidRPr="00C62E45" w:rsidR="00ED6D3F" w:rsidP="005701FB" w:rsidRDefault="00C62E45" w14:paraId="6CEABB2A" w14:textId="1AB344FF">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_Ref66442906 \h </w:instrText>
            </w:r>
            <w:r>
              <w:rPr>
                <w:b/>
                <w:color w:val="F2F2F2" w:themeColor="background1" w:themeShade="F2"/>
              </w:rPr>
            </w:r>
            <w:r>
              <w:rPr>
                <w:b/>
                <w:color w:val="F2F2F2" w:themeColor="background1" w:themeShade="F2"/>
              </w:rPr>
              <w:fldChar w:fldCharType="separate"/>
            </w:r>
            <w:r w:rsidRPr="005A62EF" w:rsidR="004B7C47">
              <w:rPr>
                <w:color w:val="FFFFFF" w:themeColor="background1"/>
              </w:rPr>
              <w:t>Hoe organiseren wij onze school?</w:t>
            </w:r>
            <w:r>
              <w:rPr>
                <w:b/>
                <w:color w:val="F2F2F2" w:themeColor="background1" w:themeShade="F2"/>
              </w:rPr>
              <w:fldChar w:fldCharType="end"/>
            </w:r>
          </w:p>
        </w:tc>
        <w:tc>
          <w:tcPr>
            <w:tcW w:w="312" w:type="dxa"/>
            <w:vAlign w:val="center"/>
          </w:tcPr>
          <w:p w:rsidRPr="00611279" w:rsidR="00ED6D3F" w:rsidP="005701FB" w:rsidRDefault="00ED6D3F" w14:paraId="041B1FCA" w14:textId="77777777">
            <w:pPr>
              <w:suppressAutoHyphens w:val="0"/>
              <w:spacing w:after="0" w:line="240" w:lineRule="auto"/>
              <w:jc w:val="center"/>
              <w:rPr>
                <w:b/>
                <w:color w:val="F2F2F2" w:themeColor="background1" w:themeShade="F2"/>
              </w:rPr>
            </w:pPr>
          </w:p>
        </w:tc>
        <w:tc>
          <w:tcPr>
            <w:tcW w:w="2835" w:type="dxa"/>
            <w:shd w:val="clear" w:color="auto" w:fill="AE2081"/>
            <w:vAlign w:val="center"/>
          </w:tcPr>
          <w:p w:rsidRPr="00611279" w:rsidR="00ED6D3F" w:rsidP="005701FB" w:rsidRDefault="00C62E45" w14:paraId="1F9F40A8" w14:textId="0685309F">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_Ref70081714 \h </w:instrText>
            </w:r>
            <w:r>
              <w:rPr>
                <w:b/>
                <w:color w:val="F2F2F2" w:themeColor="background1" w:themeShade="F2"/>
              </w:rPr>
            </w:r>
            <w:r>
              <w:rPr>
                <w:b/>
                <w:color w:val="F2F2F2" w:themeColor="background1" w:themeShade="F2"/>
              </w:rPr>
              <w:fldChar w:fldCharType="separate"/>
            </w:r>
            <w:r w:rsidRPr="00EE1948" w:rsidR="004B7C47">
              <w:rPr>
                <w:color w:val="FFFFFF" w:themeColor="background1"/>
              </w:rPr>
              <w:t>Vaste instapdagen voor de kleinsten</w:t>
            </w:r>
            <w:r>
              <w:rPr>
                <w:b/>
                <w:color w:val="F2F2F2" w:themeColor="background1" w:themeShade="F2"/>
              </w:rPr>
              <w:fldChar w:fldCharType="end"/>
            </w:r>
          </w:p>
        </w:tc>
        <w:tc>
          <w:tcPr>
            <w:tcW w:w="312" w:type="dxa"/>
            <w:vAlign w:val="center"/>
          </w:tcPr>
          <w:p w:rsidRPr="00611279" w:rsidR="00ED6D3F" w:rsidP="005701FB" w:rsidRDefault="00ED6D3F" w14:paraId="3B803051"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611279" w:rsidR="00ED6D3F" w:rsidP="005701FB" w:rsidRDefault="00C62E45" w14:paraId="3FCA719C" w14:textId="73B299D9">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_Ref69999973 \h </w:instrText>
            </w:r>
            <w:r>
              <w:rPr>
                <w:b/>
                <w:color w:val="F2F2F2" w:themeColor="background1" w:themeShade="F2"/>
              </w:rPr>
            </w:r>
            <w:r>
              <w:rPr>
                <w:b/>
                <w:color w:val="F2F2F2" w:themeColor="background1" w:themeShade="F2"/>
              </w:rPr>
              <w:fldChar w:fldCharType="separate"/>
            </w:r>
            <w:r w:rsidRPr="005A62EF" w:rsidR="004B7C47">
              <w:rPr>
                <w:color w:val="FFFFFF" w:themeColor="background1"/>
              </w:rPr>
              <w:t>Nieuwe inschrijving nodig?</w:t>
            </w:r>
            <w:r>
              <w:rPr>
                <w:b/>
                <w:color w:val="F2F2F2" w:themeColor="background1" w:themeShade="F2"/>
              </w:rPr>
              <w:fldChar w:fldCharType="end"/>
            </w:r>
          </w:p>
        </w:tc>
      </w:tr>
      <w:tr w:rsidRPr="00611279" w:rsidR="00ED6D3F" w:rsidTr="005701FB" w14:paraId="14D04D87" w14:textId="77777777">
        <w:trPr>
          <w:trHeight w:val="20"/>
        </w:trPr>
        <w:tc>
          <w:tcPr>
            <w:tcW w:w="2835" w:type="dxa"/>
          </w:tcPr>
          <w:p w:rsidRPr="00611279" w:rsidR="005701FB" w:rsidP="005701FB" w:rsidRDefault="005701FB" w14:paraId="341F88ED" w14:textId="33370FDB">
            <w:pPr>
              <w:suppressAutoHyphens w:val="0"/>
              <w:spacing w:after="0" w:line="240" w:lineRule="auto"/>
              <w:jc w:val="center"/>
              <w:rPr>
                <w:bCs/>
                <w:color w:val="FFFFFF" w:themeColor="background1"/>
              </w:rPr>
            </w:pPr>
          </w:p>
        </w:tc>
        <w:tc>
          <w:tcPr>
            <w:tcW w:w="312" w:type="dxa"/>
          </w:tcPr>
          <w:p w:rsidRPr="00611279" w:rsidR="00ED6D3F" w:rsidP="005701FB" w:rsidRDefault="00ED6D3F" w14:paraId="38D4A9B1" w14:textId="77777777">
            <w:pPr>
              <w:suppressAutoHyphens w:val="0"/>
              <w:spacing w:after="0" w:line="240" w:lineRule="auto"/>
              <w:rPr>
                <w:bCs/>
                <w:color w:val="FFFFFF" w:themeColor="background1"/>
              </w:rPr>
            </w:pPr>
          </w:p>
        </w:tc>
        <w:tc>
          <w:tcPr>
            <w:tcW w:w="2835" w:type="dxa"/>
          </w:tcPr>
          <w:p w:rsidRPr="00611279" w:rsidR="00ED6D3F" w:rsidP="005701FB" w:rsidRDefault="00ED6D3F" w14:paraId="517EAA9D" w14:textId="77777777">
            <w:pPr>
              <w:suppressAutoHyphens w:val="0"/>
              <w:spacing w:after="0" w:line="240" w:lineRule="auto"/>
              <w:jc w:val="center"/>
              <w:rPr>
                <w:bCs/>
                <w:color w:val="FFFFFF" w:themeColor="background1"/>
              </w:rPr>
            </w:pPr>
          </w:p>
        </w:tc>
        <w:tc>
          <w:tcPr>
            <w:tcW w:w="312" w:type="dxa"/>
          </w:tcPr>
          <w:p w:rsidRPr="00611279" w:rsidR="00ED6D3F" w:rsidP="005701FB" w:rsidRDefault="00ED6D3F" w14:paraId="03643589" w14:textId="77777777">
            <w:pPr>
              <w:suppressAutoHyphens w:val="0"/>
              <w:spacing w:after="0" w:line="240" w:lineRule="auto"/>
              <w:rPr>
                <w:bCs/>
                <w:color w:val="FFFFFF" w:themeColor="background1"/>
              </w:rPr>
            </w:pPr>
          </w:p>
        </w:tc>
        <w:tc>
          <w:tcPr>
            <w:tcW w:w="2835" w:type="dxa"/>
          </w:tcPr>
          <w:p w:rsidRPr="00611279" w:rsidR="00ED6D3F" w:rsidP="005701FB" w:rsidRDefault="00ED6D3F" w14:paraId="36667CD8" w14:textId="77777777">
            <w:pPr>
              <w:suppressAutoHyphens w:val="0"/>
              <w:spacing w:after="0" w:line="240" w:lineRule="auto"/>
              <w:jc w:val="center"/>
              <w:rPr>
                <w:bCs/>
                <w:color w:val="FFFFFF" w:themeColor="background1"/>
              </w:rPr>
            </w:pPr>
          </w:p>
        </w:tc>
      </w:tr>
      <w:tr w:rsidRPr="00611279" w:rsidR="00ED6D3F" w:rsidTr="00A11E63" w14:paraId="6DF3A0D9" w14:textId="77777777">
        <w:trPr>
          <w:trHeight w:val="737"/>
        </w:trPr>
        <w:tc>
          <w:tcPr>
            <w:tcW w:w="2835" w:type="dxa"/>
            <w:shd w:val="clear" w:color="auto" w:fill="4CBCC5"/>
            <w:vAlign w:val="center"/>
          </w:tcPr>
          <w:p w:rsidRPr="00611279" w:rsidR="00ED6D3F" w:rsidP="005701FB" w:rsidRDefault="00C62E45" w14:paraId="163AEC78" w14:textId="69681D2D">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_Ref70081742 \h </w:instrText>
            </w:r>
            <w:r>
              <w:rPr>
                <w:b/>
                <w:color w:val="F2F2F2" w:themeColor="background1" w:themeShade="F2"/>
              </w:rPr>
            </w:r>
            <w:r>
              <w:rPr>
                <w:b/>
                <w:color w:val="F2F2F2" w:themeColor="background1" w:themeShade="F2"/>
              </w:rPr>
              <w:fldChar w:fldCharType="separate"/>
            </w:r>
            <w:r w:rsidRPr="005A62EF" w:rsidR="004B7C47">
              <w:rPr>
                <w:color w:val="FFFFFF" w:themeColor="background1"/>
              </w:rPr>
              <w:t>Onderwijsloopbaan</w:t>
            </w:r>
            <w:r>
              <w:rPr>
                <w:b/>
                <w:color w:val="F2F2F2" w:themeColor="background1" w:themeShade="F2"/>
              </w:rPr>
              <w:fldChar w:fldCharType="end"/>
            </w:r>
          </w:p>
        </w:tc>
        <w:tc>
          <w:tcPr>
            <w:tcW w:w="312" w:type="dxa"/>
          </w:tcPr>
          <w:p w:rsidRPr="00611279" w:rsidR="00ED6D3F" w:rsidP="005701FB" w:rsidRDefault="00ED6D3F" w14:paraId="6D8E6273" w14:textId="77777777">
            <w:pPr>
              <w:suppressAutoHyphens w:val="0"/>
              <w:spacing w:after="0" w:line="240" w:lineRule="auto"/>
              <w:rPr>
                <w:b/>
                <w:color w:val="F2F2F2" w:themeColor="background1" w:themeShade="F2"/>
              </w:rPr>
            </w:pPr>
          </w:p>
        </w:tc>
        <w:tc>
          <w:tcPr>
            <w:tcW w:w="2835" w:type="dxa"/>
            <w:shd w:val="clear" w:color="auto" w:fill="EC7D23"/>
            <w:vAlign w:val="center"/>
          </w:tcPr>
          <w:p w:rsidRPr="00611279" w:rsidR="00ED6D3F" w:rsidP="005701FB" w:rsidRDefault="00C62E45" w14:paraId="0A63D216" w14:textId="31D09714">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_Ref70081752 \h </w:instrText>
            </w:r>
            <w:r>
              <w:rPr>
                <w:b/>
                <w:color w:val="F2F2F2" w:themeColor="background1" w:themeShade="F2"/>
              </w:rPr>
            </w:r>
            <w:r>
              <w:rPr>
                <w:b/>
                <w:color w:val="F2F2F2" w:themeColor="background1" w:themeShade="F2"/>
              </w:rPr>
              <w:fldChar w:fldCharType="separate"/>
            </w:r>
            <w:r w:rsidRPr="005A62EF" w:rsidR="004B7C47">
              <w:rPr>
                <w:color w:val="FFFFFF" w:themeColor="background1"/>
              </w:rPr>
              <w:t>Schooluitstappen</w:t>
            </w:r>
            <w:r>
              <w:rPr>
                <w:b/>
                <w:color w:val="F2F2F2" w:themeColor="background1" w:themeShade="F2"/>
              </w:rPr>
              <w:fldChar w:fldCharType="end"/>
            </w:r>
          </w:p>
        </w:tc>
        <w:tc>
          <w:tcPr>
            <w:tcW w:w="312" w:type="dxa"/>
          </w:tcPr>
          <w:p w:rsidRPr="00611279" w:rsidR="00ED6D3F" w:rsidP="005701FB" w:rsidRDefault="00ED6D3F" w14:paraId="327F56A8" w14:textId="77777777">
            <w:pPr>
              <w:suppressAutoHyphens w:val="0"/>
              <w:spacing w:after="0" w:line="240" w:lineRule="auto"/>
              <w:rPr>
                <w:b/>
                <w:color w:val="F2F2F2" w:themeColor="background1" w:themeShade="F2"/>
              </w:rPr>
            </w:pPr>
          </w:p>
        </w:tc>
        <w:tc>
          <w:tcPr>
            <w:tcW w:w="2835" w:type="dxa"/>
            <w:shd w:val="clear" w:color="auto" w:fill="AE2081"/>
            <w:vAlign w:val="center"/>
          </w:tcPr>
          <w:p w:rsidRPr="00611279" w:rsidR="00ED6D3F" w:rsidP="005701FB" w:rsidRDefault="00C62E45" w14:paraId="5A2C3B81" w14:textId="4CF08816">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_Ref70081765 \h </w:instrText>
            </w:r>
            <w:r>
              <w:rPr>
                <w:b/>
                <w:color w:val="F2F2F2" w:themeColor="background1" w:themeShade="F2"/>
              </w:rPr>
            </w:r>
            <w:r>
              <w:rPr>
                <w:b/>
                <w:color w:val="F2F2F2" w:themeColor="background1" w:themeShade="F2"/>
              </w:rPr>
              <w:fldChar w:fldCharType="separate"/>
            </w:r>
            <w:r w:rsidRPr="005A62EF" w:rsidR="004B7C47">
              <w:rPr>
                <w:color w:val="FFFFFF" w:themeColor="background1"/>
              </w:rPr>
              <w:t>Verboden te roken</w:t>
            </w:r>
            <w:r>
              <w:rPr>
                <w:b/>
                <w:color w:val="F2F2F2" w:themeColor="background1" w:themeShade="F2"/>
              </w:rPr>
              <w:fldChar w:fldCharType="end"/>
            </w:r>
          </w:p>
        </w:tc>
      </w:tr>
      <w:tr w:rsidRPr="00611279" w:rsidR="00A11E63" w:rsidTr="005701FB" w14:paraId="68AB354F" w14:textId="77777777">
        <w:trPr>
          <w:gridAfter w:val="4"/>
          <w:wAfter w:w="6294" w:type="dxa"/>
          <w:trHeight w:val="170"/>
        </w:trPr>
        <w:tc>
          <w:tcPr>
            <w:tcW w:w="2835" w:type="dxa"/>
          </w:tcPr>
          <w:p w:rsidRPr="00611279" w:rsidR="005701FB" w:rsidP="005701FB" w:rsidRDefault="005701FB" w14:paraId="366E8EA2" w14:textId="184CFBEF">
            <w:pPr>
              <w:suppressAutoHyphens w:val="0"/>
              <w:spacing w:after="0" w:line="240" w:lineRule="auto"/>
              <w:jc w:val="center"/>
              <w:rPr>
                <w:bCs/>
                <w:color w:val="FFFFFF" w:themeColor="background1"/>
              </w:rPr>
            </w:pPr>
          </w:p>
        </w:tc>
      </w:tr>
      <w:tr w:rsidRPr="00611279" w:rsidR="00ED6D3F" w:rsidTr="00A11E63" w14:paraId="40228623" w14:textId="77777777">
        <w:trPr>
          <w:gridAfter w:val="4"/>
          <w:wAfter w:w="6294" w:type="dxa"/>
          <w:trHeight w:val="737"/>
        </w:trPr>
        <w:tc>
          <w:tcPr>
            <w:tcW w:w="2835" w:type="dxa"/>
            <w:shd w:val="clear" w:color="auto" w:fill="A8AF37"/>
            <w:vAlign w:val="center"/>
          </w:tcPr>
          <w:p w:rsidRPr="00611279" w:rsidR="00ED6D3F" w:rsidP="005701FB" w:rsidRDefault="00C62E45" w14:paraId="0B2907F2" w14:textId="4DD9B686">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_Ref70081780 \h </w:instrText>
            </w:r>
            <w:r>
              <w:rPr>
                <w:b/>
                <w:color w:val="F2F2F2" w:themeColor="background1" w:themeShade="F2"/>
              </w:rPr>
            </w:r>
            <w:r>
              <w:rPr>
                <w:b/>
                <w:color w:val="F2F2F2" w:themeColor="background1" w:themeShade="F2"/>
              </w:rPr>
              <w:fldChar w:fldCharType="separate"/>
            </w:r>
            <w:r w:rsidRPr="005A62EF" w:rsidR="004B7C47">
              <w:rPr>
                <w:color w:val="FFFFFF" w:themeColor="background1"/>
              </w:rPr>
              <w:t>Verkoop, reclame en sponsoring</w:t>
            </w:r>
            <w:r>
              <w:rPr>
                <w:b/>
                <w:color w:val="F2F2F2" w:themeColor="background1" w:themeShade="F2"/>
              </w:rPr>
              <w:fldChar w:fldCharType="end"/>
            </w:r>
          </w:p>
        </w:tc>
      </w:tr>
    </w:tbl>
    <w:p w:rsidRPr="00EF72FD" w:rsidR="00ED6D3F" w:rsidP="00EF72FD" w:rsidRDefault="00ED6D3F" w14:paraId="0780C18A" w14:textId="77777777">
      <w:pPr>
        <w:pStyle w:val="Kop1"/>
        <w:numPr>
          <w:ilvl w:val="0"/>
          <w:numId w:val="0"/>
        </w:numPr>
        <w:ind w:left="851" w:hanging="851"/>
        <w:jc w:val="center"/>
        <w:rPr>
          <w:sz w:val="28"/>
          <w:szCs w:val="28"/>
        </w:rPr>
      </w:pPr>
      <w:bookmarkStart w:name="Wat_verwachten" w:id="5"/>
      <w:r w:rsidRPr="00EF72FD">
        <w:rPr>
          <w:sz w:val="28"/>
          <w:szCs w:val="28"/>
        </w:rPr>
        <w:t>Wat mag je van ons verwachten</w:t>
      </w:r>
      <w:bookmarkEnd w:id="5"/>
      <w:r w:rsidRPr="00EF72FD">
        <w:rPr>
          <w:sz w:val="28"/>
          <w:szCs w:val="28"/>
        </w:rPr>
        <w:t>?</w:t>
      </w:r>
    </w:p>
    <w:tbl>
      <w:tblPr>
        <w:tblW w:w="8977" w:type="dxa"/>
        <w:tblLook w:val="04A0" w:firstRow="1" w:lastRow="0" w:firstColumn="1" w:lastColumn="0" w:noHBand="0" w:noVBand="1"/>
      </w:tblPr>
      <w:tblGrid>
        <w:gridCol w:w="2835"/>
        <w:gridCol w:w="236"/>
        <w:gridCol w:w="2835"/>
        <w:gridCol w:w="236"/>
        <w:gridCol w:w="2835"/>
      </w:tblGrid>
      <w:tr w:rsidRPr="00F1727B" w:rsidR="00ED6D3F" w:rsidTr="005701FB" w14:paraId="28AA222C" w14:textId="77777777">
        <w:trPr>
          <w:trHeight w:val="737"/>
        </w:trPr>
        <w:tc>
          <w:tcPr>
            <w:tcW w:w="2835" w:type="dxa"/>
            <w:shd w:val="clear" w:color="auto" w:fill="A8AF37"/>
            <w:vAlign w:val="center"/>
          </w:tcPr>
          <w:p w:rsidRPr="00611279" w:rsidR="00ED6D3F" w:rsidP="005701FB" w:rsidRDefault="00C62E45" w14:paraId="718D6FEB" w14:textId="74D0BB61">
            <w:pPr>
              <w:suppressAutoHyphens w:val="0"/>
              <w:spacing w:after="0" w:line="240" w:lineRule="auto"/>
              <w:jc w:val="center"/>
              <w:rPr>
                <w:b/>
                <w:color w:val="F2F2F2" w:themeColor="background1" w:themeShade="F2"/>
              </w:rPr>
            </w:pPr>
            <w:r>
              <w:fldChar w:fldCharType="begin"/>
            </w:r>
            <w:r>
              <w:instrText>HYPERLINK \l "_Hoe_begeleiden_we"</w:instrText>
            </w:r>
            <w:r>
              <w:fldChar w:fldCharType="separate"/>
            </w:r>
            <w:r>
              <w:rPr>
                <w:rStyle w:val="Hyperlink"/>
                <w:b/>
                <w:color w:val="F2F2F2" w:themeColor="background1" w:themeShade="F2"/>
              </w:rPr>
              <w:fldChar w:fldCharType="begin"/>
            </w:r>
            <w:r>
              <w:instrText xml:space="preserve"> REF _Ref66443224 \h </w:instrText>
            </w:r>
            <w:r>
              <w:rPr>
                <w:rStyle w:val="Hyperlink"/>
                <w:b/>
                <w:color w:val="F2F2F2" w:themeColor="background1" w:themeShade="F2"/>
              </w:rPr>
            </w:r>
            <w:r>
              <w:rPr>
                <w:rStyle w:val="Hyperlink"/>
                <w:b/>
                <w:color w:val="F2F2F2" w:themeColor="background1" w:themeShade="F2"/>
              </w:rPr>
              <w:fldChar w:fldCharType="separate"/>
            </w:r>
            <w:r w:rsidRPr="005A62EF" w:rsidR="004B7C47">
              <w:rPr>
                <w:color w:val="FFFFFF" w:themeColor="background1"/>
              </w:rPr>
              <w:t>Hoe begeleiden we je kind?</w:t>
            </w:r>
            <w:r>
              <w:rPr>
                <w:rStyle w:val="Hyperlink"/>
                <w:b/>
                <w:color w:val="F2F2F2" w:themeColor="background1" w:themeShade="F2"/>
              </w:rPr>
              <w:fldChar w:fldCharType="end"/>
            </w:r>
            <w:r>
              <w:fldChar w:fldCharType="end"/>
            </w:r>
          </w:p>
        </w:tc>
        <w:tc>
          <w:tcPr>
            <w:tcW w:w="236" w:type="dxa"/>
            <w:vAlign w:val="center"/>
          </w:tcPr>
          <w:p w:rsidRPr="00F1727B" w:rsidR="00ED6D3F" w:rsidP="005701FB" w:rsidRDefault="00ED6D3F" w14:paraId="5A0B91B1" w14:textId="77777777">
            <w:pPr>
              <w:suppressAutoHyphens w:val="0"/>
              <w:spacing w:after="0" w:line="240" w:lineRule="auto"/>
              <w:jc w:val="center"/>
              <w:rPr>
                <w:b/>
                <w:color w:val="F2F2F2" w:themeColor="background1" w:themeShade="F2"/>
              </w:rPr>
            </w:pPr>
          </w:p>
        </w:tc>
        <w:tc>
          <w:tcPr>
            <w:tcW w:w="2835" w:type="dxa"/>
            <w:shd w:val="clear" w:color="auto" w:fill="4CBCC5"/>
            <w:vAlign w:val="center"/>
          </w:tcPr>
          <w:p w:rsidRPr="001A605B" w:rsidR="00ED6D3F" w:rsidP="001A605B" w:rsidRDefault="00C62E45" w14:paraId="08E10EF1" w14:textId="1391278A">
            <w:pPr>
              <w:suppressAutoHyphens w:val="0"/>
              <w:spacing w:after="0" w:line="240" w:lineRule="auto"/>
              <w:jc w:val="center"/>
              <w:rPr>
                <w:b/>
                <w:bCs/>
                <w:color w:val="FFFFFF" w:themeColor="background1"/>
              </w:rPr>
            </w:pPr>
            <w:r>
              <w:fldChar w:fldCharType="begin"/>
            </w:r>
            <w:r>
              <w:instrText>HYPERLINK \l "_Leerlingenevaluatie"</w:instrText>
            </w:r>
            <w:r>
              <w:fldChar w:fldCharType="separate"/>
            </w:r>
            <w:r>
              <w:rPr>
                <w:rStyle w:val="Hyperlink"/>
                <w:b/>
                <w:bCs/>
                <w:color w:val="F2F2F2" w:themeColor="background1" w:themeShade="F2"/>
              </w:rPr>
              <w:fldChar w:fldCharType="begin"/>
            </w:r>
            <w:r>
              <w:instrText xml:space="preserve"> REF _Ref66443237 \h </w:instrText>
            </w:r>
            <w:r>
              <w:rPr>
                <w:rStyle w:val="Hyperlink"/>
                <w:b/>
                <w:bCs/>
                <w:color w:val="F2F2F2" w:themeColor="background1" w:themeShade="F2"/>
              </w:rPr>
            </w:r>
            <w:r>
              <w:rPr>
                <w:rStyle w:val="Hyperlink"/>
                <w:b/>
                <w:bCs/>
                <w:color w:val="F2F2F2" w:themeColor="background1" w:themeShade="F2"/>
              </w:rPr>
              <w:fldChar w:fldCharType="separate"/>
            </w:r>
            <w:r w:rsidRPr="005A62EF" w:rsidR="004B7C47">
              <w:rPr>
                <w:color w:val="FFFFFF" w:themeColor="background1"/>
              </w:rPr>
              <w:t>Leerlingenevaluatie</w:t>
            </w:r>
            <w:r>
              <w:rPr>
                <w:rStyle w:val="Hyperlink"/>
                <w:b/>
                <w:bCs/>
                <w:color w:val="F2F2F2" w:themeColor="background1" w:themeShade="F2"/>
              </w:rPr>
              <w:fldChar w:fldCharType="end"/>
            </w:r>
            <w:r>
              <w:fldChar w:fldCharType="end"/>
            </w:r>
          </w:p>
        </w:tc>
        <w:tc>
          <w:tcPr>
            <w:tcW w:w="236" w:type="dxa"/>
            <w:vAlign w:val="center"/>
          </w:tcPr>
          <w:p w:rsidRPr="00F1727B" w:rsidR="00ED6D3F" w:rsidP="005701FB" w:rsidRDefault="00ED6D3F" w14:paraId="3D06ECA6" w14:textId="77777777">
            <w:pPr>
              <w:suppressAutoHyphens w:val="0"/>
              <w:spacing w:after="0" w:line="240" w:lineRule="auto"/>
              <w:jc w:val="center"/>
              <w:rPr>
                <w:b/>
                <w:color w:val="F2F2F2" w:themeColor="background1" w:themeShade="F2"/>
              </w:rPr>
            </w:pPr>
          </w:p>
        </w:tc>
        <w:tc>
          <w:tcPr>
            <w:tcW w:w="2835" w:type="dxa"/>
            <w:shd w:val="clear" w:color="auto" w:fill="EC7D23"/>
            <w:vAlign w:val="center"/>
          </w:tcPr>
          <w:p w:rsidRPr="007728B9" w:rsidR="00ED6D3F" w:rsidP="005833AD" w:rsidRDefault="00C62E45" w14:paraId="4DB15F84" w14:textId="41283499">
            <w:pPr>
              <w:suppressAutoHyphens w:val="0"/>
              <w:spacing w:after="0" w:line="240" w:lineRule="auto"/>
              <w:jc w:val="center"/>
              <w:rPr>
                <w:b/>
                <w:bCs/>
                <w:color w:val="F2F2F2" w:themeColor="background1" w:themeShade="F2"/>
                <w:u w:val="single"/>
              </w:rPr>
            </w:pPr>
            <w:r>
              <w:fldChar w:fldCharType="begin"/>
            </w:r>
            <w:r>
              <w:instrText>HYPERLINK \l "_Getuigschrift_basisonderwijs"</w:instrText>
            </w:r>
            <w:r>
              <w:fldChar w:fldCharType="separate"/>
            </w:r>
            <w:r>
              <w:rPr>
                <w:b/>
                <w:bCs/>
                <w:color w:val="F2F2F2" w:themeColor="background1" w:themeShade="F2"/>
              </w:rPr>
              <w:fldChar w:fldCharType="begin"/>
            </w:r>
            <w:r>
              <w:rPr>
                <w:color w:val="F2F2F2" w:themeColor="background1" w:themeShade="F2"/>
              </w:rPr>
              <w:instrText xml:space="preserve"> REF _Ref66443246 \h </w:instrText>
            </w:r>
            <w:r>
              <w:rPr>
                <w:b/>
                <w:bCs/>
                <w:color w:val="F2F2F2" w:themeColor="background1" w:themeShade="F2"/>
              </w:rPr>
            </w:r>
            <w:r>
              <w:rPr>
                <w:b/>
                <w:bCs/>
                <w:color w:val="F2F2F2" w:themeColor="background1" w:themeShade="F2"/>
              </w:rPr>
              <w:fldChar w:fldCharType="separate"/>
            </w:r>
            <w:r w:rsidRPr="005A62EF" w:rsidR="004B7C47">
              <w:rPr>
                <w:color w:val="FFFFFF" w:themeColor="background1"/>
              </w:rPr>
              <w:t>Getuigschrift basisonderwijs</w:t>
            </w:r>
            <w:r>
              <w:rPr>
                <w:b/>
                <w:bCs/>
                <w:color w:val="F2F2F2" w:themeColor="background1" w:themeShade="F2"/>
              </w:rPr>
              <w:fldChar w:fldCharType="end"/>
            </w:r>
            <w:r>
              <w:fldChar w:fldCharType="end"/>
            </w:r>
          </w:p>
        </w:tc>
      </w:tr>
      <w:tr w:rsidRPr="00F9562E" w:rsidR="00ED6D3F" w:rsidTr="005701FB" w14:paraId="6FF64AA9" w14:textId="77777777">
        <w:trPr>
          <w:trHeight w:val="170"/>
        </w:trPr>
        <w:tc>
          <w:tcPr>
            <w:tcW w:w="2835" w:type="dxa"/>
            <w:vAlign w:val="center"/>
          </w:tcPr>
          <w:p w:rsidRPr="00643001" w:rsidR="00ED6D3F" w:rsidP="005701FB" w:rsidRDefault="00ED6D3F" w14:paraId="21EDB5F2"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3769D517"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72209477"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66EC9383"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1CE3F337" w14:textId="77777777">
            <w:pPr>
              <w:suppressAutoHyphens w:val="0"/>
              <w:spacing w:after="0" w:line="240" w:lineRule="auto"/>
              <w:jc w:val="center"/>
              <w:rPr>
                <w:b/>
                <w:color w:val="FFFFFF" w:themeColor="background1"/>
              </w:rPr>
            </w:pPr>
          </w:p>
        </w:tc>
      </w:tr>
      <w:tr w:rsidRPr="00F1727B" w:rsidR="00F1727B" w:rsidTr="005701FB" w14:paraId="14D9D894" w14:textId="77777777">
        <w:trPr>
          <w:trHeight w:val="737"/>
        </w:trPr>
        <w:tc>
          <w:tcPr>
            <w:tcW w:w="2835" w:type="dxa"/>
            <w:shd w:val="clear" w:color="auto" w:fill="AE2081"/>
            <w:vAlign w:val="center"/>
          </w:tcPr>
          <w:p w:rsidRPr="00611279" w:rsidR="00ED6D3F" w:rsidP="00AD7DD6" w:rsidRDefault="00C62E45" w14:paraId="569B32C0" w14:textId="3BE98CC4">
            <w:pPr>
              <w:suppressAutoHyphens w:val="0"/>
              <w:spacing w:after="0" w:line="240" w:lineRule="auto"/>
              <w:jc w:val="center"/>
              <w:rPr>
                <w:b/>
                <w:color w:val="F2F2F2" w:themeColor="background1" w:themeShade="F2"/>
                <w:u w:val="single"/>
              </w:rPr>
            </w:pPr>
            <w:r>
              <w:fldChar w:fldCharType="begin"/>
            </w:r>
            <w:r>
              <w:instrText>HYPERLINK \l "_Met_wie_werken"</w:instrText>
            </w:r>
            <w:r>
              <w:fldChar w:fldCharType="separate"/>
            </w:r>
            <w:r>
              <w:rPr>
                <w:rStyle w:val="Hyperlink"/>
                <w:b/>
                <w:color w:val="F2F2F2" w:themeColor="background1" w:themeShade="F2"/>
              </w:rPr>
              <w:fldChar w:fldCharType="begin"/>
            </w:r>
            <w:r>
              <w:instrText xml:space="preserve"> REF _Ref60913634 \h </w:instrText>
            </w:r>
            <w:r>
              <w:rPr>
                <w:rStyle w:val="Hyperlink"/>
                <w:b/>
                <w:color w:val="F2F2F2" w:themeColor="background1" w:themeShade="F2"/>
              </w:rPr>
            </w:r>
            <w:r>
              <w:rPr>
                <w:rStyle w:val="Hyperlink"/>
                <w:b/>
                <w:color w:val="F2F2F2" w:themeColor="background1" w:themeShade="F2"/>
              </w:rPr>
              <w:fldChar w:fldCharType="separate"/>
            </w:r>
            <w:r w:rsidRPr="005A62EF" w:rsidR="004B7C47">
              <w:rPr>
                <w:color w:val="FFFFFF" w:themeColor="background1"/>
              </w:rPr>
              <w:t>Met wie werken we samen?</w:t>
            </w:r>
            <w:r>
              <w:rPr>
                <w:rStyle w:val="Hyperlink"/>
                <w:b/>
                <w:color w:val="F2F2F2" w:themeColor="background1" w:themeShade="F2"/>
              </w:rPr>
              <w:fldChar w:fldCharType="end"/>
            </w:r>
            <w:r>
              <w:fldChar w:fldCharType="end"/>
            </w:r>
          </w:p>
        </w:tc>
        <w:tc>
          <w:tcPr>
            <w:tcW w:w="236" w:type="dxa"/>
            <w:vAlign w:val="center"/>
          </w:tcPr>
          <w:p w:rsidRPr="00F1727B" w:rsidR="00ED6D3F" w:rsidP="005701FB" w:rsidRDefault="00ED6D3F" w14:paraId="1AF6C53F"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B66609" w:rsidR="00ED6D3F" w:rsidP="00AD7DD6" w:rsidRDefault="00C62E45" w14:paraId="07F9BF08" w14:textId="4DB9B3F0">
            <w:pPr>
              <w:suppressAutoHyphens w:val="0"/>
              <w:spacing w:after="0" w:line="240" w:lineRule="auto"/>
              <w:jc w:val="center"/>
              <w:rPr>
                <w:b/>
                <w:bCs/>
                <w:color w:val="F2F2F2" w:themeColor="background1" w:themeShade="F2"/>
                <w:u w:val="single"/>
              </w:rPr>
            </w:pPr>
            <w:r>
              <w:fldChar w:fldCharType="begin"/>
            </w:r>
            <w:r>
              <w:instrText>HYPERLINK \l "_Onderwijs_aan_huis"</w:instrText>
            </w:r>
            <w:r>
              <w:fldChar w:fldCharType="separate"/>
            </w:r>
            <w:r>
              <w:rPr>
                <w:b/>
                <w:bCs/>
                <w:color w:val="FFFFFF" w:themeColor="background1"/>
              </w:rPr>
              <w:fldChar w:fldCharType="begin"/>
            </w:r>
            <w:r>
              <w:instrText xml:space="preserve"> REF _Ref60913640 \h </w:instrText>
            </w:r>
            <w:r>
              <w:rPr>
                <w:b/>
                <w:bCs/>
                <w:color w:val="FFFFFF" w:themeColor="background1"/>
              </w:rPr>
            </w:r>
            <w:r>
              <w:rPr>
                <w:b/>
                <w:bCs/>
                <w:color w:val="FFFFFF" w:themeColor="background1"/>
              </w:rPr>
              <w:fldChar w:fldCharType="separate"/>
            </w:r>
            <w:r w:rsidRPr="005A62EF" w:rsidR="004B7C47">
              <w:rPr>
                <w:color w:val="FFFFFF" w:themeColor="background1"/>
              </w:rPr>
              <w:t>Onderwijs aan huis en synchroon internetonderwijs</w:t>
            </w:r>
            <w:r>
              <w:rPr>
                <w:b/>
                <w:bCs/>
                <w:color w:val="FFFFFF" w:themeColor="background1"/>
              </w:rPr>
              <w:fldChar w:fldCharType="end"/>
            </w:r>
            <w:r>
              <w:fldChar w:fldCharType="end"/>
            </w:r>
          </w:p>
        </w:tc>
        <w:tc>
          <w:tcPr>
            <w:tcW w:w="236" w:type="dxa"/>
            <w:vAlign w:val="center"/>
          </w:tcPr>
          <w:p w:rsidRPr="00B66609" w:rsidR="00ED6D3F" w:rsidP="005701FB" w:rsidRDefault="00ED6D3F" w14:paraId="132251C7" w14:textId="77777777">
            <w:pPr>
              <w:suppressAutoHyphens w:val="0"/>
              <w:spacing w:after="0" w:line="240" w:lineRule="auto"/>
              <w:jc w:val="center"/>
              <w:rPr>
                <w:b/>
                <w:bCs/>
                <w:color w:val="F2F2F2" w:themeColor="background1" w:themeShade="F2"/>
              </w:rPr>
            </w:pPr>
          </w:p>
        </w:tc>
        <w:tc>
          <w:tcPr>
            <w:tcW w:w="2835" w:type="dxa"/>
            <w:shd w:val="clear" w:color="auto" w:fill="4CBCC5"/>
            <w:vAlign w:val="center"/>
          </w:tcPr>
          <w:p w:rsidRPr="00B66609" w:rsidR="00ED6D3F" w:rsidP="00AD7DD6" w:rsidRDefault="00E94773" w14:paraId="26A7F7CA" w14:textId="1E7976EE">
            <w:pPr>
              <w:suppressAutoHyphens w:val="0"/>
              <w:spacing w:after="0" w:line="240" w:lineRule="auto"/>
              <w:jc w:val="center"/>
              <w:rPr>
                <w:b/>
                <w:bCs/>
                <w:color w:val="F2F2F2" w:themeColor="background1" w:themeShade="F2"/>
                <w:u w:val="single"/>
              </w:rPr>
            </w:pPr>
            <w:r>
              <w:fldChar w:fldCharType="begin"/>
            </w:r>
            <w:r>
              <w:instrText>HYPERLINK \l "_Revalidatie/logopedie_tijdens_de"</w:instrText>
            </w:r>
            <w:r>
              <w:fldChar w:fldCharType="separate"/>
            </w:r>
            <w:r>
              <w:rPr>
                <w:b/>
                <w:bCs/>
                <w:color w:val="FFFFFF" w:themeColor="background1"/>
              </w:rPr>
              <w:fldChar w:fldCharType="begin"/>
            </w:r>
            <w:r>
              <w:instrText xml:space="preserve"> REF _Ref60913644 \h </w:instrText>
            </w:r>
            <w:r>
              <w:rPr>
                <w:b/>
                <w:bCs/>
                <w:color w:val="FFFFFF" w:themeColor="background1"/>
              </w:rPr>
            </w:r>
            <w:r>
              <w:rPr>
                <w:b/>
                <w:bCs/>
                <w:color w:val="FFFFFF" w:themeColor="background1"/>
              </w:rPr>
              <w:fldChar w:fldCharType="separate"/>
            </w:r>
            <w:r w:rsidRPr="005A62EF" w:rsidR="004B7C47">
              <w:rPr>
                <w:color w:val="FFFFFF" w:themeColor="background1"/>
              </w:rPr>
              <w:t>Revalidatie/logopedie tijdens de lestijden</w:t>
            </w:r>
            <w:r>
              <w:rPr>
                <w:b/>
                <w:bCs/>
                <w:color w:val="FFFFFF" w:themeColor="background1"/>
              </w:rPr>
              <w:fldChar w:fldCharType="end"/>
            </w:r>
            <w:r>
              <w:fldChar w:fldCharType="end"/>
            </w:r>
          </w:p>
        </w:tc>
      </w:tr>
      <w:tr w:rsidRPr="00F9562E" w:rsidR="00ED6D3F" w:rsidTr="005701FB" w14:paraId="4AC8F858" w14:textId="77777777">
        <w:trPr>
          <w:trHeight w:val="170"/>
        </w:trPr>
        <w:tc>
          <w:tcPr>
            <w:tcW w:w="2835" w:type="dxa"/>
            <w:vAlign w:val="center"/>
          </w:tcPr>
          <w:p w:rsidRPr="00643001" w:rsidR="00ED6D3F" w:rsidP="005701FB" w:rsidRDefault="00ED6D3F" w14:paraId="0456513A"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7E76DF08"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31572241"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76C9E443"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3A46D793" w14:textId="77777777">
            <w:pPr>
              <w:suppressAutoHyphens w:val="0"/>
              <w:spacing w:after="0" w:line="240" w:lineRule="auto"/>
              <w:jc w:val="center"/>
              <w:rPr>
                <w:b/>
                <w:color w:val="FFFFFF" w:themeColor="background1"/>
              </w:rPr>
            </w:pPr>
          </w:p>
        </w:tc>
      </w:tr>
      <w:tr w:rsidRPr="00F1727B" w:rsidR="00F1727B" w:rsidTr="005701FB" w14:paraId="3A67E224" w14:textId="77777777">
        <w:trPr>
          <w:trHeight w:val="737"/>
        </w:trPr>
        <w:tc>
          <w:tcPr>
            <w:tcW w:w="2835" w:type="dxa"/>
            <w:shd w:val="clear" w:color="auto" w:fill="EC7D23"/>
            <w:vAlign w:val="center"/>
          </w:tcPr>
          <w:p w:rsidRPr="00B66609" w:rsidR="00ED6D3F" w:rsidP="00B66609" w:rsidRDefault="00E94773" w14:paraId="1AEC2EEC" w14:textId="23E92A70">
            <w:pPr>
              <w:suppressAutoHyphens w:val="0"/>
              <w:spacing w:after="0" w:line="240" w:lineRule="auto"/>
              <w:jc w:val="center"/>
              <w:rPr>
                <w:b/>
                <w:bCs/>
                <w:color w:val="F2F2F2" w:themeColor="background1" w:themeShade="F2"/>
                <w:u w:val="single"/>
              </w:rPr>
            </w:pPr>
            <w:r>
              <w:fldChar w:fldCharType="begin"/>
            </w:r>
            <w:r>
              <w:instrText>HYPERLINK \l "_Stappenplan_bij_ziekte"</w:instrText>
            </w:r>
            <w:r>
              <w:fldChar w:fldCharType="separate"/>
            </w:r>
            <w:r>
              <w:rPr>
                <w:rStyle w:val="Hyperlink"/>
                <w:b/>
                <w:bCs/>
                <w:color w:val="F2F2F2" w:themeColor="background1" w:themeShade="F2"/>
              </w:rPr>
              <w:fldChar w:fldCharType="begin"/>
            </w:r>
            <w:r>
              <w:instrText xml:space="preserve"> REF _Ref60913648 \h </w:instrText>
            </w:r>
            <w:r>
              <w:rPr>
                <w:rStyle w:val="Hyperlink"/>
                <w:b/>
                <w:bCs/>
                <w:color w:val="F2F2F2" w:themeColor="background1" w:themeShade="F2"/>
              </w:rPr>
            </w:r>
            <w:r>
              <w:rPr>
                <w:rStyle w:val="Hyperlink"/>
                <w:b/>
                <w:bCs/>
                <w:color w:val="F2F2F2" w:themeColor="background1" w:themeShade="F2"/>
              </w:rPr>
              <w:fldChar w:fldCharType="separate"/>
            </w:r>
            <w:r w:rsidRPr="005A62EF" w:rsidR="004B7C47">
              <w:rPr>
                <w:color w:val="FFFFFF" w:themeColor="background1"/>
              </w:rPr>
              <w:t>Stappenplan bij ziekte of ongeval</w:t>
            </w:r>
            <w:r>
              <w:rPr>
                <w:rStyle w:val="Hyperlink"/>
                <w:b/>
                <w:bCs/>
                <w:color w:val="F2F2F2" w:themeColor="background1" w:themeShade="F2"/>
              </w:rPr>
              <w:fldChar w:fldCharType="end"/>
            </w:r>
            <w:r>
              <w:fldChar w:fldCharType="end"/>
            </w:r>
          </w:p>
        </w:tc>
        <w:tc>
          <w:tcPr>
            <w:tcW w:w="236" w:type="dxa"/>
            <w:vAlign w:val="center"/>
          </w:tcPr>
          <w:p w:rsidRPr="00F1727B" w:rsidR="00ED6D3F" w:rsidP="005701FB" w:rsidRDefault="00ED6D3F" w14:paraId="71D0DD3C" w14:textId="77777777">
            <w:pPr>
              <w:suppressAutoHyphens w:val="0"/>
              <w:spacing w:after="0" w:line="240" w:lineRule="auto"/>
              <w:jc w:val="center"/>
              <w:rPr>
                <w:b/>
                <w:color w:val="F2F2F2" w:themeColor="background1" w:themeShade="F2"/>
              </w:rPr>
            </w:pPr>
          </w:p>
        </w:tc>
        <w:tc>
          <w:tcPr>
            <w:tcW w:w="2835" w:type="dxa"/>
            <w:shd w:val="clear" w:color="auto" w:fill="AE2081"/>
            <w:vAlign w:val="center"/>
          </w:tcPr>
          <w:p w:rsidRPr="00743E1B" w:rsidR="00ED6D3F" w:rsidP="00B64413" w:rsidRDefault="00E94773" w14:paraId="74C44E44" w14:textId="421D8B02">
            <w:pPr>
              <w:suppressAutoHyphens w:val="0"/>
              <w:spacing w:after="0" w:line="240" w:lineRule="auto"/>
              <w:jc w:val="center"/>
              <w:rPr>
                <w:rStyle w:val="Hyperlink"/>
                <w:color w:val="F2F2F2" w:themeColor="background1" w:themeShade="F2"/>
                <w:u w:val="none"/>
              </w:rPr>
            </w:pPr>
            <w:r>
              <w:fldChar w:fldCharType="begin"/>
            </w:r>
            <w:r>
              <w:instrText>HYPERLINK \l "_Medicatiegebruik_en_andere"</w:instrText>
            </w:r>
            <w:r>
              <w:fldChar w:fldCharType="separate"/>
            </w:r>
            <w:r>
              <w:rPr>
                <w:rStyle w:val="Hyperlink"/>
                <w:b/>
                <w:bCs/>
                <w:color w:val="F2F2F2" w:themeColor="background1" w:themeShade="F2"/>
                <w:u w:val="none"/>
              </w:rPr>
              <w:fldChar w:fldCharType="begin"/>
            </w:r>
            <w:r>
              <w:rPr>
                <w:b/>
                <w:bCs/>
                <w:color w:val="F2F2F2" w:themeColor="background1" w:themeShade="F2"/>
              </w:rPr>
              <w:instrText xml:space="preserve"> REF _Ref70082417 \h </w:instrText>
            </w:r>
            <w:r>
              <w:rPr>
                <w:rStyle w:val="Hyperlink"/>
                <w:b/>
                <w:bCs/>
                <w:color w:val="F2F2F2" w:themeColor="background1" w:themeShade="F2"/>
                <w:u w:val="none"/>
              </w:rPr>
            </w:r>
            <w:r>
              <w:rPr>
                <w:rStyle w:val="Hyperlink"/>
                <w:b/>
                <w:bCs/>
                <w:color w:val="F2F2F2" w:themeColor="background1" w:themeShade="F2"/>
                <w:u w:val="none"/>
              </w:rPr>
              <w:fldChar w:fldCharType="separate"/>
            </w:r>
            <w:r w:rsidRPr="005A62EF" w:rsidR="004B7C47">
              <w:rPr>
                <w:color w:val="FFFFFF" w:themeColor="background1"/>
              </w:rPr>
              <w:t>Medicatiegebruik en andere medische handelingen</w:t>
            </w:r>
            <w:r>
              <w:rPr>
                <w:rStyle w:val="Hyperlink"/>
                <w:b/>
                <w:bCs/>
                <w:color w:val="F2F2F2" w:themeColor="background1" w:themeShade="F2"/>
                <w:u w:val="none"/>
              </w:rPr>
              <w:fldChar w:fldCharType="end"/>
            </w:r>
            <w:r>
              <w:fldChar w:fldCharType="end"/>
            </w:r>
          </w:p>
        </w:tc>
        <w:tc>
          <w:tcPr>
            <w:tcW w:w="236" w:type="dxa"/>
            <w:vAlign w:val="center"/>
          </w:tcPr>
          <w:p w:rsidRPr="00F1727B" w:rsidR="00ED6D3F" w:rsidP="005701FB" w:rsidRDefault="00ED6D3F" w14:paraId="29FB7021"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B66609" w:rsidR="00ED6D3F" w:rsidP="00AD7DD6" w:rsidRDefault="00E94773" w14:paraId="2E096B58" w14:textId="57D49765">
            <w:pPr>
              <w:suppressAutoHyphens w:val="0"/>
              <w:spacing w:after="0" w:line="240" w:lineRule="auto"/>
              <w:jc w:val="center"/>
              <w:rPr>
                <w:b/>
                <w:bCs/>
                <w:color w:val="F2F2F2" w:themeColor="background1" w:themeShade="F2"/>
              </w:rPr>
            </w:pPr>
            <w:r>
              <w:fldChar w:fldCharType="begin"/>
            </w:r>
            <w:r>
              <w:instrText>HYPERLINK \l "_Privacy"</w:instrText>
            </w:r>
            <w:r>
              <w:fldChar w:fldCharType="separate"/>
            </w:r>
            <w:r>
              <w:rPr>
                <w:rStyle w:val="Hyperlink"/>
                <w:b/>
                <w:bCs/>
                <w:color w:val="F2F2F2" w:themeColor="background1" w:themeShade="F2"/>
              </w:rPr>
              <w:fldChar w:fldCharType="begin"/>
            </w:r>
            <w:r>
              <w:instrText xml:space="preserve"> REF _Ref60913668 \h </w:instrText>
            </w:r>
            <w:r>
              <w:rPr>
                <w:rStyle w:val="Hyperlink"/>
                <w:b/>
                <w:bCs/>
                <w:color w:val="F2F2F2" w:themeColor="background1" w:themeShade="F2"/>
              </w:rPr>
            </w:r>
            <w:r>
              <w:rPr>
                <w:rStyle w:val="Hyperlink"/>
                <w:b/>
                <w:bCs/>
                <w:color w:val="F2F2F2" w:themeColor="background1" w:themeShade="F2"/>
              </w:rPr>
              <w:fldChar w:fldCharType="separate"/>
            </w:r>
            <w:r w:rsidRPr="005A62EF" w:rsidR="004B7C47">
              <w:rPr>
                <w:color w:val="FFFFFF" w:themeColor="background1"/>
              </w:rPr>
              <w:t>Privacy</w:t>
            </w:r>
            <w:r>
              <w:rPr>
                <w:rStyle w:val="Hyperlink"/>
                <w:b/>
                <w:bCs/>
                <w:color w:val="F2F2F2" w:themeColor="background1" w:themeShade="F2"/>
              </w:rPr>
              <w:fldChar w:fldCharType="end"/>
            </w:r>
            <w:r>
              <w:fldChar w:fldCharType="end"/>
            </w:r>
          </w:p>
        </w:tc>
      </w:tr>
    </w:tbl>
    <w:p w:rsidRPr="00F94857" w:rsidR="00ED6D3F" w:rsidP="00F94857" w:rsidRDefault="00ED6D3F" w14:paraId="3E5B4A62" w14:textId="77777777">
      <w:pPr>
        <w:pStyle w:val="Kop1"/>
        <w:numPr>
          <w:ilvl w:val="0"/>
          <w:numId w:val="0"/>
        </w:numPr>
        <w:ind w:left="851" w:hanging="851"/>
        <w:jc w:val="center"/>
        <w:rPr>
          <w:sz w:val="28"/>
          <w:szCs w:val="28"/>
        </w:rPr>
      </w:pPr>
      <w:bookmarkStart w:name="Wat_verwachten_van_ouders" w:id="6"/>
      <w:bookmarkEnd w:id="6"/>
      <w:r w:rsidRPr="00F94857">
        <w:rPr>
          <w:sz w:val="28"/>
          <w:szCs w:val="28"/>
        </w:rPr>
        <w:t>Wat verwachten we van jou als ouder?</w:t>
      </w:r>
    </w:p>
    <w:tbl>
      <w:tblPr>
        <w:tblW w:w="8977" w:type="dxa"/>
        <w:tblLook w:val="04A0" w:firstRow="1" w:lastRow="0" w:firstColumn="1" w:lastColumn="0" w:noHBand="0" w:noVBand="1"/>
      </w:tblPr>
      <w:tblGrid>
        <w:gridCol w:w="2835"/>
        <w:gridCol w:w="236"/>
        <w:gridCol w:w="2835"/>
        <w:gridCol w:w="236"/>
        <w:gridCol w:w="2835"/>
      </w:tblGrid>
      <w:tr w:rsidRPr="00A07708" w:rsidR="00A07708" w:rsidTr="00A81382" w14:paraId="2B5B093B" w14:textId="77777777">
        <w:trPr>
          <w:trHeight w:val="737"/>
        </w:trPr>
        <w:tc>
          <w:tcPr>
            <w:tcW w:w="2835" w:type="dxa"/>
            <w:shd w:val="clear" w:color="auto" w:fill="4CBCC5"/>
            <w:vAlign w:val="center"/>
          </w:tcPr>
          <w:p w:rsidRPr="00A07708" w:rsidR="00ED6D3F" w:rsidP="005701FB" w:rsidRDefault="00E94773" w14:paraId="4F415A22" w14:textId="0CEDBB11">
            <w:pPr>
              <w:suppressAutoHyphens w:val="0"/>
              <w:spacing w:after="0" w:line="240" w:lineRule="auto"/>
              <w:jc w:val="center"/>
              <w:rPr>
                <w:b/>
                <w:color w:val="F2F2F2" w:themeColor="background1" w:themeShade="F2"/>
              </w:rPr>
            </w:pPr>
            <w:r>
              <w:fldChar w:fldCharType="begin"/>
            </w:r>
            <w:r>
              <w:instrText>HYPERLINK \l "_Engagementsverklaring_tussen_jou"</w:instrText>
            </w:r>
            <w:r>
              <w:fldChar w:fldCharType="separate"/>
            </w:r>
            <w:r>
              <w:rPr>
                <w:rStyle w:val="Hyperlink"/>
                <w:b/>
                <w:color w:val="F2F2F2" w:themeColor="background1" w:themeShade="F2"/>
              </w:rPr>
              <w:fldChar w:fldCharType="begin"/>
            </w:r>
            <w:r>
              <w:instrText xml:space="preserve"> REF _Ref66443695 \h </w:instrText>
            </w:r>
            <w:r>
              <w:rPr>
                <w:rStyle w:val="Hyperlink"/>
                <w:b/>
                <w:color w:val="F2F2F2" w:themeColor="background1" w:themeShade="F2"/>
              </w:rPr>
            </w:r>
            <w:r>
              <w:rPr>
                <w:rStyle w:val="Hyperlink"/>
                <w:b/>
                <w:color w:val="F2F2F2" w:themeColor="background1" w:themeShade="F2"/>
              </w:rPr>
              <w:fldChar w:fldCharType="separate"/>
            </w:r>
            <w:r w:rsidRPr="005A62EF" w:rsidR="004B7C47">
              <w:rPr>
                <w:color w:val="FFFFFF" w:themeColor="background1"/>
              </w:rPr>
              <w:t>Engagementsverklaring tussen jou en onze school</w:t>
            </w:r>
            <w:r>
              <w:rPr>
                <w:rStyle w:val="Hyperlink"/>
                <w:b/>
                <w:color w:val="F2F2F2" w:themeColor="background1" w:themeShade="F2"/>
              </w:rPr>
              <w:fldChar w:fldCharType="end"/>
            </w:r>
            <w:r>
              <w:fldChar w:fldCharType="end"/>
            </w:r>
          </w:p>
        </w:tc>
        <w:tc>
          <w:tcPr>
            <w:tcW w:w="236" w:type="dxa"/>
            <w:vAlign w:val="center"/>
          </w:tcPr>
          <w:p w:rsidRPr="00A07708" w:rsidR="00ED6D3F" w:rsidP="005701FB" w:rsidRDefault="00ED6D3F" w14:paraId="192B9D99" w14:textId="77777777">
            <w:pPr>
              <w:suppressAutoHyphens w:val="0"/>
              <w:spacing w:after="0" w:line="240" w:lineRule="auto"/>
              <w:jc w:val="center"/>
              <w:rPr>
                <w:b/>
                <w:color w:val="F2F2F2" w:themeColor="background1" w:themeShade="F2"/>
              </w:rPr>
            </w:pPr>
          </w:p>
        </w:tc>
        <w:tc>
          <w:tcPr>
            <w:tcW w:w="2835" w:type="dxa"/>
            <w:shd w:val="clear" w:color="auto" w:fill="EC7D23"/>
            <w:vAlign w:val="center"/>
          </w:tcPr>
          <w:p w:rsidRPr="00766535" w:rsidR="00ED6D3F" w:rsidP="00766535" w:rsidRDefault="00E94773" w14:paraId="3949C8DB" w14:textId="1F1457DB">
            <w:pPr>
              <w:suppressAutoHyphens w:val="0"/>
              <w:spacing w:after="0" w:line="240" w:lineRule="auto"/>
              <w:jc w:val="center"/>
              <w:rPr>
                <w:b/>
                <w:bCs/>
                <w:color w:val="F2F2F2" w:themeColor="background1" w:themeShade="F2"/>
              </w:rPr>
            </w:pPr>
            <w:r>
              <w:fldChar w:fldCharType="begin"/>
            </w:r>
            <w:r>
              <w:instrText>HYPERLINK \l "_Ouderlijk_gezag"</w:instrText>
            </w:r>
            <w:r>
              <w:fldChar w:fldCharType="separate"/>
            </w:r>
            <w:r>
              <w:rPr>
                <w:rStyle w:val="Hyperlink"/>
                <w:b/>
                <w:bCs/>
                <w:color w:val="F2F2F2" w:themeColor="background1" w:themeShade="F2"/>
              </w:rPr>
              <w:fldChar w:fldCharType="begin"/>
            </w:r>
            <w:r>
              <w:instrText xml:space="preserve"> REF _Ref60913678 \h </w:instrText>
            </w:r>
            <w:r>
              <w:rPr>
                <w:rStyle w:val="Hyperlink"/>
                <w:b/>
                <w:bCs/>
                <w:color w:val="F2F2F2" w:themeColor="background1" w:themeShade="F2"/>
              </w:rPr>
            </w:r>
            <w:r>
              <w:rPr>
                <w:rStyle w:val="Hyperlink"/>
                <w:b/>
                <w:bCs/>
                <w:color w:val="F2F2F2" w:themeColor="background1" w:themeShade="F2"/>
              </w:rPr>
              <w:fldChar w:fldCharType="separate"/>
            </w:r>
            <w:r w:rsidRPr="00E518F8" w:rsidR="004B7C47">
              <w:rPr>
                <w:color w:val="FFFFFF" w:themeColor="background1"/>
              </w:rPr>
              <w:t>Ouderlijk gezag</w:t>
            </w:r>
            <w:r>
              <w:rPr>
                <w:rStyle w:val="Hyperlink"/>
                <w:b/>
                <w:bCs/>
                <w:color w:val="F2F2F2" w:themeColor="background1" w:themeShade="F2"/>
              </w:rPr>
              <w:fldChar w:fldCharType="end"/>
            </w:r>
            <w:r>
              <w:fldChar w:fldCharType="end"/>
            </w:r>
          </w:p>
        </w:tc>
        <w:tc>
          <w:tcPr>
            <w:tcW w:w="236" w:type="dxa"/>
            <w:vAlign w:val="center"/>
          </w:tcPr>
          <w:p w:rsidRPr="00A07708" w:rsidR="00ED6D3F" w:rsidP="005701FB" w:rsidRDefault="00ED6D3F" w14:paraId="5EAB3DF7"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532070" w:rsidR="00ED6D3F" w:rsidP="00AD7DD6" w:rsidRDefault="00E94773" w14:paraId="6A7526B6" w14:textId="72705D2F">
            <w:pPr>
              <w:suppressAutoHyphens w:val="0"/>
              <w:spacing w:after="0" w:line="240" w:lineRule="auto"/>
              <w:jc w:val="center"/>
              <w:rPr>
                <w:b/>
                <w:bCs/>
                <w:color w:val="F2F2F2" w:themeColor="background1" w:themeShade="F2"/>
              </w:rPr>
            </w:pPr>
            <w:r>
              <w:fldChar w:fldCharType="begin"/>
            </w:r>
            <w:r>
              <w:instrText>HYPERLINK \l "_Schoolkosten"</w:instrText>
            </w:r>
            <w:r>
              <w:fldChar w:fldCharType="separate"/>
            </w:r>
            <w:r>
              <w:rPr>
                <w:rStyle w:val="Hyperlink"/>
                <w:b/>
                <w:bCs/>
                <w:color w:val="F2F2F2" w:themeColor="background1" w:themeShade="F2"/>
              </w:rPr>
              <w:fldChar w:fldCharType="begin"/>
            </w:r>
            <w:r>
              <w:instrText xml:space="preserve"> REF _Ref60913685 \h </w:instrText>
            </w:r>
            <w:r>
              <w:rPr>
                <w:rStyle w:val="Hyperlink"/>
                <w:b/>
                <w:bCs/>
                <w:color w:val="F2F2F2" w:themeColor="background1" w:themeShade="F2"/>
              </w:rPr>
            </w:r>
            <w:r>
              <w:rPr>
                <w:rStyle w:val="Hyperlink"/>
                <w:b/>
                <w:bCs/>
                <w:color w:val="F2F2F2" w:themeColor="background1" w:themeShade="F2"/>
              </w:rPr>
              <w:fldChar w:fldCharType="separate"/>
            </w:r>
            <w:r w:rsidRPr="00E518F8" w:rsidR="004B7C47">
              <w:rPr>
                <w:color w:val="FFFFFF" w:themeColor="background1"/>
              </w:rPr>
              <w:t>Schoolkosten</w:t>
            </w:r>
            <w:r>
              <w:rPr>
                <w:rStyle w:val="Hyperlink"/>
                <w:b/>
                <w:bCs/>
                <w:color w:val="F2F2F2" w:themeColor="background1" w:themeShade="F2"/>
              </w:rPr>
              <w:fldChar w:fldCharType="end"/>
            </w:r>
            <w:r>
              <w:fldChar w:fldCharType="end"/>
            </w:r>
          </w:p>
        </w:tc>
      </w:tr>
      <w:tr w:rsidRPr="00A07708" w:rsidR="00A07708" w:rsidTr="005701FB" w14:paraId="26D58D65" w14:textId="77777777">
        <w:trPr>
          <w:gridAfter w:val="2"/>
          <w:wAfter w:w="3071" w:type="dxa"/>
          <w:trHeight w:val="170"/>
        </w:trPr>
        <w:tc>
          <w:tcPr>
            <w:tcW w:w="2835" w:type="dxa"/>
          </w:tcPr>
          <w:p w:rsidRPr="00A07708" w:rsidR="00A11E63" w:rsidP="005701FB" w:rsidRDefault="00A11E63" w14:paraId="5E7DF299" w14:textId="77777777">
            <w:pPr>
              <w:suppressAutoHyphens w:val="0"/>
              <w:spacing w:after="0" w:line="240" w:lineRule="auto"/>
              <w:jc w:val="center"/>
              <w:rPr>
                <w:b/>
                <w:color w:val="F2F2F2" w:themeColor="background1" w:themeShade="F2"/>
              </w:rPr>
            </w:pPr>
          </w:p>
        </w:tc>
        <w:tc>
          <w:tcPr>
            <w:tcW w:w="236" w:type="dxa"/>
          </w:tcPr>
          <w:p w:rsidRPr="00A07708" w:rsidR="00A11E63" w:rsidP="005701FB" w:rsidRDefault="00A11E63" w14:paraId="20D0D371" w14:textId="77777777">
            <w:pPr>
              <w:suppressAutoHyphens w:val="0"/>
              <w:spacing w:after="0" w:line="240" w:lineRule="auto"/>
              <w:jc w:val="center"/>
              <w:rPr>
                <w:rFonts w:asciiTheme="minorHAnsi" w:hAnsiTheme="minorHAnsi"/>
                <w:b/>
                <w:color w:val="F2F2F2" w:themeColor="background1" w:themeShade="F2"/>
              </w:rPr>
            </w:pPr>
          </w:p>
        </w:tc>
        <w:tc>
          <w:tcPr>
            <w:tcW w:w="2835" w:type="dxa"/>
          </w:tcPr>
          <w:p w:rsidRPr="00A07708" w:rsidR="00A11E63" w:rsidP="005701FB" w:rsidRDefault="00A11E63" w14:paraId="064C5332" w14:textId="77777777">
            <w:pPr>
              <w:suppressAutoHyphens w:val="0"/>
              <w:spacing w:after="0" w:line="240" w:lineRule="auto"/>
              <w:jc w:val="center"/>
              <w:rPr>
                <w:rFonts w:asciiTheme="minorHAnsi" w:hAnsiTheme="minorHAnsi"/>
                <w:b/>
                <w:color w:val="F2F2F2" w:themeColor="background1" w:themeShade="F2"/>
              </w:rPr>
            </w:pPr>
          </w:p>
        </w:tc>
      </w:tr>
      <w:tr w:rsidRPr="00A07708" w:rsidR="00A07708" w:rsidTr="00A81382" w14:paraId="1E4901B6" w14:textId="77777777">
        <w:trPr>
          <w:gridAfter w:val="2"/>
          <w:wAfter w:w="3071" w:type="dxa"/>
          <w:trHeight w:val="737"/>
        </w:trPr>
        <w:tc>
          <w:tcPr>
            <w:tcW w:w="2835" w:type="dxa"/>
            <w:shd w:val="clear" w:color="auto" w:fill="AE2081"/>
            <w:vAlign w:val="center"/>
          </w:tcPr>
          <w:p w:rsidRPr="006F6269" w:rsidR="00ED6D3F" w:rsidP="00AD7DD6" w:rsidRDefault="00E94773" w14:paraId="699E2D83" w14:textId="2FAE40DF">
            <w:pPr>
              <w:suppressAutoHyphens w:val="0"/>
              <w:spacing w:after="0" w:line="240" w:lineRule="auto"/>
              <w:jc w:val="center"/>
              <w:rPr>
                <w:b/>
                <w:bCs/>
                <w:color w:val="F2F2F2" w:themeColor="background1" w:themeShade="F2"/>
              </w:rPr>
            </w:pPr>
            <w:r>
              <w:fldChar w:fldCharType="begin"/>
            </w:r>
            <w:r>
              <w:instrText>HYPERLINK \l "_Participatie"</w:instrText>
            </w:r>
            <w:r>
              <w:fldChar w:fldCharType="separate"/>
            </w:r>
            <w:r>
              <w:rPr>
                <w:rStyle w:val="Hyperlink"/>
                <w:b/>
                <w:bCs/>
                <w:color w:val="F2F2F2" w:themeColor="background1" w:themeShade="F2"/>
              </w:rPr>
              <w:fldChar w:fldCharType="begin"/>
            </w:r>
            <w:r>
              <w:instrText xml:space="preserve"> REF _Ref70082472 \h </w:instrText>
            </w:r>
            <w:r>
              <w:rPr>
                <w:rStyle w:val="Hyperlink"/>
                <w:b/>
                <w:bCs/>
                <w:color w:val="F2F2F2" w:themeColor="background1" w:themeShade="F2"/>
              </w:rPr>
            </w:r>
            <w:r>
              <w:rPr>
                <w:rStyle w:val="Hyperlink"/>
                <w:b/>
                <w:bCs/>
                <w:color w:val="F2F2F2" w:themeColor="background1" w:themeShade="F2"/>
              </w:rPr>
              <w:fldChar w:fldCharType="separate"/>
            </w:r>
            <w:r w:rsidRPr="00E518F8" w:rsidR="004B7C47">
              <w:rPr>
                <w:color w:val="FFFFFF" w:themeColor="background1"/>
              </w:rPr>
              <w:t>Participatie</w:t>
            </w:r>
            <w:r>
              <w:rPr>
                <w:rStyle w:val="Hyperlink"/>
                <w:b/>
                <w:bCs/>
                <w:color w:val="F2F2F2" w:themeColor="background1" w:themeShade="F2"/>
              </w:rPr>
              <w:fldChar w:fldCharType="end"/>
            </w:r>
            <w:r>
              <w:fldChar w:fldCharType="end"/>
            </w:r>
          </w:p>
        </w:tc>
        <w:tc>
          <w:tcPr>
            <w:tcW w:w="236" w:type="dxa"/>
            <w:vAlign w:val="center"/>
          </w:tcPr>
          <w:p w:rsidRPr="00A07708" w:rsidR="00ED6D3F" w:rsidP="005701FB" w:rsidRDefault="00ED6D3F" w14:paraId="7444E1EA" w14:textId="77777777">
            <w:pPr>
              <w:suppressAutoHyphens w:val="0"/>
              <w:spacing w:after="0" w:line="240" w:lineRule="auto"/>
              <w:jc w:val="center"/>
              <w:rPr>
                <w:rFonts w:asciiTheme="minorHAnsi" w:hAnsiTheme="minorHAnsi"/>
                <w:b/>
                <w:color w:val="F2F2F2" w:themeColor="background1" w:themeShade="F2"/>
              </w:rPr>
            </w:pPr>
          </w:p>
        </w:tc>
        <w:tc>
          <w:tcPr>
            <w:tcW w:w="2835" w:type="dxa"/>
            <w:shd w:val="clear" w:color="auto" w:fill="4CBCC5"/>
            <w:vAlign w:val="center"/>
          </w:tcPr>
          <w:p w:rsidRPr="00A07708" w:rsidR="00ED6D3F" w:rsidP="005701FB" w:rsidRDefault="00E94773" w14:paraId="119BBA5B" w14:textId="657AD72E">
            <w:pPr>
              <w:suppressAutoHyphens w:val="0"/>
              <w:spacing w:after="0" w:line="240" w:lineRule="auto"/>
              <w:jc w:val="center"/>
              <w:rPr>
                <w:b/>
                <w:color w:val="F2F2F2" w:themeColor="background1" w:themeShade="F2"/>
              </w:rPr>
            </w:pPr>
            <w:r>
              <w:fldChar w:fldCharType="begin"/>
            </w:r>
            <w:r>
              <w:instrText>HYPERLINK \l "_Gebruik_van_(sociale)"</w:instrText>
            </w:r>
            <w:r>
              <w:fldChar w:fldCharType="separate"/>
            </w:r>
            <w:r>
              <w:rPr>
                <w:rStyle w:val="Hyperlink"/>
                <w:b/>
                <w:color w:val="F2F2F2" w:themeColor="background1" w:themeShade="F2"/>
              </w:rPr>
              <w:fldChar w:fldCharType="begin"/>
            </w:r>
            <w:r>
              <w:instrText xml:space="preserve"> REF _Ref65505085 \h </w:instrText>
            </w:r>
            <w:r>
              <w:rPr>
                <w:rStyle w:val="Hyperlink"/>
                <w:b/>
                <w:color w:val="F2F2F2" w:themeColor="background1" w:themeShade="F2"/>
              </w:rPr>
            </w:r>
            <w:r>
              <w:rPr>
                <w:rStyle w:val="Hyperlink"/>
                <w:b/>
                <w:color w:val="F2F2F2" w:themeColor="background1" w:themeShade="F2"/>
              </w:rPr>
              <w:fldChar w:fldCharType="separate"/>
            </w:r>
            <w:r w:rsidRPr="00E518F8" w:rsidR="004B7C47">
              <w:rPr>
                <w:color w:val="FFFFFF" w:themeColor="background1"/>
              </w:rPr>
              <w:t xml:space="preserve"> </w:t>
            </w:r>
            <w:r w:rsidR="004B7C47">
              <w:rPr>
                <w:color w:val="FFFFFF" w:themeColor="background1"/>
              </w:rPr>
              <w:t>(</w:t>
            </w:r>
            <w:r w:rsidRPr="00E518F8" w:rsidR="004B7C47">
              <w:rPr>
                <w:color w:val="FFFFFF" w:themeColor="background1"/>
              </w:rPr>
              <w:t>sociale</w:t>
            </w:r>
            <w:r w:rsidR="004B7C47">
              <w:rPr>
                <w:color w:val="FFFFFF" w:themeColor="background1"/>
              </w:rPr>
              <w:t>)</w:t>
            </w:r>
            <w:r w:rsidRPr="00E518F8" w:rsidR="004B7C47">
              <w:rPr>
                <w:color w:val="FFFFFF" w:themeColor="background1"/>
              </w:rPr>
              <w:t xml:space="preserve"> </w:t>
            </w:r>
            <w:r w:rsidR="00D8292D">
              <w:rPr>
                <w:color w:val="FFFFFF" w:themeColor="background1"/>
              </w:rPr>
              <w:t>m</w:t>
            </w:r>
            <w:r w:rsidRPr="00E518F8" w:rsidR="004B7C47">
              <w:rPr>
                <w:color w:val="FFFFFF" w:themeColor="background1"/>
              </w:rPr>
              <w:t>edia</w:t>
            </w:r>
            <w:r>
              <w:rPr>
                <w:rStyle w:val="Hyperlink"/>
                <w:b/>
                <w:color w:val="F2F2F2" w:themeColor="background1" w:themeShade="F2"/>
              </w:rPr>
              <w:fldChar w:fldCharType="end"/>
            </w:r>
            <w:r>
              <w:fldChar w:fldCharType="end"/>
            </w:r>
          </w:p>
        </w:tc>
      </w:tr>
    </w:tbl>
    <w:p w:rsidRPr="00F94857" w:rsidR="00ED6D3F" w:rsidP="00F94857" w:rsidRDefault="00ED6D3F" w14:paraId="71D375FC" w14:textId="77777777">
      <w:pPr>
        <w:pStyle w:val="Kop1"/>
        <w:numPr>
          <w:ilvl w:val="0"/>
          <w:numId w:val="0"/>
        </w:numPr>
        <w:ind w:left="851" w:hanging="851"/>
        <w:jc w:val="center"/>
        <w:rPr>
          <w:sz w:val="28"/>
          <w:szCs w:val="28"/>
        </w:rPr>
      </w:pPr>
      <w:bookmarkStart w:name="Wat_verwachten_van_kind" w:id="7"/>
      <w:bookmarkEnd w:id="7"/>
      <w:r w:rsidRPr="00F94857">
        <w:rPr>
          <w:sz w:val="28"/>
          <w:szCs w:val="28"/>
        </w:rPr>
        <w:t>Wat verwachten we van je kind?</w:t>
      </w:r>
    </w:p>
    <w:tbl>
      <w:tblPr>
        <w:tblW w:w="8977" w:type="dxa"/>
        <w:tblLook w:val="04A0" w:firstRow="1" w:lastRow="0" w:firstColumn="1" w:lastColumn="0" w:noHBand="0" w:noVBand="1"/>
      </w:tblPr>
      <w:tblGrid>
        <w:gridCol w:w="2835"/>
        <w:gridCol w:w="236"/>
        <w:gridCol w:w="2835"/>
        <w:gridCol w:w="236"/>
        <w:gridCol w:w="2835"/>
      </w:tblGrid>
      <w:tr w:rsidRPr="00E07DE0" w:rsidR="00ED6D3F" w:rsidTr="00A11E63" w14:paraId="1661552E" w14:textId="77777777">
        <w:trPr>
          <w:trHeight w:val="737"/>
        </w:trPr>
        <w:tc>
          <w:tcPr>
            <w:tcW w:w="2835" w:type="dxa"/>
            <w:shd w:val="clear" w:color="auto" w:fill="AE2081"/>
            <w:vAlign w:val="center"/>
          </w:tcPr>
          <w:p w:rsidRPr="00E07DE0" w:rsidR="00ED6D3F" w:rsidP="005701FB" w:rsidRDefault="00E94773" w14:paraId="586240B4" w14:textId="5FA7DB2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_Ref66443896 \h </w:instrText>
            </w:r>
            <w:r>
              <w:rPr>
                <w:b/>
                <w:color w:val="F2F2F2" w:themeColor="background1" w:themeShade="F2"/>
              </w:rPr>
            </w:r>
            <w:r>
              <w:rPr>
                <w:b/>
                <w:color w:val="F2F2F2" w:themeColor="background1" w:themeShade="F2"/>
              </w:rPr>
              <w:fldChar w:fldCharType="separate"/>
            </w:r>
            <w:r w:rsidRPr="00E518F8" w:rsidR="004B7C47">
              <w:rPr>
                <w:color w:val="FFFFFF" w:themeColor="background1"/>
              </w:rPr>
              <w:t>Leerplicht en afwezigheden</w:t>
            </w:r>
            <w:r>
              <w:rPr>
                <w:b/>
                <w:color w:val="F2F2F2" w:themeColor="background1" w:themeShade="F2"/>
              </w:rPr>
              <w:fldChar w:fldCharType="end"/>
            </w:r>
          </w:p>
        </w:tc>
        <w:tc>
          <w:tcPr>
            <w:tcW w:w="236" w:type="dxa"/>
            <w:vAlign w:val="center"/>
          </w:tcPr>
          <w:p w:rsidRPr="00E07DE0" w:rsidR="00ED6D3F" w:rsidP="005701FB" w:rsidRDefault="00ED6D3F" w14:paraId="4C59127B" w14:textId="77777777">
            <w:pPr>
              <w:suppressAutoHyphens w:val="0"/>
              <w:spacing w:after="0" w:line="240" w:lineRule="auto"/>
              <w:jc w:val="center"/>
              <w:rPr>
                <w:b/>
                <w:color w:val="F2F2F2" w:themeColor="background1" w:themeShade="F2"/>
              </w:rPr>
            </w:pPr>
          </w:p>
        </w:tc>
        <w:tc>
          <w:tcPr>
            <w:tcW w:w="2835" w:type="dxa"/>
            <w:shd w:val="clear" w:color="auto" w:fill="4CBCC5"/>
            <w:vAlign w:val="center"/>
          </w:tcPr>
          <w:p w:rsidRPr="008164F0" w:rsidR="00ED6D3F" w:rsidP="00AD7DD6" w:rsidRDefault="00E94773" w14:paraId="1026D167" w14:textId="572F8083">
            <w:pPr>
              <w:suppressAutoHyphens w:val="0"/>
              <w:spacing w:after="0" w:line="240" w:lineRule="auto"/>
              <w:jc w:val="center"/>
              <w:rPr>
                <w:b/>
                <w:color w:val="F2F2F2" w:themeColor="background1" w:themeShade="F2"/>
              </w:rPr>
            </w:pPr>
            <w:r>
              <w:fldChar w:fldCharType="begin"/>
            </w:r>
            <w:r>
              <w:instrText>HYPERLINK \l "_Participatie_leerlingenraad"</w:instrText>
            </w:r>
            <w:r>
              <w:fldChar w:fldCharType="separate"/>
            </w:r>
            <w:r>
              <w:rPr>
                <w:rStyle w:val="Hyperlink"/>
                <w:b/>
                <w:color w:val="F2F2F2" w:themeColor="background1" w:themeShade="F2"/>
              </w:rPr>
              <w:fldChar w:fldCharType="begin"/>
            </w:r>
            <w:r>
              <w:instrText xml:space="preserve"> REF _Ref61257240 \h </w:instrText>
            </w:r>
            <w:r>
              <w:rPr>
                <w:rStyle w:val="Hyperlink"/>
                <w:b/>
                <w:color w:val="F2F2F2" w:themeColor="background1" w:themeShade="F2"/>
              </w:rPr>
            </w:r>
            <w:r>
              <w:rPr>
                <w:rStyle w:val="Hyperlink"/>
                <w:b/>
                <w:color w:val="F2F2F2" w:themeColor="background1" w:themeShade="F2"/>
              </w:rPr>
              <w:fldChar w:fldCharType="separate"/>
            </w:r>
            <w:r w:rsidRPr="00E518F8" w:rsidR="004B7C47">
              <w:rPr>
                <w:color w:val="FFFFFF" w:themeColor="background1"/>
              </w:rPr>
              <w:t>Participatie leerlingenraad</w:t>
            </w:r>
            <w:r>
              <w:rPr>
                <w:rStyle w:val="Hyperlink"/>
                <w:b/>
                <w:color w:val="F2F2F2" w:themeColor="background1" w:themeShade="F2"/>
              </w:rPr>
              <w:fldChar w:fldCharType="end"/>
            </w:r>
            <w:r>
              <w:fldChar w:fldCharType="end"/>
            </w:r>
          </w:p>
        </w:tc>
        <w:tc>
          <w:tcPr>
            <w:tcW w:w="236" w:type="dxa"/>
            <w:vAlign w:val="center"/>
          </w:tcPr>
          <w:p w:rsidRPr="00E07DE0" w:rsidR="00ED6D3F" w:rsidP="005701FB" w:rsidRDefault="00ED6D3F" w14:paraId="3C3C124B"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743E1B" w:rsidR="00ED6D3F" w:rsidP="00D67383" w:rsidRDefault="00E94773" w14:paraId="679691B9" w14:textId="3B7406AB">
            <w:pPr>
              <w:suppressAutoHyphens w:val="0"/>
              <w:spacing w:after="0" w:line="240" w:lineRule="auto"/>
              <w:jc w:val="center"/>
              <w:rPr>
                <w:rStyle w:val="Hyperlink"/>
                <w:b/>
                <w:color w:val="F2F2F2" w:themeColor="background1" w:themeShade="F2"/>
                <w:u w:val="none"/>
              </w:rPr>
            </w:pPr>
            <w:r>
              <w:fldChar w:fldCharType="begin"/>
            </w:r>
            <w:r>
              <w:instrText>HYPERLINK \l "_Wat_mag_en_1"</w:instrText>
            </w:r>
            <w:r>
              <w:fldChar w:fldCharType="separate"/>
            </w:r>
            <w:r>
              <w:rPr>
                <w:rStyle w:val="Hyperlink"/>
                <w:b/>
                <w:color w:val="F2F2F2" w:themeColor="background1" w:themeShade="F2"/>
                <w:u w:val="none"/>
              </w:rPr>
              <w:fldChar w:fldCharType="begin"/>
            </w:r>
            <w:r>
              <w:rPr>
                <w:b/>
                <w:color w:val="F2F2F2" w:themeColor="background1" w:themeShade="F2"/>
              </w:rPr>
              <w:instrText xml:space="preserve"> REF _Ref70082517 \h </w:instrText>
            </w:r>
            <w:r>
              <w:rPr>
                <w:rStyle w:val="Hyperlink"/>
                <w:b/>
                <w:color w:val="F2F2F2" w:themeColor="background1" w:themeShade="F2"/>
                <w:u w:val="none"/>
              </w:rPr>
            </w:r>
            <w:r>
              <w:rPr>
                <w:rStyle w:val="Hyperlink"/>
                <w:b/>
                <w:color w:val="F2F2F2" w:themeColor="background1" w:themeShade="F2"/>
                <w:u w:val="none"/>
              </w:rPr>
              <w:fldChar w:fldCharType="separate"/>
            </w:r>
            <w:r w:rsidRPr="00E518F8" w:rsidR="004B7C47">
              <w:rPr>
                <w:color w:val="FFFFFF" w:themeColor="background1"/>
              </w:rPr>
              <w:t>Wat mag en wat niet?</w:t>
            </w:r>
            <w:r>
              <w:rPr>
                <w:rStyle w:val="Hyperlink"/>
                <w:b/>
                <w:color w:val="F2F2F2" w:themeColor="background1" w:themeShade="F2"/>
                <w:u w:val="none"/>
              </w:rPr>
              <w:fldChar w:fldCharType="end"/>
            </w:r>
            <w:r>
              <w:fldChar w:fldCharType="end"/>
            </w:r>
          </w:p>
        </w:tc>
      </w:tr>
      <w:tr w:rsidRPr="005701FB" w:rsidR="00ED6D3F" w:rsidTr="005701FB" w14:paraId="4A73B4F9" w14:textId="77777777">
        <w:trPr>
          <w:trHeight w:val="170"/>
        </w:trPr>
        <w:tc>
          <w:tcPr>
            <w:tcW w:w="2835" w:type="dxa"/>
          </w:tcPr>
          <w:p w:rsidRPr="005701FB" w:rsidR="00ED6D3F" w:rsidP="005701FB" w:rsidRDefault="00ED6D3F" w14:paraId="2F0D7990" w14:textId="77777777">
            <w:pPr>
              <w:suppressAutoHyphens w:val="0"/>
              <w:spacing w:after="0" w:line="240" w:lineRule="auto"/>
              <w:rPr>
                <w:b/>
                <w:color w:val="FFFFFF" w:themeColor="background1"/>
              </w:rPr>
            </w:pPr>
          </w:p>
        </w:tc>
        <w:tc>
          <w:tcPr>
            <w:tcW w:w="236" w:type="dxa"/>
          </w:tcPr>
          <w:p w:rsidRPr="005701FB" w:rsidR="00ED6D3F" w:rsidP="005701FB" w:rsidRDefault="00ED6D3F" w14:paraId="32FD5777" w14:textId="77777777">
            <w:pPr>
              <w:suppressAutoHyphens w:val="0"/>
              <w:spacing w:after="0" w:line="240" w:lineRule="auto"/>
              <w:rPr>
                <w:b/>
                <w:color w:val="FFFFFF" w:themeColor="background1"/>
              </w:rPr>
            </w:pPr>
          </w:p>
        </w:tc>
        <w:tc>
          <w:tcPr>
            <w:tcW w:w="2835" w:type="dxa"/>
          </w:tcPr>
          <w:p w:rsidRPr="005701FB" w:rsidR="00ED6D3F" w:rsidP="005701FB" w:rsidRDefault="00ED6D3F" w14:paraId="3C113504" w14:textId="77777777">
            <w:pPr>
              <w:suppressAutoHyphens w:val="0"/>
              <w:spacing w:after="0" w:line="240" w:lineRule="auto"/>
              <w:rPr>
                <w:b/>
                <w:color w:val="FFFFFF" w:themeColor="background1"/>
              </w:rPr>
            </w:pPr>
          </w:p>
        </w:tc>
        <w:tc>
          <w:tcPr>
            <w:tcW w:w="236" w:type="dxa"/>
          </w:tcPr>
          <w:p w:rsidRPr="005701FB" w:rsidR="00ED6D3F" w:rsidP="005701FB" w:rsidRDefault="00ED6D3F" w14:paraId="7B2BAA8C" w14:textId="77777777">
            <w:pPr>
              <w:suppressAutoHyphens w:val="0"/>
              <w:spacing w:after="0" w:line="240" w:lineRule="auto"/>
              <w:rPr>
                <w:b/>
                <w:color w:val="FFFFFF" w:themeColor="background1"/>
              </w:rPr>
            </w:pPr>
          </w:p>
        </w:tc>
        <w:tc>
          <w:tcPr>
            <w:tcW w:w="2835" w:type="dxa"/>
          </w:tcPr>
          <w:p w:rsidRPr="005701FB" w:rsidR="00ED6D3F" w:rsidP="005701FB" w:rsidRDefault="00ED6D3F" w14:paraId="553AC3BB" w14:textId="77777777">
            <w:pPr>
              <w:suppressAutoHyphens w:val="0"/>
              <w:spacing w:after="0" w:line="240" w:lineRule="auto"/>
              <w:rPr>
                <w:b/>
                <w:color w:val="FFFFFF" w:themeColor="background1"/>
              </w:rPr>
            </w:pPr>
          </w:p>
        </w:tc>
      </w:tr>
      <w:tr w:rsidRPr="00E07DE0" w:rsidR="00ED6D3F" w:rsidTr="00A11E63" w14:paraId="288CBDE0" w14:textId="77777777">
        <w:trPr>
          <w:trHeight w:val="737"/>
        </w:trPr>
        <w:tc>
          <w:tcPr>
            <w:tcW w:w="2835" w:type="dxa"/>
            <w:shd w:val="clear" w:color="auto" w:fill="EC7D23"/>
            <w:vAlign w:val="center"/>
          </w:tcPr>
          <w:p w:rsidRPr="003121DF" w:rsidR="00ED6D3F" w:rsidP="005701FB" w:rsidRDefault="00E94773" w14:paraId="53F29EB4" w14:textId="1194F5E1">
            <w:pPr>
              <w:suppressAutoHyphens w:val="0"/>
              <w:spacing w:after="0" w:line="240" w:lineRule="auto"/>
              <w:jc w:val="center"/>
              <w:rPr>
                <w:b/>
                <w:color w:val="F2F2F2" w:themeColor="background1" w:themeShade="F2"/>
              </w:rPr>
            </w:pPr>
            <w:r>
              <w:fldChar w:fldCharType="begin"/>
            </w:r>
            <w:r>
              <w:instrText>HYPERLINK \l "_Herstel-_en_sanctioneringsbeleid"</w:instrText>
            </w:r>
            <w:r>
              <w:fldChar w:fldCharType="separate"/>
            </w:r>
            <w:r>
              <w:rPr>
                <w:rStyle w:val="Hyperlink"/>
                <w:b/>
                <w:color w:val="F2F2F2" w:themeColor="background1" w:themeShade="F2"/>
              </w:rPr>
              <w:fldChar w:fldCharType="begin"/>
            </w:r>
            <w:r>
              <w:rPr>
                <w:b/>
                <w:color w:val="F2F2F2" w:themeColor="background1" w:themeShade="F2"/>
              </w:rPr>
              <w:instrText xml:space="preserve"> REF _Ref66443925 \h </w:instrText>
            </w:r>
            <w:r>
              <w:rPr>
                <w:rStyle w:val="Hyperlink"/>
                <w:b/>
                <w:color w:val="F2F2F2" w:themeColor="background1" w:themeShade="F2"/>
              </w:rPr>
            </w:r>
            <w:r>
              <w:rPr>
                <w:rStyle w:val="Hyperlink"/>
                <w:b/>
                <w:color w:val="F2F2F2" w:themeColor="background1" w:themeShade="F2"/>
              </w:rPr>
              <w:fldChar w:fldCharType="separate"/>
            </w:r>
            <w:r w:rsidRPr="00E518F8" w:rsidR="004B7C47">
              <w:rPr>
                <w:color w:val="FFFFFF" w:themeColor="background1"/>
              </w:rPr>
              <w:t>Herstel- en sanctioneringsbeleid</w:t>
            </w:r>
            <w:r>
              <w:rPr>
                <w:rStyle w:val="Hyperlink"/>
                <w:b/>
                <w:color w:val="F2F2F2" w:themeColor="background1" w:themeShade="F2"/>
              </w:rPr>
              <w:fldChar w:fldCharType="end"/>
            </w:r>
            <w:r>
              <w:fldChar w:fldCharType="end"/>
            </w:r>
          </w:p>
        </w:tc>
        <w:tc>
          <w:tcPr>
            <w:tcW w:w="236" w:type="dxa"/>
            <w:vAlign w:val="center"/>
          </w:tcPr>
          <w:p w:rsidRPr="00E07DE0" w:rsidR="00ED6D3F" w:rsidP="005701FB" w:rsidRDefault="00ED6D3F" w14:paraId="1DBF4EF6" w14:textId="77777777">
            <w:pPr>
              <w:suppressAutoHyphens w:val="0"/>
              <w:spacing w:after="0" w:line="240" w:lineRule="auto"/>
              <w:jc w:val="center"/>
              <w:rPr>
                <w:b/>
                <w:color w:val="F2F2F2" w:themeColor="background1" w:themeShade="F2"/>
              </w:rPr>
            </w:pPr>
          </w:p>
        </w:tc>
        <w:tc>
          <w:tcPr>
            <w:tcW w:w="2835" w:type="dxa"/>
            <w:shd w:val="clear" w:color="auto" w:fill="AE2081"/>
            <w:vAlign w:val="center"/>
          </w:tcPr>
          <w:p w:rsidRPr="005A6A90" w:rsidR="00ED6D3F" w:rsidP="00AD7DD6" w:rsidRDefault="00E94773" w14:paraId="4F44F89A" w14:textId="4726E486">
            <w:pPr>
              <w:tabs>
                <w:tab w:val="left" w:pos="1105"/>
                <w:tab w:val="center" w:pos="1309"/>
              </w:tabs>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_Ref61257174 \h </w:instrText>
            </w:r>
            <w:r>
              <w:rPr>
                <w:b/>
                <w:color w:val="F2F2F2" w:themeColor="background1" w:themeShade="F2"/>
              </w:rPr>
            </w:r>
            <w:r>
              <w:rPr>
                <w:b/>
                <w:color w:val="F2F2F2" w:themeColor="background1" w:themeShade="F2"/>
              </w:rPr>
              <w:fldChar w:fldCharType="separate"/>
            </w:r>
            <w:r w:rsidRPr="00E518F8" w:rsidR="004B7C47">
              <w:rPr>
                <w:color w:val="FFFFFF" w:themeColor="background1"/>
              </w:rPr>
              <w:t>Betwistingen</w:t>
            </w:r>
            <w:r>
              <w:rPr>
                <w:b/>
                <w:color w:val="F2F2F2" w:themeColor="background1" w:themeShade="F2"/>
              </w:rPr>
              <w:fldChar w:fldCharType="end"/>
            </w:r>
          </w:p>
        </w:tc>
        <w:tc>
          <w:tcPr>
            <w:tcW w:w="236" w:type="dxa"/>
            <w:vAlign w:val="center"/>
          </w:tcPr>
          <w:p w:rsidRPr="00E07DE0" w:rsidR="00ED6D3F" w:rsidP="005701FB" w:rsidRDefault="00ED6D3F" w14:paraId="2401FF7E" w14:textId="77777777">
            <w:pPr>
              <w:suppressAutoHyphens w:val="0"/>
              <w:spacing w:after="0" w:line="240" w:lineRule="auto"/>
              <w:jc w:val="center"/>
              <w:rPr>
                <w:b/>
                <w:color w:val="F2F2F2" w:themeColor="background1" w:themeShade="F2"/>
              </w:rPr>
            </w:pPr>
          </w:p>
        </w:tc>
        <w:tc>
          <w:tcPr>
            <w:tcW w:w="2835" w:type="dxa"/>
            <w:shd w:val="clear" w:color="auto" w:fill="4CBCC5"/>
            <w:vAlign w:val="center"/>
          </w:tcPr>
          <w:p w:rsidRPr="00743E1B" w:rsidR="00ED6D3F" w:rsidP="00AD7DD6" w:rsidRDefault="00E94773" w14:paraId="7BB34C8D" w14:textId="1FE06896">
            <w:pPr>
              <w:suppressAutoHyphens w:val="0"/>
              <w:spacing w:after="0" w:line="240" w:lineRule="auto"/>
              <w:jc w:val="center"/>
              <w:rPr>
                <w:rStyle w:val="Hyperlink"/>
                <w:color w:val="F2F2F2" w:themeColor="background1" w:themeShade="F2"/>
                <w:u w:val="none"/>
              </w:rPr>
            </w:pPr>
            <w:r>
              <w:fldChar w:fldCharType="begin"/>
            </w:r>
            <w:r>
              <w:instrText>HYPERLINK \l "_Klachten"</w:instrText>
            </w:r>
            <w:r>
              <w:fldChar w:fldCharType="separate"/>
            </w:r>
            <w:r>
              <w:rPr>
                <w:rStyle w:val="Hyperlink"/>
                <w:b/>
                <w:color w:val="F2F2F2" w:themeColor="background1" w:themeShade="F2"/>
                <w:u w:val="none"/>
              </w:rPr>
              <w:fldChar w:fldCharType="begin"/>
            </w:r>
            <w:r>
              <w:rPr>
                <w:b/>
                <w:color w:val="F2F2F2" w:themeColor="background1" w:themeShade="F2"/>
              </w:rPr>
              <w:instrText xml:space="preserve"> REF _Ref61257274 \h </w:instrText>
            </w:r>
            <w:r>
              <w:rPr>
                <w:rStyle w:val="Hyperlink"/>
                <w:b/>
                <w:color w:val="F2F2F2" w:themeColor="background1" w:themeShade="F2"/>
                <w:u w:val="none"/>
              </w:rPr>
            </w:r>
            <w:r>
              <w:rPr>
                <w:rStyle w:val="Hyperlink"/>
                <w:b/>
                <w:color w:val="F2F2F2" w:themeColor="background1" w:themeShade="F2"/>
                <w:u w:val="none"/>
              </w:rPr>
              <w:fldChar w:fldCharType="separate"/>
            </w:r>
            <w:r w:rsidRPr="00E518F8" w:rsidR="004B7C47">
              <w:rPr>
                <w:color w:val="FFFFFF" w:themeColor="background1"/>
              </w:rPr>
              <w:t>Klachten</w:t>
            </w:r>
            <w:r>
              <w:rPr>
                <w:rStyle w:val="Hyperlink"/>
                <w:b/>
                <w:color w:val="F2F2F2" w:themeColor="background1" w:themeShade="F2"/>
                <w:u w:val="none"/>
              </w:rPr>
              <w:fldChar w:fldCharType="end"/>
            </w:r>
            <w:r>
              <w:fldChar w:fldCharType="end"/>
            </w:r>
          </w:p>
        </w:tc>
      </w:tr>
    </w:tbl>
    <w:p w:rsidR="002926F4" w:rsidRDefault="002926F4" w14:paraId="3908824E" w14:textId="3D8B80AD">
      <w:pPr>
        <w:suppressAutoHyphens w:val="0"/>
      </w:pPr>
      <w:r>
        <w:br w:type="page"/>
      </w:r>
    </w:p>
    <w:bookmarkStart w:name="Onze_visie_ped_project" w:id="8"/>
    <w:bookmarkStart w:name="_Ref66442784" w:id="9"/>
    <w:bookmarkEnd w:id="8"/>
    <w:p w:rsidRPr="00EA3D92" w:rsidR="00DA3DD6" w:rsidP="00EA3D92" w:rsidRDefault="00825E27" w14:paraId="51B52BDA" w14:textId="69ADEF61">
      <w:pPr>
        <w:pStyle w:val="Kop1"/>
        <w:numPr>
          <w:ilvl w:val="0"/>
          <w:numId w:val="0"/>
        </w:numPr>
        <w:ind w:left="851" w:hanging="851"/>
        <w:rPr>
          <w:sz w:val="28"/>
          <w:szCs w:val="28"/>
        </w:rPr>
      </w:pPr>
      <w:r w:rsidRPr="00EA3D92">
        <w:rPr>
          <w:bCs/>
          <w:noProof/>
          <w:sz w:val="28"/>
          <w:szCs w:val="28"/>
          <w:lang w:eastAsia="nl-BE"/>
        </w:rPr>
        <mc:AlternateContent>
          <mc:Choice Requires="wps">
            <w:drawing>
              <wp:anchor distT="0" distB="0" distL="114300" distR="114300" simplePos="0" relativeHeight="251657216" behindDoc="0" locked="0" layoutInCell="1" allowOverlap="1" wp14:anchorId="1B248593" wp14:editId="4AFBDBCB">
                <wp:simplePos x="0" y="0"/>
                <wp:positionH relativeFrom="margin">
                  <wp:posOffset>4730557</wp:posOffset>
                </wp:positionH>
                <wp:positionV relativeFrom="margin">
                  <wp:posOffset>-169931</wp:posOffset>
                </wp:positionV>
                <wp:extent cx="509905" cy="468630"/>
                <wp:effectExtent l="0" t="38100" r="61595" b="64770"/>
                <wp:wrapSquare wrapText="bothSides"/>
                <wp:docPr id="14" name="Graphic 13" descr="Verrekijker silhouet"/>
                <wp:cNvGraphicFramePr/>
                <a:graphic xmlns:a="http://schemas.openxmlformats.org/drawingml/2006/main">
                  <a:graphicData uri="http://schemas.microsoft.com/office/word/2010/wordprocessingShape">
                    <wps:wsp>
                      <wps:cNvSpPr/>
                      <wps:spPr>
                        <a:xfrm rot="20672654">
                          <a:off x="0" y="0"/>
                          <a:ext cx="4175760" cy="347980"/>
                        </a:xfrm>
                        <a:custGeom>
                          <a:avLst/>
                          <a:gdLst>
                            <a:gd name="connsiteX0" fmla="*/ 628650 w 685800"/>
                            <a:gd name="connsiteY0" fmla="*/ 114300 h 647700"/>
                            <a:gd name="connsiteX1" fmla="*/ 514350 w 685800"/>
                            <a:gd name="connsiteY1" fmla="*/ 114300 h 647700"/>
                            <a:gd name="connsiteX2" fmla="*/ 514350 w 685800"/>
                            <a:gd name="connsiteY2" fmla="*/ 85725 h 647700"/>
                            <a:gd name="connsiteX3" fmla="*/ 533400 w 685800"/>
                            <a:gd name="connsiteY3" fmla="*/ 85725 h 647700"/>
                            <a:gd name="connsiteX4" fmla="*/ 533400 w 685800"/>
                            <a:gd name="connsiteY4" fmla="*/ 0 h 647700"/>
                            <a:gd name="connsiteX5" fmla="*/ 390525 w 685800"/>
                            <a:gd name="connsiteY5" fmla="*/ 0 h 647700"/>
                            <a:gd name="connsiteX6" fmla="*/ 390525 w 685800"/>
                            <a:gd name="connsiteY6" fmla="*/ 85725 h 647700"/>
                            <a:gd name="connsiteX7" fmla="*/ 409575 w 685800"/>
                            <a:gd name="connsiteY7" fmla="*/ 85725 h 647700"/>
                            <a:gd name="connsiteX8" fmla="*/ 409575 w 685800"/>
                            <a:gd name="connsiteY8" fmla="*/ 114300 h 647700"/>
                            <a:gd name="connsiteX9" fmla="*/ 390525 w 685800"/>
                            <a:gd name="connsiteY9" fmla="*/ 114300 h 647700"/>
                            <a:gd name="connsiteX10" fmla="*/ 390525 w 685800"/>
                            <a:gd name="connsiteY10" fmla="*/ 161925 h 647700"/>
                            <a:gd name="connsiteX11" fmla="*/ 295275 w 685800"/>
                            <a:gd name="connsiteY11" fmla="*/ 161925 h 647700"/>
                            <a:gd name="connsiteX12" fmla="*/ 295275 w 685800"/>
                            <a:gd name="connsiteY12" fmla="*/ 114300 h 647700"/>
                            <a:gd name="connsiteX13" fmla="*/ 276225 w 685800"/>
                            <a:gd name="connsiteY13" fmla="*/ 114300 h 647700"/>
                            <a:gd name="connsiteX14" fmla="*/ 276225 w 685800"/>
                            <a:gd name="connsiteY14" fmla="*/ 85725 h 647700"/>
                            <a:gd name="connsiteX15" fmla="*/ 295275 w 685800"/>
                            <a:gd name="connsiteY15" fmla="*/ 85725 h 647700"/>
                            <a:gd name="connsiteX16" fmla="*/ 295275 w 685800"/>
                            <a:gd name="connsiteY16" fmla="*/ 0 h 647700"/>
                            <a:gd name="connsiteX17" fmla="*/ 152400 w 685800"/>
                            <a:gd name="connsiteY17" fmla="*/ 0 h 647700"/>
                            <a:gd name="connsiteX18" fmla="*/ 152400 w 685800"/>
                            <a:gd name="connsiteY18" fmla="*/ 85725 h 647700"/>
                            <a:gd name="connsiteX19" fmla="*/ 171450 w 685800"/>
                            <a:gd name="connsiteY19" fmla="*/ 85725 h 647700"/>
                            <a:gd name="connsiteX20" fmla="*/ 171450 w 685800"/>
                            <a:gd name="connsiteY20" fmla="*/ 114300 h 647700"/>
                            <a:gd name="connsiteX21" fmla="*/ 57150 w 685800"/>
                            <a:gd name="connsiteY21" fmla="*/ 114300 h 647700"/>
                            <a:gd name="connsiteX22" fmla="*/ 0 w 685800"/>
                            <a:gd name="connsiteY22" fmla="*/ 428625 h 647700"/>
                            <a:gd name="connsiteX23" fmla="*/ 0 w 685800"/>
                            <a:gd name="connsiteY23" fmla="*/ 609600 h 647700"/>
                            <a:gd name="connsiteX24" fmla="*/ 38100 w 685800"/>
                            <a:gd name="connsiteY24" fmla="*/ 647700 h 647700"/>
                            <a:gd name="connsiteX25" fmla="*/ 180975 w 685800"/>
                            <a:gd name="connsiteY25" fmla="*/ 647700 h 647700"/>
                            <a:gd name="connsiteX26" fmla="*/ 219075 w 685800"/>
                            <a:gd name="connsiteY26" fmla="*/ 609600 h 647700"/>
                            <a:gd name="connsiteX27" fmla="*/ 219075 w 685800"/>
                            <a:gd name="connsiteY27" fmla="*/ 381000 h 647700"/>
                            <a:gd name="connsiteX28" fmla="*/ 257175 w 685800"/>
                            <a:gd name="connsiteY28" fmla="*/ 381000 h 647700"/>
                            <a:gd name="connsiteX29" fmla="*/ 295275 w 685800"/>
                            <a:gd name="connsiteY29" fmla="*/ 342900 h 647700"/>
                            <a:gd name="connsiteX30" fmla="*/ 295275 w 685800"/>
                            <a:gd name="connsiteY30" fmla="*/ 333375 h 647700"/>
                            <a:gd name="connsiteX31" fmla="*/ 390525 w 685800"/>
                            <a:gd name="connsiteY31" fmla="*/ 333375 h 647700"/>
                            <a:gd name="connsiteX32" fmla="*/ 390525 w 685800"/>
                            <a:gd name="connsiteY32" fmla="*/ 342900 h 647700"/>
                            <a:gd name="connsiteX33" fmla="*/ 428625 w 685800"/>
                            <a:gd name="connsiteY33" fmla="*/ 381000 h 647700"/>
                            <a:gd name="connsiteX34" fmla="*/ 466725 w 685800"/>
                            <a:gd name="connsiteY34" fmla="*/ 381000 h 647700"/>
                            <a:gd name="connsiteX35" fmla="*/ 466725 w 685800"/>
                            <a:gd name="connsiteY35" fmla="*/ 609600 h 647700"/>
                            <a:gd name="connsiteX36" fmla="*/ 504825 w 685800"/>
                            <a:gd name="connsiteY36" fmla="*/ 647700 h 647700"/>
                            <a:gd name="connsiteX37" fmla="*/ 647700 w 685800"/>
                            <a:gd name="connsiteY37" fmla="*/ 647700 h 647700"/>
                            <a:gd name="connsiteX38" fmla="*/ 685800 w 685800"/>
                            <a:gd name="connsiteY38" fmla="*/ 609600 h 647700"/>
                            <a:gd name="connsiteX39" fmla="*/ 685800 w 685800"/>
                            <a:gd name="connsiteY39" fmla="*/ 428625 h 647700"/>
                            <a:gd name="connsiteX40" fmla="*/ 171450 w 685800"/>
                            <a:gd name="connsiteY40" fmla="*/ 19050 h 647700"/>
                            <a:gd name="connsiteX41" fmla="*/ 276225 w 685800"/>
                            <a:gd name="connsiteY41" fmla="*/ 19050 h 647700"/>
                            <a:gd name="connsiteX42" fmla="*/ 276225 w 685800"/>
                            <a:gd name="connsiteY42" fmla="*/ 66675 h 647700"/>
                            <a:gd name="connsiteX43" fmla="*/ 171450 w 685800"/>
                            <a:gd name="connsiteY43" fmla="*/ 66675 h 647700"/>
                            <a:gd name="connsiteX44" fmla="*/ 190500 w 685800"/>
                            <a:gd name="connsiteY44" fmla="*/ 85725 h 647700"/>
                            <a:gd name="connsiteX45" fmla="*/ 257175 w 685800"/>
                            <a:gd name="connsiteY45" fmla="*/ 85725 h 647700"/>
                            <a:gd name="connsiteX46" fmla="*/ 257175 w 685800"/>
                            <a:gd name="connsiteY46" fmla="*/ 114300 h 647700"/>
                            <a:gd name="connsiteX47" fmla="*/ 190500 w 685800"/>
                            <a:gd name="connsiteY47" fmla="*/ 114300 h 647700"/>
                            <a:gd name="connsiteX48" fmla="*/ 200025 w 685800"/>
                            <a:gd name="connsiteY48" fmla="*/ 609600 h 647700"/>
                            <a:gd name="connsiteX49" fmla="*/ 180975 w 685800"/>
                            <a:gd name="connsiteY49" fmla="*/ 628650 h 647700"/>
                            <a:gd name="connsiteX50" fmla="*/ 38100 w 685800"/>
                            <a:gd name="connsiteY50" fmla="*/ 628650 h 647700"/>
                            <a:gd name="connsiteX51" fmla="*/ 19050 w 685800"/>
                            <a:gd name="connsiteY51" fmla="*/ 609600 h 647700"/>
                            <a:gd name="connsiteX52" fmla="*/ 19050 w 685800"/>
                            <a:gd name="connsiteY52" fmla="*/ 430340 h 647700"/>
                            <a:gd name="connsiteX53" fmla="*/ 28023 w 685800"/>
                            <a:gd name="connsiteY53" fmla="*/ 381000 h 647700"/>
                            <a:gd name="connsiteX54" fmla="*/ 200025 w 685800"/>
                            <a:gd name="connsiteY54" fmla="*/ 381000 h 647700"/>
                            <a:gd name="connsiteX55" fmla="*/ 276225 w 685800"/>
                            <a:gd name="connsiteY55" fmla="*/ 342900 h 647700"/>
                            <a:gd name="connsiteX56" fmla="*/ 257175 w 685800"/>
                            <a:gd name="connsiteY56" fmla="*/ 361950 h 647700"/>
                            <a:gd name="connsiteX57" fmla="*/ 31490 w 685800"/>
                            <a:gd name="connsiteY57" fmla="*/ 361950 h 647700"/>
                            <a:gd name="connsiteX58" fmla="*/ 73047 w 685800"/>
                            <a:gd name="connsiteY58" fmla="*/ 133350 h 647700"/>
                            <a:gd name="connsiteX59" fmla="*/ 276225 w 685800"/>
                            <a:gd name="connsiteY59" fmla="*/ 133350 h 647700"/>
                            <a:gd name="connsiteX60" fmla="*/ 295275 w 685800"/>
                            <a:gd name="connsiteY60" fmla="*/ 314325 h 647700"/>
                            <a:gd name="connsiteX61" fmla="*/ 295275 w 685800"/>
                            <a:gd name="connsiteY61" fmla="*/ 180975 h 647700"/>
                            <a:gd name="connsiteX62" fmla="*/ 390525 w 685800"/>
                            <a:gd name="connsiteY62" fmla="*/ 180975 h 647700"/>
                            <a:gd name="connsiteX63" fmla="*/ 390525 w 685800"/>
                            <a:gd name="connsiteY63" fmla="*/ 314325 h 647700"/>
                            <a:gd name="connsiteX64" fmla="*/ 409575 w 685800"/>
                            <a:gd name="connsiteY64" fmla="*/ 19050 h 647700"/>
                            <a:gd name="connsiteX65" fmla="*/ 514350 w 685800"/>
                            <a:gd name="connsiteY65" fmla="*/ 19050 h 647700"/>
                            <a:gd name="connsiteX66" fmla="*/ 514350 w 685800"/>
                            <a:gd name="connsiteY66" fmla="*/ 66675 h 647700"/>
                            <a:gd name="connsiteX67" fmla="*/ 409575 w 685800"/>
                            <a:gd name="connsiteY67" fmla="*/ 66675 h 647700"/>
                            <a:gd name="connsiteX68" fmla="*/ 428625 w 685800"/>
                            <a:gd name="connsiteY68" fmla="*/ 85725 h 647700"/>
                            <a:gd name="connsiteX69" fmla="*/ 495300 w 685800"/>
                            <a:gd name="connsiteY69" fmla="*/ 85725 h 647700"/>
                            <a:gd name="connsiteX70" fmla="*/ 495300 w 685800"/>
                            <a:gd name="connsiteY70" fmla="*/ 114300 h 647700"/>
                            <a:gd name="connsiteX71" fmla="*/ 428625 w 685800"/>
                            <a:gd name="connsiteY71" fmla="*/ 114300 h 647700"/>
                            <a:gd name="connsiteX72" fmla="*/ 428625 w 685800"/>
                            <a:gd name="connsiteY72" fmla="*/ 361950 h 647700"/>
                            <a:gd name="connsiteX73" fmla="*/ 409575 w 685800"/>
                            <a:gd name="connsiteY73" fmla="*/ 342900 h 647700"/>
                            <a:gd name="connsiteX74" fmla="*/ 409575 w 685800"/>
                            <a:gd name="connsiteY74" fmla="*/ 133350 h 647700"/>
                            <a:gd name="connsiteX75" fmla="*/ 612753 w 685800"/>
                            <a:gd name="connsiteY75" fmla="*/ 133350 h 647700"/>
                            <a:gd name="connsiteX76" fmla="*/ 654310 w 685800"/>
                            <a:gd name="connsiteY76" fmla="*/ 361950 h 647700"/>
                            <a:gd name="connsiteX77" fmla="*/ 428625 w 685800"/>
                            <a:gd name="connsiteY77" fmla="*/ 361950 h 647700"/>
                            <a:gd name="connsiteX78" fmla="*/ 666750 w 685800"/>
                            <a:gd name="connsiteY78" fmla="*/ 609600 h 647700"/>
                            <a:gd name="connsiteX79" fmla="*/ 647700 w 685800"/>
                            <a:gd name="connsiteY79" fmla="*/ 628650 h 647700"/>
                            <a:gd name="connsiteX80" fmla="*/ 504825 w 685800"/>
                            <a:gd name="connsiteY80" fmla="*/ 628650 h 647700"/>
                            <a:gd name="connsiteX81" fmla="*/ 485775 w 685800"/>
                            <a:gd name="connsiteY81" fmla="*/ 609600 h 647700"/>
                            <a:gd name="connsiteX82" fmla="*/ 485775 w 685800"/>
                            <a:gd name="connsiteY82" fmla="*/ 381000 h 647700"/>
                            <a:gd name="connsiteX83" fmla="*/ 657777 w 685800"/>
                            <a:gd name="connsiteY83" fmla="*/ 381000 h 647700"/>
                            <a:gd name="connsiteX84" fmla="*/ 666750 w 685800"/>
                            <a:gd name="connsiteY84" fmla="*/ 430340 h 64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685800" h="647700">
                              <a:moveTo>
                                <a:pt x="628650" y="114300"/>
                              </a:moveTo>
                              <a:lnTo>
                                <a:pt x="514350" y="114300"/>
                              </a:lnTo>
                              <a:lnTo>
                                <a:pt x="514350" y="85725"/>
                              </a:lnTo>
                              <a:lnTo>
                                <a:pt x="533400" y="85725"/>
                              </a:lnTo>
                              <a:lnTo>
                                <a:pt x="533400" y="0"/>
                              </a:lnTo>
                              <a:lnTo>
                                <a:pt x="390525" y="0"/>
                              </a:lnTo>
                              <a:lnTo>
                                <a:pt x="390525" y="85725"/>
                              </a:lnTo>
                              <a:lnTo>
                                <a:pt x="409575" y="85725"/>
                              </a:lnTo>
                              <a:lnTo>
                                <a:pt x="409575" y="114300"/>
                              </a:lnTo>
                              <a:lnTo>
                                <a:pt x="390525" y="114300"/>
                              </a:lnTo>
                              <a:lnTo>
                                <a:pt x="390525" y="161925"/>
                              </a:lnTo>
                              <a:lnTo>
                                <a:pt x="295275" y="161925"/>
                              </a:lnTo>
                              <a:lnTo>
                                <a:pt x="295275" y="114300"/>
                              </a:lnTo>
                              <a:lnTo>
                                <a:pt x="276225" y="114300"/>
                              </a:lnTo>
                              <a:lnTo>
                                <a:pt x="276225" y="85725"/>
                              </a:lnTo>
                              <a:lnTo>
                                <a:pt x="295275" y="85725"/>
                              </a:lnTo>
                              <a:lnTo>
                                <a:pt x="295275" y="0"/>
                              </a:lnTo>
                              <a:lnTo>
                                <a:pt x="152400" y="0"/>
                              </a:lnTo>
                              <a:lnTo>
                                <a:pt x="152400" y="85725"/>
                              </a:lnTo>
                              <a:lnTo>
                                <a:pt x="171450" y="85725"/>
                              </a:lnTo>
                              <a:lnTo>
                                <a:pt x="171450" y="114300"/>
                              </a:lnTo>
                              <a:lnTo>
                                <a:pt x="57150" y="114300"/>
                              </a:lnTo>
                              <a:lnTo>
                                <a:pt x="0" y="428625"/>
                              </a:lnTo>
                              <a:lnTo>
                                <a:pt x="0" y="609600"/>
                              </a:lnTo>
                              <a:cubicBezTo>
                                <a:pt x="63" y="630616"/>
                                <a:pt x="17084" y="647637"/>
                                <a:pt x="38100" y="647700"/>
                              </a:cubicBezTo>
                              <a:lnTo>
                                <a:pt x="180975" y="647700"/>
                              </a:lnTo>
                              <a:cubicBezTo>
                                <a:pt x="201991" y="647637"/>
                                <a:pt x="219012" y="630616"/>
                                <a:pt x="219075" y="609600"/>
                              </a:cubicBezTo>
                              <a:lnTo>
                                <a:pt x="219075" y="381000"/>
                              </a:lnTo>
                              <a:lnTo>
                                <a:pt x="257175" y="381000"/>
                              </a:lnTo>
                              <a:cubicBezTo>
                                <a:pt x="278191" y="380937"/>
                                <a:pt x="295212" y="363916"/>
                                <a:pt x="295275" y="342900"/>
                              </a:cubicBezTo>
                              <a:lnTo>
                                <a:pt x="295275" y="333375"/>
                              </a:lnTo>
                              <a:lnTo>
                                <a:pt x="390525" y="333375"/>
                              </a:lnTo>
                              <a:lnTo>
                                <a:pt x="390525" y="342900"/>
                              </a:lnTo>
                              <a:cubicBezTo>
                                <a:pt x="390588" y="363916"/>
                                <a:pt x="407609" y="380937"/>
                                <a:pt x="428625" y="381000"/>
                              </a:cubicBezTo>
                              <a:lnTo>
                                <a:pt x="466725" y="381000"/>
                              </a:lnTo>
                              <a:lnTo>
                                <a:pt x="466725" y="609600"/>
                              </a:lnTo>
                              <a:cubicBezTo>
                                <a:pt x="466788" y="630616"/>
                                <a:pt x="483809" y="647637"/>
                                <a:pt x="504825" y="647700"/>
                              </a:cubicBezTo>
                              <a:lnTo>
                                <a:pt x="647700" y="647700"/>
                              </a:lnTo>
                              <a:cubicBezTo>
                                <a:pt x="668716" y="647637"/>
                                <a:pt x="685737" y="630616"/>
                                <a:pt x="685800" y="609600"/>
                              </a:cubicBezTo>
                              <a:lnTo>
                                <a:pt x="685800" y="428625"/>
                              </a:lnTo>
                              <a:close/>
                              <a:moveTo>
                                <a:pt x="171450" y="19050"/>
                              </a:moveTo>
                              <a:lnTo>
                                <a:pt x="276225" y="19050"/>
                              </a:lnTo>
                              <a:lnTo>
                                <a:pt x="276225" y="66675"/>
                              </a:lnTo>
                              <a:lnTo>
                                <a:pt x="171450" y="66675"/>
                              </a:lnTo>
                              <a:close/>
                              <a:moveTo>
                                <a:pt x="190500" y="85725"/>
                              </a:moveTo>
                              <a:lnTo>
                                <a:pt x="257175" y="85725"/>
                              </a:lnTo>
                              <a:lnTo>
                                <a:pt x="257175" y="114300"/>
                              </a:lnTo>
                              <a:lnTo>
                                <a:pt x="190500" y="114300"/>
                              </a:lnTo>
                              <a:close/>
                              <a:moveTo>
                                <a:pt x="200025" y="609600"/>
                              </a:moveTo>
                              <a:cubicBezTo>
                                <a:pt x="200025" y="620121"/>
                                <a:pt x="191496" y="628650"/>
                                <a:pt x="180975" y="628650"/>
                              </a:cubicBezTo>
                              <a:lnTo>
                                <a:pt x="38100" y="628650"/>
                              </a:lnTo>
                              <a:cubicBezTo>
                                <a:pt x="27579" y="628650"/>
                                <a:pt x="19050" y="620121"/>
                                <a:pt x="19050" y="609600"/>
                              </a:cubicBezTo>
                              <a:lnTo>
                                <a:pt x="19050" y="430340"/>
                              </a:lnTo>
                              <a:lnTo>
                                <a:pt x="28023" y="381000"/>
                              </a:lnTo>
                              <a:lnTo>
                                <a:pt x="200025" y="381000"/>
                              </a:lnTo>
                              <a:close/>
                              <a:moveTo>
                                <a:pt x="276225" y="342900"/>
                              </a:moveTo>
                              <a:cubicBezTo>
                                <a:pt x="276225" y="353421"/>
                                <a:pt x="267696" y="361950"/>
                                <a:pt x="257175" y="361950"/>
                              </a:cubicBezTo>
                              <a:lnTo>
                                <a:pt x="31490" y="361950"/>
                              </a:lnTo>
                              <a:lnTo>
                                <a:pt x="73047" y="133350"/>
                              </a:lnTo>
                              <a:lnTo>
                                <a:pt x="276225" y="133350"/>
                              </a:lnTo>
                              <a:close/>
                              <a:moveTo>
                                <a:pt x="295275" y="314325"/>
                              </a:moveTo>
                              <a:lnTo>
                                <a:pt x="295275" y="180975"/>
                              </a:lnTo>
                              <a:lnTo>
                                <a:pt x="390525" y="180975"/>
                              </a:lnTo>
                              <a:lnTo>
                                <a:pt x="390525" y="314325"/>
                              </a:lnTo>
                              <a:close/>
                              <a:moveTo>
                                <a:pt x="409575" y="19050"/>
                              </a:moveTo>
                              <a:lnTo>
                                <a:pt x="514350" y="19050"/>
                              </a:lnTo>
                              <a:lnTo>
                                <a:pt x="514350" y="66675"/>
                              </a:lnTo>
                              <a:lnTo>
                                <a:pt x="409575" y="66675"/>
                              </a:lnTo>
                              <a:close/>
                              <a:moveTo>
                                <a:pt x="428625" y="85725"/>
                              </a:moveTo>
                              <a:lnTo>
                                <a:pt x="495300" y="85725"/>
                              </a:lnTo>
                              <a:lnTo>
                                <a:pt x="495300" y="114300"/>
                              </a:lnTo>
                              <a:lnTo>
                                <a:pt x="428625" y="114300"/>
                              </a:lnTo>
                              <a:close/>
                              <a:moveTo>
                                <a:pt x="428625" y="361950"/>
                              </a:moveTo>
                              <a:cubicBezTo>
                                <a:pt x="418104" y="361950"/>
                                <a:pt x="409575" y="353421"/>
                                <a:pt x="409575" y="342900"/>
                              </a:cubicBezTo>
                              <a:lnTo>
                                <a:pt x="409575" y="133350"/>
                              </a:lnTo>
                              <a:lnTo>
                                <a:pt x="612753" y="133350"/>
                              </a:lnTo>
                              <a:lnTo>
                                <a:pt x="654310" y="361950"/>
                              </a:lnTo>
                              <a:lnTo>
                                <a:pt x="428625" y="361950"/>
                              </a:lnTo>
                              <a:close/>
                              <a:moveTo>
                                <a:pt x="666750" y="609600"/>
                              </a:moveTo>
                              <a:cubicBezTo>
                                <a:pt x="666750" y="620121"/>
                                <a:pt x="658221" y="628650"/>
                                <a:pt x="647700" y="628650"/>
                              </a:cubicBezTo>
                              <a:lnTo>
                                <a:pt x="504825" y="628650"/>
                              </a:lnTo>
                              <a:cubicBezTo>
                                <a:pt x="494304" y="628650"/>
                                <a:pt x="485775" y="620121"/>
                                <a:pt x="485775" y="609600"/>
                              </a:cubicBezTo>
                              <a:lnTo>
                                <a:pt x="485775" y="381000"/>
                              </a:lnTo>
                              <a:lnTo>
                                <a:pt x="657777" y="381000"/>
                              </a:lnTo>
                              <a:lnTo>
                                <a:pt x="666750" y="430340"/>
                              </a:lnTo>
                              <a:close/>
                            </a:path>
                          </a:pathLst>
                        </a:custGeom>
                        <a:solidFill>
                          <a:srgbClr val="AE208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6C07AFB5">
              <v:shape id="Graphic 13" style="position:absolute;margin-left:372.5pt;margin-top:-13.4pt;width:40.15pt;height:36.9pt;rotation:-101290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lt="Verrekijker silhouet" coordsize="685800,647700" o:spid="_x0000_s1026" fillcolor="#ae2081" stroked="f" path="m628650,114300r-114300,l514350,85725r19050,l533400,,390525,r,85725l409575,85725r,28575l390525,114300r,47625l295275,161925r,-47625l276225,114300r,-28575l295275,85725,295275,,152400,r,85725l171450,85725r,28575l57150,114300,,428625,,609600v63,21016,17084,38037,38100,38100l180975,647700v21016,-63,38037,-17084,38100,-38100l219075,381000r38100,c278191,380937,295212,363916,295275,342900r,-9525l390525,333375r,9525c390588,363916,407609,380937,428625,381000r38100,l466725,609600v63,21016,17084,38037,38100,38100l647700,647700v21016,-63,38037,-17084,38100,-38100l685800,428625,628650,114300xm171450,19050r104775,l276225,66675r-104775,l171450,19050xm190500,85725r66675,l257175,114300r-66675,l190500,85725xm200025,609600v,10521,-8529,19050,-19050,19050l38100,628650v-10521,,-19050,-8529,-19050,-19050l19050,430340r8973,-49340l200025,381000r,228600xm276225,342900v,10521,-8529,19050,-19050,19050l31490,361950,73047,133350r203178,l276225,342900xm295275,314325r,-133350l390525,180975r,133350l295275,314325xm409575,19050r104775,l514350,66675r-104775,l409575,19050xm428625,85725r66675,l495300,114300r-66675,l428625,85725xm428625,361950v-10521,,-19050,-8529,-19050,-19050l409575,133350r203178,l654310,361950r-225685,xm666750,609600v,10521,-8529,19050,-19050,19050l504825,628650v-10521,,-19050,-8529,-19050,-19050l485775,381000r172002,l666750,430340r,1792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" w14:anchorId="1FA931F1">
                <v:stroke joinstyle="miter"/>
                <v:path arrowok="t" o:connecttype="custom" o:connectlocs="3827780,61408;3131820,61408;3131820,46056;3247813,46056;3247813,0;2377863,0;2377863,46056;2493857,46056;2493857,61408;2377863,61408;2377863,86995;1797897,86995;1797897,61408;1681903,61408;1681903,46056;1797897,46056;1797897,0;927947,0;927947,46056;1043940,46056;1043940,61408;347980,61408;0,230281;0,327511;231987,347980;1101937,347980;1333923,327511;1333923,204694;1565910,204694;1797897,184225;1797897,179107;2377863,179107;2377863,184225;2609850,204694;2841837,204694;2841837,327511;3073823,347980;3943773,347980;4175760,327511;4175760,230281;1043940,10235;1681903,10235;1681903,35821;1043940,35821;1159933,46056;1565910,46056;1565910,61408;1159933,61408;1217930,327511;1101937,337745;231987,337745;115993,327511;115993,231202;170629,204694;1217930,204694;1681903,184225;1565910,194459;191739,194459;444775,71643;1681903,71643;1797897,168873;1797897,97230;2377863,97230;2377863,168873;2493857,10235;3131820,10235;3131820,35821;2493857,35821;2609850,46056;3015827,46056;3015827,61408;2609850,61408;2609850,194459;2493857,184225;2493857,71643;3730985,71643;3984021,194459;2609850,194459;4059767,327511;3943773,337745;3073823,337745;2957830,327511;2957830,204694;4005131,204694;4059767,231202" o:connectangles="0,0,0,0,0,0,0,0,0,0,0,0,0,0,0,0,0,0,0,0,0,0,0,0,0,0,0,0,0,0,0,0,0,0,0,0,0,0,0,0,0,0,0,0,0,0,0,0,0,0,0,0,0,0,0,0,0,0,0,0,0,0,0,0,0,0,0,0,0,0,0,0,0,0,0,0,0,0,0,0,0,0,0,0,0"/>
                <w10:wrap type="square" anchorx="margin" anchory="margin"/>
              </v:shape>
            </w:pict>
          </mc:Fallback>
        </mc:AlternateContent>
      </w:r>
      <w:r w:rsidRPr="00EA3D92">
        <w:rPr>
          <w:sz w:val="28"/>
          <w:szCs w:val="28"/>
        </w:rPr>
        <w:t>Onze visie en pedagogisch project</w:t>
      </w:r>
      <w:bookmarkEnd w:id="9"/>
    </w:p>
    <w:sdt>
      <w:sdtPr>
        <w:alias w:val="Licht hier het schooleigen pedagogisch opvoedingsproject toe"/>
        <w:tag w:val="Licht hier het schooleigen pedagogisch opvoedingsproject toe"/>
        <w:id w:val="129286077"/>
        <w:placeholder>
          <w:docPart w:val="211D9EA3B3E44EF59B08F0F1FF1A9C8B"/>
        </w:placeholder>
        <w15:color w:val="A8AF37"/>
      </w:sdtPr>
      <w:sdtContent>
        <w:p w:rsidR="006433DB" w:rsidP="006433DB" w:rsidRDefault="006433DB" w14:paraId="10EC27B6" w14:textId="77777777">
          <w:pPr>
            <w:pStyle w:val="Plattetekst2"/>
            <w:ind w:left="708"/>
            <w:jc w:val="both"/>
          </w:pPr>
        </w:p>
        <w:p w:rsidR="00D43B16" w:rsidP="00C53821" w:rsidRDefault="006433DB" w14:paraId="4D6A2939" w14:textId="77777777">
          <w:pPr>
            <w:jc w:val="both"/>
          </w:pPr>
          <w:r w:rsidRPr="006433DB">
            <w:t xml:space="preserve">Het pedagogisch project van onze school </w:t>
          </w:r>
          <w:r w:rsidR="00AC7AEA">
            <w:t xml:space="preserve">kadert </w:t>
          </w:r>
          <w:r w:rsidR="0026414A">
            <w:t xml:space="preserve">in het bredere </w:t>
          </w:r>
          <w:r w:rsidRPr="006433DB">
            <w:t xml:space="preserve">project van de katholieke dialoogschool. Op onze school </w:t>
          </w:r>
          <w:r w:rsidR="00236C14">
            <w:t>is iedereen welkom, wie je ook bent en wat je achtergrond</w:t>
          </w:r>
          <w:r w:rsidR="00D43B16">
            <w:t xml:space="preserve"> ook is. </w:t>
          </w:r>
          <w:proofErr w:type="gramStart"/>
          <w:r w:rsidR="00D43B16">
            <w:t>Samen leven</w:t>
          </w:r>
          <w:proofErr w:type="gramEnd"/>
          <w:r w:rsidR="00D43B16">
            <w:t xml:space="preserve"> in dialoog met elkaar vinden we belangrijk. </w:t>
          </w:r>
        </w:p>
        <w:p w:rsidRPr="006433DB" w:rsidR="006433DB" w:rsidP="00C53821" w:rsidRDefault="00CB3EF2" w14:paraId="2E3E7648" w14:textId="55CCAF13">
          <w:pPr>
            <w:jc w:val="both"/>
          </w:pPr>
          <w:r>
            <w:t>Als K</w:t>
          </w:r>
          <w:r w:rsidRPr="006433DB" w:rsidR="006433DB">
            <w:t>atholieke dialoogschool verwachten we dat ouders echte partners zijn voor de opvoeding en vorming die de school hun kinderen verstrekt. Kiezen voor een katholieke dialoogschool houdt voor iedereen een engagement in. Daarom mogen ouders van de school verwachten dat ze hen zoveel mogelijk betrekken in het samen school maken. Ouders verwachten dat de school voor hun kinderen een leer- en leefwereld is die bijdraagt aan de opvoeding die ze hen zelf willen geven. Ouders die kiezen voor een katholieke school geven aan dat ze vertrouwen stellen in de wijze waarop scholen vandaag in verscheidenheid gestalte geven aan het project van de katholieke dialoogschool.</w:t>
          </w:r>
        </w:p>
        <w:p w:rsidRPr="006433DB" w:rsidR="006433DB" w:rsidP="00C53821" w:rsidRDefault="006433DB" w14:paraId="2D4C83DF" w14:textId="77777777">
          <w:pPr>
            <w:jc w:val="both"/>
          </w:pPr>
        </w:p>
        <w:p w:rsidRPr="006433DB" w:rsidR="006433DB" w:rsidP="006433DB" w:rsidRDefault="006433DB" w14:paraId="0582EE86" w14:textId="77777777">
          <w:pPr>
            <w:suppressAutoHyphens w:val="0"/>
            <w:spacing w:after="0" w:line="276" w:lineRule="auto"/>
            <w:ind w:right="11"/>
            <w:jc w:val="center"/>
            <w:rPr>
              <w:rFonts w:ascii="Script MT Bold" w:hAnsi="Script MT Bold" w:eastAsia="Times New Roman" w:cs="Times New Roman"/>
              <w:color w:val="FF0000"/>
              <w:spacing w:val="-5"/>
              <w:sz w:val="36"/>
              <w:szCs w:val="36"/>
              <w:lang w:eastAsia="nl-NL"/>
            </w:rPr>
          </w:pPr>
          <w:r w:rsidRPr="006433DB">
            <w:rPr>
              <w:rFonts w:ascii="Script MT Bold" w:hAnsi="Script MT Bold" w:eastAsia="Times New Roman" w:cs="Times New Roman"/>
              <w:color w:val="FF0000"/>
              <w:spacing w:val="-5"/>
              <w:sz w:val="40"/>
              <w:szCs w:val="40"/>
              <w:lang w:eastAsia="nl-NL"/>
            </w:rPr>
            <w:t>Wij kunnen niet van alle kinderen dezelfde sterren maken</w:t>
          </w:r>
          <w:r w:rsidRPr="006433DB">
            <w:rPr>
              <w:rFonts w:ascii="Script MT Bold" w:hAnsi="Script MT Bold" w:eastAsia="Times New Roman" w:cs="Times New Roman"/>
              <w:color w:val="FF0000"/>
              <w:spacing w:val="-5"/>
              <w:sz w:val="36"/>
              <w:szCs w:val="36"/>
              <w:lang w:eastAsia="nl-NL"/>
            </w:rPr>
            <w:t>.</w:t>
          </w:r>
        </w:p>
        <w:p w:rsidRPr="006433DB" w:rsidR="006433DB" w:rsidP="006433DB" w:rsidRDefault="006433DB" w14:paraId="0B054E6B"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r w:rsidRPr="006433DB">
            <w:rPr>
              <w:rFonts w:ascii="Segoe Script" w:hAnsi="Segoe Script" w:eastAsia="Times New Roman" w:cs="Times New Roman"/>
              <w:noProof/>
              <w:color w:val="auto"/>
              <w:spacing w:val="-5"/>
              <w:sz w:val="40"/>
              <w:szCs w:val="40"/>
              <w:lang w:eastAsia="nl-BE"/>
            </w:rPr>
            <w:drawing>
              <wp:anchor distT="0" distB="0" distL="114300" distR="114300" simplePos="0" relativeHeight="251692075" behindDoc="1" locked="0" layoutInCell="1" allowOverlap="1" wp14:anchorId="0999E5FC" wp14:editId="32A88EDA">
                <wp:simplePos x="0" y="0"/>
                <wp:positionH relativeFrom="margin">
                  <wp:align>center</wp:align>
                </wp:positionH>
                <wp:positionV relativeFrom="paragraph">
                  <wp:posOffset>194200</wp:posOffset>
                </wp:positionV>
                <wp:extent cx="2763051" cy="2763051"/>
                <wp:effectExtent l="0" t="0" r="0" b="0"/>
                <wp:wrapNone/>
                <wp:docPr id="246" name="Afbeelding 246" descr="Image result for ster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rre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3051" cy="2763051"/>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433DB" w:rsidR="006433DB" w:rsidP="006433DB" w:rsidRDefault="006433DB" w14:paraId="659E1A23"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7D5DA48D"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0C7EAE63"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72F4B480"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30BD769B"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6F7BE58F"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7F228333"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6A103D3A"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0C09C419"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Pr="006433DB" w:rsidR="006433DB" w:rsidP="006433DB" w:rsidRDefault="006433DB" w14:paraId="6DB4A761" w14:textId="77777777">
          <w:pPr>
            <w:suppressAutoHyphens w:val="0"/>
            <w:spacing w:after="0" w:line="276" w:lineRule="auto"/>
            <w:jc w:val="both"/>
            <w:rPr>
              <w:rFonts w:ascii="Script MT Bold" w:hAnsi="Script MT Bold" w:eastAsia="Times New Roman" w:cs="Times New Roman"/>
              <w:color w:val="31849B"/>
              <w:spacing w:val="-5"/>
              <w:sz w:val="32"/>
              <w:szCs w:val="32"/>
              <w:lang w:eastAsia="nl-NL"/>
            </w:rPr>
          </w:pPr>
        </w:p>
        <w:p w:rsidR="006433DB" w:rsidP="006433DB" w:rsidRDefault="006433DB" w14:paraId="244D0A18" w14:textId="77777777">
          <w:pPr>
            <w:suppressAutoHyphens w:val="0"/>
            <w:spacing w:after="0" w:line="276" w:lineRule="auto"/>
            <w:jc w:val="center"/>
            <w:rPr>
              <w:rFonts w:ascii="Script MT Bold" w:hAnsi="Script MT Bold" w:eastAsia="Times New Roman" w:cs="Times New Roman"/>
              <w:color w:val="E36C0A"/>
              <w:spacing w:val="-5"/>
              <w:sz w:val="40"/>
              <w:szCs w:val="40"/>
              <w:lang w:eastAsia="nl-NL"/>
            </w:rPr>
          </w:pPr>
        </w:p>
        <w:p w:rsidR="006433DB" w:rsidP="006433DB" w:rsidRDefault="006433DB" w14:paraId="46862C33" w14:textId="3A88ED99">
          <w:pPr>
            <w:suppressAutoHyphens w:val="0"/>
            <w:spacing w:after="0" w:line="276" w:lineRule="auto"/>
            <w:jc w:val="center"/>
            <w:rPr>
              <w:rFonts w:ascii="Script MT Bold" w:hAnsi="Script MT Bold" w:eastAsia="Times New Roman" w:cs="Times New Roman"/>
              <w:color w:val="E36C0A"/>
              <w:spacing w:val="-5"/>
              <w:sz w:val="40"/>
              <w:szCs w:val="40"/>
              <w:lang w:eastAsia="nl-NL"/>
            </w:rPr>
          </w:pPr>
          <w:r w:rsidRPr="006433DB">
            <w:rPr>
              <w:rFonts w:ascii="Script MT Bold" w:hAnsi="Script MT Bold" w:eastAsia="Times New Roman" w:cs="Times New Roman"/>
              <w:color w:val="E36C0A"/>
              <w:spacing w:val="-5"/>
              <w:sz w:val="40"/>
              <w:szCs w:val="40"/>
              <w:lang w:eastAsia="nl-NL"/>
            </w:rPr>
            <w:t>We kunnen er wel voor zorgen dat ze allemaal schitteren.</w:t>
          </w:r>
        </w:p>
        <w:p w:rsidR="006433DB" w:rsidP="006433DB" w:rsidRDefault="006433DB" w14:paraId="320FC6DF" w14:textId="224D2D02">
          <w:pPr>
            <w:suppressAutoHyphens w:val="0"/>
            <w:spacing w:after="0" w:line="276" w:lineRule="auto"/>
            <w:jc w:val="center"/>
            <w:rPr>
              <w:rFonts w:ascii="Script MT Bold" w:hAnsi="Script MT Bold" w:eastAsia="Times New Roman" w:cs="Times New Roman"/>
              <w:color w:val="E36C0A"/>
              <w:spacing w:val="-5"/>
              <w:sz w:val="40"/>
              <w:szCs w:val="40"/>
              <w:lang w:eastAsia="nl-NL"/>
            </w:rPr>
          </w:pPr>
        </w:p>
        <w:p w:rsidR="006433DB" w:rsidP="006433DB" w:rsidRDefault="006433DB" w14:paraId="05C470F5" w14:textId="04A6B7C4">
          <w:pPr>
            <w:suppressAutoHyphens w:val="0"/>
            <w:spacing w:after="0" w:line="276" w:lineRule="auto"/>
            <w:jc w:val="center"/>
            <w:rPr>
              <w:rFonts w:ascii="Script MT Bold" w:hAnsi="Script MT Bold" w:eastAsia="Times New Roman" w:cs="Times New Roman"/>
              <w:color w:val="E36C0A"/>
              <w:spacing w:val="-5"/>
              <w:sz w:val="40"/>
              <w:szCs w:val="40"/>
              <w:lang w:eastAsia="nl-NL"/>
            </w:rPr>
          </w:pPr>
        </w:p>
        <w:p w:rsidR="00D462FE" w:rsidP="006433DB" w:rsidRDefault="00D462FE" w14:paraId="0AE4910E" w14:textId="7D9D780F">
          <w:pPr>
            <w:suppressAutoHyphens w:val="0"/>
            <w:spacing w:after="0" w:line="276" w:lineRule="auto"/>
            <w:jc w:val="center"/>
            <w:rPr>
              <w:rFonts w:ascii="Script MT Bold" w:hAnsi="Script MT Bold" w:eastAsia="Times New Roman" w:cs="Times New Roman"/>
              <w:color w:val="E36C0A"/>
              <w:spacing w:val="-5"/>
              <w:sz w:val="40"/>
              <w:szCs w:val="40"/>
              <w:lang w:eastAsia="nl-NL"/>
            </w:rPr>
          </w:pPr>
        </w:p>
        <w:p w:rsidR="00D462FE" w:rsidP="006433DB" w:rsidRDefault="00D462FE" w14:paraId="1D13DD93" w14:textId="1E280946">
          <w:pPr>
            <w:suppressAutoHyphens w:val="0"/>
            <w:spacing w:after="0" w:line="276" w:lineRule="auto"/>
            <w:jc w:val="center"/>
            <w:rPr>
              <w:rFonts w:ascii="Script MT Bold" w:hAnsi="Script MT Bold" w:eastAsia="Times New Roman" w:cs="Times New Roman"/>
              <w:color w:val="E36C0A"/>
              <w:spacing w:val="-5"/>
              <w:sz w:val="40"/>
              <w:szCs w:val="40"/>
              <w:lang w:eastAsia="nl-NL"/>
            </w:rPr>
          </w:pPr>
        </w:p>
        <w:p w:rsidRPr="006433DB" w:rsidR="00D462FE" w:rsidP="006433DB" w:rsidRDefault="00D462FE" w14:paraId="00F8971A" w14:textId="77777777">
          <w:pPr>
            <w:suppressAutoHyphens w:val="0"/>
            <w:spacing w:after="0" w:line="276" w:lineRule="auto"/>
            <w:jc w:val="center"/>
            <w:rPr>
              <w:rFonts w:ascii="Script MT Bold" w:hAnsi="Script MT Bold" w:eastAsia="Times New Roman" w:cs="Times New Roman"/>
              <w:color w:val="E36C0A"/>
              <w:spacing w:val="-5"/>
              <w:sz w:val="40"/>
              <w:szCs w:val="40"/>
              <w:lang w:eastAsia="nl-NL"/>
            </w:rPr>
          </w:pPr>
        </w:p>
        <w:p w:rsidRPr="006433DB" w:rsidR="006433DB" w:rsidP="006433DB" w:rsidRDefault="006433DB" w14:paraId="245A7307" w14:textId="77777777">
          <w:pPr>
            <w:suppressAutoHyphens w:val="0"/>
            <w:spacing w:after="0" w:line="276" w:lineRule="auto"/>
            <w:jc w:val="center"/>
            <w:rPr>
              <w:rFonts w:ascii="Verdana" w:hAnsi="Verdana" w:eastAsia="Times New Roman" w:cs="Times New Roman"/>
              <w:color w:val="E36C0A"/>
              <w:spacing w:val="-5"/>
              <w:sz w:val="16"/>
              <w:szCs w:val="16"/>
              <w:lang w:eastAsia="nl-NL"/>
            </w:rPr>
          </w:pPr>
        </w:p>
        <w:p w:rsidRPr="006433DB" w:rsidR="006433DB" w:rsidP="006433DB" w:rsidRDefault="006433DB" w14:paraId="3CFB867F" w14:textId="77777777">
          <w:pPr>
            <w:suppressAutoHyphens w:val="0"/>
            <w:spacing w:after="0" w:line="276" w:lineRule="auto"/>
            <w:jc w:val="center"/>
            <w:rPr>
              <w:rFonts w:ascii="Verdana" w:hAnsi="Verdana" w:eastAsia="Times New Roman" w:cs="Times New Roman"/>
              <w:color w:val="E36C0A"/>
              <w:spacing w:val="-5"/>
              <w:sz w:val="16"/>
              <w:szCs w:val="16"/>
              <w:lang w:eastAsia="nl-NL"/>
            </w:rPr>
          </w:pPr>
        </w:p>
        <w:p w:rsidRPr="006433DB" w:rsidR="006433DB" w:rsidP="006433DB" w:rsidRDefault="006433DB" w14:paraId="18637D65" w14:textId="77777777">
          <w:pPr>
            <w:suppressAutoHyphens w:val="0"/>
            <w:spacing w:after="0" w:line="276" w:lineRule="auto"/>
            <w:jc w:val="both"/>
            <w:rPr>
              <w:rFonts w:ascii="Segoe Script" w:hAnsi="Segoe Script" w:eastAsia="Times New Roman" w:cs="Times New Roman"/>
              <w:color w:val="auto"/>
              <w:spacing w:val="-5"/>
              <w:sz w:val="28"/>
              <w:szCs w:val="28"/>
              <w:lang w:eastAsia="nl-NL"/>
            </w:rPr>
          </w:pP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694123" behindDoc="0" locked="0" layoutInCell="1" allowOverlap="1" wp14:anchorId="7F2066C2" wp14:editId="64BCA2DD">
                    <wp:simplePos x="0" y="0"/>
                    <wp:positionH relativeFrom="column">
                      <wp:posOffset>3243911</wp:posOffset>
                    </wp:positionH>
                    <wp:positionV relativeFrom="paragraph">
                      <wp:posOffset>98425</wp:posOffset>
                    </wp:positionV>
                    <wp:extent cx="2736000" cy="360000"/>
                    <wp:effectExtent l="0" t="0" r="7620" b="2540"/>
                    <wp:wrapNone/>
                    <wp:docPr id="12" name="Tekstvak 12"/>
                    <wp:cNvGraphicFramePr/>
                    <a:graphic xmlns:a="http://schemas.openxmlformats.org/drawingml/2006/main">
                      <a:graphicData uri="http://schemas.microsoft.com/office/word/2010/wordprocessingShape">
                        <wps:wsp>
                          <wps:cNvSpPr txBox="1"/>
                          <wps:spPr>
                            <a:xfrm>
                              <a:off x="0" y="0"/>
                              <a:ext cx="2736000" cy="360000"/>
                            </a:xfrm>
                            <a:prstGeom prst="rect">
                              <a:avLst/>
                            </a:prstGeom>
                            <a:gradFill flip="none" rotWithShape="1">
                              <a:gsLst>
                                <a:gs pos="0">
                                  <a:srgbClr val="F79646">
                                    <a:lumMod val="75000"/>
                                    <a:shade val="30000"/>
                                    <a:satMod val="115000"/>
                                  </a:srgbClr>
                                </a:gs>
                                <a:gs pos="50000">
                                  <a:srgbClr val="F79646">
                                    <a:lumMod val="75000"/>
                                    <a:shade val="67500"/>
                                    <a:satMod val="115000"/>
                                  </a:srgbClr>
                                </a:gs>
                                <a:gs pos="100000">
                                  <a:srgbClr val="F79646">
                                    <a:lumMod val="75000"/>
                                    <a:shade val="100000"/>
                                    <a:satMod val="115000"/>
                                  </a:srgbClr>
                                </a:gs>
                              </a:gsLst>
                              <a:lin ang="8100000" scaled="1"/>
                              <a:tileRect/>
                            </a:gradFill>
                            <a:ln>
                              <a:noFill/>
                            </a:ln>
                            <a:effectLst/>
                          </wps:spPr>
                          <wps:txbx>
                            <w:txbxContent>
                              <w:p w:rsidRPr="00D462FE" w:rsidR="005B2566" w:rsidP="006433DB" w:rsidRDefault="005B2566" w14:paraId="48307935" w14:textId="77777777">
                                <w:pPr>
                                  <w:jc w:val="center"/>
                                  <w:rPr>
                                    <w:color w:val="FFFFFF" w:themeColor="background1"/>
                                  </w:rPr>
                                </w:pPr>
                                <w:r w:rsidRPr="00D462FE">
                                  <w:rPr>
                                    <w:color w:val="FFFFFF" w:themeColor="background1"/>
                                  </w:rPr>
                                  <w:t>Christelijke opvoedingssfeer</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2848F686">
                  <v:shapetype id="_x0000_t202" coordsize="21600,21600" o:spt="202" path="m,l,21600r21600,l21600,xe" w14:anchorId="7F2066C2">
                    <v:stroke joinstyle="miter"/>
                    <v:path gradientshapeok="t" o:connecttype="rect"/>
                  </v:shapetype>
                  <v:shape id="Tekstvak 12" style="position:absolute;left:0;text-align:left;margin-left:255.45pt;margin-top:7.75pt;width:215.45pt;height:28.35pt;z-index:2516941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8e3b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">
                    <v:fill type="gradient" color2="#f46b00" colors="0 #8e3b00;.5 #cd5900;1 #f46b00" angle="315" focus="100%" rotate="t"/>
                    <v:textbox inset="1mm,1mm,1mm,1mm">
                      <w:txbxContent>
                        <w:p w:rsidRPr="00D462FE" w:rsidR="005B2566" w:rsidP="006433DB" w:rsidRDefault="005B2566" w14:paraId="6826EF56" w14:textId="77777777">
                          <w:pPr>
                            <w:jc w:val="center"/>
                            <w:rPr>
                              <w:color w:val="FFFFFF" w:themeColor="background1"/>
                            </w:rPr>
                          </w:pPr>
                          <w:r w:rsidRPr="00D462FE">
                            <w:rPr>
                              <w:color w:val="FFFFFF" w:themeColor="background1"/>
                            </w:rPr>
                            <w:t>Christelijke opvoedingssfeer</w:t>
                          </w:r>
                        </w:p>
                      </w:txbxContent>
                    </v:textbox>
                  </v:shape>
                </w:pict>
              </mc:Fallback>
            </mc:AlternateContent>
          </w: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693099" behindDoc="0" locked="0" layoutInCell="1" allowOverlap="1" wp14:anchorId="0EB3FB22" wp14:editId="077D15DE">
                    <wp:simplePos x="0" y="0"/>
                    <wp:positionH relativeFrom="column">
                      <wp:posOffset>-635</wp:posOffset>
                    </wp:positionH>
                    <wp:positionV relativeFrom="paragraph">
                      <wp:posOffset>237160</wp:posOffset>
                    </wp:positionV>
                    <wp:extent cx="2736000" cy="359410"/>
                    <wp:effectExtent l="0" t="0" r="7620" b="2540"/>
                    <wp:wrapNone/>
                    <wp:docPr id="224" name="Tekstvak 224"/>
                    <wp:cNvGraphicFramePr/>
                    <a:graphic xmlns:a="http://schemas.openxmlformats.org/drawingml/2006/main">
                      <a:graphicData uri="http://schemas.microsoft.com/office/word/2010/wordprocessingShape">
                        <wps:wsp>
                          <wps:cNvSpPr txBox="1"/>
                          <wps:spPr>
                            <a:xfrm>
                              <a:off x="0" y="0"/>
                              <a:ext cx="2736000" cy="359410"/>
                            </a:xfrm>
                            <a:prstGeom prst="rect">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path path="circle">
                                <a:fillToRect t="100000" r="100000"/>
                              </a:path>
                              <a:tileRect l="-100000" b="-100000"/>
                            </a:gradFill>
                            <a:ln>
                              <a:noFill/>
                            </a:ln>
                            <a:effectLst/>
                          </wps:spPr>
                          <wps:txbx>
                            <w:txbxContent>
                              <w:p w:rsidRPr="00D462FE" w:rsidR="005B2566" w:rsidP="006433DB" w:rsidRDefault="005B2566" w14:paraId="47661BE8" w14:textId="77777777">
                                <w:pPr>
                                  <w:jc w:val="center"/>
                                  <w:rPr>
                                    <w:color w:val="FFFFFF" w:themeColor="background1"/>
                                  </w:rPr>
                                </w:pPr>
                                <w:r w:rsidRPr="00D462FE">
                                  <w:rPr>
                                    <w:color w:val="FFFFFF" w:themeColor="background1"/>
                                  </w:rPr>
                                  <w:t>Kleuterschool en lagere school</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018E1694">
                  <v:shape id="Tekstvak 224" style="position:absolute;left:0;text-align:left;margin-left:-.05pt;margin-top:18.65pt;width:215.45pt;height:28.3pt;z-index:2516930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a000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" w14:anchorId="0EB3FB22">
                    <v:fill type="gradientRadial" color2="red" colors="0 #a00000;.5 #e60000;1 red" focus="100%" focussize="" focusposition=",1" rotate="t"/>
                    <v:textbox inset="1mm,1mm,1mm,1mm">
                      <w:txbxContent>
                        <w:p w:rsidRPr="00D462FE" w:rsidR="005B2566" w:rsidP="006433DB" w:rsidRDefault="005B2566" w14:paraId="464125F7" w14:textId="77777777">
                          <w:pPr>
                            <w:jc w:val="center"/>
                            <w:rPr>
                              <w:color w:val="FFFFFF" w:themeColor="background1"/>
                            </w:rPr>
                          </w:pPr>
                          <w:r w:rsidRPr="00D462FE">
                            <w:rPr>
                              <w:color w:val="FFFFFF" w:themeColor="background1"/>
                            </w:rPr>
                            <w:t>Kleuterschool en lagere school</w:t>
                          </w:r>
                        </w:p>
                      </w:txbxContent>
                    </v:textbox>
                  </v:shape>
                </w:pict>
              </mc:Fallback>
            </mc:AlternateContent>
          </w:r>
        </w:p>
        <w:p w:rsidRPr="006433DB" w:rsidR="006433DB" w:rsidP="006433DB" w:rsidRDefault="006433DB" w14:paraId="3BCE5B91" w14:textId="77777777">
          <w:pPr>
            <w:suppressAutoHyphens w:val="0"/>
            <w:spacing w:after="0" w:line="276" w:lineRule="auto"/>
            <w:jc w:val="both"/>
            <w:rPr>
              <w:rFonts w:ascii="Jokerman" w:hAnsi="Jokerman" w:eastAsia="Times New Roman" w:cs="Times New Roman"/>
              <w:color w:val="auto"/>
              <w:spacing w:val="-5"/>
              <w:sz w:val="28"/>
              <w:szCs w:val="28"/>
              <w:lang w:eastAsia="nl-NL"/>
            </w:rPr>
          </w:pP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697195" behindDoc="0" locked="0" layoutInCell="1" allowOverlap="1" wp14:anchorId="456D084D" wp14:editId="079DF397">
                    <wp:simplePos x="0" y="0"/>
                    <wp:positionH relativeFrom="column">
                      <wp:posOffset>3228671</wp:posOffset>
                    </wp:positionH>
                    <wp:positionV relativeFrom="paragraph">
                      <wp:posOffset>257810</wp:posOffset>
                    </wp:positionV>
                    <wp:extent cx="2736000" cy="359410"/>
                    <wp:effectExtent l="0" t="0" r="7620" b="2540"/>
                    <wp:wrapNone/>
                    <wp:docPr id="225" name="Tekstvak 225"/>
                    <wp:cNvGraphicFramePr/>
                    <a:graphic xmlns:a="http://schemas.openxmlformats.org/drawingml/2006/main">
                      <a:graphicData uri="http://schemas.microsoft.com/office/word/2010/wordprocessingShape">
                        <wps:wsp>
                          <wps:cNvSpPr txBox="1"/>
                          <wps:spPr>
                            <a:xfrm>
                              <a:off x="0" y="0"/>
                              <a:ext cx="2736000" cy="359410"/>
                            </a:xfrm>
                            <a:prstGeom prst="rect">
                              <a:avLst/>
                            </a:prstGeom>
                            <a:gradFill flip="none" rotWithShape="1">
                              <a:gsLst>
                                <a:gs pos="0">
                                  <a:srgbClr val="C0504D">
                                    <a:lumMod val="75000"/>
                                    <a:shade val="30000"/>
                                    <a:satMod val="115000"/>
                                  </a:srgbClr>
                                </a:gs>
                                <a:gs pos="50000">
                                  <a:srgbClr val="C0504D">
                                    <a:lumMod val="75000"/>
                                    <a:shade val="67500"/>
                                    <a:satMod val="115000"/>
                                  </a:srgbClr>
                                </a:gs>
                                <a:gs pos="100000">
                                  <a:srgbClr val="C0504D">
                                    <a:lumMod val="75000"/>
                                    <a:shade val="100000"/>
                                    <a:satMod val="115000"/>
                                  </a:srgbClr>
                                </a:gs>
                              </a:gsLst>
                              <a:lin ang="2700000" scaled="1"/>
                              <a:tileRect/>
                            </a:gradFill>
                            <a:ln>
                              <a:noFill/>
                            </a:ln>
                            <a:effectLst/>
                          </wps:spPr>
                          <wps:txbx>
                            <w:txbxContent>
                              <w:p w:rsidRPr="00D462FE" w:rsidR="005B2566" w:rsidP="006433DB" w:rsidRDefault="005B2566" w14:paraId="22ACD2C8" w14:textId="77777777">
                                <w:pPr>
                                  <w:jc w:val="center"/>
                                  <w:rPr>
                                    <w:color w:val="FFFFFF" w:themeColor="background1"/>
                                  </w:rPr>
                                </w:pPr>
                                <w:r w:rsidRPr="00D462FE">
                                  <w:rPr>
                                    <w:color w:val="FFFFFF" w:themeColor="background1"/>
                                  </w:rPr>
                                  <w:t>Kinder- en ouderparticipatie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662CAF33">
                  <v:shape id="Tekstvak 225" style="position:absolute;left:0;text-align:left;margin-left:254.25pt;margin-top:20.3pt;width:215.45pt;height:28.3pt;z-index:2516971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59181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" w14:anchorId="456D084D">
                    <v:fill type="gradient" color2="#9c302e" colors="0 #591816;.5 #832725;1 #9c302e" angle="45" focus="100%" rotate="t"/>
                    <v:textbox inset="1mm,1mm,1mm,1mm">
                      <w:txbxContent>
                        <w:p w:rsidRPr="00D462FE" w:rsidR="005B2566" w:rsidP="006433DB" w:rsidRDefault="005B2566" w14:paraId="1B4DB09C" w14:textId="77777777">
                          <w:pPr>
                            <w:jc w:val="center"/>
                            <w:rPr>
                              <w:color w:val="FFFFFF" w:themeColor="background1"/>
                            </w:rPr>
                          </w:pPr>
                          <w:r w:rsidRPr="00D462FE">
                            <w:rPr>
                              <w:color w:val="FFFFFF" w:themeColor="background1"/>
                            </w:rPr>
                            <w:t>Kinder- en ouderparticipatie</w:t>
                          </w:r>
                        </w:p>
                      </w:txbxContent>
                    </v:textbox>
                  </v:shape>
                </w:pict>
              </mc:Fallback>
            </mc:AlternateContent>
          </w:r>
        </w:p>
        <w:p w:rsidRPr="006433DB" w:rsidR="006433DB" w:rsidP="006433DB" w:rsidRDefault="006433DB" w14:paraId="769B9547" w14:textId="77777777">
          <w:pPr>
            <w:suppressAutoHyphens w:val="0"/>
            <w:spacing w:after="0" w:line="276" w:lineRule="auto"/>
            <w:jc w:val="both"/>
            <w:rPr>
              <w:rFonts w:ascii="Gadugi" w:hAnsi="Gadugi" w:eastAsia="Times New Roman" w:cs="Times New Roman"/>
              <w:color w:val="auto"/>
              <w:spacing w:val="-5"/>
              <w:sz w:val="32"/>
              <w:szCs w:val="32"/>
              <w:lang w:eastAsia="nl-NL"/>
            </w:rPr>
          </w:pP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695147" behindDoc="0" locked="0" layoutInCell="1" allowOverlap="1" wp14:anchorId="0951B25A" wp14:editId="33C0E17C">
                    <wp:simplePos x="0" y="0"/>
                    <wp:positionH relativeFrom="column">
                      <wp:posOffset>0</wp:posOffset>
                    </wp:positionH>
                    <wp:positionV relativeFrom="paragraph">
                      <wp:posOffset>64135</wp:posOffset>
                    </wp:positionV>
                    <wp:extent cx="2735580" cy="359410"/>
                    <wp:effectExtent l="0" t="0" r="7620" b="2540"/>
                    <wp:wrapNone/>
                    <wp:docPr id="226" name="Tekstvak 226"/>
                    <wp:cNvGraphicFramePr/>
                    <a:graphic xmlns:a="http://schemas.openxmlformats.org/drawingml/2006/main">
                      <a:graphicData uri="http://schemas.microsoft.com/office/word/2010/wordprocessingShape">
                        <wps:wsp>
                          <wps:cNvSpPr txBox="1"/>
                          <wps:spPr>
                            <a:xfrm>
                              <a:off x="0" y="0"/>
                              <a:ext cx="2735580" cy="359410"/>
                            </a:xfrm>
                            <a:prstGeom prst="rect">
                              <a:avLst/>
                            </a:prstGeom>
                            <a:gradFill flip="none" rotWithShape="1">
                              <a:gsLst>
                                <a:gs pos="0">
                                  <a:srgbClr val="C0504D">
                                    <a:lumMod val="67000"/>
                                  </a:srgbClr>
                                </a:gs>
                                <a:gs pos="48000">
                                  <a:srgbClr val="C0504D">
                                    <a:lumMod val="97000"/>
                                    <a:lumOff val="3000"/>
                                  </a:srgbClr>
                                </a:gs>
                                <a:gs pos="100000">
                                  <a:srgbClr val="C0504D">
                                    <a:lumMod val="60000"/>
                                    <a:lumOff val="40000"/>
                                  </a:srgbClr>
                                </a:gs>
                              </a:gsLst>
                              <a:lin ang="16200000" scaled="1"/>
                              <a:tileRect/>
                            </a:gradFill>
                            <a:ln>
                              <a:noFill/>
                            </a:ln>
                            <a:effectLst/>
                          </wps:spPr>
                          <wps:txbx>
                            <w:txbxContent>
                              <w:p w:rsidRPr="00D462FE" w:rsidR="005B2566" w:rsidP="006433DB" w:rsidRDefault="005B2566" w14:paraId="4FDAB0BE" w14:textId="77777777">
                                <w:pPr>
                                  <w:jc w:val="center"/>
                                  <w:rPr>
                                    <w:color w:val="FFFFFF" w:themeColor="background1"/>
                                  </w:rPr>
                                </w:pPr>
                                <w:r w:rsidRPr="00D462FE">
                                  <w:rPr>
                                    <w:color w:val="FFFFFF" w:themeColor="background1"/>
                                  </w:rPr>
                                  <w:t>Zorg voor elk kind</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69498AE">
                  <v:shape id="Tekstvak 226" style="position:absolute;left:0;text-align:left;margin-left:0;margin-top:5.05pt;width:215.4pt;height:28.3pt;z-index:2516951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85312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" w14:anchorId="0951B25A">
                    <v:fill type="gradient" color2="#d99694" colors="0 #85312f;31457f #c25552;1 #d99694" angle="180" focus="100%" rotate="t"/>
                    <v:textbox inset="1mm,1mm,1mm,1mm">
                      <w:txbxContent>
                        <w:p w:rsidRPr="00D462FE" w:rsidR="005B2566" w:rsidP="006433DB" w:rsidRDefault="005B2566" w14:paraId="535EB954" w14:textId="77777777">
                          <w:pPr>
                            <w:jc w:val="center"/>
                            <w:rPr>
                              <w:color w:val="FFFFFF" w:themeColor="background1"/>
                            </w:rPr>
                          </w:pPr>
                          <w:r w:rsidRPr="00D462FE">
                            <w:rPr>
                              <w:color w:val="FFFFFF" w:themeColor="background1"/>
                            </w:rPr>
                            <w:t>Zorg voor elk kind</w:t>
                          </w:r>
                        </w:p>
                      </w:txbxContent>
                    </v:textbox>
                  </v:shape>
                </w:pict>
              </mc:Fallback>
            </mc:AlternateContent>
          </w: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696171" behindDoc="0" locked="0" layoutInCell="1" allowOverlap="1" wp14:anchorId="4853BAFC" wp14:editId="09972CCA">
                    <wp:simplePos x="0" y="0"/>
                    <wp:positionH relativeFrom="column">
                      <wp:posOffset>-9169</wp:posOffset>
                    </wp:positionH>
                    <wp:positionV relativeFrom="paragraph">
                      <wp:posOffset>542290</wp:posOffset>
                    </wp:positionV>
                    <wp:extent cx="2736000" cy="431800"/>
                    <wp:effectExtent l="0" t="0" r="7620" b="6350"/>
                    <wp:wrapNone/>
                    <wp:docPr id="227" name="Tekstvak 227"/>
                    <wp:cNvGraphicFramePr/>
                    <a:graphic xmlns:a="http://schemas.openxmlformats.org/drawingml/2006/main">
                      <a:graphicData uri="http://schemas.microsoft.com/office/word/2010/wordprocessingShape">
                        <wps:wsp>
                          <wps:cNvSpPr txBox="1"/>
                          <wps:spPr>
                            <a:xfrm>
                              <a:off x="0" y="0"/>
                              <a:ext cx="2736000" cy="431800"/>
                            </a:xfrm>
                            <a:prstGeom prst="rect">
                              <a:avLst/>
                            </a:prstGeom>
                            <a:gradFill flip="none" rotWithShape="1">
                              <a:gsLst>
                                <a:gs pos="0">
                                  <a:srgbClr val="9BBB59">
                                    <a:lumMod val="67000"/>
                                  </a:srgbClr>
                                </a:gs>
                                <a:gs pos="48000">
                                  <a:srgbClr val="9BBB59">
                                    <a:lumMod val="97000"/>
                                    <a:lumOff val="3000"/>
                                  </a:srgbClr>
                                </a:gs>
                                <a:gs pos="100000">
                                  <a:srgbClr val="9BBB59">
                                    <a:lumMod val="60000"/>
                                    <a:lumOff val="40000"/>
                                  </a:srgbClr>
                                </a:gs>
                              </a:gsLst>
                              <a:lin ang="16200000" scaled="1"/>
                              <a:tileRect/>
                            </a:gradFill>
                            <a:ln>
                              <a:noFill/>
                            </a:ln>
                            <a:effectLst/>
                          </wps:spPr>
                          <wps:txbx>
                            <w:txbxContent>
                              <w:p w:rsidRPr="00D462FE" w:rsidR="005B2566" w:rsidP="006433DB" w:rsidRDefault="005B2566" w14:paraId="15C0FEC4" w14:textId="77777777">
                                <w:pPr>
                                  <w:jc w:val="center"/>
                                  <w:rPr>
                                    <w:color w:val="FFFFFF" w:themeColor="background1"/>
                                    <w:lang w:val="en-US"/>
                                  </w:rPr>
                                </w:pPr>
                                <w:r w:rsidRPr="00D462FE">
                                  <w:rPr>
                                    <w:color w:val="FFFFFF" w:themeColor="background1"/>
                                    <w:lang w:val="en-US"/>
                                  </w:rPr>
                                  <w:t>ICT-ambassadeur: Tablets, laptops, digitale borden, touchscreentafels</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74602D94">
                  <v:shape id="Tekstvak 227" style="position:absolute;left:0;text-align:left;margin-left:-.7pt;margin-top:42.7pt;width:215.45pt;height:34pt;z-index:251696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6a833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" w14:anchorId="4853BAFC">
                    <v:fill type="gradient" color2="#c3d69b" colors="0 #6a8336;31457f #9ebd5e;1 #c3d69b" angle="180" focus="100%" rotate="t"/>
                    <v:textbox inset="1mm,1mm,1mm,1mm">
                      <w:txbxContent>
                        <w:p w:rsidRPr="00D462FE" w:rsidR="005B2566" w:rsidP="006433DB" w:rsidRDefault="005B2566" w14:paraId="305B74A5" w14:textId="77777777">
                          <w:pPr>
                            <w:jc w:val="center"/>
                            <w:rPr>
                              <w:color w:val="FFFFFF" w:themeColor="background1"/>
                              <w:lang w:val="en-US"/>
                            </w:rPr>
                          </w:pPr>
                          <w:r w:rsidRPr="00D462FE">
                            <w:rPr>
                              <w:color w:val="FFFFFF" w:themeColor="background1"/>
                              <w:lang w:val="en-US"/>
                            </w:rPr>
                            <w:t>ICT-ambassadeur: Tablets, laptops, digitale borden, touchscreentafels</w:t>
                          </w:r>
                        </w:p>
                      </w:txbxContent>
                    </v:textbox>
                  </v:shape>
                </w:pict>
              </mc:Fallback>
            </mc:AlternateContent>
          </w: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700267" behindDoc="0" locked="0" layoutInCell="1" allowOverlap="1" wp14:anchorId="5E1CBEB5" wp14:editId="4CD19073">
                    <wp:simplePos x="0" y="0"/>
                    <wp:positionH relativeFrom="column">
                      <wp:posOffset>-584</wp:posOffset>
                    </wp:positionH>
                    <wp:positionV relativeFrom="paragraph">
                      <wp:posOffset>1068070</wp:posOffset>
                    </wp:positionV>
                    <wp:extent cx="2736000" cy="359410"/>
                    <wp:effectExtent l="0" t="0" r="7620" b="2540"/>
                    <wp:wrapNone/>
                    <wp:docPr id="228" name="Tekstvak 228"/>
                    <wp:cNvGraphicFramePr/>
                    <a:graphic xmlns:a="http://schemas.openxmlformats.org/drawingml/2006/main">
                      <a:graphicData uri="http://schemas.microsoft.com/office/word/2010/wordprocessingShape">
                        <wps:wsp>
                          <wps:cNvSpPr txBox="1"/>
                          <wps:spPr>
                            <a:xfrm>
                              <a:off x="0" y="0"/>
                              <a:ext cx="2736000" cy="359410"/>
                            </a:xfrm>
                            <a:prstGeom prst="rect">
                              <a:avLst/>
                            </a:prstGeom>
                            <a:gradFill flip="none" rotWithShape="1">
                              <a:gsLst>
                                <a:gs pos="0">
                                  <a:srgbClr val="F79646">
                                    <a:lumMod val="67000"/>
                                  </a:srgbClr>
                                </a:gs>
                                <a:gs pos="48000">
                                  <a:srgbClr val="F79646">
                                    <a:lumMod val="97000"/>
                                    <a:lumOff val="3000"/>
                                  </a:srgbClr>
                                </a:gs>
                                <a:gs pos="100000">
                                  <a:srgbClr val="F79646">
                                    <a:lumMod val="60000"/>
                                    <a:lumOff val="40000"/>
                                  </a:srgbClr>
                                </a:gs>
                              </a:gsLst>
                              <a:lin ang="16200000" scaled="1"/>
                              <a:tileRect/>
                            </a:gradFill>
                            <a:ln>
                              <a:noFill/>
                            </a:ln>
                            <a:effectLst/>
                          </wps:spPr>
                          <wps:txbx>
                            <w:txbxContent>
                              <w:p w:rsidRPr="00D462FE" w:rsidR="005B2566" w:rsidP="006433DB" w:rsidRDefault="005B2566" w14:paraId="4AC9D5A4" w14:textId="77777777">
                                <w:pPr>
                                  <w:contextualSpacing/>
                                  <w:jc w:val="center"/>
                                  <w:rPr>
                                    <w:color w:val="FFFFFF" w:themeColor="background1"/>
                                  </w:rPr>
                                </w:pPr>
                                <w:r w:rsidRPr="00D462FE">
                                  <w:rPr>
                                    <w:color w:val="FFFFFF" w:themeColor="background1"/>
                                  </w:rPr>
                                  <w:t xml:space="preserve">Bos- en zeeklassen </w:t>
                                </w:r>
                              </w:p>
                              <w:p w:rsidRPr="006433DB" w:rsidR="005B2566" w:rsidP="006433DB" w:rsidRDefault="005B2566" w14:paraId="3C15CD5E" w14:textId="77777777">
                                <w:pPr>
                                  <w:contextualSpacing/>
                                </w:pPr>
                              </w:p>
                              <w:p w:rsidRPr="008F3138" w:rsidR="005B2566" w:rsidP="006433DB" w:rsidRDefault="005B2566" w14:paraId="2B74725B" w14:textId="77777777">
                                <w:pPr>
                                  <w:contextualSpacing/>
                                  <w:rPr>
                                    <w:rFonts w:ascii="Comic Sans MS" w:hAnsi="Comic Sans MS"/>
                                  </w:rPr>
                                </w:pPr>
                                <w:proofErr w:type="gramStart"/>
                                <w:r w:rsidRPr="008F3138">
                                  <w:rPr>
                                    <w:rFonts w:ascii="Comic Sans MS" w:hAnsi="Comic Sans MS"/>
                                  </w:rPr>
                                  <w:t>nze</w:t>
                                </w:r>
                                <w:proofErr w:type="gramEnd"/>
                                <w:r w:rsidRPr="008F3138">
                                  <w:rPr>
                                    <w:rFonts w:ascii="Comic Sans MS" w:hAnsi="Comic Sans MS"/>
                                  </w:rPr>
                                  <w:t xml:space="preserve"> school staat het kind steeds centraal</w:t>
                                </w:r>
                                <w:proofErr w:type="gramStart"/>
                                <w:r w:rsidRPr="008F3138">
                                  <w:rPr>
                                    <w:rFonts w:ascii="Comic Sans MS" w:hAnsi="Comic Sans MS"/>
                                  </w:rPr>
                                  <w:t>. .</w:t>
                                </w:r>
                                <w:proofErr w:type="gramEnd"/>
                              </w:p>
                              <w:p w:rsidRPr="008F3138" w:rsidR="005B2566" w:rsidP="006433DB" w:rsidRDefault="005B2566" w14:paraId="2D53D36B" w14:textId="77777777">
                                <w:pPr>
                                  <w:contextualSpacing/>
                                  <w:rPr>
                                    <w:rFonts w:ascii="Comic Sans MS" w:hAnsi="Comic Sans MS"/>
                                  </w:rPr>
                                </w:pPr>
                                <w:r w:rsidRPr="008F3138">
                                  <w:rPr>
                                    <w:rFonts w:ascii="Comic Sans MS" w:hAnsi="Comic Sans MS"/>
                                  </w:rPr>
                                  <w:t>Los van elkaar, maar toch ook met elkaar verbonden, willen we als school er werk van maken om al onze kinderen op een passende manier te begeleiden.</w:t>
                                </w:r>
                              </w:p>
                              <w:p w:rsidRPr="008F3138" w:rsidR="005B2566" w:rsidP="006433DB" w:rsidRDefault="005B2566" w14:paraId="03E278DB" w14:textId="77777777">
                                <w:pPr>
                                  <w:contextualSpacing/>
                                  <w:rPr>
                                    <w:rFonts w:ascii="Comic Sans MS" w:hAnsi="Comic Sans MS"/>
                                  </w:rPr>
                                </w:pPr>
                                <w:r w:rsidRPr="008F3138">
                                  <w:rPr>
                                    <w:rFonts w:ascii="Comic Sans MS" w:hAnsi="Comic Sans MS"/>
                                  </w:rPr>
                                  <w:t xml:space="preserve">Dit zijn onze 5 </w:t>
                                </w:r>
                                <w:proofErr w:type="gramStart"/>
                                <w:r w:rsidRPr="008F3138">
                                  <w:rPr>
                                    <w:rFonts w:ascii="Comic Sans MS" w:hAnsi="Comic Sans MS"/>
                                  </w:rPr>
                                  <w:t>bouwstenen :</w:t>
                                </w:r>
                                <w:proofErr w:type="gramEnd"/>
                              </w:p>
                              <w:p w:rsidRPr="008F3138" w:rsidR="005B2566" w:rsidP="006433DB" w:rsidRDefault="005B2566" w14:paraId="224319E4" w14:textId="77777777">
                                <w:pPr>
                                  <w:contextualSpacing/>
                                  <w:rPr>
                                    <w:rFonts w:ascii="Comic Sans MS" w:hAnsi="Comic Sans MS"/>
                                    <w:szCs w:val="24"/>
                                  </w:rPr>
                                </w:pPr>
                              </w:p>
                              <w:p w:rsidRPr="008F3138" w:rsidR="005B2566" w:rsidP="006433DB" w:rsidRDefault="005B2566" w14:paraId="0344F961" w14:textId="77777777">
                                <w:pPr>
                                  <w:contextualSpacing/>
                                  <w:jc w:val="center"/>
                                  <w:rPr>
                                    <w:rFonts w:ascii="Comic Sans MS" w:hAnsi="Comic Sans MS"/>
                                    <w:b/>
                                    <w:szCs w:val="24"/>
                                    <w:u w:val="single"/>
                                  </w:rPr>
                                </w:pPr>
                                <w:r w:rsidRPr="008F3138">
                                  <w:rPr>
                                    <w:rFonts w:ascii="Comic Sans MS" w:hAnsi="Comic Sans MS"/>
                                    <w:b/>
                                    <w:noProof/>
                                    <w:szCs w:val="24"/>
                                    <w:lang w:eastAsia="nl-BE"/>
                                  </w:rPr>
                                  <w:drawing>
                                    <wp:inline distT="0" distB="0" distL="0" distR="0" wp14:anchorId="09625BD3" wp14:editId="1D697057">
                                      <wp:extent cx="784860" cy="769620"/>
                                      <wp:effectExtent l="0" t="0" r="0" b="0"/>
                                      <wp:docPr id="63" name="Afbeelding 63" descr="BD0521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05214_[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4860" cy="769620"/>
                                              </a:xfrm>
                                              <a:prstGeom prst="rect">
                                                <a:avLst/>
                                              </a:prstGeom>
                                              <a:noFill/>
                                              <a:ln>
                                                <a:noFill/>
                                              </a:ln>
                                            </pic:spPr>
                                          </pic:pic>
                                        </a:graphicData>
                                      </a:graphic>
                                    </wp:inline>
                                  </w:drawing>
                                </w:r>
                              </w:p>
                              <w:p w:rsidRPr="008F3138" w:rsidR="005B2566" w:rsidP="006433DB" w:rsidRDefault="005B2566" w14:paraId="081F9E89" w14:textId="77777777">
                                <w:pPr>
                                  <w:contextualSpacing/>
                                  <w:jc w:val="center"/>
                                  <w:rPr>
                                    <w:rFonts w:ascii="Comic Sans MS" w:hAnsi="Comic Sans MS"/>
                                    <w:szCs w:val="24"/>
                                  </w:rPr>
                                </w:pPr>
                              </w:p>
                              <w:p w:rsidRPr="008F3138" w:rsidR="005B2566" w:rsidP="006433DB" w:rsidRDefault="005B2566" w14:paraId="4011AC43" w14:textId="77777777">
                                <w:pPr>
                                  <w:contextualSpacing/>
                                  <w:jc w:val="center"/>
                                  <w:rPr>
                                    <w:rFonts w:ascii="Comic Sans MS" w:hAnsi="Comic Sans MS"/>
                                    <w:b/>
                                    <w:szCs w:val="24"/>
                                    <w:u w:val="single"/>
                                  </w:rPr>
                                </w:pPr>
                                <w:r w:rsidRPr="008F3138">
                                  <w:rPr>
                                    <w:rFonts w:ascii="Comic Sans MS" w:hAnsi="Comic Sans MS"/>
                                    <w:b/>
                                    <w:szCs w:val="24"/>
                                    <w:u w:val="single"/>
                                  </w:rPr>
                                  <w:t>We willen elk kind de kans geven een ‘zonnetje’ te zijn op onze school.</w:t>
                                </w:r>
                              </w:p>
                              <w:p w:rsidRPr="008F3138" w:rsidR="005B2566" w:rsidP="006433DB" w:rsidRDefault="005B2566" w14:paraId="010A638C" w14:textId="77777777">
                                <w:pPr>
                                  <w:ind w:left="2130" w:hanging="2130"/>
                                  <w:contextualSpacing/>
                                  <w:rPr>
                                    <w:rFonts w:ascii="Comic Sans MS" w:hAnsi="Comic Sans MS"/>
                                    <w:i/>
                                    <w:szCs w:val="24"/>
                                  </w:rPr>
                                </w:pPr>
                                <w:r w:rsidRPr="008F3138">
                                  <w:rPr>
                                    <w:rFonts w:ascii="Comic Sans MS" w:hAnsi="Comic Sans MS"/>
                                    <w:i/>
                                    <w:szCs w:val="24"/>
                                  </w:rPr>
                                  <w:t>Christelijk</w:t>
                                </w:r>
                                <w:r w:rsidRPr="008F3138">
                                  <w:rPr>
                                    <w:rFonts w:ascii="Comic Sans MS" w:hAnsi="Comic Sans MS"/>
                                    <w:i/>
                                    <w:szCs w:val="24"/>
                                  </w:rPr>
                                  <w:tab/>
                                </w:r>
                              </w:p>
                              <w:p w:rsidRPr="008F3138" w:rsidR="005B2566" w:rsidP="006433DB" w:rsidRDefault="005B2566" w14:paraId="0699948E" w14:textId="77777777">
                                <w:pPr>
                                  <w:ind w:left="2130" w:hanging="2130"/>
                                  <w:contextualSpacing/>
                                  <w:rPr>
                                    <w:rFonts w:ascii="Comic Sans MS" w:hAnsi="Comic Sans MS"/>
                                    <w:szCs w:val="24"/>
                                  </w:rPr>
                                </w:pPr>
                                <w:proofErr w:type="gramStart"/>
                                <w:r w:rsidRPr="008F3138">
                                  <w:rPr>
                                    <w:rFonts w:ascii="Comic Sans MS" w:hAnsi="Comic Sans MS"/>
                                    <w:i/>
                                    <w:szCs w:val="24"/>
                                  </w:rPr>
                                  <w:t>geïnspireerde</w:t>
                                </w:r>
                                <w:proofErr w:type="gramEnd"/>
                                <w:r w:rsidRPr="008F3138">
                                  <w:rPr>
                                    <w:rFonts w:ascii="Comic Sans MS" w:hAnsi="Comic Sans MS"/>
                                    <w:i/>
                                    <w:szCs w:val="24"/>
                                  </w:rPr>
                                  <w:tab/>
                                </w:r>
                                <w:r w:rsidRPr="008F3138">
                                  <w:rPr>
                                    <w:rFonts w:ascii="Comic Sans MS" w:hAnsi="Comic Sans MS"/>
                                    <w:szCs w:val="24"/>
                                  </w:rPr>
                                  <w:t xml:space="preserve">‘Een zonnetje zijn’ gaat hand in hand met </w:t>
                                </w:r>
                                <w:r w:rsidRPr="008F3138">
                                  <w:rPr>
                                    <w:rFonts w:ascii="Comic Sans MS" w:hAnsi="Comic Sans MS"/>
                                    <w:b/>
                                    <w:szCs w:val="24"/>
                                  </w:rPr>
                                  <w:t>de persoon van Jezus Christus</w:t>
                                </w:r>
                                <w:r w:rsidRPr="008F3138">
                                  <w:rPr>
                                    <w:rFonts w:ascii="Comic Sans MS" w:hAnsi="Comic Sans MS"/>
                                    <w:szCs w:val="24"/>
                                  </w:rPr>
                                  <w:t>.</w:t>
                                </w:r>
                              </w:p>
                              <w:p w:rsidRPr="008F3138" w:rsidR="005B2566" w:rsidP="006433DB" w:rsidRDefault="005B2566" w14:paraId="4CE4C2E2" w14:textId="77777777">
                                <w:pPr>
                                  <w:contextualSpacing/>
                                  <w:rPr>
                                    <w:rFonts w:ascii="Comic Sans MS" w:hAnsi="Comic Sans MS"/>
                                    <w:i/>
                                    <w:szCs w:val="24"/>
                                  </w:rPr>
                                </w:pPr>
                                <w:proofErr w:type="gramStart"/>
                                <w:r w:rsidRPr="008F3138">
                                  <w:rPr>
                                    <w:rFonts w:ascii="Comic Sans MS" w:hAnsi="Comic Sans MS"/>
                                    <w:i/>
                                    <w:szCs w:val="24"/>
                                  </w:rPr>
                                  <w:t>school</w:t>
                                </w:r>
                                <w:proofErr w:type="gramEnd"/>
                                <w:r w:rsidRPr="008F3138">
                                  <w:rPr>
                                    <w:rFonts w:ascii="Comic Sans MS" w:hAnsi="Comic Sans MS"/>
                                    <w:i/>
                                    <w:szCs w:val="24"/>
                                  </w:rPr>
                                  <w:tab/>
                                </w:r>
                                <w:r w:rsidRPr="008F3138">
                                  <w:rPr>
                                    <w:rFonts w:ascii="Comic Sans MS" w:hAnsi="Comic Sans MS"/>
                                    <w:i/>
                                    <w:szCs w:val="24"/>
                                  </w:rPr>
                                  <w:tab/>
                                </w:r>
                                <w:r w:rsidRPr="008F3138">
                                  <w:rPr>
                                    <w:rFonts w:ascii="Comic Sans MS" w:hAnsi="Comic Sans MS"/>
                                    <w:i/>
                                    <w:szCs w:val="24"/>
                                  </w:rPr>
                                  <w:tab/>
                                </w:r>
                                <w:r w:rsidRPr="008F3138">
                                  <w:rPr>
                                    <w:rFonts w:ascii="Comic Sans MS" w:hAnsi="Comic Sans MS"/>
                                    <w:szCs w:val="24"/>
                                  </w:rPr>
                                  <w:t>Waar Hij kwam bracht Hij steeds licht en warmte.</w:t>
                                </w:r>
                              </w:p>
                              <w:p w:rsidRPr="008F3138" w:rsidR="005B2566" w:rsidP="006433DB" w:rsidRDefault="005B2566" w14:paraId="7F153F62" w14:textId="77777777">
                                <w:pPr>
                                  <w:ind w:left="2124" w:hanging="2124"/>
                                  <w:contextualSpacing/>
                                  <w:rPr>
                                    <w:rFonts w:ascii="Comic Sans MS" w:hAnsi="Comic Sans MS"/>
                                    <w:szCs w:val="24"/>
                                  </w:rPr>
                                </w:pPr>
                                <w:r w:rsidRPr="008F3138">
                                  <w:rPr>
                                    <w:rFonts w:ascii="Comic Sans MS" w:hAnsi="Comic Sans MS"/>
                                    <w:szCs w:val="24"/>
                                  </w:rPr>
                                  <w:tab/>
                                </w:r>
                                <w:r w:rsidRPr="008F3138">
                                  <w:rPr>
                                    <w:rFonts w:ascii="Comic Sans MS" w:hAnsi="Comic Sans MS"/>
                                    <w:szCs w:val="24"/>
                                  </w:rPr>
                                  <w:t xml:space="preserve">Zo willen wij </w:t>
                                </w:r>
                                <w:r w:rsidRPr="008F3138">
                                  <w:rPr>
                                    <w:rFonts w:ascii="Comic Sans MS" w:hAnsi="Comic Sans MS"/>
                                    <w:b/>
                                    <w:szCs w:val="24"/>
                                  </w:rPr>
                                  <w:t>elk kind optimale kansen geven</w:t>
                                </w:r>
                                <w:r w:rsidRPr="008F3138">
                                  <w:rPr>
                                    <w:rFonts w:ascii="Comic Sans MS" w:hAnsi="Comic Sans MS"/>
                                    <w:szCs w:val="24"/>
                                  </w:rPr>
                                  <w:t xml:space="preserve"> om naar Zijn voorbeeld, uit te groeien tot een persoon die vol zelfvertrouwen en in verbondenheid met de anderen en met de wereld, hoopvol </w:t>
                                </w:r>
                                <w:proofErr w:type="gramStart"/>
                                <w:r w:rsidRPr="008F3138">
                                  <w:rPr>
                                    <w:rFonts w:ascii="Comic Sans MS" w:hAnsi="Comic Sans MS"/>
                                    <w:szCs w:val="24"/>
                                  </w:rPr>
                                  <w:t>uitziet  naar</w:t>
                                </w:r>
                                <w:proofErr w:type="gramEnd"/>
                                <w:r w:rsidRPr="008F3138">
                                  <w:rPr>
                                    <w:rFonts w:ascii="Comic Sans MS" w:hAnsi="Comic Sans MS"/>
                                    <w:szCs w:val="24"/>
                                  </w:rPr>
                                  <w:t xml:space="preserve"> een leefbare toekomst.</w:t>
                                </w:r>
                              </w:p>
                              <w:p w:rsidRPr="008F3138" w:rsidR="005B2566" w:rsidP="006433DB" w:rsidRDefault="005B2566" w14:paraId="6D2D870A" w14:textId="77777777">
                                <w:pPr>
                                  <w:ind w:left="2124"/>
                                  <w:contextualSpacing/>
                                  <w:rPr>
                                    <w:rFonts w:ascii="Comic Sans MS" w:hAnsi="Comic Sans MS"/>
                                    <w:szCs w:val="24"/>
                                  </w:rPr>
                                </w:pPr>
                                <w:r w:rsidRPr="008F3138">
                                  <w:rPr>
                                    <w:rFonts w:ascii="Comic Sans MS" w:hAnsi="Comic Sans MS"/>
                                    <w:szCs w:val="24"/>
                                  </w:rPr>
                                  <w:t>Vanuit onze christelijke identiteit hebben we hier elke dag aandacht voor. In onze godsdienstlessen, pastorale vieringen, maar ook steeds verweven in andere onderwijsactiviteiten, willen wij beantwoorden aan deze visie.</w:t>
                                </w:r>
                              </w:p>
                              <w:p w:rsidRPr="008F3138" w:rsidR="005B2566" w:rsidP="006433DB" w:rsidRDefault="005B2566" w14:paraId="06A26EF7" w14:textId="77777777">
                                <w:pPr>
                                  <w:ind w:left="2124"/>
                                  <w:contextualSpacing/>
                                  <w:rPr>
                                    <w:rFonts w:ascii="Comic Sans MS" w:hAnsi="Comic Sans MS"/>
                                    <w:szCs w:val="24"/>
                                  </w:rPr>
                                </w:pPr>
                                <w:r w:rsidRPr="008F3138">
                                  <w:rPr>
                                    <w:rFonts w:ascii="Comic Sans MS" w:hAnsi="Comic Sans MS"/>
                                    <w:szCs w:val="24"/>
                                  </w:rPr>
                                  <w:t xml:space="preserve">Wij staan open voor kinderen en ouders uit andere culturen, alsook voor “anders”-gelovigen. Dit willen we steeds doen vanuit een positie van </w:t>
                                </w:r>
                                <w:r w:rsidRPr="008F3138">
                                  <w:rPr>
                                    <w:rFonts w:ascii="Comic Sans MS" w:hAnsi="Comic Sans MS"/>
                                    <w:b/>
                                    <w:szCs w:val="24"/>
                                  </w:rPr>
                                  <w:t>onderling respect en wederzijdse waardering</w:t>
                                </w:r>
                                <w:r w:rsidRPr="008F3138">
                                  <w:rPr>
                                    <w:rFonts w:ascii="Comic Sans MS" w:hAnsi="Comic Sans MS"/>
                                    <w:szCs w:val="24"/>
                                  </w:rPr>
                                  <w:t>.</w:t>
                                </w:r>
                              </w:p>
                              <w:p w:rsidRPr="008F3138" w:rsidR="005B2566" w:rsidP="006433DB" w:rsidRDefault="005B2566" w14:paraId="2087B59A" w14:textId="77777777">
                                <w:pPr>
                                  <w:ind w:left="2124"/>
                                  <w:contextualSpacing/>
                                  <w:rPr>
                                    <w:rFonts w:ascii="Comic Sans MS" w:hAnsi="Comic Sans MS"/>
                                    <w:szCs w:val="24"/>
                                  </w:rPr>
                                </w:pPr>
                              </w:p>
                              <w:p w:rsidRPr="008F3138" w:rsidR="005B2566" w:rsidP="006433DB" w:rsidRDefault="005B2566" w14:paraId="114E8D72" w14:textId="77777777">
                                <w:pPr>
                                  <w:ind w:left="2124"/>
                                  <w:contextualSpacing/>
                                  <w:rPr>
                                    <w:rFonts w:ascii="Comic Sans MS" w:hAnsi="Comic Sans MS"/>
                                    <w:szCs w:val="24"/>
                                  </w:rPr>
                                </w:pPr>
                              </w:p>
                              <w:p w:rsidRPr="008F3138" w:rsidR="005B2566" w:rsidP="006433DB" w:rsidRDefault="005B2566" w14:paraId="0D95003F" w14:textId="77777777">
                                <w:pPr>
                                  <w:ind w:left="2124"/>
                                  <w:contextualSpacing/>
                                  <w:rPr>
                                    <w:rFonts w:ascii="Comic Sans MS" w:hAnsi="Comic Sans MS"/>
                                    <w:szCs w:val="24"/>
                                  </w:rPr>
                                </w:pPr>
                              </w:p>
                              <w:p w:rsidRPr="008F3138" w:rsidR="005B2566" w:rsidP="006433DB" w:rsidRDefault="005B2566" w14:paraId="28371C59" w14:textId="77777777">
                                <w:pPr>
                                  <w:ind w:left="2124"/>
                                  <w:contextualSpacing/>
                                  <w:rPr>
                                    <w:rFonts w:ascii="Comic Sans MS" w:hAnsi="Comic Sans MS"/>
                                    <w:szCs w:val="24"/>
                                  </w:rPr>
                                </w:pPr>
                              </w:p>
                              <w:p w:rsidRPr="008F3138" w:rsidR="005B2566" w:rsidP="006433DB" w:rsidRDefault="005B2566" w14:paraId="6547434B" w14:textId="77777777">
                                <w:pPr>
                                  <w:ind w:left="2124"/>
                                  <w:contextualSpacing/>
                                  <w:rPr>
                                    <w:rFonts w:ascii="Comic Sans MS" w:hAnsi="Comic Sans MS"/>
                                    <w:szCs w:val="24"/>
                                  </w:rPr>
                                </w:pPr>
                              </w:p>
                              <w:p w:rsidRPr="008F3138" w:rsidR="005B2566" w:rsidP="006433DB" w:rsidRDefault="005B2566" w14:paraId="79ED8097" w14:textId="77777777">
                                <w:pPr>
                                  <w:ind w:left="2124"/>
                                  <w:contextualSpacing/>
                                  <w:rPr>
                                    <w:rFonts w:ascii="Comic Sans MS" w:hAnsi="Comic Sans MS"/>
                                    <w:szCs w:val="24"/>
                                  </w:rPr>
                                </w:pPr>
                              </w:p>
                              <w:p w:rsidRPr="008F3138" w:rsidR="005B2566" w:rsidP="006433DB" w:rsidRDefault="005B2566" w14:paraId="276B13B9" w14:textId="77777777">
                                <w:pPr>
                                  <w:ind w:left="2124"/>
                                  <w:contextualSpacing/>
                                  <w:rPr>
                                    <w:rFonts w:ascii="Comic Sans MS" w:hAnsi="Comic Sans MS"/>
                                    <w:szCs w:val="24"/>
                                  </w:rPr>
                                </w:pPr>
                              </w:p>
                              <w:p w:rsidRPr="008F3138" w:rsidR="005B2566" w:rsidP="006433DB" w:rsidRDefault="005B2566" w14:paraId="51E06537" w14:textId="77777777">
                                <w:pPr>
                                  <w:contextualSpacing/>
                                  <w:rPr>
                                    <w:rFonts w:ascii="Comic Sans MS" w:hAnsi="Comic Sans MS"/>
                                    <w:b/>
                                    <w:szCs w:val="24"/>
                                  </w:rPr>
                                </w:pPr>
                              </w:p>
                              <w:p w:rsidRPr="008F3138" w:rsidR="005B2566" w:rsidP="006433DB" w:rsidRDefault="005B2566" w14:paraId="2897D3FC" w14:textId="77777777">
                                <w:pPr>
                                  <w:contextualSpacing/>
                                  <w:jc w:val="center"/>
                                  <w:rPr>
                                    <w:rFonts w:ascii="Comic Sans MS" w:hAnsi="Comic Sans MS"/>
                                    <w:b/>
                                    <w:szCs w:val="24"/>
                                    <w:u w:val="single"/>
                                  </w:rPr>
                                </w:pPr>
                                <w:r w:rsidRPr="008F3138">
                                  <w:rPr>
                                    <w:rFonts w:ascii="Comic Sans MS" w:hAnsi="Comic Sans MS"/>
                                    <w:b/>
                                    <w:noProof/>
                                    <w:szCs w:val="24"/>
                                    <w:lang w:eastAsia="nl-BE"/>
                                  </w:rPr>
                                  <w:drawing>
                                    <wp:inline distT="0" distB="0" distL="0" distR="0" wp14:anchorId="71078668" wp14:editId="48BC2497">
                                      <wp:extent cx="784860" cy="655320"/>
                                      <wp:effectExtent l="0" t="0" r="0" b="0"/>
                                      <wp:docPr id="576" name="Afbeelding 576" descr="j009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0903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4860" cy="655320"/>
                                              </a:xfrm>
                                              <a:prstGeom prst="rect">
                                                <a:avLst/>
                                              </a:prstGeom>
                                              <a:noFill/>
                                              <a:ln>
                                                <a:noFill/>
                                              </a:ln>
                                            </pic:spPr>
                                          </pic:pic>
                                        </a:graphicData>
                                      </a:graphic>
                                    </wp:inline>
                                  </w:drawing>
                                </w:r>
                              </w:p>
                              <w:p w:rsidRPr="008F3138" w:rsidR="005B2566" w:rsidP="006433DB" w:rsidRDefault="005B2566" w14:paraId="63AC3EB1" w14:textId="77777777">
                                <w:pPr>
                                  <w:contextualSpacing/>
                                  <w:jc w:val="center"/>
                                  <w:rPr>
                                    <w:rFonts w:ascii="Comic Sans MS" w:hAnsi="Comic Sans MS"/>
                                    <w:szCs w:val="24"/>
                                  </w:rPr>
                                </w:pPr>
                              </w:p>
                              <w:p w:rsidRPr="008F3138" w:rsidR="005B2566" w:rsidP="006433DB" w:rsidRDefault="005B2566" w14:paraId="61EDE577" w14:textId="77777777">
                                <w:pPr>
                                  <w:keepNext/>
                                  <w:contextualSpacing/>
                                  <w:jc w:val="center"/>
                                  <w:rPr>
                                    <w:rFonts w:ascii="Comic Sans MS" w:hAnsi="Comic Sans MS"/>
                                    <w:b/>
                                    <w:spacing w:val="-2"/>
                                    <w:u w:val="single"/>
                                  </w:rPr>
                                </w:pPr>
                                <w:r w:rsidRPr="008F3138">
                                  <w:rPr>
                                    <w:rFonts w:ascii="Comic Sans MS" w:hAnsi="Comic Sans MS"/>
                                    <w:b/>
                                    <w:spacing w:val="-2"/>
                                    <w:u w:val="single"/>
                                  </w:rPr>
                                  <w:t xml:space="preserve">Ons aanbod is gericht op de harmonische ontwikkeling van de totale persoon: </w:t>
                                </w:r>
                              </w:p>
                              <w:p w:rsidRPr="008F3138" w:rsidR="005B2566" w:rsidP="006433DB" w:rsidRDefault="005B2566" w14:paraId="7E88E5E9" w14:textId="77777777">
                                <w:pPr>
                                  <w:keepNext/>
                                  <w:contextualSpacing/>
                                  <w:jc w:val="center"/>
                                  <w:rPr>
                                    <w:rFonts w:ascii="Comic Sans MS" w:hAnsi="Comic Sans MS"/>
                                    <w:b/>
                                    <w:spacing w:val="-2"/>
                                    <w:u w:val="single"/>
                                  </w:rPr>
                                </w:pPr>
                                <w:proofErr w:type="gramStart"/>
                                <w:r w:rsidRPr="008F3138">
                                  <w:rPr>
                                    <w:rFonts w:ascii="Comic Sans MS" w:hAnsi="Comic Sans MS"/>
                                    <w:b/>
                                    <w:spacing w:val="-2"/>
                                    <w:u w:val="single"/>
                                  </w:rPr>
                                  <w:t>hoofd</w:t>
                                </w:r>
                                <w:proofErr w:type="gramEnd"/>
                                <w:r w:rsidRPr="008F3138">
                                  <w:rPr>
                                    <w:rFonts w:ascii="Comic Sans MS" w:hAnsi="Comic Sans MS"/>
                                    <w:b/>
                                    <w:spacing w:val="-2"/>
                                    <w:u w:val="single"/>
                                  </w:rPr>
                                  <w:t>, hart en handen.</w:t>
                                </w:r>
                              </w:p>
                              <w:p w:rsidRPr="008F3138" w:rsidR="005B2566" w:rsidP="006433DB" w:rsidRDefault="005B2566" w14:paraId="64E91A1F" w14:textId="77777777">
                                <w:pPr>
                                  <w:tabs>
                                    <w:tab w:val="left" w:pos="360"/>
                                  </w:tabs>
                                  <w:ind w:hanging="546"/>
                                  <w:contextualSpacing/>
                                  <w:rPr>
                                    <w:rFonts w:ascii="Comic Sans MS" w:hAnsi="Comic Sans MS"/>
                                    <w:i/>
                                    <w:spacing w:val="-2"/>
                                  </w:rPr>
                                </w:pPr>
                                <w:r w:rsidRPr="008F3138">
                                  <w:rPr>
                                    <w:rFonts w:ascii="Comic Sans MS" w:hAnsi="Comic Sans MS"/>
                                    <w:i/>
                                    <w:spacing w:val="-2"/>
                                  </w:rPr>
                                  <w:t>Kwaliteitsvolle</w:t>
                                </w:r>
                              </w:p>
                              <w:p w:rsidRPr="008F3138" w:rsidR="005B2566" w:rsidP="006433DB" w:rsidRDefault="005B2566" w14:paraId="5D9C087A" w14:textId="77777777">
                                <w:pPr>
                                  <w:tabs>
                                    <w:tab w:val="left" w:pos="360"/>
                                  </w:tabs>
                                  <w:ind w:left="2124" w:hanging="2670"/>
                                  <w:contextualSpacing/>
                                  <w:rPr>
                                    <w:rFonts w:ascii="Comic Sans MS" w:hAnsi="Comic Sans MS"/>
                                    <w:i/>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i/>
                                    <w:spacing w:val="-2"/>
                                  </w:rPr>
                                  <w:tab/>
                                </w:r>
                                <w:proofErr w:type="gramStart"/>
                                <w:r w:rsidRPr="008F3138">
                                  <w:rPr>
                                    <w:rFonts w:ascii="Comic Sans MS" w:hAnsi="Comic Sans MS"/>
                                    <w:spacing w:val="-2"/>
                                    <w:u w:val="single"/>
                                  </w:rPr>
                                  <w:t>Hoofd</w:t>
                                </w:r>
                                <w:r w:rsidRPr="008F3138">
                                  <w:rPr>
                                    <w:rFonts w:ascii="Comic Sans MS" w:hAnsi="Comic Sans MS"/>
                                    <w:spacing w:val="-2"/>
                                  </w:rPr>
                                  <w:t xml:space="preserve"> :</w:t>
                                </w:r>
                                <w:proofErr w:type="gramEnd"/>
                                <w:r w:rsidRPr="008F3138">
                                  <w:rPr>
                                    <w:rFonts w:ascii="Comic Sans MS" w:hAnsi="Comic Sans MS"/>
                                    <w:spacing w:val="-2"/>
                                  </w:rPr>
                                  <w:t xml:space="preserve"> we trachten </w:t>
                                </w:r>
                                <w:r w:rsidRPr="008F3138">
                                  <w:rPr>
                                    <w:rFonts w:ascii="Comic Sans MS" w:hAnsi="Comic Sans MS"/>
                                    <w:b/>
                                    <w:spacing w:val="-2"/>
                                  </w:rPr>
                                  <w:t xml:space="preserve">elk kind </w:t>
                                </w:r>
                                <w:r w:rsidRPr="008F3138">
                                  <w:rPr>
                                    <w:rFonts w:ascii="Comic Sans MS" w:hAnsi="Comic Sans MS"/>
                                    <w:spacing w:val="-2"/>
                                  </w:rPr>
                                  <w:t xml:space="preserve">(of het nu eerder sneller leert, dan wel leermoeilijkheden heeft) </w:t>
                                </w:r>
                                <w:r w:rsidRPr="008F3138">
                                  <w:rPr>
                                    <w:rFonts w:ascii="Comic Sans MS" w:hAnsi="Comic Sans MS"/>
                                    <w:b/>
                                    <w:spacing w:val="-2"/>
                                  </w:rPr>
                                  <w:t xml:space="preserve">op zijn eigen manier </w:t>
                                </w:r>
                                <w:r w:rsidRPr="008F3138">
                                  <w:rPr>
                                    <w:rFonts w:ascii="Comic Sans MS" w:hAnsi="Comic Sans MS"/>
                                    <w:spacing w:val="-2"/>
                                  </w:rPr>
                                  <w:t>te benaderen om het te blijven boeien en te ontwikkelen op het intellectuele vlak.</w:t>
                                </w:r>
                              </w:p>
                              <w:p w:rsidRPr="008F3138" w:rsidR="005B2566" w:rsidP="006433DB" w:rsidRDefault="005B2566" w14:paraId="45FE1BC4" w14:textId="77777777">
                                <w:pPr>
                                  <w:contextualSpacing/>
                                  <w:rPr>
                                    <w:rFonts w:ascii="Comic Sans MS" w:hAnsi="Comic Sans MS"/>
                                    <w:spacing w:val="-2"/>
                                  </w:rPr>
                                </w:pPr>
                              </w:p>
                              <w:p w:rsidRPr="008F3138" w:rsidR="005B2566" w:rsidP="006433DB" w:rsidRDefault="005B2566" w14:paraId="407C1A2D" w14:textId="77777777">
                                <w:pPr>
                                  <w:ind w:left="2124"/>
                                  <w:contextualSpacing/>
                                  <w:rPr>
                                    <w:rFonts w:ascii="Comic Sans MS" w:hAnsi="Comic Sans MS"/>
                                    <w:spacing w:val="-2"/>
                                  </w:rPr>
                                </w:pPr>
                                <w:proofErr w:type="gramStart"/>
                                <w:r w:rsidRPr="008F3138">
                                  <w:rPr>
                                    <w:rFonts w:ascii="Comic Sans MS" w:hAnsi="Comic Sans MS"/>
                                    <w:spacing w:val="-2"/>
                                    <w:u w:val="single"/>
                                  </w:rPr>
                                  <w:t>Hart</w:t>
                                </w:r>
                                <w:r w:rsidRPr="008F3138">
                                  <w:rPr>
                                    <w:rFonts w:ascii="Comic Sans MS" w:hAnsi="Comic Sans MS"/>
                                    <w:spacing w:val="-2"/>
                                  </w:rPr>
                                  <w:t xml:space="preserve"> :</w:t>
                                </w:r>
                                <w:proofErr w:type="gramEnd"/>
                                <w:r w:rsidRPr="008F3138">
                                  <w:rPr>
                                    <w:rFonts w:ascii="Comic Sans MS" w:hAnsi="Comic Sans MS"/>
                                    <w:spacing w:val="-2"/>
                                  </w:rPr>
                                  <w:t xml:space="preserve"> doorheen alle activiteiten zet onze school zich ten volle in voor de ontwikkeling </w:t>
                                </w:r>
                                <w:proofErr w:type="gramStart"/>
                                <w:r w:rsidRPr="008F3138">
                                  <w:rPr>
                                    <w:rFonts w:ascii="Comic Sans MS" w:hAnsi="Comic Sans MS"/>
                                    <w:spacing w:val="-2"/>
                                  </w:rPr>
                                  <w:t xml:space="preserve">van  </w:t>
                                </w:r>
                                <w:r w:rsidRPr="008F3138">
                                  <w:rPr>
                                    <w:rFonts w:ascii="Comic Sans MS" w:hAnsi="Comic Sans MS"/>
                                    <w:b/>
                                    <w:spacing w:val="-2"/>
                                  </w:rPr>
                                  <w:t>leefhoudingen</w:t>
                                </w:r>
                                <w:proofErr w:type="gramEnd"/>
                                <w:r w:rsidRPr="008F3138">
                                  <w:rPr>
                                    <w:rFonts w:ascii="Comic Sans MS" w:hAnsi="Comic Sans MS"/>
                                    <w:b/>
                                    <w:spacing w:val="-2"/>
                                  </w:rPr>
                                  <w:t xml:space="preserve">. </w:t>
                                </w:r>
                              </w:p>
                              <w:p w:rsidRPr="008F3138" w:rsidR="005B2566" w:rsidP="006433DB" w:rsidRDefault="005B2566" w14:paraId="7405005E" w14:textId="77777777">
                                <w:pPr>
                                  <w:ind w:left="2124"/>
                                  <w:contextualSpacing/>
                                  <w:rPr>
                                    <w:rFonts w:ascii="Comic Sans MS" w:hAnsi="Comic Sans MS"/>
                                    <w:spacing w:val="-2"/>
                                  </w:rPr>
                                </w:pPr>
                                <w:r w:rsidRPr="008F3138">
                                  <w:rPr>
                                    <w:rFonts w:ascii="Comic Sans MS" w:hAnsi="Comic Sans MS"/>
                                    <w:spacing w:val="-2"/>
                                  </w:rPr>
                                  <w:t xml:space="preserve">De socio-emotionele ontwikkeling bij onze kinderen is een domein dat we van heel nabij opvolgen. </w:t>
                                </w:r>
                              </w:p>
                              <w:p w:rsidRPr="008F3138" w:rsidR="005B2566" w:rsidP="006433DB" w:rsidRDefault="005B2566" w14:paraId="7EEC160C" w14:textId="77777777">
                                <w:pPr>
                                  <w:ind w:left="2124"/>
                                  <w:contextualSpacing/>
                                  <w:rPr>
                                    <w:rFonts w:ascii="Comic Sans MS" w:hAnsi="Comic Sans MS"/>
                                    <w:spacing w:val="-2"/>
                                  </w:rPr>
                                </w:pPr>
                                <w:r w:rsidRPr="008F3138">
                                  <w:rPr>
                                    <w:rFonts w:ascii="Comic Sans MS" w:hAnsi="Comic Sans MS"/>
                                    <w:spacing w:val="-2"/>
                                  </w:rPr>
                                  <w:t xml:space="preserve">Met evenveel inzet besteden we aandacht aan </w:t>
                                </w:r>
                                <w:r w:rsidRPr="008F3138">
                                  <w:rPr>
                                    <w:rFonts w:ascii="Comic Sans MS" w:hAnsi="Comic Sans MS"/>
                                    <w:b/>
                                    <w:spacing w:val="-2"/>
                                  </w:rPr>
                                  <w:t>sociale vaardigheden.</w:t>
                                </w:r>
                              </w:p>
                              <w:p w:rsidRPr="008F3138" w:rsidR="005B2566" w:rsidP="006433DB" w:rsidRDefault="005B2566" w14:paraId="4216CCF6" w14:textId="77777777">
                                <w:pPr>
                                  <w:contextualSpacing/>
                                  <w:rPr>
                                    <w:rFonts w:ascii="Comic Sans MS" w:hAnsi="Comic Sans MS"/>
                                    <w:spacing w:val="-2"/>
                                    <w:u w:val="single"/>
                                  </w:rPr>
                                </w:pPr>
                              </w:p>
                              <w:p w:rsidRPr="008F3138" w:rsidR="005B2566" w:rsidP="006433DB" w:rsidRDefault="005B2566" w14:paraId="7FC1C3EB" w14:textId="77777777">
                                <w:pPr>
                                  <w:ind w:left="2124"/>
                                  <w:contextualSpacing/>
                                  <w:rPr>
                                    <w:rFonts w:ascii="Comic Sans MS" w:hAnsi="Comic Sans MS"/>
                                    <w:spacing w:val="-2"/>
                                  </w:rPr>
                                </w:pPr>
                                <w:proofErr w:type="gramStart"/>
                                <w:r w:rsidRPr="008F3138">
                                  <w:rPr>
                                    <w:rFonts w:ascii="Comic Sans MS" w:hAnsi="Comic Sans MS"/>
                                    <w:spacing w:val="-2"/>
                                    <w:u w:val="single"/>
                                  </w:rPr>
                                  <w:t>Handen</w:t>
                                </w:r>
                                <w:r w:rsidRPr="008F3138">
                                  <w:rPr>
                                    <w:rFonts w:ascii="Comic Sans MS" w:hAnsi="Comic Sans MS"/>
                                    <w:spacing w:val="-2"/>
                                  </w:rPr>
                                  <w:t xml:space="preserve"> :</w:t>
                                </w:r>
                                <w:proofErr w:type="gramEnd"/>
                                <w:r w:rsidRPr="008F3138">
                                  <w:rPr>
                                    <w:rFonts w:ascii="Comic Sans MS" w:hAnsi="Comic Sans MS"/>
                                    <w:spacing w:val="-2"/>
                                  </w:rPr>
                                  <w:t xml:space="preserve"> we willen onze kinderen ook </w:t>
                                </w:r>
                                <w:r w:rsidRPr="008F3138">
                                  <w:rPr>
                                    <w:rFonts w:ascii="Comic Sans MS" w:hAnsi="Comic Sans MS"/>
                                    <w:b/>
                                    <w:spacing w:val="-2"/>
                                  </w:rPr>
                                  <w:t xml:space="preserve">vaardigheden bijbrengen </w:t>
                                </w:r>
                                <w:r w:rsidRPr="008F3138">
                                  <w:rPr>
                                    <w:rFonts w:ascii="Comic Sans MS" w:hAnsi="Comic Sans MS"/>
                                    <w:spacing w:val="-2"/>
                                  </w:rPr>
                                  <w:t>en zichzelf leren ervaren.</w:t>
                                </w:r>
                              </w:p>
                              <w:p w:rsidRPr="008F3138" w:rsidR="005B2566" w:rsidP="006433DB" w:rsidRDefault="005B2566" w14:paraId="4786044F" w14:textId="77777777">
                                <w:pPr>
                                  <w:ind w:left="2124"/>
                                  <w:contextualSpacing/>
                                  <w:rPr>
                                    <w:rFonts w:ascii="Comic Sans MS" w:hAnsi="Comic Sans MS"/>
                                    <w:spacing w:val="-2"/>
                                  </w:rPr>
                                </w:pPr>
                                <w:r w:rsidRPr="008F3138">
                                  <w:rPr>
                                    <w:rFonts w:ascii="Comic Sans MS" w:hAnsi="Comic Sans MS"/>
                                    <w:b/>
                                    <w:spacing w:val="-2"/>
                                  </w:rPr>
                                  <w:t>De zin voor creativiteit</w:t>
                                </w:r>
                                <w:r w:rsidRPr="008F3138">
                                  <w:rPr>
                                    <w:rFonts w:ascii="Comic Sans MS" w:hAnsi="Comic Sans MS"/>
                                    <w:spacing w:val="-2"/>
                                  </w:rPr>
                                  <w:t xml:space="preserve"> willen we </w:t>
                                </w:r>
                                <w:proofErr w:type="gramStart"/>
                                <w:r w:rsidRPr="008F3138">
                                  <w:rPr>
                                    <w:rFonts w:ascii="Comic Sans MS" w:hAnsi="Comic Sans MS"/>
                                    <w:spacing w:val="-2"/>
                                  </w:rPr>
                                  <w:t>ontwikkelen :</w:t>
                                </w:r>
                                <w:proofErr w:type="gramEnd"/>
                                <w:r w:rsidRPr="008F3138">
                                  <w:rPr>
                                    <w:rFonts w:ascii="Comic Sans MS" w:hAnsi="Comic Sans MS"/>
                                    <w:spacing w:val="-2"/>
                                  </w:rPr>
                                  <w:t xml:space="preserve"> van leren kijken, luisteren en voelen, tot zelf creatief zijn.</w:t>
                                </w:r>
                              </w:p>
                              <w:p w:rsidRPr="008F3138" w:rsidR="005B2566" w:rsidP="006433DB" w:rsidRDefault="005B2566" w14:paraId="7B6020F0" w14:textId="77777777">
                                <w:pPr>
                                  <w:contextualSpacing/>
                                  <w:rPr>
                                    <w:rFonts w:ascii="Comic Sans MS" w:hAnsi="Comic Sans MS"/>
                                    <w:b/>
                                    <w:spacing w:val="-2"/>
                                  </w:rPr>
                                </w:pPr>
                              </w:p>
                              <w:p w:rsidRPr="008F3138" w:rsidR="005B2566" w:rsidP="006433DB" w:rsidRDefault="005B2566" w14:paraId="31DC9A03" w14:textId="77777777">
                                <w:pPr>
                                  <w:ind w:left="2124"/>
                                  <w:contextualSpacing/>
                                  <w:rPr>
                                    <w:rFonts w:ascii="Comic Sans MS" w:hAnsi="Comic Sans MS"/>
                                    <w:spacing w:val="-2"/>
                                  </w:rPr>
                                </w:pPr>
                                <w:r w:rsidRPr="008F3138">
                                  <w:rPr>
                                    <w:rFonts w:ascii="Comic Sans MS" w:hAnsi="Comic Sans MS"/>
                                    <w:spacing w:val="-2"/>
                                  </w:rPr>
                                  <w:t xml:space="preserve">Onze school vindt het heel belangrijk </w:t>
                                </w:r>
                                <w:r w:rsidRPr="008F3138">
                                  <w:rPr>
                                    <w:rFonts w:ascii="Comic Sans MS" w:hAnsi="Comic Sans MS"/>
                                    <w:b/>
                                    <w:spacing w:val="-2"/>
                                  </w:rPr>
                                  <w:t xml:space="preserve">elk kind </w:t>
                                </w:r>
                                <w:proofErr w:type="gramStart"/>
                                <w:r w:rsidRPr="008F3138">
                                  <w:rPr>
                                    <w:rFonts w:ascii="Comic Sans MS" w:hAnsi="Comic Sans MS"/>
                                    <w:b/>
                                    <w:spacing w:val="-2"/>
                                  </w:rPr>
                                  <w:t xml:space="preserve">positief </w:t>
                                </w:r>
                                <w:r w:rsidRPr="008F3138">
                                  <w:rPr>
                                    <w:rFonts w:ascii="Comic Sans MS" w:hAnsi="Comic Sans MS"/>
                                    <w:spacing w:val="-2"/>
                                  </w:rPr>
                                  <w:t xml:space="preserve"> te</w:t>
                                </w:r>
                                <w:proofErr w:type="gramEnd"/>
                                <w:r w:rsidRPr="008F3138">
                                  <w:rPr>
                                    <w:rFonts w:ascii="Comic Sans MS" w:hAnsi="Comic Sans MS"/>
                                    <w:spacing w:val="-2"/>
                                  </w:rPr>
                                  <w:t xml:space="preserve"> benaderen, zodat het zelfvertrouwen en het gevoel van eigenwaarde kunnen groeien om later als evenwichtig mens door het leven te kunnen (= positief zelfbeeld). Dit alles vindt ook een weerslag in onze rapportering naar kinderen en ouders toe.</w:t>
                                </w:r>
                              </w:p>
                              <w:p w:rsidRPr="008F3138" w:rsidR="005B2566" w:rsidP="006433DB" w:rsidRDefault="005B2566" w14:paraId="770D449F" w14:textId="77777777">
                                <w:pPr>
                                  <w:contextualSpacing/>
                                  <w:rPr>
                                    <w:rFonts w:ascii="Comic Sans MS" w:hAnsi="Comic Sans MS"/>
                                    <w:spacing w:val="-2"/>
                                  </w:rPr>
                                </w:pPr>
                              </w:p>
                              <w:p w:rsidRPr="008F3138" w:rsidR="005B2566" w:rsidP="006433DB" w:rsidRDefault="005B2566" w14:paraId="530E784E" w14:textId="77777777">
                                <w:pPr>
                                  <w:ind w:left="2124"/>
                                  <w:contextualSpacing/>
                                  <w:rPr>
                                    <w:rFonts w:ascii="Comic Sans MS" w:hAnsi="Comic Sans MS"/>
                                    <w:spacing w:val="-2"/>
                                  </w:rPr>
                                </w:pPr>
                                <w:r w:rsidRPr="008F3138">
                                  <w:rPr>
                                    <w:rFonts w:ascii="Comic Sans MS" w:hAnsi="Comic Sans MS"/>
                                    <w:spacing w:val="-2"/>
                                  </w:rPr>
                                  <w:t xml:space="preserve">We </w:t>
                                </w:r>
                                <w:proofErr w:type="gramStart"/>
                                <w:r w:rsidRPr="008F3138">
                                  <w:rPr>
                                    <w:rFonts w:ascii="Comic Sans MS" w:hAnsi="Comic Sans MS"/>
                                    <w:spacing w:val="-2"/>
                                  </w:rPr>
                                  <w:t>willen  wat</w:t>
                                </w:r>
                                <w:proofErr w:type="gramEnd"/>
                                <w:r w:rsidRPr="008F3138">
                                  <w:rPr>
                                    <w:rFonts w:ascii="Comic Sans MS" w:hAnsi="Comic Sans MS"/>
                                    <w:spacing w:val="-2"/>
                                  </w:rPr>
                                  <w:t xml:space="preserve"> kinderen leren deel uitmaakt van hun persoonlijkheid.  Het is niet voldoende dat kinderen beschikken over een aantal weetjes of dat ze een aantal vaardigheden kunnen toepassen als de leerkracht het vraagt.  Waar het uiteindelijk op aan komt, is dat </w:t>
                                </w:r>
                                <w:r w:rsidRPr="008F3138">
                                  <w:rPr>
                                    <w:rFonts w:ascii="Comic Sans MS" w:hAnsi="Comic Sans MS"/>
                                    <w:b/>
                                    <w:spacing w:val="-2"/>
                                  </w:rPr>
                                  <w:t>kinderen leren</w:t>
                                </w:r>
                                <w:r w:rsidRPr="008F3138">
                                  <w:rPr>
                                    <w:rFonts w:ascii="Comic Sans MS" w:hAnsi="Comic Sans MS"/>
                                    <w:spacing w:val="-2"/>
                                  </w:rPr>
                                  <w:t xml:space="preserve"> </w:t>
                                </w:r>
                                <w:r w:rsidRPr="008F3138">
                                  <w:rPr>
                                    <w:rFonts w:ascii="Comic Sans MS" w:hAnsi="Comic Sans MS"/>
                                    <w:b/>
                                    <w:spacing w:val="-2"/>
                                  </w:rPr>
                                  <w:t>met het oog op het leven</w:t>
                                </w:r>
                                <w:r w:rsidRPr="008F3138">
                                  <w:rPr>
                                    <w:rFonts w:ascii="Comic Sans MS" w:hAnsi="Comic Sans MS"/>
                                    <w:spacing w:val="-2"/>
                                  </w:rPr>
                                  <w:t>. Dat ze deze dingen kunnen plaatsen en gebruiken in hun leven.  Dat is leren dat zin heeft en zin geeft.</w:t>
                                </w:r>
                              </w:p>
                              <w:p w:rsidRPr="008F3138" w:rsidR="005B2566" w:rsidP="006433DB" w:rsidRDefault="005B2566" w14:paraId="6D2A1B94" w14:textId="77777777">
                                <w:pPr>
                                  <w:keepNext/>
                                  <w:contextualSpacing/>
                                  <w:rPr>
                                    <w:rFonts w:ascii="Comic Sans MS" w:hAnsi="Comic Sans MS"/>
                                    <w:b/>
                                    <w:spacing w:val="-2"/>
                                  </w:rPr>
                                </w:pPr>
                              </w:p>
                              <w:p w:rsidRPr="008F3138" w:rsidR="005B2566" w:rsidP="006433DB" w:rsidRDefault="005B2566" w14:paraId="0370F567" w14:textId="77777777">
                                <w:pPr>
                                  <w:keepNext/>
                                  <w:contextualSpacing/>
                                  <w:rPr>
                                    <w:rFonts w:ascii="Comic Sans MS" w:hAnsi="Comic Sans MS"/>
                                    <w:b/>
                                    <w:spacing w:val="-2"/>
                                  </w:rPr>
                                </w:pPr>
                              </w:p>
                              <w:p w:rsidRPr="008F3138" w:rsidR="005B2566" w:rsidP="006433DB" w:rsidRDefault="005B2566" w14:paraId="1F8334FB" w14:textId="77777777">
                                <w:pPr>
                                  <w:keepNext/>
                                  <w:contextualSpacing/>
                                  <w:rPr>
                                    <w:rFonts w:ascii="Comic Sans MS" w:hAnsi="Comic Sans MS"/>
                                    <w:b/>
                                    <w:spacing w:val="-2"/>
                                  </w:rPr>
                                </w:pPr>
                              </w:p>
                              <w:p w:rsidRPr="008F3138" w:rsidR="005B2566" w:rsidP="006433DB" w:rsidRDefault="005B2566" w14:paraId="07943C61" w14:textId="77777777">
                                <w:pPr>
                                  <w:keepNext/>
                                  <w:contextualSpacing/>
                                  <w:rPr>
                                    <w:rFonts w:ascii="Comic Sans MS" w:hAnsi="Comic Sans MS"/>
                                    <w:b/>
                                    <w:spacing w:val="-2"/>
                                  </w:rPr>
                                </w:pPr>
                              </w:p>
                              <w:p w:rsidRPr="008F3138" w:rsidR="005B2566" w:rsidP="006433DB" w:rsidRDefault="005B2566" w14:paraId="5CDD1BBF" w14:textId="77777777">
                                <w:pPr>
                                  <w:keepNext/>
                                  <w:contextualSpacing/>
                                  <w:jc w:val="center"/>
                                  <w:rPr>
                                    <w:rFonts w:ascii="Comic Sans MS" w:hAnsi="Comic Sans MS"/>
                                    <w:b/>
                                    <w:spacing w:val="-2"/>
                                    <w:u w:val="single"/>
                                  </w:rPr>
                                </w:pPr>
                                <w:r w:rsidRPr="008F3138">
                                  <w:rPr>
                                    <w:rFonts w:ascii="Comic Sans MS" w:hAnsi="Comic Sans MS"/>
                                    <w:b/>
                                    <w:noProof/>
                                    <w:spacing w:val="-2"/>
                                    <w:lang w:eastAsia="nl-BE"/>
                                  </w:rPr>
                                  <w:drawing>
                                    <wp:inline distT="0" distB="0" distL="0" distR="0" wp14:anchorId="74D48267" wp14:editId="179BA98C">
                                      <wp:extent cx="784860" cy="815340"/>
                                      <wp:effectExtent l="0" t="0" r="0" b="3810"/>
                                      <wp:docPr id="577" name="Afbeelding 577" descr="j0391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39141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4860" cy="815340"/>
                                              </a:xfrm>
                                              <a:prstGeom prst="rect">
                                                <a:avLst/>
                                              </a:prstGeom>
                                              <a:noFill/>
                                              <a:ln>
                                                <a:noFill/>
                                              </a:ln>
                                            </pic:spPr>
                                          </pic:pic>
                                        </a:graphicData>
                                      </a:graphic>
                                    </wp:inline>
                                  </w:drawing>
                                </w:r>
                              </w:p>
                              <w:p w:rsidRPr="008F3138" w:rsidR="005B2566" w:rsidP="006433DB" w:rsidRDefault="005B2566" w14:paraId="297E454E" w14:textId="77777777">
                                <w:pPr>
                                  <w:keepNext/>
                                  <w:contextualSpacing/>
                                  <w:jc w:val="center"/>
                                  <w:rPr>
                                    <w:rFonts w:ascii="Comic Sans MS" w:hAnsi="Comic Sans MS"/>
                                    <w:b/>
                                    <w:spacing w:val="-2"/>
                                  </w:rPr>
                                </w:pPr>
                              </w:p>
                              <w:p w:rsidRPr="008F3138" w:rsidR="005B2566" w:rsidP="006433DB" w:rsidRDefault="005B2566" w14:paraId="6C358FC9" w14:textId="77777777">
                                <w:pPr>
                                  <w:contextualSpacing/>
                                  <w:jc w:val="center"/>
                                  <w:rPr>
                                    <w:rFonts w:ascii="Comic Sans MS" w:hAnsi="Comic Sans MS"/>
                                    <w:b/>
                                    <w:spacing w:val="-2"/>
                                    <w:u w:val="single"/>
                                  </w:rPr>
                                </w:pPr>
                                <w:r w:rsidRPr="008F3138">
                                  <w:rPr>
                                    <w:rFonts w:ascii="Comic Sans MS" w:hAnsi="Comic Sans MS"/>
                                    <w:b/>
                                    <w:spacing w:val="-2"/>
                                    <w:u w:val="single"/>
                                  </w:rPr>
                                  <w:t>Onze school wil elke dag een huis zijn waar kinderen zich thuis voelen.</w:t>
                                </w:r>
                              </w:p>
                              <w:p w:rsidRPr="008F3138" w:rsidR="005B2566" w:rsidP="006433DB" w:rsidRDefault="005B2566" w14:paraId="5DD9F2AD" w14:textId="77777777">
                                <w:pPr>
                                  <w:contextualSpacing/>
                                  <w:rPr>
                                    <w:rFonts w:ascii="Comic Sans MS" w:hAnsi="Comic Sans MS"/>
                                    <w:i/>
                                    <w:spacing w:val="-2"/>
                                  </w:rPr>
                                </w:pPr>
                                <w:r w:rsidRPr="008F3138">
                                  <w:rPr>
                                    <w:rFonts w:ascii="Comic Sans MS" w:hAnsi="Comic Sans MS"/>
                                    <w:i/>
                                    <w:spacing w:val="-2"/>
                                  </w:rPr>
                                  <w:t>Hartelijke</w:t>
                                </w:r>
                                <w:r w:rsidRPr="008F3138">
                                  <w:rPr>
                                    <w:rFonts w:ascii="Comic Sans MS" w:hAnsi="Comic Sans MS"/>
                                    <w:i/>
                                    <w:spacing w:val="-2"/>
                                  </w:rPr>
                                  <w:tab/>
                                </w:r>
                                <w:r w:rsidRPr="008F3138">
                                  <w:rPr>
                                    <w:rFonts w:ascii="Comic Sans MS" w:hAnsi="Comic Sans MS"/>
                                    <w:i/>
                                    <w:spacing w:val="-2"/>
                                  </w:rPr>
                                  <w:tab/>
                                </w:r>
                              </w:p>
                              <w:p w:rsidRPr="008F3138" w:rsidR="005B2566" w:rsidP="006433DB" w:rsidRDefault="005B2566" w14:paraId="0D3FBCFA" w14:textId="77777777">
                                <w:pPr>
                                  <w:contextualSpacing/>
                                  <w:rPr>
                                    <w:rFonts w:ascii="Comic Sans MS" w:hAnsi="Comic Sans MS"/>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 xml:space="preserve">Daarom zoeken we naar de beste aanpak om het leren van de kinderen te </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ondersteunen en te begeleiden.</w:t>
                                </w:r>
                              </w:p>
                              <w:p w:rsidRPr="008F3138" w:rsidR="005B2566" w:rsidP="006433DB" w:rsidRDefault="005B2566" w14:paraId="61418C66" w14:textId="77777777">
                                <w:pPr>
                                  <w:contextualSpacing/>
                                  <w:rPr>
                                    <w:rFonts w:ascii="Comic Sans MS" w:hAnsi="Comic Sans MS"/>
                                    <w:spacing w:val="-2"/>
                                  </w:rPr>
                                </w:pPr>
                              </w:p>
                              <w:p w:rsidRPr="008F3138" w:rsidR="005B2566" w:rsidP="006433DB" w:rsidRDefault="005B2566" w14:paraId="2AB40D22" w14:textId="77777777">
                                <w:pPr>
                                  <w:ind w:left="2124"/>
                                  <w:contextualSpacing/>
                                  <w:rPr>
                                    <w:rFonts w:ascii="Comic Sans MS" w:hAnsi="Comic Sans MS"/>
                                    <w:spacing w:val="-2"/>
                                  </w:rPr>
                                </w:pPr>
                                <w:r w:rsidRPr="008F3138">
                                  <w:rPr>
                                    <w:rFonts w:ascii="Comic Sans MS" w:hAnsi="Comic Sans MS"/>
                                    <w:spacing w:val="-2"/>
                                  </w:rPr>
                                  <w:t xml:space="preserve">Om de kinderen te helpen groeien willen we nabij zijn, </w:t>
                                </w:r>
                                <w:r w:rsidRPr="008F3138">
                                  <w:rPr>
                                    <w:rFonts w:ascii="Comic Sans MS" w:hAnsi="Comic Sans MS"/>
                                    <w:b/>
                                    <w:spacing w:val="-2"/>
                                  </w:rPr>
                                  <w:t>ze warmte en aandacht bieden</w:t>
                                </w:r>
                                <w:r w:rsidRPr="008F3138">
                                  <w:rPr>
                                    <w:rFonts w:ascii="Comic Sans MS" w:hAnsi="Comic Sans MS"/>
                                    <w:spacing w:val="-2"/>
                                  </w:rPr>
                                  <w:t>.</w:t>
                                </w:r>
                              </w:p>
                              <w:p w:rsidRPr="008F3138" w:rsidR="005B2566" w:rsidP="006433DB" w:rsidRDefault="005B2566" w14:paraId="5868904A" w14:textId="77777777">
                                <w:pPr>
                                  <w:ind w:left="2124"/>
                                  <w:contextualSpacing/>
                                  <w:rPr>
                                    <w:rFonts w:ascii="Comic Sans MS" w:hAnsi="Comic Sans MS"/>
                                    <w:spacing w:val="-2"/>
                                  </w:rPr>
                                </w:pPr>
                                <w:r w:rsidRPr="008F3138">
                                  <w:rPr>
                                    <w:rFonts w:ascii="Comic Sans MS" w:hAnsi="Comic Sans MS"/>
                                    <w:spacing w:val="-2"/>
                                  </w:rPr>
                                  <w:t xml:space="preserve">Daarom kiezen we voor een relatiestijl die vreemd is </w:t>
                                </w:r>
                                <w:proofErr w:type="gramStart"/>
                                <w:r w:rsidRPr="008F3138">
                                  <w:rPr>
                                    <w:rFonts w:ascii="Comic Sans MS" w:hAnsi="Comic Sans MS"/>
                                    <w:spacing w:val="-2"/>
                                  </w:rPr>
                                  <w:t>van  macht</w:t>
                                </w:r>
                                <w:proofErr w:type="gramEnd"/>
                                <w:r w:rsidRPr="008F3138">
                                  <w:rPr>
                                    <w:rFonts w:ascii="Comic Sans MS" w:hAnsi="Comic Sans MS"/>
                                    <w:spacing w:val="-2"/>
                                  </w:rPr>
                                  <w:t xml:space="preserve"> en sterkte. We geloven sterk in de kracht van de </w:t>
                                </w:r>
                                <w:proofErr w:type="gramStart"/>
                                <w:r w:rsidRPr="008F3138">
                                  <w:rPr>
                                    <w:rFonts w:ascii="Comic Sans MS" w:hAnsi="Comic Sans MS"/>
                                    <w:b/>
                                    <w:spacing w:val="-2"/>
                                  </w:rPr>
                                  <w:t>hartelijkheid</w:t>
                                </w:r>
                                <w:r w:rsidRPr="008F3138">
                                  <w:rPr>
                                    <w:rFonts w:ascii="Comic Sans MS" w:hAnsi="Comic Sans MS"/>
                                    <w:spacing w:val="-2"/>
                                  </w:rPr>
                                  <w:t xml:space="preserve"> :</w:t>
                                </w:r>
                                <w:proofErr w:type="gramEnd"/>
                                <w:r w:rsidRPr="008F3138">
                                  <w:rPr>
                                    <w:rFonts w:ascii="Comic Sans MS" w:hAnsi="Comic Sans MS"/>
                                    <w:spacing w:val="-2"/>
                                  </w:rPr>
                                  <w:t xml:space="preserve"> kinderen moeten voelen dat we van ‘harte’ </w:t>
                                </w:r>
                                <w:proofErr w:type="gramStart"/>
                                <w:r w:rsidRPr="008F3138">
                                  <w:rPr>
                                    <w:rFonts w:ascii="Comic Sans MS" w:hAnsi="Comic Sans MS"/>
                                    <w:spacing w:val="-2"/>
                                  </w:rPr>
                                  <w:t>les geven</w:t>
                                </w:r>
                                <w:proofErr w:type="gramEnd"/>
                                <w:r w:rsidRPr="008F3138">
                                  <w:rPr>
                                    <w:rFonts w:ascii="Comic Sans MS" w:hAnsi="Comic Sans MS"/>
                                    <w:spacing w:val="-2"/>
                                  </w:rPr>
                                  <w:t xml:space="preserve"> en moeten aanvoelen dat we een ‘hart’ hebben voor wat hen raakt en </w:t>
                                </w:r>
                                <w:proofErr w:type="gramStart"/>
                                <w:r w:rsidRPr="008F3138">
                                  <w:rPr>
                                    <w:rFonts w:ascii="Comic Sans MS" w:hAnsi="Comic Sans MS"/>
                                    <w:spacing w:val="-2"/>
                                  </w:rPr>
                                  <w:t>bezig houdt</w:t>
                                </w:r>
                                <w:proofErr w:type="gramEnd"/>
                                <w:r w:rsidRPr="008F3138">
                                  <w:rPr>
                                    <w:rFonts w:ascii="Comic Sans MS" w:hAnsi="Comic Sans MS"/>
                                    <w:spacing w:val="-2"/>
                                  </w:rPr>
                                  <w:t xml:space="preserve">. </w:t>
                                </w:r>
                              </w:p>
                              <w:p w:rsidRPr="008F3138" w:rsidR="005B2566" w:rsidP="006433DB" w:rsidRDefault="005B2566" w14:paraId="3E7456E7" w14:textId="77777777">
                                <w:pPr>
                                  <w:contextualSpacing/>
                                  <w:rPr>
                                    <w:rFonts w:ascii="Comic Sans MS" w:hAnsi="Comic Sans MS"/>
                                    <w:spacing w:val="-2"/>
                                  </w:rPr>
                                </w:pPr>
                              </w:p>
                              <w:p w:rsidRPr="008F3138" w:rsidR="005B2566" w:rsidP="006433DB" w:rsidRDefault="005B2566" w14:paraId="1036A49A" w14:textId="77777777">
                                <w:pPr>
                                  <w:ind w:left="2124"/>
                                  <w:contextualSpacing/>
                                  <w:rPr>
                                    <w:rFonts w:ascii="Comic Sans MS" w:hAnsi="Comic Sans MS"/>
                                    <w:spacing w:val="-2"/>
                                  </w:rPr>
                                </w:pPr>
                                <w:r w:rsidRPr="008F3138">
                                  <w:rPr>
                                    <w:rFonts w:ascii="Comic Sans MS" w:hAnsi="Comic Sans MS"/>
                                    <w:spacing w:val="-2"/>
                                  </w:rPr>
                                  <w:t>Wij willen de kinderen een hartelijke omgeving aanbieden, waar ze zich veilig en geborgen mogen voelen, waar ze met hun verhaal en met hun inbreng steeds terecht kunnen.</w:t>
                                </w:r>
                              </w:p>
                              <w:p w:rsidRPr="008F3138" w:rsidR="005B2566" w:rsidP="006433DB" w:rsidRDefault="005B2566" w14:paraId="1B5562C4" w14:textId="77777777">
                                <w:pPr>
                                  <w:contextualSpacing/>
                                  <w:rPr>
                                    <w:rFonts w:ascii="Comic Sans MS" w:hAnsi="Comic Sans MS"/>
                                    <w:spacing w:val="-2"/>
                                  </w:rPr>
                                </w:pPr>
                              </w:p>
                              <w:p w:rsidRPr="008F3138" w:rsidR="005B2566" w:rsidP="006433DB" w:rsidRDefault="005B2566" w14:paraId="35BAC33C" w14:textId="77777777">
                                <w:pPr>
                                  <w:ind w:left="2124"/>
                                  <w:contextualSpacing/>
                                  <w:rPr>
                                    <w:rFonts w:ascii="Comic Sans MS" w:hAnsi="Comic Sans MS"/>
                                    <w:spacing w:val="-2"/>
                                  </w:rPr>
                                </w:pPr>
                                <w:r w:rsidRPr="008F3138">
                                  <w:rPr>
                                    <w:rFonts w:ascii="Comic Sans MS" w:hAnsi="Comic Sans MS"/>
                                    <w:b/>
                                    <w:spacing w:val="-2"/>
                                  </w:rPr>
                                  <w:t>Respect, optimisme en geduld</w:t>
                                </w:r>
                                <w:r w:rsidRPr="008F3138">
                                  <w:rPr>
                                    <w:rFonts w:ascii="Comic Sans MS" w:hAnsi="Comic Sans MS"/>
                                    <w:spacing w:val="-2"/>
                                  </w:rPr>
                                  <w:t xml:space="preserve"> zijn drie eigenschappen die we hoog in het vaandel voeren.</w:t>
                                </w:r>
                              </w:p>
                              <w:p w:rsidRPr="008F3138" w:rsidR="005B2566" w:rsidP="006433DB" w:rsidRDefault="005B2566" w14:paraId="58E099F4" w14:textId="77777777">
                                <w:pPr>
                                  <w:contextualSpacing/>
                                  <w:rPr>
                                    <w:rFonts w:ascii="Comic Sans MS" w:hAnsi="Comic Sans MS"/>
                                    <w:b/>
                                    <w:spacing w:val="-2"/>
                                  </w:rPr>
                                </w:pPr>
                              </w:p>
                              <w:p w:rsidRPr="008F3138" w:rsidR="005B2566" w:rsidP="006433DB" w:rsidRDefault="005B2566" w14:paraId="3B7F1895" w14:textId="77777777">
                                <w:pPr>
                                  <w:contextualSpacing/>
                                  <w:rPr>
                                    <w:rFonts w:ascii="Comic Sans MS" w:hAnsi="Comic Sans MS"/>
                                    <w:b/>
                                    <w:spacing w:val="-2"/>
                                  </w:rPr>
                                </w:pPr>
                              </w:p>
                              <w:p w:rsidRPr="008F3138" w:rsidR="005B2566" w:rsidP="006433DB" w:rsidRDefault="005B2566" w14:paraId="15DED809" w14:textId="77777777">
                                <w:pPr>
                                  <w:contextualSpacing/>
                                  <w:jc w:val="center"/>
                                  <w:rPr>
                                    <w:rFonts w:ascii="Comic Sans MS" w:hAnsi="Comic Sans MS"/>
                                    <w:b/>
                                    <w:spacing w:val="-2"/>
                                    <w:u w:val="single"/>
                                  </w:rPr>
                                </w:pPr>
                                <w:r w:rsidRPr="008F3138">
                                  <w:rPr>
                                    <w:rFonts w:ascii="Comic Sans MS" w:hAnsi="Comic Sans MS"/>
                                    <w:b/>
                                    <w:noProof/>
                                    <w:spacing w:val="-2"/>
                                    <w:lang w:eastAsia="nl-BE"/>
                                  </w:rPr>
                                  <w:drawing>
                                    <wp:inline distT="0" distB="0" distL="0" distR="0" wp14:anchorId="49C42AB6" wp14:editId="05A77391">
                                      <wp:extent cx="784860" cy="739140"/>
                                      <wp:effectExtent l="0" t="0" r="0" b="3810"/>
                                      <wp:docPr id="578" name="Afbeelding 578" descr="j0292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292128[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4860" cy="739140"/>
                                              </a:xfrm>
                                              <a:prstGeom prst="rect">
                                                <a:avLst/>
                                              </a:prstGeom>
                                              <a:noFill/>
                                              <a:ln>
                                                <a:noFill/>
                                              </a:ln>
                                            </pic:spPr>
                                          </pic:pic>
                                        </a:graphicData>
                                      </a:graphic>
                                    </wp:inline>
                                  </w:drawing>
                                </w:r>
                              </w:p>
                              <w:p w:rsidRPr="008F3138" w:rsidR="005B2566" w:rsidP="006433DB" w:rsidRDefault="005B2566" w14:paraId="211284D3" w14:textId="77777777">
                                <w:pPr>
                                  <w:contextualSpacing/>
                                  <w:jc w:val="center"/>
                                  <w:rPr>
                                    <w:rFonts w:ascii="Comic Sans MS" w:hAnsi="Comic Sans MS"/>
                                    <w:b/>
                                    <w:spacing w:val="-2"/>
                                  </w:rPr>
                                </w:pPr>
                              </w:p>
                              <w:p w:rsidRPr="008F3138" w:rsidR="005B2566" w:rsidP="006433DB" w:rsidRDefault="005B2566" w14:paraId="5E7E44ED" w14:textId="77777777">
                                <w:pPr>
                                  <w:contextualSpacing/>
                                  <w:jc w:val="center"/>
                                  <w:rPr>
                                    <w:rFonts w:ascii="Comic Sans MS" w:hAnsi="Comic Sans MS"/>
                                    <w:b/>
                                    <w:spacing w:val="-2"/>
                                    <w:u w:val="single"/>
                                  </w:rPr>
                                </w:pPr>
                                <w:r w:rsidRPr="008F3138">
                                  <w:rPr>
                                    <w:rFonts w:ascii="Comic Sans MS" w:hAnsi="Comic Sans MS"/>
                                    <w:b/>
                                    <w:spacing w:val="-2"/>
                                    <w:u w:val="single"/>
                                  </w:rPr>
                                  <w:t xml:space="preserve">We streven ernaar elk kind centraal te stellen, met zijn eigen mogelijkheden, </w:t>
                                </w:r>
                              </w:p>
                              <w:p w:rsidRPr="008F3138" w:rsidR="005B2566" w:rsidP="006433DB" w:rsidRDefault="005B2566" w14:paraId="2D2733BB" w14:textId="77777777">
                                <w:pPr>
                                  <w:contextualSpacing/>
                                  <w:jc w:val="center"/>
                                  <w:rPr>
                                    <w:rFonts w:ascii="Comic Sans MS" w:hAnsi="Comic Sans MS"/>
                                    <w:b/>
                                    <w:spacing w:val="-2"/>
                                    <w:u w:val="single"/>
                                  </w:rPr>
                                </w:pPr>
                                <w:proofErr w:type="gramStart"/>
                                <w:r w:rsidRPr="008F3138">
                                  <w:rPr>
                                    <w:rFonts w:ascii="Comic Sans MS" w:hAnsi="Comic Sans MS"/>
                                    <w:b/>
                                    <w:spacing w:val="-2"/>
                                    <w:u w:val="single"/>
                                  </w:rPr>
                                  <w:t>zijn</w:t>
                                </w:r>
                                <w:proofErr w:type="gramEnd"/>
                                <w:r w:rsidRPr="008F3138">
                                  <w:rPr>
                                    <w:rFonts w:ascii="Comic Sans MS" w:hAnsi="Comic Sans MS"/>
                                    <w:b/>
                                    <w:spacing w:val="-2"/>
                                    <w:u w:val="single"/>
                                  </w:rPr>
                                  <w:t xml:space="preserve"> eigen </w:t>
                                </w:r>
                                <w:proofErr w:type="gramStart"/>
                                <w:r w:rsidRPr="008F3138">
                                  <w:rPr>
                                    <w:rFonts w:ascii="Comic Sans MS" w:hAnsi="Comic Sans MS"/>
                                    <w:b/>
                                    <w:spacing w:val="-2"/>
                                    <w:u w:val="single"/>
                                  </w:rPr>
                                  <w:t>interesses,zijn</w:t>
                                </w:r>
                                <w:proofErr w:type="gramEnd"/>
                                <w:r w:rsidRPr="008F3138">
                                  <w:rPr>
                                    <w:rFonts w:ascii="Comic Sans MS" w:hAnsi="Comic Sans MS"/>
                                    <w:b/>
                                    <w:spacing w:val="-2"/>
                                    <w:u w:val="single"/>
                                  </w:rPr>
                                  <w:t xml:space="preserve"> eigen talenten.</w:t>
                                </w:r>
                              </w:p>
                              <w:p w:rsidRPr="008F3138" w:rsidR="005B2566" w:rsidP="006433DB" w:rsidRDefault="005B2566" w14:paraId="53F85B88" w14:textId="77777777">
                                <w:pPr>
                                  <w:ind w:left="2124" w:hanging="2124"/>
                                  <w:contextualSpacing/>
                                  <w:rPr>
                                    <w:rFonts w:ascii="Comic Sans MS" w:hAnsi="Comic Sans MS"/>
                                    <w:i/>
                                    <w:spacing w:val="-2"/>
                                  </w:rPr>
                                </w:pPr>
                                <w:r w:rsidRPr="008F3138">
                                  <w:rPr>
                                    <w:rFonts w:ascii="Comic Sans MS" w:hAnsi="Comic Sans MS"/>
                                    <w:i/>
                                    <w:spacing w:val="-2"/>
                                  </w:rPr>
                                  <w:t>Zorgzame</w:t>
                                </w:r>
                              </w:p>
                              <w:p w:rsidRPr="008F3138" w:rsidR="005B2566" w:rsidP="006433DB" w:rsidRDefault="005B2566" w14:paraId="79DC5EFF" w14:textId="77777777">
                                <w:pPr>
                                  <w:ind w:left="2124" w:hanging="2124"/>
                                  <w:contextualSpacing/>
                                  <w:rPr>
                                    <w:rFonts w:ascii="Comic Sans MS" w:hAnsi="Comic Sans MS"/>
                                    <w:spacing w:val="-2"/>
                                  </w:rPr>
                                </w:pPr>
                                <w:proofErr w:type="gramStart"/>
                                <w:r w:rsidRPr="008F3138">
                                  <w:rPr>
                                    <w:rFonts w:ascii="Comic Sans MS" w:hAnsi="Comic Sans MS"/>
                                    <w:i/>
                                    <w:spacing w:val="-2"/>
                                  </w:rPr>
                                  <w:t xml:space="preserve">School  </w:t>
                                </w:r>
                                <w:r w:rsidRPr="008F3138">
                                  <w:rPr>
                                    <w:rFonts w:ascii="Comic Sans MS" w:hAnsi="Comic Sans MS"/>
                                    <w:i/>
                                    <w:spacing w:val="-2"/>
                                  </w:rPr>
                                  <w:tab/>
                                </w:r>
                                <w:proofErr w:type="gramEnd"/>
                                <w:r w:rsidRPr="008F3138">
                                  <w:rPr>
                                    <w:rFonts w:ascii="Comic Sans MS" w:hAnsi="Comic Sans MS"/>
                                    <w:spacing w:val="-2"/>
                                  </w:rPr>
                                  <w:t xml:space="preserve">Ieder kind </w:t>
                                </w:r>
                                <w:proofErr w:type="gramStart"/>
                                <w:r w:rsidRPr="008F3138">
                                  <w:rPr>
                                    <w:rFonts w:ascii="Comic Sans MS" w:hAnsi="Comic Sans MS"/>
                                    <w:spacing w:val="-2"/>
                                  </w:rPr>
                                  <w:t>is  beeld</w:t>
                                </w:r>
                                <w:proofErr w:type="gramEnd"/>
                                <w:r w:rsidRPr="008F3138">
                                  <w:rPr>
                                    <w:rFonts w:ascii="Comic Sans MS" w:hAnsi="Comic Sans MS"/>
                                    <w:spacing w:val="-2"/>
                                  </w:rPr>
                                  <w:t xml:space="preserve"> van God, dus een teken van liefde. Daarom omringen wij kinderen met </w:t>
                                </w:r>
                                <w:r w:rsidRPr="008F3138">
                                  <w:rPr>
                                    <w:rFonts w:ascii="Comic Sans MS" w:hAnsi="Comic Sans MS"/>
                                    <w:b/>
                                    <w:spacing w:val="-2"/>
                                  </w:rPr>
                                  <w:t>brede zorg</w:t>
                                </w:r>
                                <w:r w:rsidRPr="008F3138">
                                  <w:rPr>
                                    <w:rFonts w:ascii="Comic Sans MS" w:hAnsi="Comic Sans MS"/>
                                    <w:spacing w:val="-2"/>
                                  </w:rPr>
                                  <w:t xml:space="preserve">.  We willen kinderen optillen en hen uitzicht geven op een veilige oever van </w:t>
                                </w:r>
                                <w:r w:rsidRPr="008F3138">
                                  <w:rPr>
                                    <w:rFonts w:ascii="Comic Sans MS" w:hAnsi="Comic Sans MS"/>
                                    <w:b/>
                                    <w:spacing w:val="-2"/>
                                  </w:rPr>
                                  <w:t>welbevinden</w:t>
                                </w:r>
                                <w:r w:rsidRPr="008F3138">
                                  <w:rPr>
                                    <w:rFonts w:ascii="Comic Sans MS" w:hAnsi="Comic Sans MS"/>
                                    <w:spacing w:val="-2"/>
                                  </w:rPr>
                                  <w:t xml:space="preserve">.  Daarvoor zijn de pedagogie van de </w:t>
                                </w:r>
                                <w:r w:rsidRPr="008F3138">
                                  <w:rPr>
                                    <w:rFonts w:ascii="Comic Sans MS" w:hAnsi="Comic Sans MS"/>
                                    <w:b/>
                                    <w:spacing w:val="-2"/>
                                  </w:rPr>
                                  <w:t>hoop</w:t>
                                </w:r>
                                <w:r w:rsidRPr="008F3138">
                                  <w:rPr>
                                    <w:rFonts w:ascii="Comic Sans MS" w:hAnsi="Comic Sans MS"/>
                                    <w:spacing w:val="-2"/>
                                  </w:rPr>
                                  <w:t xml:space="preserve"> en van het </w:t>
                                </w:r>
                                <w:r w:rsidRPr="008F3138">
                                  <w:rPr>
                                    <w:rFonts w:ascii="Comic Sans MS" w:hAnsi="Comic Sans MS"/>
                                    <w:b/>
                                    <w:spacing w:val="-2"/>
                                  </w:rPr>
                                  <w:t>geduld</w:t>
                                </w:r>
                                <w:r w:rsidRPr="008F3138">
                                  <w:rPr>
                                    <w:rFonts w:ascii="Comic Sans MS" w:hAnsi="Comic Sans MS"/>
                                    <w:spacing w:val="-2"/>
                                  </w:rPr>
                                  <w:t xml:space="preserve"> essentieel.</w:t>
                                </w:r>
                              </w:p>
                              <w:p w:rsidRPr="008F3138" w:rsidR="005B2566" w:rsidP="006433DB" w:rsidRDefault="005B2566" w14:paraId="163560BD" w14:textId="77777777">
                                <w:pPr>
                                  <w:ind w:left="567"/>
                                  <w:contextualSpacing/>
                                  <w:rPr>
                                    <w:rFonts w:ascii="Comic Sans MS" w:hAnsi="Comic Sans MS"/>
                                    <w:spacing w:val="-2"/>
                                  </w:rPr>
                                </w:pPr>
                              </w:p>
                              <w:p w:rsidRPr="008F3138" w:rsidR="005B2566" w:rsidP="006433DB" w:rsidRDefault="005B2566" w14:paraId="18CCEF21" w14:textId="77777777">
                                <w:pPr>
                                  <w:ind w:left="2124"/>
                                  <w:rPr>
                                    <w:rFonts w:ascii="Comic Sans MS" w:hAnsi="Comic Sans MS"/>
                                    <w:spacing w:val="-2"/>
                                  </w:rPr>
                                </w:pPr>
                                <w:r w:rsidRPr="008F3138">
                                  <w:rPr>
                                    <w:rFonts w:ascii="Comic Sans MS" w:hAnsi="Comic Sans MS"/>
                                    <w:spacing w:val="-2"/>
                                  </w:rPr>
                                  <w:t>Onze brede zorg heeft twee dimensies.</w:t>
                                </w:r>
                              </w:p>
                              <w:p w:rsidRPr="008F3138" w:rsidR="005B2566" w:rsidP="006433DB" w:rsidRDefault="005B2566" w14:paraId="08FE8EDF" w14:textId="77777777">
                                <w:pPr>
                                  <w:ind w:left="2124"/>
                                  <w:rPr>
                                    <w:rFonts w:ascii="Comic Sans MS" w:hAnsi="Comic Sans MS"/>
                                    <w:spacing w:val="-2"/>
                                  </w:rPr>
                                </w:pPr>
                                <w:r w:rsidRPr="008F3138">
                                  <w:rPr>
                                    <w:rFonts w:ascii="Comic Sans MS" w:hAnsi="Comic Sans MS"/>
                                    <w:spacing w:val="-2"/>
                                  </w:rPr>
                                  <w:t xml:space="preserve">We hebben aandacht voor de </w:t>
                                </w:r>
                                <w:r w:rsidRPr="008F3138">
                                  <w:rPr>
                                    <w:rFonts w:ascii="Comic Sans MS" w:hAnsi="Comic Sans MS"/>
                                    <w:b/>
                                    <w:spacing w:val="-2"/>
                                  </w:rPr>
                                  <w:t>‘gewone zorgvragen’ van alle kinderen</w:t>
                                </w:r>
                                <w:r w:rsidRPr="008F3138">
                                  <w:rPr>
                                    <w:rFonts w:ascii="Comic Sans MS" w:hAnsi="Comic Sans MS"/>
                                    <w:spacing w:val="-2"/>
                                  </w:rPr>
                                  <w:t>.  Ieder kind is anders, uniek en heeft eigen vragen, problemen en mag daarvoor aanspraak maken op de nodige zorg.</w:t>
                                </w:r>
                              </w:p>
                              <w:p w:rsidRPr="008F3138" w:rsidR="005B2566" w:rsidP="006433DB" w:rsidRDefault="005B2566" w14:paraId="28BBB83C" w14:textId="77777777">
                                <w:pPr>
                                  <w:ind w:left="2124"/>
                                  <w:rPr>
                                    <w:rFonts w:ascii="Comic Sans MS" w:hAnsi="Comic Sans MS"/>
                                    <w:spacing w:val="-2"/>
                                  </w:rPr>
                                </w:pPr>
                                <w:r w:rsidRPr="008F3138">
                                  <w:rPr>
                                    <w:rFonts w:ascii="Comic Sans MS" w:hAnsi="Comic Sans MS"/>
                                    <w:spacing w:val="-2"/>
                                  </w:rPr>
                                  <w:t>Wij worden uitgedaagd om het onderwijs zoveel mogelijk af te stemmen op de noden en behoeften van de kinderen.</w:t>
                                </w:r>
                              </w:p>
                              <w:p w:rsidRPr="008F3138" w:rsidR="005B2566" w:rsidP="006433DB" w:rsidRDefault="005B2566" w14:paraId="4497AA9E" w14:textId="77777777">
                                <w:pPr>
                                  <w:ind w:left="2124"/>
                                  <w:rPr>
                                    <w:rFonts w:ascii="Comic Sans MS" w:hAnsi="Comic Sans MS"/>
                                    <w:spacing w:val="-2"/>
                                  </w:rPr>
                                </w:pPr>
                                <w:r w:rsidRPr="008F3138">
                                  <w:rPr>
                                    <w:rFonts w:ascii="Comic Sans MS" w:hAnsi="Comic Sans MS"/>
                                    <w:spacing w:val="-2"/>
                                  </w:rPr>
                                  <w:t>We verbreden onze zorgen voor kinderen wiens ontwikkeling anders verloopt dan verwacht (sneller of trager).  Hier stoten we op ‘</w:t>
                                </w:r>
                                <w:r w:rsidRPr="008F3138">
                                  <w:rPr>
                                    <w:rFonts w:ascii="Comic Sans MS" w:hAnsi="Comic Sans MS"/>
                                    <w:b/>
                                    <w:spacing w:val="-2"/>
                                  </w:rPr>
                                  <w:t>bijzondere zorgvragen’</w:t>
                                </w:r>
                                <w:r w:rsidRPr="008F3138">
                                  <w:rPr>
                                    <w:rFonts w:ascii="Comic Sans MS" w:hAnsi="Comic Sans MS"/>
                                    <w:spacing w:val="-2"/>
                                  </w:rPr>
                                  <w:t>.  Voor deze bijzondere zorgvragen werken we als school samen met ouders, CLB, scholen voor buitengewoon onderwijs en gespecialiseerde centra …</w:t>
                                </w:r>
                              </w:p>
                              <w:p w:rsidRPr="008F3138" w:rsidR="005B2566" w:rsidP="006433DB" w:rsidRDefault="005B2566" w14:paraId="09793A8E" w14:textId="77777777">
                                <w:pPr>
                                  <w:rPr>
                                    <w:rFonts w:ascii="Comic Sans MS" w:hAnsi="Comic Sans MS"/>
                                    <w:b/>
                                    <w:spacing w:val="-2"/>
                                  </w:rPr>
                                </w:pPr>
                              </w:p>
                              <w:p w:rsidRPr="008F3138" w:rsidR="005B2566" w:rsidP="006433DB" w:rsidRDefault="005B2566" w14:paraId="0AC8142F" w14:textId="77777777">
                                <w:pPr>
                                  <w:ind w:left="2124"/>
                                  <w:rPr>
                                    <w:rFonts w:ascii="Comic Sans MS" w:hAnsi="Comic Sans MS"/>
                                    <w:spacing w:val="-2"/>
                                  </w:rPr>
                                </w:pPr>
                                <w:r w:rsidRPr="008F3138">
                                  <w:rPr>
                                    <w:rFonts w:ascii="Comic Sans MS" w:hAnsi="Comic Sans MS"/>
                                    <w:spacing w:val="-2"/>
                                  </w:rPr>
                                  <w:t xml:space="preserve">We willen </w:t>
                                </w:r>
                                <w:r w:rsidRPr="008F3138">
                                  <w:rPr>
                                    <w:rFonts w:ascii="Comic Sans MS" w:hAnsi="Comic Sans MS"/>
                                    <w:b/>
                                    <w:spacing w:val="-2"/>
                                  </w:rPr>
                                  <w:t>het “zien” als iemand moeilijkheden heeft</w:t>
                                </w:r>
                                <w:r w:rsidRPr="008F3138">
                                  <w:rPr>
                                    <w:rFonts w:ascii="Comic Sans MS" w:hAnsi="Comic Sans MS"/>
                                    <w:spacing w:val="-2"/>
                                  </w:rPr>
                                  <w:t>. Daardoor gaan we gericht kijken naar signalen die kinderen en ouders uitzenden.</w:t>
                                </w:r>
                              </w:p>
                              <w:p w:rsidRPr="008F3138" w:rsidR="005B2566" w:rsidP="006433DB" w:rsidRDefault="005B2566" w14:paraId="38BB0433" w14:textId="77777777">
                                <w:pPr>
                                  <w:ind w:left="2124"/>
                                  <w:rPr>
                                    <w:rFonts w:ascii="Comic Sans MS" w:hAnsi="Comic Sans MS"/>
                                    <w:b/>
                                    <w:spacing w:val="-2"/>
                                  </w:rPr>
                                </w:pPr>
                                <w:r w:rsidRPr="008F3138">
                                  <w:rPr>
                                    <w:rFonts w:ascii="Comic Sans MS" w:hAnsi="Comic Sans MS"/>
                                    <w:spacing w:val="-2"/>
                                  </w:rPr>
                                  <w:t xml:space="preserve">We willen oog en oor en vooral hart hebben voor onze kinderen en we doen dit met tact en discretie. </w:t>
                                </w:r>
                              </w:p>
                              <w:p w:rsidRPr="008F3138" w:rsidR="005B2566" w:rsidP="006433DB" w:rsidRDefault="005B2566" w14:paraId="799CEA0C" w14:textId="77777777">
                                <w:pPr>
                                  <w:rPr>
                                    <w:rFonts w:ascii="Comic Sans MS" w:hAnsi="Comic Sans MS"/>
                                    <w:b/>
                                    <w:spacing w:val="-2"/>
                                  </w:rPr>
                                </w:pPr>
                              </w:p>
                              <w:p w:rsidRPr="008F3138" w:rsidR="005B2566" w:rsidP="006433DB" w:rsidRDefault="005B2566" w14:paraId="13CBC02E" w14:textId="77777777">
                                <w:pPr>
                                  <w:rPr>
                                    <w:rFonts w:ascii="Comic Sans MS" w:hAnsi="Comic Sans MS"/>
                                    <w:b/>
                                    <w:spacing w:val="-2"/>
                                  </w:rPr>
                                </w:pPr>
                              </w:p>
                              <w:p w:rsidRPr="008F3138" w:rsidR="005B2566" w:rsidP="006433DB" w:rsidRDefault="005B2566" w14:paraId="0A9854E5" w14:textId="77777777">
                                <w:pPr>
                                  <w:rPr>
                                    <w:rFonts w:ascii="Comic Sans MS" w:hAnsi="Comic Sans MS"/>
                                    <w:b/>
                                    <w:spacing w:val="-2"/>
                                  </w:rPr>
                                </w:pPr>
                              </w:p>
                              <w:p w:rsidRPr="008F3138" w:rsidR="005B2566" w:rsidP="006433DB" w:rsidRDefault="005B2566" w14:paraId="10FD80CE" w14:textId="77777777">
                                <w:pPr>
                                  <w:rPr>
                                    <w:rFonts w:ascii="Comic Sans MS" w:hAnsi="Comic Sans MS"/>
                                    <w:b/>
                                    <w:spacing w:val="-2"/>
                                  </w:rPr>
                                </w:pPr>
                              </w:p>
                              <w:p w:rsidRPr="008F3138" w:rsidR="005B2566" w:rsidP="006433DB" w:rsidRDefault="005B2566" w14:paraId="6843075F" w14:textId="77777777">
                                <w:pPr>
                                  <w:jc w:val="center"/>
                                  <w:rPr>
                                    <w:rFonts w:ascii="Comic Sans MS" w:hAnsi="Comic Sans MS"/>
                                    <w:b/>
                                    <w:spacing w:val="-2"/>
                                  </w:rPr>
                                </w:pPr>
                                <w:r w:rsidRPr="008F3138">
                                  <w:rPr>
                                    <w:rFonts w:ascii="Comic Sans MS" w:hAnsi="Comic Sans MS"/>
                                    <w:b/>
                                    <w:noProof/>
                                    <w:spacing w:val="-2"/>
                                    <w:lang w:eastAsia="nl-BE"/>
                                  </w:rPr>
                                  <w:drawing>
                                    <wp:inline distT="0" distB="0" distL="0" distR="0" wp14:anchorId="0409474A" wp14:editId="73008B8A">
                                      <wp:extent cx="784860" cy="632460"/>
                                      <wp:effectExtent l="0" t="0" r="0" b="0"/>
                                      <wp:docPr id="579" name="Afbeelding 579" descr="j0110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11085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4860" cy="632460"/>
                                              </a:xfrm>
                                              <a:prstGeom prst="rect">
                                                <a:avLst/>
                                              </a:prstGeom>
                                              <a:noFill/>
                                              <a:ln>
                                                <a:noFill/>
                                              </a:ln>
                                            </pic:spPr>
                                          </pic:pic>
                                        </a:graphicData>
                                      </a:graphic>
                                    </wp:inline>
                                  </w:drawing>
                                </w:r>
                              </w:p>
                              <w:p w:rsidRPr="008F3138" w:rsidR="005B2566" w:rsidP="006433DB" w:rsidRDefault="005B2566" w14:paraId="6E7EAB9D" w14:textId="77777777">
                                <w:pPr>
                                  <w:jc w:val="center"/>
                                  <w:rPr>
                                    <w:rFonts w:ascii="Comic Sans MS" w:hAnsi="Comic Sans MS"/>
                                    <w:b/>
                                    <w:spacing w:val="-2"/>
                                  </w:rPr>
                                </w:pPr>
                              </w:p>
                              <w:p w:rsidRPr="008F3138" w:rsidR="005B2566" w:rsidP="006433DB" w:rsidRDefault="005B2566" w14:paraId="0C8A99A7" w14:textId="77777777">
                                <w:pPr>
                                  <w:jc w:val="center"/>
                                  <w:rPr>
                                    <w:rFonts w:ascii="Comic Sans MS" w:hAnsi="Comic Sans MS"/>
                                    <w:b/>
                                    <w:spacing w:val="-2"/>
                                    <w:u w:val="single"/>
                                  </w:rPr>
                                </w:pPr>
                                <w:r w:rsidRPr="008F3138">
                                  <w:rPr>
                                    <w:rFonts w:ascii="Comic Sans MS" w:hAnsi="Comic Sans MS"/>
                                    <w:b/>
                                    <w:spacing w:val="-2"/>
                                    <w:u w:val="single"/>
                                  </w:rPr>
                                  <w:t xml:space="preserve">We erkennen iedereen als een volwaardige partner in de opvoeding </w:t>
                                </w:r>
                              </w:p>
                              <w:p w:rsidRPr="008F3138" w:rsidR="005B2566" w:rsidP="006433DB" w:rsidRDefault="005B2566" w14:paraId="3C3559A2" w14:textId="77777777">
                                <w:pPr>
                                  <w:jc w:val="center"/>
                                  <w:rPr>
                                    <w:rFonts w:ascii="Comic Sans MS" w:hAnsi="Comic Sans MS"/>
                                    <w:b/>
                                    <w:i/>
                                    <w:spacing w:val="-2"/>
                                    <w:u w:val="single"/>
                                  </w:rPr>
                                </w:pPr>
                                <w:proofErr w:type="gramStart"/>
                                <w:r w:rsidRPr="008F3138">
                                  <w:rPr>
                                    <w:rFonts w:ascii="Comic Sans MS" w:hAnsi="Comic Sans MS"/>
                                    <w:b/>
                                    <w:spacing w:val="-2"/>
                                    <w:u w:val="single"/>
                                  </w:rPr>
                                  <w:t>en</w:t>
                                </w:r>
                                <w:proofErr w:type="gramEnd"/>
                                <w:r w:rsidRPr="008F3138">
                                  <w:rPr>
                                    <w:rFonts w:ascii="Comic Sans MS" w:hAnsi="Comic Sans MS"/>
                                    <w:b/>
                                    <w:spacing w:val="-2"/>
                                    <w:u w:val="single"/>
                                  </w:rPr>
                                  <w:t xml:space="preserve"> het onderwijs van kinderen.</w:t>
                                </w:r>
                              </w:p>
                              <w:p w:rsidRPr="008F3138" w:rsidR="005B2566" w:rsidP="006433DB" w:rsidRDefault="005B2566" w14:paraId="65BC7E01" w14:textId="77777777">
                                <w:pPr>
                                  <w:rPr>
                                    <w:rFonts w:ascii="Comic Sans MS" w:hAnsi="Comic Sans MS"/>
                                    <w:i/>
                                  </w:rPr>
                                </w:pPr>
                                <w:r w:rsidRPr="008F3138">
                                  <w:rPr>
                                    <w:rFonts w:ascii="Comic Sans MS" w:hAnsi="Comic Sans MS"/>
                                    <w:i/>
                                  </w:rPr>
                                  <w:t>Brede</w:t>
                                </w:r>
                              </w:p>
                              <w:p w:rsidRPr="008F3138" w:rsidR="005B2566" w:rsidP="006433DB" w:rsidRDefault="005B2566" w14:paraId="0B3AEA9F" w14:textId="77777777">
                                <w:pPr>
                                  <w:ind w:left="2124" w:hanging="2124"/>
                                  <w:rPr>
                                    <w:rFonts w:ascii="Comic Sans MS" w:hAnsi="Comic Sans MS"/>
                                    <w:i/>
                                  </w:rPr>
                                </w:pPr>
                                <w:proofErr w:type="gramStart"/>
                                <w:r w:rsidRPr="008F3138">
                                  <w:rPr>
                                    <w:rFonts w:ascii="Comic Sans MS" w:hAnsi="Comic Sans MS"/>
                                    <w:i/>
                                  </w:rPr>
                                  <w:t>school</w:t>
                                </w:r>
                                <w:proofErr w:type="gramEnd"/>
                                <w:r w:rsidRPr="008F3138">
                                  <w:rPr>
                                    <w:rFonts w:ascii="Comic Sans MS" w:hAnsi="Comic Sans MS"/>
                                    <w:i/>
                                  </w:rPr>
                                  <w:tab/>
                                </w:r>
                                <w:r w:rsidRPr="008F3138">
                                  <w:rPr>
                                    <w:rFonts w:ascii="Comic Sans MS" w:hAnsi="Comic Sans MS"/>
                                  </w:rPr>
                                  <w:t>‘School maken’ is geen zaak meer van leerkrachten alleen.  Het is iets dat gedragen moet worden door een team, daarbij ondersteund door schoolbestuur en directie.</w:t>
                                </w:r>
                              </w:p>
                              <w:p w:rsidRPr="008F3138" w:rsidR="005B2566" w:rsidP="006433DB" w:rsidRDefault="005B2566" w14:paraId="6E478BB5" w14:textId="77777777">
                                <w:pPr>
                                  <w:rPr>
                                    <w:rFonts w:ascii="Comic Sans MS" w:hAnsi="Comic Sans MS"/>
                                  </w:rPr>
                                </w:pPr>
                              </w:p>
                              <w:p w:rsidRPr="008F3138" w:rsidR="005B2566" w:rsidP="006433DB" w:rsidRDefault="005B2566" w14:paraId="49C79690" w14:textId="77777777">
                                <w:pPr>
                                  <w:ind w:left="2124"/>
                                  <w:rPr>
                                    <w:rFonts w:ascii="Comic Sans MS" w:hAnsi="Comic Sans MS"/>
                                  </w:rPr>
                                </w:pPr>
                                <w:r w:rsidRPr="008F3138">
                                  <w:rPr>
                                    <w:rFonts w:ascii="Comic Sans MS" w:hAnsi="Comic Sans MS"/>
                                  </w:rPr>
                                  <w:t xml:space="preserve">Maar daar blijft het niet bij. Als school willen we via </w:t>
                                </w:r>
                                <w:r w:rsidRPr="008F3138">
                                  <w:rPr>
                                    <w:rFonts w:ascii="Comic Sans MS" w:hAnsi="Comic Sans MS"/>
                                    <w:b/>
                                  </w:rPr>
                                  <w:t>communicatie en samenwerking</w:t>
                                </w:r>
                                <w:r w:rsidRPr="008F3138">
                                  <w:rPr>
                                    <w:rFonts w:ascii="Comic Sans MS" w:hAnsi="Comic Sans MS"/>
                                  </w:rPr>
                                  <w:t xml:space="preserve"> veel meer </w:t>
                                </w:r>
                                <w:proofErr w:type="gramStart"/>
                                <w:r w:rsidRPr="008F3138">
                                  <w:rPr>
                                    <w:rFonts w:ascii="Comic Sans MS" w:hAnsi="Comic Sans MS"/>
                                  </w:rPr>
                                  <w:t>mensen  dit</w:t>
                                </w:r>
                                <w:proofErr w:type="gramEnd"/>
                                <w:r w:rsidRPr="008F3138">
                                  <w:rPr>
                                    <w:rFonts w:ascii="Comic Sans MS" w:hAnsi="Comic Sans MS"/>
                                  </w:rPr>
                                  <w:t xml:space="preserve"> gebeuren laten </w:t>
                                </w:r>
                                <w:proofErr w:type="gramStart"/>
                                <w:r w:rsidRPr="008F3138">
                                  <w:rPr>
                                    <w:rFonts w:ascii="Comic Sans MS" w:hAnsi="Comic Sans MS"/>
                                  </w:rPr>
                                  <w:t>dragen :</w:t>
                                </w:r>
                                <w:proofErr w:type="gramEnd"/>
                                <w:r w:rsidRPr="008F3138">
                                  <w:rPr>
                                    <w:rFonts w:ascii="Comic Sans MS" w:hAnsi="Comic Sans MS"/>
                                  </w:rPr>
                                  <w:t xml:space="preserve"> </w:t>
                                </w:r>
                              </w:p>
                              <w:p w:rsidRPr="008F3138" w:rsidR="005B2566" w:rsidP="006433DB" w:rsidRDefault="005B2566" w14:paraId="08E7FD3D" w14:textId="77777777">
                                <w:pPr>
                                  <w:ind w:left="2124"/>
                                  <w:rPr>
                                    <w:rFonts w:ascii="Comic Sans MS" w:hAnsi="Comic Sans MS"/>
                                  </w:rPr>
                                </w:pPr>
                              </w:p>
                              <w:p w:rsidRPr="008F3138" w:rsidR="005B2566" w:rsidP="006433DB" w:rsidRDefault="005B2566" w14:paraId="46EAC85A" w14:textId="77777777">
                                <w:pPr>
                                  <w:ind w:left="2124"/>
                                  <w:rPr>
                                    <w:rFonts w:ascii="Comic Sans MS" w:hAnsi="Comic Sans MS"/>
                                  </w:rPr>
                                </w:pPr>
                              </w:p>
                              <w:p w:rsidRPr="008F3138" w:rsidR="005B2566" w:rsidP="006433DB" w:rsidRDefault="005B2566" w14:paraId="38151191" w14:textId="77777777">
                                <w:pPr>
                                  <w:ind w:left="2124"/>
                                  <w:rPr>
                                    <w:rFonts w:ascii="Comic Sans MS" w:hAnsi="Comic Sans MS"/>
                                  </w:rPr>
                                </w:pPr>
                              </w:p>
                              <w:p w:rsidRPr="008F3138" w:rsidR="005B2566" w:rsidP="006433DB" w:rsidRDefault="005B2566" w14:paraId="1B4FBE98" w14:textId="77777777">
                                <w:pPr>
                                  <w:ind w:left="2124"/>
                                  <w:rPr>
                                    <w:rFonts w:ascii="Comic Sans MS" w:hAnsi="Comic Sans MS"/>
                                  </w:rPr>
                                </w:pPr>
                              </w:p>
                              <w:p w:rsidRPr="008F3138" w:rsidR="005B2566" w:rsidRDefault="005B2566" w14:paraId="5D4F9BAB"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kinderen (via het leerlingenparlement)</w:t>
                                </w:r>
                              </w:p>
                              <w:p w:rsidRPr="008F3138" w:rsidR="005B2566" w:rsidRDefault="005B2566" w14:paraId="5213CFC7"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ouders, de belangrijkste schakel met de school als eerste verantwoordelijke voor de opvoeding van hun kinderen (via ouderraad, oudercontacten en als vrijwillige medewerkers)</w:t>
                                </w:r>
                              </w:p>
                              <w:p w:rsidRPr="008F3138" w:rsidR="005B2566" w:rsidRDefault="005B2566" w14:paraId="5D16EB45"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schoolraad (met vertegenwoordigers van de ouders, het personeel en de lokale gemeenschap)</w:t>
                                </w:r>
                              </w:p>
                              <w:p w:rsidRPr="008F3138" w:rsidR="005B2566" w:rsidRDefault="005B2566" w14:paraId="534C9812"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het</w:t>
                                </w:r>
                                <w:proofErr w:type="gramEnd"/>
                                <w:r w:rsidRPr="008F3138">
                                  <w:rPr>
                                    <w:rFonts w:ascii="Comic Sans MS" w:hAnsi="Comic Sans MS"/>
                                  </w:rPr>
                                  <w:t xml:space="preserve"> CLB</w:t>
                                </w:r>
                              </w:p>
                              <w:p w:rsidRPr="008F3138" w:rsidR="005B2566" w:rsidRDefault="005B2566" w14:paraId="3C72DADB"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externe</w:t>
                                </w:r>
                                <w:proofErr w:type="gramEnd"/>
                                <w:r w:rsidRPr="008F3138">
                                  <w:rPr>
                                    <w:rFonts w:ascii="Comic Sans MS" w:hAnsi="Comic Sans MS"/>
                                  </w:rPr>
                                  <w:t xml:space="preserve"> organisaties (via nascholing en begeleiding)</w:t>
                                </w:r>
                              </w:p>
                              <w:p w:rsidRPr="008F3138" w:rsidR="005B2566" w:rsidRDefault="005B2566" w14:paraId="1D42E81D"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parochie en de lokale gemeenschap (de school neemt een centrale plaats in het parochiaal leven)</w:t>
                                </w:r>
                              </w:p>
                              <w:p w:rsidRPr="008F3138" w:rsidR="005B2566" w:rsidRDefault="005B2566" w14:paraId="2ACF713C"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school zet zijn lokalen gratis ter beschikking </w:t>
                                </w:r>
                                <w:proofErr w:type="gramStart"/>
                                <w:r w:rsidRPr="008F3138">
                                  <w:rPr>
                                    <w:rFonts w:ascii="Comic Sans MS" w:hAnsi="Comic Sans MS"/>
                                  </w:rPr>
                                  <w:t>voor :</w:t>
                                </w:r>
                                <w:proofErr w:type="gramEnd"/>
                              </w:p>
                              <w:p w:rsidRPr="008F3138" w:rsidR="005B2566" w:rsidRDefault="005B2566" w14:paraId="7337D652" w14:textId="77777777">
                                <w:pPr>
                                  <w:numPr>
                                    <w:ilvl w:val="1"/>
                                    <w:numId w:val="20"/>
                                  </w:numPr>
                                  <w:suppressAutoHyphens w:val="0"/>
                                  <w:spacing w:after="0" w:line="240" w:lineRule="auto"/>
                                  <w:rPr>
                                    <w:rFonts w:ascii="Comic Sans MS" w:hAnsi="Comic Sans MS"/>
                                  </w:rPr>
                                </w:pPr>
                                <w:proofErr w:type="gramStart"/>
                                <w:r w:rsidRPr="008F3138">
                                  <w:rPr>
                                    <w:rFonts w:ascii="Comic Sans MS" w:hAnsi="Comic Sans MS"/>
                                  </w:rPr>
                                  <w:t>ontwikkelingstherapie</w:t>
                                </w:r>
                                <w:proofErr w:type="gramEnd"/>
                                <w:r w:rsidRPr="008F3138">
                                  <w:rPr>
                                    <w:rFonts w:ascii="Comic Sans MS" w:hAnsi="Comic Sans MS"/>
                                  </w:rPr>
                                  <w:t xml:space="preserve"> voor gehandicapten</w:t>
                                </w:r>
                              </w:p>
                              <w:p w:rsidRPr="008F3138" w:rsidR="005B2566" w:rsidRDefault="005B2566" w14:paraId="40260B97" w14:textId="77777777">
                                <w:pPr>
                                  <w:numPr>
                                    <w:ilvl w:val="1"/>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academie voor beeldende kunst</w:t>
                                </w:r>
                              </w:p>
                              <w:p w:rsidRPr="008F3138" w:rsidR="005B2566" w:rsidRDefault="005B2566" w14:paraId="0E9766D1" w14:textId="77777777">
                                <w:pPr>
                                  <w:numPr>
                                    <w:ilvl w:val="1"/>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muziekschool van de plaatselijke harmonie</w:t>
                                </w:r>
                              </w:p>
                              <w:p w:rsidRPr="008F3138" w:rsidR="005B2566" w:rsidP="006433DB" w:rsidRDefault="005B2566" w14:paraId="615013ED" w14:textId="77777777">
                                <w:pPr>
                                  <w:ind w:left="2484"/>
                                  <w:rPr>
                                    <w:rFonts w:ascii="Comic Sans MS" w:hAnsi="Comic Sans MS"/>
                                  </w:rPr>
                                </w:pPr>
                              </w:p>
                              <w:p w:rsidRPr="008F3138" w:rsidR="005B2566" w:rsidP="006433DB" w:rsidRDefault="005B2566" w14:paraId="5819472F" w14:textId="77777777">
                                <w:pPr>
                                  <w:ind w:left="705"/>
                                  <w:rPr>
                                    <w:rFonts w:ascii="Comic Sans MS" w:hAnsi="Comic Sans MS"/>
                                  </w:rPr>
                                </w:pPr>
                              </w:p>
                              <w:p w:rsidRPr="008F3138" w:rsidR="005B2566" w:rsidP="006433DB" w:rsidRDefault="005B2566" w14:paraId="5CCCB8FA" w14:textId="77777777">
                                <w:pPr>
                                  <w:ind w:left="2124"/>
                                  <w:rPr>
                                    <w:rFonts w:ascii="Comic Sans MS" w:hAnsi="Comic Sans MS"/>
                                  </w:rPr>
                                </w:pPr>
                                <w:r w:rsidRPr="008F3138">
                                  <w:rPr>
                                    <w:rFonts w:ascii="Comic Sans MS" w:hAnsi="Comic Sans MS"/>
                                  </w:rPr>
                                  <w:t xml:space="preserve">Elk van deze participanten </w:t>
                                </w:r>
                                <w:proofErr w:type="gramStart"/>
                                <w:r w:rsidRPr="008F3138">
                                  <w:rPr>
                                    <w:rFonts w:ascii="Comic Sans MS" w:hAnsi="Comic Sans MS"/>
                                  </w:rPr>
                                  <w:t>kan  door</w:t>
                                </w:r>
                                <w:proofErr w:type="gramEnd"/>
                                <w:r w:rsidRPr="008F3138">
                                  <w:rPr>
                                    <w:rFonts w:ascii="Comic Sans MS" w:hAnsi="Comic Sans MS"/>
                                  </w:rPr>
                                  <w:t xml:space="preserve"> zijn ervaring en inbreng helpen bouwen aan onze school. </w:t>
                                </w:r>
                              </w:p>
                              <w:p w:rsidRPr="008F3138" w:rsidR="005B2566" w:rsidP="006433DB" w:rsidRDefault="005B2566" w14:paraId="34E14608" w14:textId="77777777">
                                <w:pPr>
                                  <w:rPr>
                                    <w:rFonts w:ascii="Comic Sans MS" w:hAnsi="Comic Sans MS"/>
                                  </w:rPr>
                                </w:pPr>
                              </w:p>
                              <w:p w:rsidRPr="008F3138" w:rsidR="005B2566" w:rsidP="006433DB" w:rsidRDefault="005B2566" w14:paraId="41487A5F" w14:textId="77777777">
                                <w:pPr>
                                  <w:ind w:left="2124"/>
                                  <w:rPr>
                                    <w:rFonts w:ascii="Comic Sans MS" w:hAnsi="Comic Sans MS"/>
                                  </w:rPr>
                                </w:pPr>
                                <w:r w:rsidRPr="008F3138">
                                  <w:rPr>
                                    <w:rFonts w:ascii="Comic Sans MS" w:hAnsi="Comic Sans MS"/>
                                  </w:rPr>
                                  <w:t xml:space="preserve">Door </w:t>
                                </w:r>
                                <w:r w:rsidRPr="008F3138">
                                  <w:rPr>
                                    <w:rFonts w:ascii="Comic Sans MS" w:hAnsi="Comic Sans MS"/>
                                    <w:b/>
                                  </w:rPr>
                                  <w:t xml:space="preserve">betrokkenheid en verbondenheid </w:t>
                                </w:r>
                                <w:r w:rsidRPr="008F3138">
                                  <w:rPr>
                                    <w:rFonts w:ascii="Comic Sans MS" w:hAnsi="Comic Sans MS"/>
                                  </w:rPr>
                                  <w:t>willen we samen werken aan de volwaardige ontplooiing van elk kind.</w:t>
                                </w:r>
                              </w:p>
                              <w:p w:rsidRPr="008F3138" w:rsidR="005B2566" w:rsidP="006433DB" w:rsidRDefault="005B2566" w14:paraId="148B63B5" w14:textId="77777777">
                                <w:pPr>
                                  <w:ind w:left="2124"/>
                                  <w:rPr>
                                    <w:rFonts w:ascii="Comic Sans MS" w:hAnsi="Comic Sans MS"/>
                                  </w:rPr>
                                </w:pPr>
                              </w:p>
                              <w:p w:rsidRPr="008F3138" w:rsidR="005B2566" w:rsidP="006433DB" w:rsidRDefault="005B2566" w14:paraId="427CDE63" w14:textId="77777777">
                                <w:pPr>
                                  <w:ind w:left="2124"/>
                                  <w:rPr>
                                    <w:rFonts w:ascii="Comic Sans MS" w:hAnsi="Comic Sans MS"/>
                                  </w:rPr>
                                </w:pPr>
                              </w:p>
                              <w:p w:rsidRPr="008F3138" w:rsidR="005B2566" w:rsidP="006433DB" w:rsidRDefault="005B2566" w14:paraId="4B6C4851" w14:textId="77777777">
                                <w:pPr>
                                  <w:ind w:left="2124"/>
                                  <w:rPr>
                                    <w:rFonts w:ascii="Comic Sans MS" w:hAnsi="Comic Sans MS"/>
                                  </w:rPr>
                                </w:pPr>
                              </w:p>
                              <w:p w:rsidRPr="008F3138" w:rsidR="005B2566" w:rsidP="006433DB" w:rsidRDefault="005B2566" w14:paraId="141F28CA" w14:textId="77777777">
                                <w:pPr>
                                  <w:ind w:left="2124"/>
                                  <w:rPr>
                                    <w:rFonts w:ascii="Comic Sans MS" w:hAnsi="Comic Sans MS"/>
                                  </w:rPr>
                                </w:pPr>
                              </w:p>
                              <w:p w:rsidRPr="008F3138" w:rsidR="005B2566" w:rsidP="006433DB" w:rsidRDefault="005B2566" w14:paraId="0A6C8D4D" w14:textId="77777777">
                                <w:pPr>
                                  <w:ind w:left="2124"/>
                                  <w:rPr>
                                    <w:rFonts w:ascii="Comic Sans MS" w:hAnsi="Comic Sans MS"/>
                                  </w:rPr>
                                </w:pPr>
                              </w:p>
                              <w:p w:rsidRPr="008F3138" w:rsidR="005B2566" w:rsidP="006433DB" w:rsidRDefault="005B2566" w14:paraId="01757421" w14:textId="77777777">
                                <w:pPr>
                                  <w:ind w:left="2124"/>
                                  <w:rPr>
                                    <w:rFonts w:ascii="Comic Sans MS" w:hAnsi="Comic Sans MS"/>
                                  </w:rPr>
                                </w:pPr>
                              </w:p>
                              <w:p w:rsidRPr="008F3138" w:rsidR="005B2566" w:rsidP="006433DB" w:rsidRDefault="005B2566" w14:paraId="11F4CF76" w14:textId="77777777">
                                <w:pPr>
                                  <w:ind w:left="2124"/>
                                  <w:rPr>
                                    <w:rFonts w:ascii="Comic Sans MS" w:hAnsi="Comic Sans MS"/>
                                  </w:rPr>
                                </w:pPr>
                              </w:p>
                              <w:p w:rsidRPr="008F3138" w:rsidR="005B2566" w:rsidP="006433DB" w:rsidRDefault="005B2566" w14:paraId="77C7A18E" w14:textId="77777777">
                                <w:pPr>
                                  <w:ind w:left="2124"/>
                                  <w:rPr>
                                    <w:rFonts w:ascii="Comic Sans MS" w:hAnsi="Comic Sans MS"/>
                                  </w:rPr>
                                </w:pPr>
                              </w:p>
                              <w:p w:rsidRPr="008F3138" w:rsidR="005B2566" w:rsidP="006433DB" w:rsidRDefault="005B2566" w14:paraId="408DB910" w14:textId="77777777">
                                <w:pPr>
                                  <w:ind w:left="2124"/>
                                  <w:rPr>
                                    <w:rFonts w:ascii="Comic Sans MS" w:hAnsi="Comic Sans MS"/>
                                  </w:rPr>
                                </w:pPr>
                              </w:p>
                              <w:p w:rsidRPr="008F3138" w:rsidR="005B2566" w:rsidP="006433DB" w:rsidRDefault="005B2566" w14:paraId="18016F69" w14:textId="77777777">
                                <w:pPr>
                                  <w:ind w:left="2124"/>
                                  <w:rPr>
                                    <w:rFonts w:ascii="Comic Sans MS" w:hAnsi="Comic Sans MS"/>
                                  </w:rPr>
                                </w:pPr>
                              </w:p>
                              <w:p w:rsidRPr="008F3138" w:rsidR="005B2566" w:rsidP="006433DB" w:rsidRDefault="005B2566" w14:paraId="0A1BC565" w14:textId="77777777">
                                <w:pPr>
                                  <w:ind w:left="2124"/>
                                  <w:rPr>
                                    <w:rFonts w:ascii="Comic Sans MS" w:hAnsi="Comic Sans MS"/>
                                  </w:rPr>
                                </w:pPr>
                              </w:p>
                              <w:p w:rsidRPr="008F3138" w:rsidR="005B2566" w:rsidP="006433DB" w:rsidRDefault="005B2566" w14:paraId="66707AA5" w14:textId="77777777">
                                <w:pPr>
                                  <w:ind w:left="2124"/>
                                  <w:rPr>
                                    <w:rFonts w:ascii="Comic Sans MS" w:hAnsi="Comic Sans MS"/>
                                  </w:rPr>
                                </w:pPr>
                              </w:p>
                              <w:p w:rsidRPr="008F3138" w:rsidR="005B2566" w:rsidP="006433DB" w:rsidRDefault="005B2566" w14:paraId="041E0CAC" w14:textId="77777777">
                                <w:pPr>
                                  <w:ind w:left="2124"/>
                                  <w:rPr>
                                    <w:rFonts w:ascii="Comic Sans MS" w:hAnsi="Comic Sans MS"/>
                                  </w:rPr>
                                </w:pPr>
                              </w:p>
                              <w:p w:rsidRPr="008F3138" w:rsidR="005B2566" w:rsidP="006433DB" w:rsidRDefault="005B2566" w14:paraId="0FD8D836" w14:textId="77777777">
                                <w:pPr>
                                  <w:ind w:left="2124"/>
                                  <w:rPr>
                                    <w:rFonts w:ascii="Comic Sans MS" w:hAnsi="Comic Sans MS"/>
                                  </w:rPr>
                                </w:pPr>
                              </w:p>
                              <w:p w:rsidRPr="008F3138" w:rsidR="005B2566" w:rsidP="006433DB" w:rsidRDefault="005B2566" w14:paraId="0CEB4C2A" w14:textId="77777777">
                                <w:pPr>
                                  <w:ind w:left="2124"/>
                                  <w:rPr>
                                    <w:rFonts w:ascii="Comic Sans MS" w:hAnsi="Comic Sans MS"/>
                                  </w:rPr>
                                </w:pPr>
                              </w:p>
                              <w:p w:rsidRPr="008F3138" w:rsidR="005B2566" w:rsidP="006433DB" w:rsidRDefault="005B2566" w14:paraId="39D591BE" w14:textId="77777777">
                                <w:pPr>
                                  <w:ind w:left="2124"/>
                                  <w:rPr>
                                    <w:rFonts w:ascii="Comic Sans MS" w:hAnsi="Comic Sans MS"/>
                                  </w:rPr>
                                </w:pPr>
                              </w:p>
                              <w:p w:rsidRPr="008F3138" w:rsidR="005B2566" w:rsidP="006433DB" w:rsidRDefault="005B2566" w14:paraId="5144FF7D" w14:textId="77777777">
                                <w:pPr>
                                  <w:ind w:left="2124"/>
                                  <w:rPr>
                                    <w:rFonts w:ascii="Comic Sans MS" w:hAnsi="Comic Sans MS"/>
                                  </w:rPr>
                                </w:pPr>
                              </w:p>
                              <w:p w:rsidRPr="008F3138" w:rsidR="005B2566" w:rsidP="006433DB" w:rsidRDefault="005B2566" w14:paraId="5F0A339A" w14:textId="77777777">
                                <w:pPr>
                                  <w:ind w:left="2124"/>
                                  <w:rPr>
                                    <w:rFonts w:ascii="Comic Sans MS" w:hAnsi="Comic Sans MS"/>
                                  </w:rPr>
                                </w:pPr>
                              </w:p>
                              <w:p w:rsidRPr="008F3138" w:rsidR="005B2566" w:rsidP="006433DB" w:rsidRDefault="005B2566" w14:paraId="256A88F1" w14:textId="77777777">
                                <w:pPr>
                                  <w:ind w:left="2124"/>
                                  <w:rPr>
                                    <w:rFonts w:ascii="Comic Sans MS" w:hAnsi="Comic Sans MS"/>
                                  </w:rPr>
                                </w:pPr>
                              </w:p>
                              <w:p w:rsidRPr="008F3138" w:rsidR="005B2566" w:rsidP="006433DB" w:rsidRDefault="005B2566" w14:paraId="031451E8" w14:textId="77777777">
                                <w:pPr>
                                  <w:ind w:left="2124"/>
                                  <w:rPr>
                                    <w:rFonts w:ascii="Comic Sans MS" w:hAnsi="Comic Sans MS"/>
                                  </w:rPr>
                                </w:pPr>
                              </w:p>
                              <w:p w:rsidRPr="008F3138" w:rsidR="005B2566" w:rsidP="006433DB" w:rsidRDefault="005B2566" w14:paraId="3D96E847" w14:textId="77777777">
                                <w:pPr>
                                  <w:ind w:left="2124"/>
                                  <w:rPr>
                                    <w:rFonts w:ascii="Comic Sans MS" w:hAnsi="Comic Sans MS"/>
                                  </w:rPr>
                                </w:pPr>
                              </w:p>
                              <w:p w:rsidRPr="008F3138" w:rsidR="005B2566" w:rsidP="006433DB" w:rsidRDefault="005B2566" w14:paraId="6159D212" w14:textId="77777777">
                                <w:pPr>
                                  <w:ind w:left="2124"/>
                                  <w:rPr>
                                    <w:rFonts w:ascii="Comic Sans MS" w:hAnsi="Comic Sans MS"/>
                                  </w:rPr>
                                </w:pPr>
                              </w:p>
                              <w:p w:rsidRPr="008F3138" w:rsidR="005B2566" w:rsidP="006433DB" w:rsidRDefault="005B2566" w14:paraId="4DDCEB0F" w14:textId="77777777">
                                <w:pPr>
                                  <w:ind w:left="2124"/>
                                  <w:rPr>
                                    <w:rFonts w:ascii="Comic Sans MS" w:hAnsi="Comic Sans MS"/>
                                  </w:rPr>
                                </w:pPr>
                              </w:p>
                              <w:p w:rsidRPr="008F3138" w:rsidR="005B2566" w:rsidP="006433DB" w:rsidRDefault="005B2566" w14:paraId="2F327538" w14:textId="77777777">
                                <w:pPr>
                                  <w:ind w:left="2124"/>
                                  <w:rPr>
                                    <w:rFonts w:ascii="Comic Sans MS" w:hAnsi="Comic Sans MS"/>
                                  </w:rPr>
                                </w:pPr>
                              </w:p>
                              <w:p w:rsidRPr="008F3138" w:rsidR="005B2566" w:rsidP="006433DB" w:rsidRDefault="005B2566" w14:paraId="3DC7A5DC" w14:textId="77777777">
                                <w:pPr>
                                  <w:ind w:left="2124"/>
                                  <w:rPr>
                                    <w:rFonts w:ascii="Comic Sans MS" w:hAnsi="Comic Sans MS"/>
                                  </w:rPr>
                                </w:pPr>
                              </w:p>
                              <w:p w:rsidRPr="008F3138" w:rsidR="005B2566" w:rsidP="006433DB" w:rsidRDefault="005B2566" w14:paraId="2F32AB76" w14:textId="77777777">
                                <w:pPr>
                                  <w:ind w:left="2124"/>
                                  <w:rPr>
                                    <w:rFonts w:ascii="Comic Sans MS" w:hAnsi="Comic Sans MS"/>
                                  </w:rPr>
                                </w:pPr>
                              </w:p>
                              <w:p w:rsidRPr="008F3138" w:rsidR="005B2566" w:rsidP="006433DB" w:rsidRDefault="005B2566" w14:paraId="45E88CBB" w14:textId="77777777">
                                <w:pPr>
                                  <w:ind w:left="2124"/>
                                  <w:rPr>
                                    <w:rFonts w:ascii="Comic Sans MS" w:hAnsi="Comic Sans MS"/>
                                  </w:rPr>
                                </w:pPr>
                              </w:p>
                              <w:p w:rsidRPr="008F3138" w:rsidR="005B2566" w:rsidP="006433DB" w:rsidRDefault="005B2566" w14:paraId="056BCAFD" w14:textId="77777777">
                                <w:pPr>
                                  <w:ind w:left="2124"/>
                                  <w:rPr>
                                    <w:rFonts w:ascii="Comic Sans MS" w:hAnsi="Comic Sans MS"/>
                                  </w:rPr>
                                </w:pPr>
                              </w:p>
                              <w:p w:rsidRPr="008F3138" w:rsidR="005B2566" w:rsidP="006433DB" w:rsidRDefault="005B2566" w14:paraId="1356F25A" w14:textId="77777777">
                                <w:pPr>
                                  <w:ind w:left="360"/>
                                  <w:jc w:val="center"/>
                                  <w:rPr>
                                    <w:rFonts w:ascii="Comic Sans MS" w:hAnsi="Comic Sans MS"/>
                                    <w:b/>
                                    <w:szCs w:val="24"/>
                                    <w:u w:val="single"/>
                                  </w:rPr>
                                </w:pPr>
                                <w:r w:rsidRPr="008F3138">
                                  <w:rPr>
                                    <w:rFonts w:ascii="Comic Sans MS" w:hAnsi="Comic Sans MS"/>
                                    <w:b/>
                                    <w:szCs w:val="24"/>
                                    <w:u w:val="single"/>
                                  </w:rPr>
                                  <w:t>1. Wij werken aan een schooleigen christelijke identiteit</w:t>
                                </w:r>
                              </w:p>
                              <w:p w:rsidRPr="008F3138" w:rsidR="005B2566" w:rsidP="006433DB" w:rsidRDefault="005B2566" w14:paraId="099C2125" w14:textId="77777777">
                                <w:pPr>
                                  <w:ind w:left="360"/>
                                  <w:rPr>
                                    <w:rFonts w:ascii="Comic Sans MS" w:hAnsi="Comic Sans MS"/>
                                    <w:b/>
                                    <w:szCs w:val="24"/>
                                    <w:u w:val="single"/>
                                  </w:rPr>
                                </w:pPr>
                              </w:p>
                              <w:p w:rsidRPr="008F3138" w:rsidR="005B2566" w:rsidP="006433DB" w:rsidRDefault="005B2566" w14:paraId="45B02FA1" w14:textId="77777777">
                                <w:pPr>
                                  <w:jc w:val="center"/>
                                  <w:rPr>
                                    <w:rFonts w:ascii="Comic Sans MS" w:hAnsi="Comic Sans MS"/>
                                    <w:b/>
                                    <w:szCs w:val="24"/>
                                    <w:u w:val="single"/>
                                  </w:rPr>
                                </w:pPr>
                              </w:p>
                              <w:p w:rsidRPr="008F3138" w:rsidR="005B2566" w:rsidP="006433DB" w:rsidRDefault="005B2566" w14:paraId="13200D41" w14:textId="77777777">
                                <w:pPr>
                                  <w:jc w:val="center"/>
                                  <w:rPr>
                                    <w:rFonts w:ascii="Comic Sans MS" w:hAnsi="Comic Sans MS"/>
                                    <w:b/>
                                    <w:szCs w:val="24"/>
                                    <w:u w:val="single"/>
                                  </w:rPr>
                                </w:pPr>
                              </w:p>
                              <w:p w:rsidRPr="008F3138" w:rsidR="005B2566" w:rsidP="006433DB" w:rsidRDefault="005B2566" w14:paraId="4FA94151" w14:textId="77777777">
                                <w:pPr>
                                  <w:jc w:val="center"/>
                                  <w:rPr>
                                    <w:rFonts w:ascii="Comic Sans MS" w:hAnsi="Comic Sans MS"/>
                                    <w:b/>
                                    <w:szCs w:val="24"/>
                                    <w:u w:val="single"/>
                                  </w:rPr>
                                </w:pPr>
                                <w:r w:rsidRPr="008F3138">
                                  <w:rPr>
                                    <w:rFonts w:ascii="Comic Sans MS" w:hAnsi="Comic Sans MS"/>
                                    <w:b/>
                                    <w:noProof/>
                                    <w:szCs w:val="24"/>
                                    <w:u w:val="single"/>
                                    <w:lang w:eastAsia="nl-BE"/>
                                  </w:rPr>
                                  <w:drawing>
                                    <wp:inline distT="0" distB="0" distL="0" distR="0" wp14:anchorId="76F62D08" wp14:editId="5D2A8E81">
                                      <wp:extent cx="2918460" cy="2872740"/>
                                      <wp:effectExtent l="0" t="0" r="0" b="3810"/>
                                      <wp:docPr id="580" name="Afbeelding 580" descr="BD0521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05214_[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18460" cy="2872740"/>
                                              </a:xfrm>
                                              <a:prstGeom prst="rect">
                                                <a:avLst/>
                                              </a:prstGeom>
                                              <a:noFill/>
                                              <a:ln>
                                                <a:noFill/>
                                              </a:ln>
                                            </pic:spPr>
                                          </pic:pic>
                                        </a:graphicData>
                                      </a:graphic>
                                    </wp:inline>
                                  </w:drawing>
                                </w:r>
                              </w:p>
                              <w:p w:rsidRPr="008F3138" w:rsidR="005B2566" w:rsidP="006433DB" w:rsidRDefault="005B2566" w14:paraId="2B3B9DF0" w14:textId="77777777">
                                <w:pPr>
                                  <w:jc w:val="center"/>
                                  <w:rPr>
                                    <w:rFonts w:ascii="Comic Sans MS" w:hAnsi="Comic Sans MS"/>
                                    <w:b/>
                                    <w:szCs w:val="24"/>
                                    <w:u w:val="single"/>
                                  </w:rPr>
                                </w:pPr>
                              </w:p>
                              <w:p w:rsidRPr="008F3138" w:rsidR="005B2566" w:rsidP="006433DB" w:rsidRDefault="005B2566" w14:paraId="2926CE0A" w14:textId="77777777">
                                <w:pPr>
                                  <w:jc w:val="center"/>
                                  <w:rPr>
                                    <w:rFonts w:ascii="Comic Sans MS" w:hAnsi="Comic Sans MS"/>
                                    <w:b/>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7657D54B" w14:textId="77777777">
                                  <w:tc>
                                    <w:tcPr>
                                      <w:tcW w:w="9212" w:type="dxa"/>
                                    </w:tcPr>
                                    <w:p w:rsidRPr="008F3138" w:rsidR="005B2566" w:rsidP="002D1285" w:rsidRDefault="005B2566" w14:paraId="50BB24E8" w14:textId="77777777">
                                      <w:pPr>
                                        <w:rPr>
                                          <w:rFonts w:ascii="Comic Sans MS" w:hAnsi="Comic Sans MS"/>
                                          <w:szCs w:val="24"/>
                                        </w:rPr>
                                      </w:pPr>
                                      <w:r w:rsidRPr="008F3138">
                                        <w:rPr>
                                          <w:rFonts w:ascii="Comic Sans MS" w:hAnsi="Comic Sans MS"/>
                                          <w:szCs w:val="24"/>
                                        </w:rPr>
                                        <w:t>◊   zin geven</w:t>
                                      </w:r>
                                    </w:p>
                                    <w:p w:rsidRPr="008F3138" w:rsidR="005B2566" w:rsidP="002D1285" w:rsidRDefault="005B2566" w14:paraId="3683B8DD" w14:textId="77777777">
                                      <w:pPr>
                                        <w:rPr>
                                          <w:rFonts w:ascii="Comic Sans MS" w:hAnsi="Comic Sans MS"/>
                                          <w:szCs w:val="24"/>
                                        </w:rPr>
                                      </w:pPr>
                                      <w:r w:rsidRPr="008F3138">
                                        <w:rPr>
                                          <w:rFonts w:ascii="Comic Sans MS" w:hAnsi="Comic Sans MS"/>
                                          <w:szCs w:val="24"/>
                                        </w:rPr>
                                        <w:t>◊   richting geven vanuit christelijke inspiratie</w:t>
                                      </w:r>
                                    </w:p>
                                  </w:tc>
                                </w:tr>
                              </w:tbl>
                              <w:p w:rsidRPr="008F3138" w:rsidR="005B2566" w:rsidP="006433DB" w:rsidRDefault="005B2566" w14:paraId="229E8460" w14:textId="77777777">
                                <w:pPr>
                                  <w:rPr>
                                    <w:rFonts w:ascii="Comic Sans MS" w:hAnsi="Comic Sans MS"/>
                                    <w:b/>
                                    <w:szCs w:val="24"/>
                                    <w:u w:val="single"/>
                                  </w:rPr>
                                </w:pPr>
                              </w:p>
                              <w:p w:rsidRPr="008F3138" w:rsidR="005B2566" w:rsidP="006433DB" w:rsidRDefault="005B2566" w14:paraId="36492088" w14:textId="77777777">
                                <w:pPr>
                                  <w:rPr>
                                    <w:rFonts w:ascii="Comic Sans MS" w:hAnsi="Comic Sans MS"/>
                                    <w:b/>
                                    <w:szCs w:val="24"/>
                                    <w:u w:val="single"/>
                                  </w:rPr>
                                </w:pPr>
                              </w:p>
                              <w:p w:rsidRPr="008F3138" w:rsidR="005B2566" w:rsidP="006433DB" w:rsidRDefault="005B2566" w14:paraId="2E71CA17" w14:textId="77777777">
                                <w:pPr>
                                  <w:ind w:left="567"/>
                                  <w:rPr>
                                    <w:rFonts w:ascii="Comic Sans MS" w:hAnsi="Comic Sans MS"/>
                                    <w:i/>
                                    <w:spacing w:val="-2"/>
                                  </w:rPr>
                                </w:pPr>
                                <w:r w:rsidRPr="008F3138">
                                  <w:rPr>
                                    <w:rFonts w:ascii="Comic Sans MS" w:hAnsi="Comic Sans MS"/>
                                    <w:i/>
                                    <w:spacing w:val="-2"/>
                                  </w:rPr>
                                  <w:t>Christelijk</w:t>
                                </w:r>
                              </w:p>
                              <w:p w:rsidRPr="008F3138" w:rsidR="005B2566" w:rsidP="006433DB" w:rsidRDefault="005B2566" w14:paraId="5E628F2C" w14:textId="77777777">
                                <w:pPr>
                                  <w:ind w:left="567"/>
                                  <w:rPr>
                                    <w:rFonts w:ascii="Comic Sans MS" w:hAnsi="Comic Sans MS"/>
                                    <w:i/>
                                    <w:spacing w:val="-2"/>
                                  </w:rPr>
                                </w:pPr>
                                <w:proofErr w:type="gramStart"/>
                                <w:r w:rsidRPr="008F3138">
                                  <w:rPr>
                                    <w:rFonts w:ascii="Comic Sans MS" w:hAnsi="Comic Sans MS"/>
                                    <w:i/>
                                    <w:spacing w:val="-2"/>
                                  </w:rPr>
                                  <w:t>geïnspireerde</w:t>
                                </w:r>
                                <w:proofErr w:type="gramEnd"/>
                                <w:r w:rsidRPr="008F3138">
                                  <w:rPr>
                                    <w:rFonts w:ascii="Comic Sans MS" w:hAnsi="Comic Sans MS"/>
                                    <w:i/>
                                    <w:spacing w:val="-2"/>
                                  </w:rPr>
                                  <w:tab/>
                                </w:r>
                                <w:r w:rsidRPr="008F3138">
                                  <w:rPr>
                                    <w:rFonts w:ascii="Comic Sans MS" w:hAnsi="Comic Sans MS"/>
                                    <w:b/>
                                    <w:spacing w:val="-2"/>
                                  </w:rPr>
                                  <w:t>We willen elk kind de kans geven een ‘zonnetje’ te zijn op onze school.</w:t>
                                </w:r>
                              </w:p>
                              <w:p w:rsidRPr="008F3138" w:rsidR="005B2566" w:rsidP="006433DB" w:rsidRDefault="005B2566" w14:paraId="061B7B61" w14:textId="77777777">
                                <w:pPr>
                                  <w:ind w:left="2124" w:hanging="1557"/>
                                  <w:rPr>
                                    <w:rFonts w:ascii="Comic Sans MS" w:hAnsi="Comic Sans MS"/>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spacing w:val="-2"/>
                                  </w:rPr>
                                  <w:t xml:space="preserve">Daarom willen wij als katholieke school een pedagogisch </w:t>
                                </w:r>
                                <w:proofErr w:type="gramStart"/>
                                <w:r w:rsidRPr="008F3138">
                                  <w:rPr>
                                    <w:rFonts w:ascii="Comic Sans MS" w:hAnsi="Comic Sans MS"/>
                                    <w:spacing w:val="-2"/>
                                  </w:rPr>
                                  <w:t>verantwoord  onderwijs</w:t>
                                </w:r>
                                <w:proofErr w:type="gramEnd"/>
                                <w:r w:rsidRPr="008F3138">
                                  <w:rPr>
                                    <w:rFonts w:ascii="Comic Sans MS" w:hAnsi="Comic Sans MS"/>
                                    <w:spacing w:val="-2"/>
                                  </w:rPr>
                                  <w:t xml:space="preserve"> en een kwaliteitsvolle opvoeding aanbieden.</w:t>
                                </w:r>
                              </w:p>
                              <w:p w:rsidRPr="008F3138" w:rsidR="005B2566" w:rsidP="006433DB" w:rsidRDefault="005B2566" w14:paraId="6758FD65" w14:textId="77777777">
                                <w:pPr>
                                  <w:ind w:left="2124"/>
                                  <w:rPr>
                                    <w:rFonts w:ascii="Comic Sans MS" w:hAnsi="Comic Sans MS"/>
                                    <w:spacing w:val="-2"/>
                                  </w:rPr>
                                </w:pPr>
                                <w:r w:rsidRPr="008F3138">
                                  <w:rPr>
                                    <w:rFonts w:ascii="Comic Sans MS" w:hAnsi="Comic Sans MS"/>
                                    <w:spacing w:val="-2"/>
                                  </w:rPr>
                                  <w:t xml:space="preserve">Onze school engageert zich om </w:t>
                                </w:r>
                                <w:r w:rsidRPr="008F3138">
                                  <w:rPr>
                                    <w:rFonts w:ascii="Comic Sans MS" w:hAnsi="Comic Sans MS"/>
                                    <w:b/>
                                    <w:spacing w:val="-2"/>
                                  </w:rPr>
                                  <w:t>vanuit een christelijk-gelovige visie</w:t>
                                </w:r>
                                <w:r w:rsidRPr="008F3138">
                                  <w:rPr>
                                    <w:rFonts w:ascii="Comic Sans MS" w:hAnsi="Comic Sans MS"/>
                                    <w:spacing w:val="-2"/>
                                  </w:rPr>
                                  <w:t xml:space="preserve"> werk te maken van een degelijke begeleiding van opgroeiende kinderen. In onze opvoedingstaak en onderwijsopdracht, in onze organisatie en beleid, in onze contacten met alle schoolparticipanten vinden we daarbij inspiratie in het levensverhaal van Jezus Christus, in een dynamische geloofstraditie en een levende kerkgemeenschap.</w:t>
                                </w:r>
                              </w:p>
                              <w:p w:rsidRPr="008F3138" w:rsidR="005B2566" w:rsidP="006433DB" w:rsidRDefault="005B2566" w14:paraId="5BFDFEA1" w14:textId="77777777">
                                <w:pPr>
                                  <w:ind w:left="2124"/>
                                  <w:rPr>
                                    <w:rFonts w:ascii="Comic Sans MS" w:hAnsi="Comic Sans MS"/>
                                    <w:spacing w:val="-2"/>
                                  </w:rPr>
                                </w:pPr>
                                <w:r w:rsidRPr="008F3138">
                                  <w:rPr>
                                    <w:rFonts w:ascii="Comic Sans MS" w:hAnsi="Comic Sans MS"/>
                                    <w:spacing w:val="-2"/>
                                  </w:rPr>
                                  <w:t>Vanuit deze inspiratie leeft in onze school een duidelijke christelijke visie waaraan alle schoolparticipanten meewerken.</w:t>
                                </w:r>
                              </w:p>
                              <w:p w:rsidRPr="008F3138" w:rsidR="005B2566" w:rsidP="006433DB" w:rsidRDefault="005B2566" w14:paraId="3A1E58C1" w14:textId="77777777">
                                <w:pPr>
                                  <w:ind w:left="2124"/>
                                  <w:rPr>
                                    <w:rFonts w:ascii="Comic Sans MS" w:hAnsi="Comic Sans MS"/>
                                    <w:spacing w:val="-2"/>
                                  </w:rPr>
                                </w:pPr>
                                <w:r w:rsidRPr="008F3138">
                                  <w:rPr>
                                    <w:rFonts w:ascii="Comic Sans MS" w:hAnsi="Comic Sans MS"/>
                                    <w:spacing w:val="-2"/>
                                  </w:rPr>
                                  <w:t xml:space="preserve">De evangelische boodschap vraagt van onze schoolgemeenschap </w:t>
                                </w:r>
                                <w:r w:rsidRPr="008F3138">
                                  <w:rPr>
                                    <w:rFonts w:ascii="Comic Sans MS" w:hAnsi="Comic Sans MS"/>
                                    <w:b/>
                                    <w:spacing w:val="-2"/>
                                  </w:rPr>
                                  <w:t>oog en hart te hebben voor</w:t>
                                </w:r>
                                <w:r w:rsidRPr="008F3138">
                                  <w:rPr>
                                    <w:rFonts w:ascii="Comic Sans MS" w:hAnsi="Comic Sans MS"/>
                                    <w:spacing w:val="-2"/>
                                  </w:rPr>
                                  <w:t xml:space="preserve"> </w:t>
                                </w:r>
                                <w:r w:rsidRPr="008F3138">
                                  <w:rPr>
                                    <w:rFonts w:ascii="Comic Sans MS" w:hAnsi="Comic Sans MS"/>
                                    <w:b/>
                                    <w:spacing w:val="-2"/>
                                  </w:rPr>
                                  <w:t>ieder kind</w:t>
                                </w:r>
                                <w:r w:rsidRPr="008F3138">
                                  <w:rPr>
                                    <w:rFonts w:ascii="Comic Sans MS" w:hAnsi="Comic Sans MS"/>
                                    <w:spacing w:val="-2"/>
                                  </w:rPr>
                                  <w:t xml:space="preserve"> dat ons wordt toevertrouwd. Vanuit een wederzijdse respectvolle houding wil onze school </w:t>
                                </w:r>
                                <w:r w:rsidRPr="008F3138">
                                  <w:rPr>
                                    <w:rFonts w:ascii="Comic Sans MS" w:hAnsi="Comic Sans MS"/>
                                    <w:b/>
                                    <w:spacing w:val="-2"/>
                                  </w:rPr>
                                  <w:t>elk kind in zijn eigenheid aanvaarden</w:t>
                                </w:r>
                                <w:r w:rsidRPr="008F3138">
                                  <w:rPr>
                                    <w:rFonts w:ascii="Comic Sans MS" w:hAnsi="Comic Sans MS"/>
                                    <w:spacing w:val="-2"/>
                                  </w:rPr>
                                  <w:t xml:space="preserve"> en de nodige ruimte geven om zijn intellectuele, emotionele en sociale mogelijkheden optimaal te ontwikkelen.</w:t>
                                </w:r>
                              </w:p>
                              <w:p w:rsidRPr="008F3138" w:rsidR="005B2566" w:rsidP="006433DB" w:rsidRDefault="005B2566" w14:paraId="393FBE07" w14:textId="77777777">
                                <w:pPr>
                                  <w:ind w:left="2124"/>
                                  <w:rPr>
                                    <w:rFonts w:ascii="Comic Sans MS" w:hAnsi="Comic Sans MS"/>
                                    <w:spacing w:val="-2"/>
                                  </w:rPr>
                                </w:pPr>
                                <w:r w:rsidRPr="008F3138">
                                  <w:rPr>
                                    <w:rFonts w:ascii="Comic Sans MS" w:hAnsi="Comic Sans MS"/>
                                    <w:b/>
                                    <w:spacing w:val="-2"/>
                                  </w:rPr>
                                  <w:t>Kansarme, zwakkere of leerbedreigde kinderen krijgen hierbij een bijzondere aandacht.</w:t>
                                </w:r>
                                <w:r w:rsidRPr="008F3138">
                                  <w:rPr>
                                    <w:rFonts w:ascii="Comic Sans MS" w:hAnsi="Comic Sans MS"/>
                                    <w:spacing w:val="-2"/>
                                  </w:rPr>
                                  <w:t xml:space="preserve"> De deskundigheid van ons schoolteam wordt vanuit deze zorg steeds vernieuwd en verbeterd.</w:t>
                                </w:r>
                              </w:p>
                              <w:p w:rsidRPr="008F3138" w:rsidR="005B2566" w:rsidP="006433DB" w:rsidRDefault="005B2566" w14:paraId="5D69EB2F" w14:textId="77777777">
                                <w:pPr>
                                  <w:ind w:left="567"/>
                                  <w:rPr>
                                    <w:rFonts w:ascii="Comic Sans MS" w:hAnsi="Comic Sans MS"/>
                                    <w:spacing w:val="-2"/>
                                  </w:rPr>
                                </w:pPr>
                              </w:p>
                              <w:p w:rsidRPr="008F3138" w:rsidR="005B2566" w:rsidP="006433DB" w:rsidRDefault="005B2566" w14:paraId="43703F58" w14:textId="77777777">
                                <w:pPr>
                                  <w:ind w:left="2124"/>
                                  <w:rPr>
                                    <w:rFonts w:ascii="Comic Sans MS" w:hAnsi="Comic Sans MS"/>
                                    <w:spacing w:val="-2"/>
                                  </w:rPr>
                                </w:pPr>
                                <w:r w:rsidRPr="008F3138">
                                  <w:rPr>
                                    <w:rFonts w:ascii="Comic Sans MS" w:hAnsi="Comic Sans MS"/>
                                    <w:spacing w:val="-2"/>
                                  </w:rPr>
                                  <w:t>Dagelijks vertellen we over de wondere dingen rondom ons en verwonderen we ons over het leven van deze bijzondere man die Jezus Christus was. Zijn figuur wordt op doordachte wijze gebruikt bij het oplossen van ‘conflicten’ tussen leerlingen.</w:t>
                                </w:r>
                              </w:p>
                              <w:p w:rsidRPr="008F3138" w:rsidR="005B2566" w:rsidP="006433DB" w:rsidRDefault="005B2566" w14:paraId="443AE192" w14:textId="77777777">
                                <w:pPr>
                                  <w:ind w:left="2124"/>
                                  <w:rPr>
                                    <w:rFonts w:ascii="Comic Sans MS" w:hAnsi="Comic Sans MS"/>
                                    <w:b/>
                                    <w:spacing w:val="-2"/>
                                  </w:rPr>
                                </w:pPr>
                                <w:r w:rsidRPr="008F3138">
                                  <w:rPr>
                                    <w:rFonts w:ascii="Comic Sans MS" w:hAnsi="Comic Sans MS"/>
                                    <w:b/>
                                    <w:spacing w:val="-2"/>
                                  </w:rPr>
                                  <w:t xml:space="preserve">Bijbelverhalen </w:t>
                                </w:r>
                                <w:r w:rsidRPr="008F3138">
                                  <w:rPr>
                                    <w:rFonts w:ascii="Comic Sans MS" w:hAnsi="Comic Sans MS"/>
                                    <w:spacing w:val="-2"/>
                                  </w:rPr>
                                  <w:t xml:space="preserve">worden toegepast, geprojecteerd op de werkelijkheid van nu. </w:t>
                                </w:r>
                                <w:r w:rsidRPr="008F3138">
                                  <w:rPr>
                                    <w:rFonts w:ascii="Comic Sans MS" w:hAnsi="Comic Sans MS"/>
                                    <w:b/>
                                    <w:spacing w:val="-2"/>
                                  </w:rPr>
                                  <w:t xml:space="preserve">Samen met de kinderen gaan we op zoek wat de diepere waarden zijn voor deze tijd. </w:t>
                                </w:r>
                              </w:p>
                              <w:p w:rsidRPr="008F3138" w:rsidR="005B2566" w:rsidP="006433DB" w:rsidRDefault="005B2566" w14:paraId="21EC6646" w14:textId="77777777">
                                <w:pPr>
                                  <w:ind w:left="2124"/>
                                  <w:rPr>
                                    <w:rFonts w:ascii="Comic Sans MS" w:hAnsi="Comic Sans MS"/>
                                    <w:spacing w:val="-2"/>
                                  </w:rPr>
                                </w:pPr>
                                <w:r w:rsidRPr="008F3138">
                                  <w:rPr>
                                    <w:rFonts w:ascii="Comic Sans MS" w:hAnsi="Comic Sans MS"/>
                                    <w:spacing w:val="-2"/>
                                  </w:rPr>
                                  <w:t xml:space="preserve">Regelmatig organiseren we </w:t>
                                </w:r>
                                <w:r w:rsidRPr="008F3138">
                                  <w:rPr>
                                    <w:rFonts w:ascii="Comic Sans MS" w:hAnsi="Comic Sans MS"/>
                                    <w:b/>
                                    <w:spacing w:val="-2"/>
                                  </w:rPr>
                                  <w:t>samen met de parochie</w:t>
                                </w:r>
                                <w:r w:rsidRPr="008F3138">
                                  <w:rPr>
                                    <w:rFonts w:ascii="Comic Sans MS" w:hAnsi="Comic Sans MS"/>
                                    <w:spacing w:val="-2"/>
                                  </w:rPr>
                                  <w:t xml:space="preserve"> vieringen. De kinderen worden uitgenodigd om te participeren aan activiteiten rond een vooraf bepaald godsdienstig thema. Alle klassen van de lagere school dragen hier hun steentje toe bij. Dit alles wordt gecoördineerd vanuit onze </w:t>
                                </w:r>
                                <w:r w:rsidRPr="008F3138">
                                  <w:rPr>
                                    <w:rFonts w:ascii="Comic Sans MS" w:hAnsi="Comic Sans MS"/>
                                    <w:b/>
                                    <w:spacing w:val="-2"/>
                                  </w:rPr>
                                  <w:t>werkgroep</w:t>
                                </w:r>
                                <w:r w:rsidRPr="008F3138">
                                  <w:rPr>
                                    <w:rFonts w:ascii="Comic Sans MS" w:hAnsi="Comic Sans MS"/>
                                    <w:spacing w:val="-2"/>
                                  </w:rPr>
                                  <w:t xml:space="preserve"> </w:t>
                                </w:r>
                                <w:r w:rsidRPr="008F3138">
                                  <w:rPr>
                                    <w:rFonts w:ascii="Comic Sans MS" w:hAnsi="Comic Sans MS"/>
                                    <w:b/>
                                    <w:spacing w:val="-2"/>
                                  </w:rPr>
                                  <w:t>pastoraal.</w:t>
                                </w:r>
                              </w:p>
                              <w:p w:rsidRPr="008F3138" w:rsidR="005B2566" w:rsidP="006433DB" w:rsidRDefault="005B2566" w14:paraId="051C42CE" w14:textId="77777777">
                                <w:pPr>
                                  <w:rPr>
                                    <w:rFonts w:ascii="Comic Sans MS" w:hAnsi="Comic Sans MS"/>
                                    <w:spacing w:val="-2"/>
                                  </w:rPr>
                                </w:pPr>
                              </w:p>
                              <w:p w:rsidRPr="008F3138" w:rsidR="005B2566" w:rsidP="006433DB" w:rsidRDefault="005B2566" w14:paraId="283B953B" w14:textId="77777777">
                                <w:pPr>
                                  <w:ind w:left="2124"/>
                                  <w:rPr>
                                    <w:rFonts w:ascii="Comic Sans MS" w:hAnsi="Comic Sans MS"/>
                                    <w:spacing w:val="-2"/>
                                  </w:rPr>
                                </w:pPr>
                                <w:r w:rsidRPr="008F3138">
                                  <w:rPr>
                                    <w:rFonts w:ascii="Comic Sans MS" w:hAnsi="Comic Sans MS"/>
                                    <w:spacing w:val="-2"/>
                                  </w:rPr>
                                  <w:t xml:space="preserve">Wij gaan ervan uit dat je mens </w:t>
                                </w:r>
                                <w:proofErr w:type="gramStart"/>
                                <w:r w:rsidRPr="008F3138">
                                  <w:rPr>
                                    <w:rFonts w:ascii="Comic Sans MS" w:hAnsi="Comic Sans MS"/>
                                    <w:spacing w:val="-2"/>
                                  </w:rPr>
                                  <w:t>wordt  in</w:t>
                                </w:r>
                                <w:proofErr w:type="gramEnd"/>
                                <w:r w:rsidRPr="008F3138">
                                  <w:rPr>
                                    <w:rFonts w:ascii="Comic Sans MS" w:hAnsi="Comic Sans MS"/>
                                    <w:spacing w:val="-2"/>
                                  </w:rPr>
                                  <w:t xml:space="preserve"> </w:t>
                                </w:r>
                                <w:proofErr w:type="gramStart"/>
                                <w:r w:rsidRPr="008F3138">
                                  <w:rPr>
                                    <w:rFonts w:ascii="Comic Sans MS" w:hAnsi="Comic Sans MS"/>
                                    <w:spacing w:val="-2"/>
                                  </w:rPr>
                                  <w:t>een  verbondenheid</w:t>
                                </w:r>
                                <w:proofErr w:type="gramEnd"/>
                                <w:r w:rsidRPr="008F3138">
                                  <w:rPr>
                                    <w:rFonts w:ascii="Comic Sans MS" w:hAnsi="Comic Sans MS"/>
                                    <w:spacing w:val="-2"/>
                                  </w:rPr>
                                  <w:t xml:space="preserve"> met anderen, met de wereld en met jezelf</w:t>
                                </w:r>
                              </w:p>
                              <w:p w:rsidRPr="008F3138" w:rsidR="005B2566" w:rsidP="006433DB" w:rsidRDefault="005B2566" w14:paraId="10D8BB59" w14:textId="77777777">
                                <w:pPr>
                                  <w:ind w:left="2124"/>
                                  <w:rPr>
                                    <w:spacing w:val="-2"/>
                                  </w:rPr>
                                </w:pPr>
                                <w:r w:rsidRPr="008F3138">
                                  <w:rPr>
                                    <w:rFonts w:ascii="Comic Sans MS" w:hAnsi="Comic Sans MS"/>
                                    <w:spacing w:val="-2"/>
                                  </w:rPr>
                                  <w:t xml:space="preserve">In deze verbondenheid ervaren we God als dragende kracht en krijgt ook de verbondenheid met de persoon van Jezus Christus concreet gestalte.  Vanuit </w:t>
                                </w:r>
                                <w:proofErr w:type="gramStart"/>
                                <w:r w:rsidRPr="008F3138">
                                  <w:rPr>
                                    <w:rFonts w:ascii="Comic Sans MS" w:hAnsi="Comic Sans MS"/>
                                    <w:spacing w:val="-2"/>
                                  </w:rPr>
                                  <w:t>onze  verbondenheid</w:t>
                                </w:r>
                                <w:proofErr w:type="gramEnd"/>
                                <w:r w:rsidRPr="008F3138">
                                  <w:rPr>
                                    <w:rFonts w:ascii="Comic Sans MS" w:hAnsi="Comic Sans MS"/>
                                    <w:spacing w:val="-2"/>
                                  </w:rPr>
                                  <w:t xml:space="preserve"> met God durven we </w:t>
                                </w:r>
                                <w:proofErr w:type="gramStart"/>
                                <w:r w:rsidRPr="008F3138">
                                  <w:rPr>
                                    <w:rFonts w:ascii="Comic Sans MS" w:hAnsi="Comic Sans MS"/>
                                    <w:spacing w:val="-2"/>
                                  </w:rPr>
                                  <w:t>als  katholieke</w:t>
                                </w:r>
                                <w:proofErr w:type="gramEnd"/>
                                <w:r w:rsidRPr="008F3138">
                                  <w:rPr>
                                    <w:rFonts w:ascii="Comic Sans MS" w:hAnsi="Comic Sans MS"/>
                                    <w:spacing w:val="-2"/>
                                  </w:rPr>
                                  <w:t xml:space="preserve"> basisschool de toekomst hoopvol tegemoet zien en vertrouwen we erop dat onze inspanningen niet op niets uitlopen.</w:t>
                                </w:r>
                              </w:p>
                              <w:p w:rsidRPr="008F3138" w:rsidR="005B2566" w:rsidP="006433DB" w:rsidRDefault="005B2566" w14:paraId="659800AC" w14:textId="77777777">
                                <w:pPr>
                                  <w:ind w:left="567"/>
                                  <w:rPr>
                                    <w:spacing w:val="-2"/>
                                  </w:rPr>
                                </w:pPr>
                              </w:p>
                              <w:p w:rsidRPr="008F3138" w:rsidR="005B2566" w:rsidP="006433DB" w:rsidRDefault="005B2566" w14:paraId="135EC14B" w14:textId="77777777">
                                <w:pPr>
                                  <w:ind w:left="567"/>
                                  <w:rPr>
                                    <w:rFonts w:ascii="Comic Sans MS" w:hAnsi="Comic Sans MS"/>
                                    <w:spacing w:val="-2"/>
                                  </w:rPr>
                                </w:pPr>
                                <w:r w:rsidRPr="008F3138">
                                  <w:rPr>
                                    <w:rFonts w:ascii="Comic Sans MS" w:hAnsi="Comic Sans MS"/>
                                    <w:i/>
                                    <w:spacing w:val="-2"/>
                                  </w:rPr>
                                  <w:t>Zin geven</w:t>
                                </w:r>
                                <w:r w:rsidRPr="008F3138">
                                  <w:rPr>
                                    <w:rFonts w:ascii="Comic Sans MS" w:hAnsi="Comic Sans MS"/>
                                    <w:i/>
                                    <w:spacing w:val="-2"/>
                                  </w:rPr>
                                  <w:tab/>
                                </w:r>
                                <w:r w:rsidRPr="008F3138">
                                  <w:rPr>
                                    <w:rFonts w:ascii="Comic Sans MS" w:hAnsi="Comic Sans MS"/>
                                    <w:spacing w:val="-2"/>
                                  </w:rPr>
                                  <w:t xml:space="preserve">Vanuit </w:t>
                                </w:r>
                                <w:proofErr w:type="gramStart"/>
                                <w:r w:rsidRPr="008F3138">
                                  <w:rPr>
                                    <w:rFonts w:ascii="Comic Sans MS" w:hAnsi="Comic Sans MS"/>
                                    <w:spacing w:val="-2"/>
                                  </w:rPr>
                                  <w:t>ons  christelijk</w:t>
                                </w:r>
                                <w:proofErr w:type="gramEnd"/>
                                <w:r w:rsidRPr="008F3138">
                                  <w:rPr>
                                    <w:rFonts w:ascii="Comic Sans MS" w:hAnsi="Comic Sans MS"/>
                                    <w:spacing w:val="-2"/>
                                  </w:rPr>
                                  <w:t xml:space="preserve"> geïnspireerd mensbeeld geven we voorrang aan </w:t>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waarden als:</w:t>
                                </w:r>
                              </w:p>
                              <w:p w:rsidRPr="008F3138" w:rsidR="005B2566" w:rsidP="006433DB" w:rsidRDefault="005B2566" w14:paraId="352A28EC"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unieke van ieder mensenkind </w:t>
                                </w:r>
                              </w:p>
                              <w:p w:rsidRPr="008F3138" w:rsidR="005B2566" w:rsidP="006433DB" w:rsidRDefault="005B2566" w14:paraId="2D70B4EF"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verantwoordelijkheid van ieder mens voor zijn handelen</w:t>
                                </w:r>
                              </w:p>
                              <w:p w:rsidRPr="008F3138" w:rsidR="005B2566" w:rsidP="006433DB" w:rsidRDefault="005B2566" w14:paraId="57DA0E70"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verbondenheid</w:t>
                                </w:r>
                                <w:proofErr w:type="gramEnd"/>
                                <w:r w:rsidRPr="008F3138">
                                  <w:rPr>
                                    <w:rFonts w:ascii="Comic Sans MS" w:hAnsi="Comic Sans MS"/>
                                    <w:spacing w:val="-2"/>
                                  </w:rPr>
                                  <w:t xml:space="preserve"> en solidariteit met anderen </w:t>
                                </w:r>
                              </w:p>
                              <w:p w:rsidRPr="008F3138" w:rsidR="005B2566" w:rsidP="006433DB" w:rsidRDefault="005B2566" w14:paraId="6368C1D1"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vertrouwen</w:t>
                                </w:r>
                                <w:proofErr w:type="gramEnd"/>
                                <w:r w:rsidRPr="008F3138">
                                  <w:rPr>
                                    <w:rFonts w:ascii="Comic Sans MS" w:hAnsi="Comic Sans MS"/>
                                    <w:spacing w:val="-2"/>
                                  </w:rPr>
                                  <w:t xml:space="preserve"> in het leven (hoop)</w:t>
                                </w:r>
                              </w:p>
                              <w:p w:rsidRPr="008F3138" w:rsidR="005B2566" w:rsidP="006433DB" w:rsidRDefault="005B2566" w14:paraId="44E054AE"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genieten</w:t>
                                </w:r>
                                <w:proofErr w:type="gramEnd"/>
                                <w:r w:rsidRPr="008F3138">
                                  <w:rPr>
                                    <w:rFonts w:ascii="Comic Sans MS" w:hAnsi="Comic Sans MS"/>
                                    <w:spacing w:val="-2"/>
                                  </w:rPr>
                                  <w:t xml:space="preserve"> van en dankbaar zijn voor wat ons gegeven is</w:t>
                                </w:r>
                              </w:p>
                              <w:p w:rsidRPr="008F3138" w:rsidR="005B2566" w:rsidP="006433DB" w:rsidRDefault="005B2566" w14:paraId="6D1D644F"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openheid</w:t>
                                </w:r>
                                <w:proofErr w:type="gramEnd"/>
                                <w:r w:rsidRPr="008F3138">
                                  <w:rPr>
                                    <w:rFonts w:ascii="Comic Sans MS" w:hAnsi="Comic Sans MS"/>
                                    <w:spacing w:val="-2"/>
                                  </w:rPr>
                                  <w:t>, respect en zorg voor mens en natuur</w:t>
                                </w:r>
                              </w:p>
                              <w:p w:rsidRPr="008F3138" w:rsidR="005B2566" w:rsidP="006433DB" w:rsidRDefault="005B2566" w14:paraId="1B9E2762"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verwondering</w:t>
                                </w:r>
                                <w:proofErr w:type="gramEnd"/>
                                <w:r w:rsidRPr="008F3138">
                                  <w:rPr>
                                    <w:rFonts w:ascii="Comic Sans MS" w:hAnsi="Comic Sans MS"/>
                                    <w:spacing w:val="-2"/>
                                  </w:rPr>
                                  <w:t xml:space="preserve"> door het gewone als ongewoon te ervaren</w:t>
                                </w:r>
                              </w:p>
                              <w:p w:rsidRPr="008F3138" w:rsidR="005B2566" w:rsidP="006433DB" w:rsidRDefault="005B2566" w14:paraId="1D5997AC"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vergeving</w:t>
                                </w:r>
                                <w:proofErr w:type="gramEnd"/>
                                <w:r w:rsidRPr="008F3138">
                                  <w:rPr>
                                    <w:rFonts w:ascii="Comic Sans MS" w:hAnsi="Comic Sans MS"/>
                                    <w:spacing w:val="-2"/>
                                  </w:rPr>
                                  <w:t xml:space="preserve"> kunnen geven en ontvangen als herstel van verbondenheid</w:t>
                                </w:r>
                              </w:p>
                              <w:p w:rsidRPr="008F3138" w:rsidR="005B2566" w:rsidP="006433DB" w:rsidRDefault="005B2566" w14:paraId="111C5663"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zorgzame</w:t>
                                </w:r>
                                <w:proofErr w:type="gramEnd"/>
                                <w:r w:rsidRPr="008F3138">
                                  <w:rPr>
                                    <w:rFonts w:ascii="Comic Sans MS" w:hAnsi="Comic Sans MS"/>
                                    <w:spacing w:val="-2"/>
                                  </w:rPr>
                                  <w:t xml:space="preserve"> nabijheid en troost voor mensen in moeilijke situaties</w:t>
                                </w:r>
                              </w:p>
                              <w:p w:rsidRPr="008F3138" w:rsidR="005B2566" w:rsidP="006433DB" w:rsidRDefault="005B2566" w14:paraId="072AD096" w14:textId="77777777">
                                <w:pPr>
                                  <w:widowControl w:val="0"/>
                                  <w:tabs>
                                    <w:tab w:val="left" w:pos="924"/>
                                  </w:tabs>
                                  <w:ind w:left="924" w:hanging="357"/>
                                  <w:rPr>
                                    <w:rFonts w:ascii="Comic Sans MS" w:hAnsi="Comic Sans MS"/>
                                    <w:spacing w:val="-2"/>
                                  </w:rPr>
                                </w:pPr>
                              </w:p>
                              <w:p w:rsidRPr="008F3138" w:rsidR="005B2566" w:rsidP="006433DB" w:rsidRDefault="005B2566" w14:paraId="1090BBF3" w14:textId="77777777">
                                <w:pPr>
                                  <w:widowControl w:val="0"/>
                                  <w:tabs>
                                    <w:tab w:val="left" w:pos="0"/>
                                  </w:tabs>
                                  <w:ind w:left="2124"/>
                                  <w:rPr>
                                    <w:rFonts w:ascii="Comic Sans MS" w:hAnsi="Comic Sans MS"/>
                                    <w:b/>
                                    <w:spacing w:val="-2"/>
                                  </w:rPr>
                                </w:pPr>
                                <w:r w:rsidRPr="008F3138">
                                  <w:rPr>
                                    <w:rFonts w:ascii="Comic Sans MS" w:hAnsi="Comic Sans MS"/>
                                    <w:spacing w:val="-2"/>
                                  </w:rPr>
                                  <w:t xml:space="preserve">Aan alle kinderen die naar school komen, geven wij </w:t>
                                </w:r>
                                <w:r w:rsidRPr="008F3138">
                                  <w:rPr>
                                    <w:rFonts w:ascii="Comic Sans MS" w:hAnsi="Comic Sans MS"/>
                                    <w:b/>
                                    <w:spacing w:val="-2"/>
                                  </w:rPr>
                                  <w:t>godsdienstles</w:t>
                                </w:r>
                                <w:r w:rsidRPr="008F3138">
                                  <w:rPr>
                                    <w:rFonts w:ascii="Comic Sans MS" w:hAnsi="Comic Sans MS"/>
                                    <w:spacing w:val="-2"/>
                                  </w:rPr>
                                  <w:t xml:space="preserve">, ook als zij thuis die godsdienst niet belijden en beleven. Wij doen dit met </w:t>
                                </w:r>
                                <w:r w:rsidRPr="008F3138">
                                  <w:rPr>
                                    <w:rFonts w:ascii="Comic Sans MS" w:hAnsi="Comic Sans MS"/>
                                    <w:b/>
                                    <w:spacing w:val="-2"/>
                                  </w:rPr>
                                  <w:t xml:space="preserve">respect voor de vrijheid van alle leerlingen. </w:t>
                                </w:r>
                              </w:p>
                              <w:p w:rsidRPr="008F3138" w:rsidR="005B2566" w:rsidP="006433DB" w:rsidRDefault="005B2566" w14:paraId="1B870843" w14:textId="77777777">
                                <w:pPr>
                                  <w:widowControl w:val="0"/>
                                  <w:tabs>
                                    <w:tab w:val="left" w:pos="0"/>
                                  </w:tabs>
                                  <w:ind w:left="2124"/>
                                  <w:rPr>
                                    <w:rFonts w:ascii="Comic Sans MS" w:hAnsi="Comic Sans MS"/>
                                    <w:spacing w:val="-2"/>
                                  </w:rPr>
                                </w:pPr>
                                <w:r w:rsidRPr="008F3138">
                                  <w:rPr>
                                    <w:rFonts w:ascii="Comic Sans MS" w:hAnsi="Comic Sans MS"/>
                                    <w:spacing w:val="-2"/>
                                  </w:rPr>
                                  <w:t xml:space="preserve">Door de godsdienstles willen wij </w:t>
                                </w:r>
                                <w:r w:rsidRPr="008F3138">
                                  <w:rPr>
                                    <w:rFonts w:ascii="Comic Sans MS" w:hAnsi="Comic Sans MS"/>
                                    <w:b/>
                                    <w:spacing w:val="-2"/>
                                  </w:rPr>
                                  <w:t>onze leerlingen stimuleren om te leren nadenken over de zin</w:t>
                                </w:r>
                                <w:r w:rsidRPr="008F3138">
                                  <w:rPr>
                                    <w:rFonts w:ascii="Comic Sans MS" w:hAnsi="Comic Sans MS"/>
                                    <w:spacing w:val="-2"/>
                                  </w:rPr>
                                  <w:t xml:space="preserve"> </w:t>
                                </w:r>
                                <w:r w:rsidRPr="008F3138">
                                  <w:rPr>
                                    <w:rFonts w:ascii="Comic Sans MS" w:hAnsi="Comic Sans MS"/>
                                    <w:b/>
                                    <w:spacing w:val="-2"/>
                                  </w:rPr>
                                  <w:t>van hun leven en over hun opdracht in de wereld en de samenleving.</w:t>
                                </w:r>
                                <w:r w:rsidRPr="008F3138">
                                  <w:rPr>
                                    <w:rFonts w:ascii="Comic Sans MS" w:hAnsi="Comic Sans MS"/>
                                    <w:spacing w:val="-2"/>
                                  </w:rPr>
                                  <w:t xml:space="preserve"> Zo willen wij hen helpen om fijne mensen te worden in een menswaardige en leefbare samenleving. Wij nemen hen mee op weg in hun levensbeschouwelijke en religieuze groei.</w:t>
                                </w:r>
                              </w:p>
                              <w:p w:rsidRPr="008F3138" w:rsidR="005B2566" w:rsidP="006433DB" w:rsidRDefault="005B2566" w14:paraId="2654A18C" w14:textId="77777777">
                                <w:pPr>
                                  <w:widowControl w:val="0"/>
                                  <w:tabs>
                                    <w:tab w:val="left" w:pos="0"/>
                                  </w:tabs>
                                  <w:ind w:left="2124"/>
                                  <w:rPr>
                                    <w:rFonts w:ascii="Comic Sans MS" w:hAnsi="Comic Sans MS"/>
                                    <w:spacing w:val="-2"/>
                                  </w:rPr>
                                </w:pPr>
                                <w:r w:rsidRPr="008F3138">
                                  <w:rPr>
                                    <w:rFonts w:ascii="Comic Sans MS" w:hAnsi="Comic Sans MS"/>
                                    <w:spacing w:val="-2"/>
                                  </w:rPr>
                                  <w:t>Door mekaar te ontmoeten in de godsdienstles kunnen kinderen zichzelf en hun eigen geloofstraditie beter leren kennen. Het ontmoeten van andersgelovigen kan kinderen doen groeien in respect voor de andere mens. Vanuit deze visie houden we ook rekening met de feestdagen van onze leerlingen die een ander geloof belijden.</w:t>
                                </w:r>
                              </w:p>
                              <w:p w:rsidRPr="008F3138" w:rsidR="005B2566" w:rsidP="006433DB" w:rsidRDefault="005B2566" w14:paraId="17C63BF9" w14:textId="77777777">
                                <w:pPr>
                                  <w:widowControl w:val="0"/>
                                  <w:tabs>
                                    <w:tab w:val="left" w:pos="0"/>
                                  </w:tabs>
                                  <w:rPr>
                                    <w:rFonts w:ascii="Comic Sans MS" w:hAnsi="Comic Sans MS"/>
                                    <w:spacing w:val="-2"/>
                                  </w:rPr>
                                </w:pPr>
                              </w:p>
                              <w:p w:rsidRPr="008F3138" w:rsidR="005B2566" w:rsidP="006433DB" w:rsidRDefault="005B2566" w14:paraId="2AF77735" w14:textId="77777777">
                                <w:pPr>
                                  <w:widowControl w:val="0"/>
                                  <w:tabs>
                                    <w:tab w:val="left" w:pos="0"/>
                                  </w:tabs>
                                  <w:ind w:left="2124"/>
                                  <w:rPr>
                                    <w:rFonts w:ascii="Comic Sans MS" w:hAnsi="Comic Sans MS"/>
                                    <w:spacing w:val="-2"/>
                                  </w:rPr>
                                </w:pPr>
                                <w:r w:rsidRPr="008F3138">
                                  <w:rPr>
                                    <w:rFonts w:ascii="Comic Sans MS" w:hAnsi="Comic Sans MS"/>
                                    <w:b/>
                                    <w:spacing w:val="-2"/>
                                  </w:rPr>
                                  <w:t>Godsdienstlessen, gebedsmomenten en sacramentele vieringen</w:t>
                                </w:r>
                                <w:r w:rsidRPr="008F3138">
                                  <w:rPr>
                                    <w:rFonts w:ascii="Comic Sans MS" w:hAnsi="Comic Sans MS"/>
                                    <w:spacing w:val="-2"/>
                                  </w:rPr>
                                  <w:t xml:space="preserve"> zijn uitingen van het eigen karakter van de school.</w:t>
                                </w:r>
                              </w:p>
                              <w:p w:rsidRPr="008F3138" w:rsidR="005B2566" w:rsidP="006433DB" w:rsidRDefault="005B2566" w14:paraId="72A4E51F" w14:textId="77777777">
                                <w:pPr>
                                  <w:widowControl w:val="0"/>
                                  <w:tabs>
                                    <w:tab w:val="left" w:pos="0"/>
                                  </w:tabs>
                                  <w:ind w:left="56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Dit gebeurt vooral op intense momenten van pijn, van lukken en mislukken, in </w:t>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de bijzondere zorg voor de zwakken, in solidariteit met de derde wereld. </w:t>
                                </w:r>
                              </w:p>
                              <w:p w:rsidRPr="008F3138" w:rsidR="005B2566" w:rsidP="006433DB" w:rsidRDefault="005B2566" w14:paraId="3AF6D14B" w14:textId="77777777">
                                <w:pPr>
                                  <w:widowControl w:val="0"/>
                                  <w:tabs>
                                    <w:tab w:val="left" w:pos="0"/>
                                  </w:tabs>
                                  <w:ind w:left="2124"/>
                                  <w:rPr>
                                    <w:rFonts w:ascii="Comic Sans MS" w:hAnsi="Comic Sans MS"/>
                                    <w:spacing w:val="-2"/>
                                  </w:rPr>
                                </w:pPr>
                                <w:r w:rsidRPr="008F3138">
                                  <w:rPr>
                                    <w:rFonts w:ascii="Comic Sans MS" w:hAnsi="Comic Sans MS"/>
                                    <w:spacing w:val="-2"/>
                                  </w:rPr>
                                  <w:t>Alle personeelsleden spannen zich in om in dit opzicht een voorbeeld te zijn voor de leerlingen. Om dit op regelmatige basis voldoende voedingsbodem te geven start elke personeelsvergadering met een bezinningsmoment. Als team willen wij ook verder bouwen aan ons geloof.</w:t>
                                </w:r>
                              </w:p>
                              <w:p w:rsidRPr="008F3138" w:rsidR="005B2566" w:rsidP="006433DB" w:rsidRDefault="005B2566" w14:paraId="29C80DFA" w14:textId="77777777">
                                <w:pPr>
                                  <w:widowControl w:val="0"/>
                                  <w:tabs>
                                    <w:tab w:val="left" w:pos="0"/>
                                  </w:tabs>
                                  <w:ind w:left="2124"/>
                                  <w:rPr>
                                    <w:rFonts w:ascii="Comic Sans MS" w:hAnsi="Comic Sans MS"/>
                                    <w:spacing w:val="-2"/>
                                  </w:rPr>
                                </w:pPr>
                                <w:r w:rsidRPr="008F3138">
                                  <w:rPr>
                                    <w:rFonts w:ascii="Comic Sans MS" w:hAnsi="Comic Sans MS"/>
                                    <w:spacing w:val="-2"/>
                                  </w:rPr>
                                  <w:t xml:space="preserve">Onze </w:t>
                                </w:r>
                                <w:r w:rsidRPr="008F3138">
                                  <w:rPr>
                                    <w:rFonts w:ascii="Comic Sans MS" w:hAnsi="Comic Sans MS"/>
                                    <w:b/>
                                    <w:spacing w:val="-2"/>
                                  </w:rPr>
                                  <w:t>maandopening</w:t>
                                </w:r>
                                <w:r w:rsidRPr="008F3138">
                                  <w:rPr>
                                    <w:rFonts w:ascii="Comic Sans MS" w:hAnsi="Comic Sans MS"/>
                                    <w:spacing w:val="-2"/>
                                  </w:rPr>
                                  <w:t xml:space="preserve"> is daar een ander voorbeeld van. Samen met alle kinderen staan we even stil bij geboorte en overlijden. Ook krijgen deze gebeurtenissen extra aandacht in onze nieuwshoek op de speelplaats.</w:t>
                                </w:r>
                              </w:p>
                              <w:p w:rsidRPr="008F3138" w:rsidR="005B2566" w:rsidP="006433DB" w:rsidRDefault="005B2566" w14:paraId="7ACD0097" w14:textId="77777777">
                                <w:pPr>
                                  <w:widowControl w:val="0"/>
                                  <w:tabs>
                                    <w:tab w:val="left" w:pos="0"/>
                                  </w:tabs>
                                  <w:ind w:left="2124"/>
                                  <w:rPr>
                                    <w:rFonts w:ascii="Comic Sans MS" w:hAnsi="Comic Sans MS"/>
                                    <w:spacing w:val="-2"/>
                                  </w:rPr>
                                </w:pPr>
                                <w:r w:rsidRPr="008F3138">
                                  <w:rPr>
                                    <w:rFonts w:ascii="Comic Sans MS" w:hAnsi="Comic Sans MS"/>
                                    <w:b/>
                                    <w:spacing w:val="-2"/>
                                  </w:rPr>
                                  <w:t>In elke klas is er ook een godsdienstig hoekje</w:t>
                                </w:r>
                                <w:r w:rsidRPr="008F3138">
                                  <w:rPr>
                                    <w:rFonts w:ascii="Comic Sans MS" w:hAnsi="Comic Sans MS"/>
                                    <w:spacing w:val="-2"/>
                                  </w:rPr>
                                  <w:t xml:space="preserve"> aanwezig waar al deze aspecten verder aan bod komen.</w:t>
                                </w:r>
                              </w:p>
                              <w:p w:rsidRPr="008F3138" w:rsidR="005B2566" w:rsidP="006433DB" w:rsidRDefault="005B2566" w14:paraId="259C99B7" w14:textId="77777777">
                                <w:pPr>
                                  <w:widowControl w:val="0"/>
                                  <w:tabs>
                                    <w:tab w:val="left" w:pos="0"/>
                                  </w:tabs>
                                  <w:ind w:left="56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Het dagelijks gebed en kruisteken zijn één van de grondpijlers in elke klas. </w:t>
                                </w:r>
                              </w:p>
                              <w:p w:rsidRPr="008F3138" w:rsidR="005B2566" w:rsidP="006433DB" w:rsidRDefault="005B2566" w14:paraId="03C1DAE0" w14:textId="77777777">
                                <w:pPr>
                                  <w:widowControl w:val="0"/>
                                  <w:tabs>
                                    <w:tab w:val="left" w:pos="0"/>
                                  </w:tabs>
                                  <w:ind w:left="567"/>
                                  <w:rPr>
                                    <w:rFonts w:ascii="Comic Sans MS" w:hAnsi="Comic Sans MS"/>
                                    <w:spacing w:val="-2"/>
                                  </w:rPr>
                                </w:pPr>
                              </w:p>
                              <w:p w:rsidRPr="008F3138" w:rsidR="005B2566" w:rsidP="006433DB" w:rsidRDefault="005B2566" w14:paraId="3EF66B3D" w14:textId="77777777">
                                <w:pPr>
                                  <w:widowControl w:val="0"/>
                                  <w:tabs>
                                    <w:tab w:val="left" w:pos="0"/>
                                  </w:tabs>
                                  <w:ind w:left="2124"/>
                                  <w:rPr>
                                    <w:rFonts w:ascii="Comic Sans MS" w:hAnsi="Comic Sans MS"/>
                                    <w:spacing w:val="-2"/>
                                  </w:rPr>
                                </w:pPr>
                                <w:r w:rsidRPr="008F3138">
                                  <w:rPr>
                                    <w:rFonts w:ascii="Comic Sans MS" w:hAnsi="Comic Sans MS"/>
                                    <w:spacing w:val="-2"/>
                                  </w:rPr>
                                  <w:t xml:space="preserve">We zoeken naar </w:t>
                                </w:r>
                                <w:r w:rsidRPr="008F3138">
                                  <w:rPr>
                                    <w:rFonts w:ascii="Comic Sans MS" w:hAnsi="Comic Sans MS"/>
                                    <w:b/>
                                    <w:spacing w:val="-2"/>
                                  </w:rPr>
                                  <w:t>vormen van sociale inzet</w:t>
                                </w:r>
                                <w:r w:rsidRPr="008F3138">
                                  <w:rPr>
                                    <w:rFonts w:ascii="Comic Sans MS" w:hAnsi="Comic Sans MS"/>
                                    <w:spacing w:val="-2"/>
                                  </w:rPr>
                                  <w:t>, vanuit het evangelie bezield, op niveau van de kinderen. Het uitnodigen op school en samenwerken met Vredeseilanden, onze spaaracties voor Welzijnszorg en Broederlijk Delen zijn enkele voorbeelden van deze sociale inzet.</w:t>
                                </w:r>
                              </w:p>
                              <w:p w:rsidRPr="008F3138" w:rsidR="005B2566" w:rsidP="006433DB" w:rsidRDefault="005B2566" w14:paraId="0E7CCEEA" w14:textId="77777777">
                                <w:pPr>
                                  <w:widowControl w:val="0"/>
                                  <w:tabs>
                                    <w:tab w:val="left" w:pos="0"/>
                                  </w:tabs>
                                  <w:ind w:left="2124"/>
                                  <w:rPr>
                                    <w:rFonts w:ascii="Comic Sans MS" w:hAnsi="Comic Sans MS"/>
                                    <w:spacing w:val="-2"/>
                                  </w:rPr>
                                </w:pPr>
                              </w:p>
                              <w:p w:rsidRPr="008F3138" w:rsidR="005B2566" w:rsidP="006433DB" w:rsidRDefault="005B2566" w14:paraId="651AB2FC" w14:textId="77777777">
                                <w:pPr>
                                  <w:ind w:left="2124"/>
                                  <w:rPr>
                                    <w:spacing w:val="-2"/>
                                  </w:rPr>
                                </w:pPr>
                                <w:r w:rsidRPr="008F3138">
                                  <w:rPr>
                                    <w:rFonts w:ascii="Comic Sans MS" w:hAnsi="Comic Sans MS"/>
                                    <w:spacing w:val="-2"/>
                                  </w:rPr>
                                  <w:t xml:space="preserve">Aan leerlingen en ouders vragen we eerbied te hebben voor het christelijk karakter van de school, net zoals de school eerbied heeft voor leerlingen van een andere religieuze gezindheid en met andere gebruiken. </w:t>
                                </w:r>
                                <w:r w:rsidRPr="008F3138">
                                  <w:rPr>
                                    <w:rFonts w:ascii="Comic Sans MS" w:hAnsi="Comic Sans MS"/>
                                    <w:b/>
                                    <w:spacing w:val="-2"/>
                                  </w:rPr>
                                  <w:t>Onderling respect en wederzijdse waardering</w:t>
                                </w:r>
                                <w:r w:rsidRPr="008F3138">
                                  <w:rPr>
                                    <w:rFonts w:ascii="Comic Sans MS" w:hAnsi="Comic Sans MS"/>
                                    <w:spacing w:val="-2"/>
                                  </w:rPr>
                                  <w:t xml:space="preserve"> worden zo een verrijking voor alle betrokkenen.</w:t>
                                </w:r>
                              </w:p>
                              <w:p w:rsidRPr="008F3138" w:rsidR="005B2566" w:rsidP="006433DB" w:rsidRDefault="005B2566" w14:paraId="4C514E6E" w14:textId="77777777">
                                <w:pPr>
                                  <w:rPr>
                                    <w:rFonts w:ascii="Comic Sans MS" w:hAnsi="Comic Sans MS"/>
                                    <w:szCs w:val="24"/>
                                  </w:rPr>
                                </w:pPr>
                              </w:p>
                              <w:p w:rsidRPr="008F3138" w:rsidR="005B2566" w:rsidP="006433DB" w:rsidRDefault="005B2566" w14:paraId="663AA67A" w14:textId="77777777">
                                <w:pPr>
                                  <w:rPr>
                                    <w:rFonts w:ascii="Comic Sans MS" w:hAnsi="Comic Sans MS"/>
                                    <w:szCs w:val="24"/>
                                  </w:rPr>
                                </w:pPr>
                              </w:p>
                              <w:p w:rsidRPr="008F3138" w:rsidR="005B2566" w:rsidP="006433DB" w:rsidRDefault="005B2566" w14:paraId="73119253" w14:textId="77777777">
                                <w:pPr>
                                  <w:rPr>
                                    <w:rFonts w:ascii="Comic Sans MS" w:hAnsi="Comic Sans MS"/>
                                    <w:szCs w:val="24"/>
                                  </w:rPr>
                                </w:pPr>
                              </w:p>
                              <w:p w:rsidRPr="008F3138" w:rsidR="005B2566" w:rsidP="006433DB" w:rsidRDefault="005B2566" w14:paraId="04276B99" w14:textId="77777777">
                                <w:pPr>
                                  <w:rPr>
                                    <w:rFonts w:ascii="Comic Sans MS" w:hAnsi="Comic Sans MS"/>
                                    <w:szCs w:val="24"/>
                                  </w:rPr>
                                </w:pPr>
                              </w:p>
                              <w:p w:rsidRPr="008F3138" w:rsidR="005B2566" w:rsidP="006433DB" w:rsidRDefault="005B2566" w14:paraId="7757805B" w14:textId="77777777">
                                <w:pPr>
                                  <w:rPr>
                                    <w:rFonts w:ascii="Comic Sans MS" w:hAnsi="Comic Sans MS"/>
                                    <w:szCs w:val="24"/>
                                  </w:rPr>
                                </w:pPr>
                              </w:p>
                              <w:p w:rsidRPr="008F3138" w:rsidR="005B2566" w:rsidP="006433DB" w:rsidRDefault="005B2566" w14:paraId="72E4109A" w14:textId="77777777">
                                <w:pPr>
                                  <w:rPr>
                                    <w:rFonts w:ascii="Comic Sans MS" w:hAnsi="Comic Sans MS"/>
                                    <w:szCs w:val="24"/>
                                  </w:rPr>
                                </w:pPr>
                              </w:p>
                              <w:p w:rsidRPr="008F3138" w:rsidR="005B2566" w:rsidP="006433DB" w:rsidRDefault="005B2566" w14:paraId="325DD35D" w14:textId="77777777">
                                <w:pPr>
                                  <w:rPr>
                                    <w:rFonts w:ascii="Comic Sans MS" w:hAnsi="Comic Sans MS"/>
                                    <w:szCs w:val="24"/>
                                  </w:rPr>
                                </w:pPr>
                              </w:p>
                              <w:p w:rsidRPr="008F3138" w:rsidR="005B2566" w:rsidP="006433DB" w:rsidRDefault="005B2566" w14:paraId="54827485" w14:textId="77777777">
                                <w:pPr>
                                  <w:rPr>
                                    <w:rFonts w:ascii="Comic Sans MS" w:hAnsi="Comic Sans MS"/>
                                    <w:szCs w:val="24"/>
                                  </w:rPr>
                                </w:pPr>
                              </w:p>
                              <w:p w:rsidRPr="008F3138" w:rsidR="005B2566" w:rsidP="006433DB" w:rsidRDefault="005B2566" w14:paraId="2BBCF513" w14:textId="77777777">
                                <w:pPr>
                                  <w:rPr>
                                    <w:rFonts w:ascii="Comic Sans MS" w:hAnsi="Comic Sans MS"/>
                                    <w:szCs w:val="24"/>
                                  </w:rPr>
                                </w:pPr>
                              </w:p>
                              <w:p w:rsidRPr="008F3138" w:rsidR="005B2566" w:rsidP="006433DB" w:rsidRDefault="005B2566" w14:paraId="0B129CD1" w14:textId="77777777">
                                <w:pPr>
                                  <w:rPr>
                                    <w:rFonts w:ascii="Comic Sans MS" w:hAnsi="Comic Sans MS"/>
                                    <w:szCs w:val="24"/>
                                  </w:rPr>
                                </w:pPr>
                              </w:p>
                              <w:p w:rsidRPr="008F3138" w:rsidR="005B2566" w:rsidP="006433DB" w:rsidRDefault="005B2566" w14:paraId="6416B944" w14:textId="77777777">
                                <w:pPr>
                                  <w:rPr>
                                    <w:rFonts w:ascii="Comic Sans MS" w:hAnsi="Comic Sans MS"/>
                                    <w:szCs w:val="24"/>
                                  </w:rPr>
                                </w:pPr>
                              </w:p>
                              <w:p w:rsidRPr="008F3138" w:rsidR="005B2566" w:rsidP="006433DB" w:rsidRDefault="005B2566" w14:paraId="56CE6082" w14:textId="77777777">
                                <w:pPr>
                                  <w:rPr>
                                    <w:rFonts w:ascii="Comic Sans MS" w:hAnsi="Comic Sans MS"/>
                                    <w:szCs w:val="24"/>
                                  </w:rPr>
                                </w:pPr>
                              </w:p>
                              <w:p w:rsidRPr="008F3138" w:rsidR="005B2566" w:rsidP="006433DB" w:rsidRDefault="005B2566" w14:paraId="46595044" w14:textId="77777777">
                                <w:pPr>
                                  <w:rPr>
                                    <w:rFonts w:ascii="Comic Sans MS" w:hAnsi="Comic Sans MS"/>
                                    <w:szCs w:val="24"/>
                                  </w:rPr>
                                </w:pPr>
                              </w:p>
                              <w:p w:rsidRPr="008F3138" w:rsidR="005B2566" w:rsidP="006433DB" w:rsidRDefault="005B2566" w14:paraId="6B690FE6" w14:textId="77777777">
                                <w:pPr>
                                  <w:rPr>
                                    <w:rFonts w:ascii="Comic Sans MS" w:hAnsi="Comic Sans MS"/>
                                    <w:szCs w:val="24"/>
                                  </w:rPr>
                                </w:pPr>
                              </w:p>
                              <w:p w:rsidRPr="008F3138" w:rsidR="005B2566" w:rsidP="006433DB" w:rsidRDefault="005B2566" w14:paraId="3893EA88" w14:textId="77777777">
                                <w:pPr>
                                  <w:rPr>
                                    <w:rFonts w:ascii="Comic Sans MS" w:hAnsi="Comic Sans MS"/>
                                    <w:szCs w:val="24"/>
                                  </w:rPr>
                                </w:pPr>
                              </w:p>
                              <w:p w:rsidRPr="008F3138" w:rsidR="005B2566" w:rsidP="006433DB" w:rsidRDefault="005B2566" w14:paraId="1D99468A" w14:textId="77777777">
                                <w:pPr>
                                  <w:rPr>
                                    <w:rFonts w:ascii="Comic Sans MS" w:hAnsi="Comic Sans MS"/>
                                    <w:szCs w:val="24"/>
                                  </w:rPr>
                                </w:pPr>
                              </w:p>
                              <w:p w:rsidRPr="008F3138" w:rsidR="005B2566" w:rsidP="006433DB" w:rsidRDefault="005B2566" w14:paraId="1C33DB86" w14:textId="77777777">
                                <w:pPr>
                                  <w:rPr>
                                    <w:rFonts w:ascii="Comic Sans MS" w:hAnsi="Comic Sans MS"/>
                                    <w:szCs w:val="24"/>
                                  </w:rPr>
                                </w:pPr>
                              </w:p>
                              <w:p w:rsidRPr="008F3138" w:rsidR="005B2566" w:rsidP="006433DB" w:rsidRDefault="005B2566" w14:paraId="0C7970C9" w14:textId="77777777">
                                <w:pPr>
                                  <w:rPr>
                                    <w:rFonts w:ascii="Comic Sans MS" w:hAnsi="Comic Sans MS"/>
                                    <w:szCs w:val="24"/>
                                  </w:rPr>
                                </w:pPr>
                              </w:p>
                              <w:p w:rsidRPr="008F3138" w:rsidR="005B2566" w:rsidP="006433DB" w:rsidRDefault="005B2566" w14:paraId="29E87EFA" w14:textId="77777777">
                                <w:pPr>
                                  <w:rPr>
                                    <w:rFonts w:ascii="Comic Sans MS" w:hAnsi="Comic Sans MS"/>
                                    <w:szCs w:val="24"/>
                                  </w:rPr>
                                </w:pPr>
                              </w:p>
                              <w:p w:rsidRPr="008F3138" w:rsidR="005B2566" w:rsidP="006433DB" w:rsidRDefault="005B2566" w14:paraId="575BF9E3" w14:textId="77777777">
                                <w:pPr>
                                  <w:rPr>
                                    <w:rFonts w:ascii="Comic Sans MS" w:hAnsi="Comic Sans MS"/>
                                    <w:szCs w:val="24"/>
                                  </w:rPr>
                                </w:pPr>
                              </w:p>
                              <w:p w:rsidRPr="008F3138" w:rsidR="005B2566" w:rsidP="006433DB" w:rsidRDefault="005B2566" w14:paraId="7E8E54B9" w14:textId="77777777">
                                <w:pPr>
                                  <w:rPr>
                                    <w:rFonts w:ascii="Comic Sans MS" w:hAnsi="Comic Sans MS"/>
                                    <w:szCs w:val="24"/>
                                  </w:rPr>
                                </w:pPr>
                              </w:p>
                              <w:p w:rsidRPr="008F3138" w:rsidR="005B2566" w:rsidP="006433DB" w:rsidRDefault="005B2566" w14:paraId="3555468D" w14:textId="77777777">
                                <w:pPr>
                                  <w:rPr>
                                    <w:rFonts w:ascii="Comic Sans MS" w:hAnsi="Comic Sans MS"/>
                                    <w:szCs w:val="24"/>
                                  </w:rPr>
                                </w:pPr>
                              </w:p>
                              <w:p w:rsidRPr="008F3138" w:rsidR="005B2566" w:rsidP="006433DB" w:rsidRDefault="005B2566" w14:paraId="2380671E" w14:textId="77777777">
                                <w:pPr>
                                  <w:rPr>
                                    <w:rFonts w:ascii="Comic Sans MS" w:hAnsi="Comic Sans MS"/>
                                    <w:szCs w:val="24"/>
                                  </w:rPr>
                                </w:pPr>
                              </w:p>
                              <w:p w:rsidRPr="008F3138" w:rsidR="005B2566" w:rsidP="006433DB" w:rsidRDefault="005B2566" w14:paraId="10009FDA" w14:textId="77777777">
                                <w:pPr>
                                  <w:ind w:left="360"/>
                                  <w:jc w:val="center"/>
                                  <w:rPr>
                                    <w:rFonts w:ascii="Comic Sans MS" w:hAnsi="Comic Sans MS"/>
                                    <w:b/>
                                    <w:szCs w:val="24"/>
                                    <w:u w:val="single"/>
                                  </w:rPr>
                                </w:pPr>
                                <w:r w:rsidRPr="008F3138">
                                  <w:rPr>
                                    <w:rFonts w:ascii="Comic Sans MS" w:hAnsi="Comic Sans MS"/>
                                    <w:b/>
                                    <w:szCs w:val="24"/>
                                    <w:u w:val="single"/>
                                  </w:rPr>
                                  <w:t>2. Wij werken aan een degelijk en samenhangend</w:t>
                                </w:r>
                              </w:p>
                              <w:p w:rsidRPr="008F3138" w:rsidR="005B2566" w:rsidP="006433DB" w:rsidRDefault="005B2566" w14:paraId="03011948" w14:textId="77777777">
                                <w:pPr>
                                  <w:ind w:left="360"/>
                                  <w:jc w:val="center"/>
                                  <w:rPr>
                                    <w:rFonts w:ascii="Comic Sans MS" w:hAnsi="Comic Sans MS"/>
                                    <w:b/>
                                    <w:szCs w:val="24"/>
                                    <w:u w:val="single"/>
                                  </w:rPr>
                                </w:pPr>
                                <w:proofErr w:type="gramStart"/>
                                <w:r w:rsidRPr="008F3138">
                                  <w:rPr>
                                    <w:rFonts w:ascii="Comic Sans MS" w:hAnsi="Comic Sans MS"/>
                                    <w:b/>
                                    <w:szCs w:val="24"/>
                                    <w:u w:val="single"/>
                                  </w:rPr>
                                  <w:t>onderwijsinhoudelijk</w:t>
                                </w:r>
                                <w:proofErr w:type="gramEnd"/>
                                <w:r w:rsidRPr="008F3138">
                                  <w:rPr>
                                    <w:rFonts w:ascii="Comic Sans MS" w:hAnsi="Comic Sans MS"/>
                                    <w:b/>
                                    <w:szCs w:val="24"/>
                                    <w:u w:val="single"/>
                                  </w:rPr>
                                  <w:t xml:space="preserve"> aanbod</w:t>
                                </w:r>
                              </w:p>
                              <w:p w:rsidRPr="008F3138" w:rsidR="005B2566" w:rsidP="006433DB" w:rsidRDefault="005B2566" w14:paraId="5C33A3A4" w14:textId="77777777">
                                <w:pPr>
                                  <w:jc w:val="center"/>
                                  <w:rPr>
                                    <w:rFonts w:ascii="Comic Sans MS" w:hAnsi="Comic Sans MS"/>
                                    <w:b/>
                                    <w:szCs w:val="24"/>
                                    <w:u w:val="single"/>
                                  </w:rPr>
                                </w:pPr>
                              </w:p>
                              <w:p w:rsidRPr="008F3138" w:rsidR="005B2566" w:rsidP="006433DB" w:rsidRDefault="005B2566" w14:paraId="4419A52B" w14:textId="77777777">
                                <w:pPr>
                                  <w:jc w:val="center"/>
                                  <w:rPr>
                                    <w:rFonts w:ascii="Comic Sans MS" w:hAnsi="Comic Sans MS"/>
                                    <w:b/>
                                    <w:szCs w:val="24"/>
                                    <w:u w:val="single"/>
                                  </w:rPr>
                                </w:pPr>
                              </w:p>
                              <w:p w:rsidRPr="008F3138" w:rsidR="005B2566" w:rsidP="006433DB" w:rsidRDefault="005B2566" w14:paraId="26E24441" w14:textId="77777777">
                                <w:pPr>
                                  <w:jc w:val="center"/>
                                  <w:rPr>
                                    <w:rFonts w:ascii="Comic Sans MS" w:hAnsi="Comic Sans MS"/>
                                    <w:b/>
                                    <w:szCs w:val="24"/>
                                    <w:u w:val="single"/>
                                  </w:rPr>
                                </w:pPr>
                                <w:r w:rsidRPr="008F3138">
                                  <w:rPr>
                                    <w:rFonts w:ascii="Comic Sans MS" w:hAnsi="Comic Sans MS"/>
                                    <w:b/>
                                    <w:noProof/>
                                    <w:szCs w:val="24"/>
                                    <w:u w:val="single"/>
                                    <w:lang w:eastAsia="nl-BE"/>
                                  </w:rPr>
                                  <w:drawing>
                                    <wp:inline distT="0" distB="0" distL="0" distR="0" wp14:anchorId="44A9DBC8" wp14:editId="4361573B">
                                      <wp:extent cx="3086100" cy="2590800"/>
                                      <wp:effectExtent l="0" t="0" r="0" b="0"/>
                                      <wp:docPr id="581" name="Afbeelding 581" descr="j009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0903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86100" cy="2590800"/>
                                              </a:xfrm>
                                              <a:prstGeom prst="rect">
                                                <a:avLst/>
                                              </a:prstGeom>
                                              <a:noFill/>
                                              <a:ln>
                                                <a:noFill/>
                                              </a:ln>
                                            </pic:spPr>
                                          </pic:pic>
                                        </a:graphicData>
                                      </a:graphic>
                                    </wp:inline>
                                  </w:drawing>
                                </w:r>
                              </w:p>
                              <w:p w:rsidRPr="008F3138" w:rsidR="005B2566" w:rsidP="006433DB" w:rsidRDefault="005B2566" w14:paraId="51613F17" w14:textId="77777777">
                                <w:pPr>
                                  <w:jc w:val="center"/>
                                  <w:rPr>
                                    <w:rFonts w:ascii="Comic Sans MS" w:hAnsi="Comic Sans MS"/>
                                    <w:b/>
                                    <w:szCs w:val="24"/>
                                    <w:u w:val="single"/>
                                  </w:rPr>
                                </w:pPr>
                              </w:p>
                              <w:p w:rsidRPr="008F3138" w:rsidR="005B2566" w:rsidP="006433DB" w:rsidRDefault="005B2566" w14:paraId="1ABE2827" w14:textId="77777777">
                                <w:pPr>
                                  <w:jc w:val="center"/>
                                  <w:rPr>
                                    <w:rFonts w:ascii="Comic Sans MS" w:hAnsi="Comic Sans MS"/>
                                    <w:b/>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7A8B8CE7" w14:textId="77777777">
                                  <w:tc>
                                    <w:tcPr>
                                      <w:tcW w:w="9212" w:type="dxa"/>
                                    </w:tcPr>
                                    <w:p w:rsidRPr="008F3138" w:rsidR="005B2566" w:rsidP="002D1285" w:rsidRDefault="005B2566" w14:paraId="0C172EFF" w14:textId="77777777">
                                      <w:pPr>
                                        <w:rPr>
                                          <w:rFonts w:ascii="Comic Sans MS" w:hAnsi="Comic Sans MS"/>
                                          <w:szCs w:val="24"/>
                                        </w:rPr>
                                      </w:pPr>
                                      <w:r w:rsidRPr="008F3138">
                                        <w:rPr>
                                          <w:rFonts w:ascii="Comic Sans MS" w:hAnsi="Comic Sans MS"/>
                                          <w:szCs w:val="24"/>
                                        </w:rPr>
                                        <w:t>◊   ontwikkelingskansen geven aan de totale persoonlijkheid van het kind</w:t>
                                      </w:r>
                                    </w:p>
                                    <w:p w:rsidRPr="008F3138" w:rsidR="005B2566" w:rsidP="002D1285" w:rsidRDefault="005B2566" w14:paraId="7072A368" w14:textId="77777777">
                                      <w:pPr>
                                        <w:rPr>
                                          <w:rFonts w:ascii="Comic Sans MS" w:hAnsi="Comic Sans MS"/>
                                          <w:szCs w:val="24"/>
                                        </w:rPr>
                                      </w:pPr>
                                      <w:r w:rsidRPr="008F3138">
                                        <w:rPr>
                                          <w:rFonts w:ascii="Comic Sans MS" w:hAnsi="Comic Sans MS"/>
                                          <w:szCs w:val="24"/>
                                        </w:rPr>
                                        <w:t>◊   de eigen ontwikkelingswijze van de kinderen ondersteunen</w:t>
                                      </w:r>
                                    </w:p>
                                    <w:p w:rsidRPr="008F3138" w:rsidR="005B2566" w:rsidP="002D1285" w:rsidRDefault="005B2566" w14:paraId="78F3C483" w14:textId="77777777">
                                      <w:pPr>
                                        <w:rPr>
                                          <w:rFonts w:ascii="Comic Sans MS" w:hAnsi="Comic Sans MS"/>
                                          <w:szCs w:val="24"/>
                                        </w:rPr>
                                      </w:pPr>
                                      <w:r w:rsidRPr="008F3138">
                                        <w:rPr>
                                          <w:rFonts w:ascii="Comic Sans MS" w:hAnsi="Comic Sans MS"/>
                                          <w:szCs w:val="24"/>
                                        </w:rPr>
                                        <w:t>◊   werken met belangstellingscentra of thema’s</w:t>
                                      </w:r>
                                    </w:p>
                                    <w:p w:rsidRPr="008F3138" w:rsidR="005B2566" w:rsidP="002D1285" w:rsidRDefault="005B2566" w14:paraId="3AC6DFFC" w14:textId="77777777">
                                      <w:pPr>
                                        <w:rPr>
                                          <w:rFonts w:ascii="Comic Sans MS" w:hAnsi="Comic Sans MS"/>
                                          <w:szCs w:val="24"/>
                                        </w:rPr>
                                      </w:pPr>
                                      <w:r w:rsidRPr="008F3138">
                                        <w:rPr>
                                          <w:rFonts w:ascii="Comic Sans MS" w:hAnsi="Comic Sans MS"/>
                                          <w:szCs w:val="24"/>
                                        </w:rPr>
                                        <w:t>◊   zorgen voor verscheidenheid en gradatie</w:t>
                                      </w:r>
                                    </w:p>
                                  </w:tc>
                                </w:tr>
                              </w:tbl>
                              <w:p w:rsidRPr="008F3138" w:rsidR="005B2566" w:rsidP="006433DB" w:rsidRDefault="005B2566" w14:paraId="56A96943" w14:textId="77777777">
                                <w:pPr>
                                  <w:jc w:val="center"/>
                                  <w:rPr>
                                    <w:rFonts w:ascii="Comic Sans MS" w:hAnsi="Comic Sans MS"/>
                                    <w:szCs w:val="24"/>
                                  </w:rPr>
                                </w:pPr>
                              </w:p>
                              <w:p w:rsidRPr="008F3138" w:rsidR="005B2566" w:rsidP="006433DB" w:rsidRDefault="005B2566" w14:paraId="3C38062F" w14:textId="77777777">
                                <w:pPr>
                                  <w:keepNext/>
                                  <w:ind w:left="567"/>
                                  <w:rPr>
                                    <w:rFonts w:ascii="Comic Sans MS" w:hAnsi="Comic Sans MS"/>
                                    <w:spacing w:val="-2"/>
                                  </w:rPr>
                                </w:pPr>
                              </w:p>
                              <w:p w:rsidRPr="008F3138" w:rsidR="005B2566" w:rsidP="006433DB" w:rsidRDefault="005B2566" w14:paraId="4C52008E" w14:textId="77777777">
                                <w:pPr>
                                  <w:keepNext/>
                                  <w:ind w:left="567"/>
                                  <w:rPr>
                                    <w:rFonts w:ascii="Comic Sans MS" w:hAnsi="Comic Sans MS"/>
                                    <w:i/>
                                    <w:spacing w:val="-2"/>
                                  </w:rPr>
                                </w:pPr>
                                <w:r w:rsidRPr="008F3138">
                                  <w:rPr>
                                    <w:rFonts w:ascii="Comic Sans MS" w:hAnsi="Comic Sans MS"/>
                                    <w:i/>
                                    <w:spacing w:val="-2"/>
                                  </w:rPr>
                                  <w:t>Kwaliteitsvolle</w:t>
                                </w:r>
                              </w:p>
                              <w:p w:rsidRPr="008F3138" w:rsidR="005B2566" w:rsidP="006433DB" w:rsidRDefault="005B2566" w14:paraId="00EC2C5E" w14:textId="77777777">
                                <w:pPr>
                                  <w:keepNext/>
                                  <w:ind w:left="2124" w:hanging="1557"/>
                                  <w:rPr>
                                    <w:rFonts w:ascii="Comic Sans MS" w:hAnsi="Comic Sans MS"/>
                                    <w:b/>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b/>
                                    <w:spacing w:val="-2"/>
                                  </w:rPr>
                                  <w:t>Ons aanbod is gericht op de harmonische ontwikkeling van de totale persoon: hoofd, hart en handen.</w:t>
                                </w:r>
                              </w:p>
                              <w:p w:rsidRPr="008F3138" w:rsidR="005B2566" w:rsidP="006433DB" w:rsidRDefault="005B2566" w14:paraId="7F6ED162" w14:textId="77777777">
                                <w:pPr>
                                  <w:keepNext/>
                                  <w:ind w:left="2124"/>
                                  <w:rPr>
                                    <w:rFonts w:ascii="Comic Sans MS" w:hAnsi="Comic Sans MS"/>
                                    <w:spacing w:val="-2"/>
                                  </w:rPr>
                                </w:pPr>
                                <w:r w:rsidRPr="008F3138">
                                  <w:rPr>
                                    <w:rFonts w:ascii="Comic Sans MS" w:hAnsi="Comic Sans MS"/>
                                    <w:spacing w:val="-2"/>
                                  </w:rPr>
                                  <w:t xml:space="preserve">We staan stil bij wat kinderen moeten leren om op te groeien tot ‘goede </w:t>
                                </w:r>
                                <w:proofErr w:type="gramStart"/>
                                <w:r w:rsidRPr="008F3138">
                                  <w:rPr>
                                    <w:rFonts w:ascii="Comic Sans MS" w:hAnsi="Comic Sans MS"/>
                                    <w:spacing w:val="-2"/>
                                  </w:rPr>
                                  <w:t>‘ mensen</w:t>
                                </w:r>
                                <w:proofErr w:type="gramEnd"/>
                                <w:r w:rsidRPr="008F3138">
                                  <w:rPr>
                                    <w:rFonts w:ascii="Comic Sans MS" w:hAnsi="Comic Sans MS"/>
                                    <w:spacing w:val="-2"/>
                                  </w:rPr>
                                  <w:t>.</w:t>
                                </w:r>
                              </w:p>
                              <w:p w:rsidRPr="008F3138" w:rsidR="005B2566" w:rsidP="006433DB" w:rsidRDefault="005B2566" w14:paraId="5963A87E" w14:textId="77777777">
                                <w:pPr>
                                  <w:ind w:left="2124"/>
                                  <w:rPr>
                                    <w:rFonts w:ascii="Comic Sans MS" w:hAnsi="Comic Sans MS"/>
                                    <w:spacing w:val="-2"/>
                                    <w:sz w:val="16"/>
                                  </w:rPr>
                                </w:pPr>
                                <w:r w:rsidRPr="008F3138">
                                  <w:rPr>
                                    <w:rFonts w:ascii="Comic Sans MS" w:hAnsi="Comic Sans MS"/>
                                    <w:b/>
                                    <w:spacing w:val="-2"/>
                                  </w:rPr>
                                  <w:t>Het uniek zijn van elk kind staat voorop</w:t>
                                </w:r>
                                <w:r w:rsidRPr="008F3138">
                                  <w:rPr>
                                    <w:rFonts w:ascii="Comic Sans MS" w:hAnsi="Comic Sans MS"/>
                                    <w:spacing w:val="-2"/>
                                  </w:rPr>
                                  <w:t>.  Om kinderen te volgen in hun ontwikkeling hebben we een goed uitgebouwd kindvolgsysteem.</w:t>
                                </w:r>
                              </w:p>
                              <w:p w:rsidRPr="008F3138" w:rsidR="005B2566" w:rsidP="006433DB" w:rsidRDefault="005B2566" w14:paraId="5F43D3F2" w14:textId="77777777">
                                <w:pPr>
                                  <w:ind w:left="567"/>
                                  <w:rPr>
                                    <w:rFonts w:ascii="Comic Sans MS" w:hAnsi="Comic Sans MS"/>
                                    <w:spacing w:val="-2"/>
                                  </w:rPr>
                                </w:pPr>
                              </w:p>
                              <w:p w:rsidRPr="008F3138" w:rsidR="005B2566" w:rsidP="006433DB" w:rsidRDefault="005B2566" w14:paraId="4826D384" w14:textId="77777777">
                                <w:pPr>
                                  <w:ind w:left="567"/>
                                  <w:rPr>
                                    <w:rFonts w:ascii="Comic Sans MS" w:hAnsi="Comic Sans MS"/>
                                    <w:spacing w:val="-2"/>
                                  </w:rPr>
                                </w:pPr>
                              </w:p>
                              <w:p w:rsidRPr="008F3138" w:rsidR="005B2566" w:rsidP="006433DB" w:rsidRDefault="005B2566" w14:paraId="148D3850" w14:textId="77777777">
                                <w:pPr>
                                  <w:ind w:left="567"/>
                                  <w:rPr>
                                    <w:rFonts w:ascii="Comic Sans MS" w:hAnsi="Comic Sans MS"/>
                                    <w:i/>
                                    <w:spacing w:val="-2"/>
                                  </w:rPr>
                                </w:pPr>
                                <w:r w:rsidRPr="008F3138">
                                  <w:rPr>
                                    <w:rFonts w:ascii="Comic Sans MS" w:hAnsi="Comic Sans MS"/>
                                    <w:i/>
                                    <w:spacing w:val="-2"/>
                                  </w:rPr>
                                  <w:t>Aanbod</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b/>
                                    <w:i/>
                                    <w:spacing w:val="-2"/>
                                  </w:rPr>
                                  <w:t>Hoofd</w:t>
                                </w:r>
                              </w:p>
                              <w:p w:rsidRPr="008F3138" w:rsidR="005B2566" w:rsidP="006433DB" w:rsidRDefault="005B2566" w14:paraId="08B601E0" w14:textId="77777777">
                                <w:pPr>
                                  <w:ind w:left="2124"/>
                                  <w:rPr>
                                    <w:rFonts w:ascii="Comic Sans MS" w:hAnsi="Comic Sans MS"/>
                                    <w:spacing w:val="-2"/>
                                  </w:rPr>
                                </w:pPr>
                                <w:r w:rsidRPr="008F3138">
                                  <w:rPr>
                                    <w:rFonts w:ascii="Comic Sans MS" w:hAnsi="Comic Sans MS"/>
                                    <w:spacing w:val="-2"/>
                                  </w:rPr>
                                  <w:t>In het kleuteronderwijs bieden wij door gerichte activiteiten voluit kansen tot het verkennen van de wereld, tot taalontwikkeling en tot wiskundige initiatie (= verkennen van wiskundige begrippen).</w:t>
                                </w:r>
                              </w:p>
                              <w:p w:rsidRPr="008F3138" w:rsidR="005B2566" w:rsidP="006433DB" w:rsidRDefault="005B2566" w14:paraId="49729350" w14:textId="77777777">
                                <w:pPr>
                                  <w:ind w:left="2124"/>
                                  <w:rPr>
                                    <w:rFonts w:ascii="Comic Sans MS" w:hAnsi="Comic Sans MS"/>
                                    <w:spacing w:val="-2"/>
                                  </w:rPr>
                                </w:pPr>
                                <w:r w:rsidRPr="008F3138">
                                  <w:rPr>
                                    <w:rFonts w:ascii="Comic Sans MS" w:hAnsi="Comic Sans MS"/>
                                    <w:spacing w:val="-2"/>
                                  </w:rPr>
                                  <w:t xml:space="preserve">In het lager wordt de kennis bijgebracht die door de eindtermen (doelen die vooropgesteld zijn door het ministerie van onderwijs en moeten bereikt worden op het einde van de lagere </w:t>
                                </w:r>
                                <w:proofErr w:type="gramStart"/>
                                <w:r w:rsidRPr="008F3138">
                                  <w:rPr>
                                    <w:rFonts w:ascii="Comic Sans MS" w:hAnsi="Comic Sans MS"/>
                                    <w:spacing w:val="-2"/>
                                  </w:rPr>
                                  <w:t>school)  en</w:t>
                                </w:r>
                                <w:proofErr w:type="gramEnd"/>
                                <w:r w:rsidRPr="008F3138">
                                  <w:rPr>
                                    <w:rFonts w:ascii="Comic Sans MS" w:hAnsi="Comic Sans MS"/>
                                    <w:spacing w:val="-2"/>
                                  </w:rPr>
                                  <w:t xml:space="preserve"> de leerplannen van het katholiek onderwijs vereist </w:t>
                                </w:r>
                                <w:proofErr w:type="gramStart"/>
                                <w:r w:rsidRPr="008F3138">
                                  <w:rPr>
                                    <w:rFonts w:ascii="Comic Sans MS" w:hAnsi="Comic Sans MS"/>
                                    <w:spacing w:val="-2"/>
                                  </w:rPr>
                                  <w:t>zijn :</w:t>
                                </w:r>
                                <w:proofErr w:type="gramEnd"/>
                                <w:r w:rsidRPr="008F3138">
                                  <w:rPr>
                                    <w:rFonts w:ascii="Comic Sans MS" w:hAnsi="Comic Sans MS"/>
                                    <w:spacing w:val="-2"/>
                                  </w:rPr>
                                  <w:t xml:space="preserve"> taal, wiskunde, wereldoriëntatie, godsdienst, muzische opvoeding en bewegingsopvoeding.</w:t>
                                </w:r>
                              </w:p>
                              <w:p w:rsidRPr="008F3138" w:rsidR="005B2566" w:rsidP="006433DB" w:rsidRDefault="005B2566" w14:paraId="4B8A52F5" w14:textId="77777777">
                                <w:pPr>
                                  <w:ind w:left="2124"/>
                                  <w:rPr>
                                    <w:rFonts w:ascii="Comic Sans MS" w:hAnsi="Comic Sans MS"/>
                                    <w:spacing w:val="-2"/>
                                  </w:rPr>
                                </w:pPr>
                              </w:p>
                              <w:p w:rsidRPr="008F3138" w:rsidR="005B2566" w:rsidP="006433DB" w:rsidRDefault="005B2566" w14:paraId="149D5441" w14:textId="77777777">
                                <w:pPr>
                                  <w:ind w:left="2124"/>
                                  <w:rPr>
                                    <w:rFonts w:ascii="Comic Sans MS" w:hAnsi="Comic Sans MS"/>
                                    <w:spacing w:val="-2"/>
                                  </w:rPr>
                                </w:pPr>
                              </w:p>
                              <w:p w:rsidRPr="008F3138" w:rsidR="005B2566" w:rsidP="006433DB" w:rsidRDefault="005B2566" w14:paraId="72B5ED85" w14:textId="77777777">
                                <w:pPr>
                                  <w:ind w:left="2124"/>
                                  <w:rPr>
                                    <w:rFonts w:ascii="Comic Sans MS" w:hAnsi="Comic Sans MS"/>
                                    <w:spacing w:val="-2"/>
                                  </w:rPr>
                                </w:pPr>
                              </w:p>
                              <w:p w:rsidRPr="008F3138" w:rsidR="005B2566" w:rsidP="006433DB" w:rsidRDefault="005B2566" w14:paraId="4865F217" w14:textId="77777777">
                                <w:pPr>
                                  <w:ind w:left="567"/>
                                  <w:rPr>
                                    <w:rFonts w:ascii="Comic Sans MS" w:hAnsi="Comic Sans MS"/>
                                    <w:i/>
                                    <w:spacing w:val="-2"/>
                                  </w:rPr>
                                </w:pPr>
                                <w:r w:rsidRPr="008F3138">
                                  <w:rPr>
                                    <w:rFonts w:ascii="Comic Sans MS" w:hAnsi="Comic Sans MS"/>
                                    <w:i/>
                                    <w:spacing w:val="-2"/>
                                  </w:rPr>
                                  <w:t>Eigen</w:t>
                                </w:r>
                              </w:p>
                              <w:p w:rsidRPr="008F3138" w:rsidR="005B2566" w:rsidP="006433DB" w:rsidRDefault="005B2566" w14:paraId="0A05300E" w14:textId="77777777">
                                <w:pPr>
                                  <w:ind w:left="567"/>
                                  <w:rPr>
                                    <w:rFonts w:ascii="Comic Sans MS" w:hAnsi="Comic Sans MS"/>
                                    <w:i/>
                                    <w:spacing w:val="-2"/>
                                  </w:rPr>
                                </w:pPr>
                                <w:proofErr w:type="gramStart"/>
                                <w:r w:rsidRPr="008F3138">
                                  <w:rPr>
                                    <w:rFonts w:ascii="Comic Sans MS" w:hAnsi="Comic Sans MS"/>
                                    <w:i/>
                                    <w:spacing w:val="-2"/>
                                  </w:rPr>
                                  <w:t>ontwikkelings</w:t>
                                </w:r>
                                <w:proofErr w:type="gramEnd"/>
                                <w:r w:rsidRPr="008F3138">
                                  <w:rPr>
                                    <w:rFonts w:ascii="Comic Sans MS" w:hAnsi="Comic Sans MS"/>
                                    <w:i/>
                                    <w:spacing w:val="-2"/>
                                  </w:rPr>
                                  <w:t>-</w:t>
                                </w:r>
                              </w:p>
                              <w:p w:rsidRPr="008F3138" w:rsidR="005B2566" w:rsidP="006433DB" w:rsidRDefault="005B2566" w14:paraId="04113872" w14:textId="77777777">
                                <w:pPr>
                                  <w:ind w:left="2124" w:hanging="1557"/>
                                  <w:rPr>
                                    <w:rFonts w:ascii="Comic Sans MS" w:hAnsi="Comic Sans MS"/>
                                    <w:spacing w:val="-2"/>
                                  </w:rPr>
                                </w:pPr>
                                <w:proofErr w:type="gramStart"/>
                                <w:r w:rsidRPr="008F3138">
                                  <w:rPr>
                                    <w:rFonts w:ascii="Comic Sans MS" w:hAnsi="Comic Sans MS"/>
                                    <w:i/>
                                    <w:spacing w:val="-2"/>
                                  </w:rPr>
                                  <w:t>wijze</w:t>
                                </w:r>
                                <w:proofErr w:type="gramEnd"/>
                                <w:r w:rsidRPr="008F3138">
                                  <w:rPr>
                                    <w:rFonts w:ascii="Comic Sans MS" w:hAnsi="Comic Sans MS"/>
                                    <w:i/>
                                    <w:spacing w:val="-2"/>
                                  </w:rPr>
                                  <w:tab/>
                                </w:r>
                                <w:r w:rsidRPr="008F3138">
                                  <w:rPr>
                                    <w:rFonts w:ascii="Comic Sans MS" w:hAnsi="Comic Sans MS"/>
                                    <w:i/>
                                    <w:spacing w:val="-2"/>
                                  </w:rPr>
                                  <w:t>We</w:t>
                                </w:r>
                                <w:r w:rsidRPr="008F3138">
                                  <w:rPr>
                                    <w:rFonts w:ascii="Comic Sans MS" w:hAnsi="Comic Sans MS"/>
                                    <w:spacing w:val="-2"/>
                                  </w:rPr>
                                  <w:t xml:space="preserve"> trachten </w:t>
                                </w:r>
                                <w:r w:rsidRPr="008F3138">
                                  <w:rPr>
                                    <w:rFonts w:ascii="Comic Sans MS" w:hAnsi="Comic Sans MS"/>
                                    <w:b/>
                                    <w:spacing w:val="-2"/>
                                  </w:rPr>
                                  <w:t xml:space="preserve">elk kind </w:t>
                                </w:r>
                                <w:r w:rsidRPr="008F3138">
                                  <w:rPr>
                                    <w:rFonts w:ascii="Comic Sans MS" w:hAnsi="Comic Sans MS"/>
                                    <w:spacing w:val="-2"/>
                                  </w:rPr>
                                  <w:t xml:space="preserve">(of het nu eerder sneller leert, dan wel leermoeilijkheden heeft) </w:t>
                                </w:r>
                                <w:r w:rsidRPr="008F3138">
                                  <w:rPr>
                                    <w:rFonts w:ascii="Comic Sans MS" w:hAnsi="Comic Sans MS"/>
                                    <w:b/>
                                    <w:spacing w:val="-2"/>
                                  </w:rPr>
                                  <w:t xml:space="preserve">op zijn eigen manier </w:t>
                                </w:r>
                                <w:r w:rsidRPr="008F3138">
                                  <w:rPr>
                                    <w:rFonts w:ascii="Comic Sans MS" w:hAnsi="Comic Sans MS"/>
                                    <w:spacing w:val="-2"/>
                                  </w:rPr>
                                  <w:t>te benaderen om het te blijven boeien.</w:t>
                                </w:r>
                              </w:p>
                              <w:p w:rsidRPr="008F3138" w:rsidR="005B2566" w:rsidP="006433DB" w:rsidRDefault="005B2566" w14:paraId="23AF1919" w14:textId="77777777">
                                <w:pPr>
                                  <w:ind w:left="1617" w:firstLine="507"/>
                                  <w:rPr>
                                    <w:rFonts w:ascii="Comic Sans MS" w:hAnsi="Comic Sans MS"/>
                                    <w:spacing w:val="-2"/>
                                  </w:rPr>
                                </w:pPr>
                                <w:r w:rsidRPr="008F3138">
                                  <w:rPr>
                                    <w:rFonts w:ascii="Comic Sans MS" w:hAnsi="Comic Sans MS"/>
                                    <w:spacing w:val="-2"/>
                                  </w:rPr>
                                  <w:t xml:space="preserve">We gebruiken daarbij een aantal werkvormen, </w:t>
                                </w:r>
                                <w:proofErr w:type="gramStart"/>
                                <w:r w:rsidRPr="008F3138">
                                  <w:rPr>
                                    <w:rFonts w:ascii="Comic Sans MS" w:hAnsi="Comic Sans MS"/>
                                    <w:spacing w:val="-2"/>
                                  </w:rPr>
                                  <w:t>zoals :</w:t>
                                </w:r>
                                <w:proofErr w:type="gramEnd"/>
                              </w:p>
                              <w:p w:rsidRPr="008F3138" w:rsidR="005B2566" w:rsidRDefault="005B2566" w14:paraId="0F62A9F4"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contractwerk</w:t>
                                </w:r>
                                <w:proofErr w:type="gramEnd"/>
                              </w:p>
                              <w:p w:rsidRPr="008F3138" w:rsidR="005B2566" w:rsidRDefault="005B2566" w14:paraId="571EAF42"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hoekenwerk</w:t>
                                </w:r>
                                <w:proofErr w:type="gramEnd"/>
                              </w:p>
                              <w:p w:rsidRPr="008F3138" w:rsidR="005B2566" w:rsidRDefault="005B2566" w14:paraId="4F366AF7"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niveaugroepen</w:t>
                                </w:r>
                                <w:proofErr w:type="gramEnd"/>
                                <w:r w:rsidRPr="008F3138">
                                  <w:rPr>
                                    <w:rFonts w:ascii="Comic Sans MS" w:hAnsi="Comic Sans MS"/>
                                    <w:spacing w:val="-2"/>
                                  </w:rPr>
                                  <w:t xml:space="preserve"> </w:t>
                                </w:r>
                              </w:p>
                              <w:p w:rsidRPr="008F3138" w:rsidR="005B2566" w:rsidRDefault="005B2566" w14:paraId="75B26676"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groepswerk</w:t>
                                </w:r>
                                <w:proofErr w:type="gramEnd"/>
                              </w:p>
                              <w:p w:rsidRPr="008F3138" w:rsidR="005B2566" w:rsidRDefault="005B2566" w14:paraId="5811A9D0"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partnerwerk</w:t>
                                </w:r>
                                <w:proofErr w:type="gramEnd"/>
                                <w:r w:rsidRPr="008F3138">
                                  <w:rPr>
                                    <w:rFonts w:ascii="Comic Sans MS" w:hAnsi="Comic Sans MS"/>
                                    <w:spacing w:val="-2"/>
                                  </w:rPr>
                                  <w:t xml:space="preserve"> </w:t>
                                </w:r>
                              </w:p>
                              <w:p w:rsidRPr="008F3138" w:rsidR="005B2566" w:rsidP="006433DB" w:rsidRDefault="005B2566" w14:paraId="38AC6E99" w14:textId="77777777">
                                <w:pPr>
                                  <w:ind w:left="567"/>
                                  <w:rPr>
                                    <w:rFonts w:ascii="Comic Sans MS" w:hAnsi="Comic Sans MS"/>
                                    <w:spacing w:val="-2"/>
                                  </w:rPr>
                                </w:pPr>
                              </w:p>
                              <w:p w:rsidRPr="008F3138" w:rsidR="005B2566" w:rsidP="006433DB" w:rsidRDefault="005B2566" w14:paraId="4A1BBBD9" w14:textId="77777777">
                                <w:pPr>
                                  <w:ind w:left="2124"/>
                                  <w:rPr>
                                    <w:rFonts w:ascii="Comic Sans MS" w:hAnsi="Comic Sans MS"/>
                                    <w:spacing w:val="-2"/>
                                  </w:rPr>
                                </w:pPr>
                                <w:r w:rsidRPr="008F3138">
                                  <w:rPr>
                                    <w:rFonts w:ascii="Comic Sans MS" w:hAnsi="Comic Sans MS"/>
                                    <w:spacing w:val="-2"/>
                                  </w:rPr>
                                  <w:t xml:space="preserve">We gebruiken ook een aantal middelen, </w:t>
                                </w:r>
                                <w:proofErr w:type="gramStart"/>
                                <w:r w:rsidRPr="008F3138">
                                  <w:rPr>
                                    <w:rFonts w:ascii="Comic Sans MS" w:hAnsi="Comic Sans MS"/>
                                    <w:spacing w:val="-2"/>
                                  </w:rPr>
                                  <w:t>zoals :</w:t>
                                </w:r>
                                <w:proofErr w:type="gramEnd"/>
                              </w:p>
                              <w:p w:rsidRPr="008F3138" w:rsidR="005B2566" w:rsidRDefault="005B2566" w14:paraId="25024CA0"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computer</w:t>
                                </w:r>
                                <w:proofErr w:type="gramEnd"/>
                              </w:p>
                              <w:p w:rsidRPr="008F3138" w:rsidR="005B2566" w:rsidRDefault="005B2566" w14:paraId="644252F7"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video</w:t>
                                </w:r>
                                <w:proofErr w:type="gramEnd"/>
                              </w:p>
                              <w:p w:rsidRPr="008F3138" w:rsidR="005B2566" w:rsidRDefault="005B2566" w14:paraId="5F75BA73"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televisie</w:t>
                                </w:r>
                                <w:proofErr w:type="gramEnd"/>
                              </w:p>
                              <w:p w:rsidRPr="008F3138" w:rsidR="005B2566" w:rsidRDefault="005B2566" w14:paraId="427EBD1F"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digitaal</w:t>
                                </w:r>
                                <w:proofErr w:type="gramEnd"/>
                                <w:r w:rsidRPr="008F3138">
                                  <w:rPr>
                                    <w:rFonts w:ascii="Comic Sans MS" w:hAnsi="Comic Sans MS"/>
                                    <w:spacing w:val="-2"/>
                                  </w:rPr>
                                  <w:t xml:space="preserve"> fototoestel</w:t>
                                </w:r>
                              </w:p>
                              <w:p w:rsidRPr="008F3138" w:rsidR="005B2566" w:rsidRDefault="005B2566" w14:paraId="132A24F5"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digitale</w:t>
                                </w:r>
                                <w:proofErr w:type="gramEnd"/>
                                <w:r w:rsidRPr="008F3138">
                                  <w:rPr>
                                    <w:rFonts w:ascii="Comic Sans MS" w:hAnsi="Comic Sans MS"/>
                                    <w:spacing w:val="-2"/>
                                  </w:rPr>
                                  <w:t xml:space="preserve"> projector</w:t>
                                </w:r>
                              </w:p>
                              <w:p w:rsidRPr="008F3138" w:rsidR="005B2566" w:rsidRDefault="005B2566" w14:paraId="52D8848C"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educatieve</w:t>
                                </w:r>
                                <w:proofErr w:type="gramEnd"/>
                                <w:r w:rsidRPr="008F3138">
                                  <w:rPr>
                                    <w:rFonts w:ascii="Comic Sans MS" w:hAnsi="Comic Sans MS"/>
                                    <w:spacing w:val="-2"/>
                                  </w:rPr>
                                  <w:t xml:space="preserve"> spellen</w:t>
                                </w:r>
                              </w:p>
                              <w:p w:rsidRPr="008F3138" w:rsidR="005B2566" w:rsidRDefault="005B2566" w14:paraId="5761DBE1" w14:textId="77777777">
                                <w:pPr>
                                  <w:numPr>
                                    <w:ilvl w:val="0"/>
                                    <w:numId w:val="18"/>
                                  </w:numPr>
                                  <w:spacing w:after="0" w:line="240" w:lineRule="auto"/>
                                  <w:jc w:val="both"/>
                                  <w:rPr>
                                    <w:rFonts w:ascii="Comic Sans MS" w:hAnsi="Comic Sans MS"/>
                                    <w:spacing w:val="-2"/>
                                  </w:rPr>
                                </w:pPr>
                                <w:r w:rsidRPr="008F3138">
                                  <w:rPr>
                                    <w:rFonts w:ascii="Comic Sans MS" w:hAnsi="Comic Sans MS"/>
                                    <w:spacing w:val="-2"/>
                                  </w:rPr>
                                  <w:t>Prowisebord</w:t>
                                </w:r>
                              </w:p>
                              <w:p w:rsidRPr="008F3138" w:rsidR="005B2566" w:rsidP="006433DB" w:rsidRDefault="005B2566" w14:paraId="603D2B97" w14:textId="77777777">
                                <w:pPr>
                                  <w:ind w:left="567"/>
                                  <w:rPr>
                                    <w:rFonts w:ascii="Comic Sans MS" w:hAnsi="Comic Sans MS"/>
                                    <w:spacing w:val="-2"/>
                                  </w:rPr>
                                </w:pPr>
                              </w:p>
                              <w:p w:rsidRPr="008F3138" w:rsidR="005B2566" w:rsidP="006433DB" w:rsidRDefault="005B2566" w14:paraId="25BE2C6E" w14:textId="77777777">
                                <w:pPr>
                                  <w:ind w:left="2124"/>
                                  <w:rPr>
                                    <w:rFonts w:ascii="Comic Sans MS" w:hAnsi="Comic Sans MS"/>
                                    <w:spacing w:val="-2"/>
                                  </w:rPr>
                                </w:pPr>
                                <w:r w:rsidRPr="008F3138">
                                  <w:rPr>
                                    <w:rFonts w:ascii="Comic Sans MS" w:hAnsi="Comic Sans MS"/>
                                    <w:spacing w:val="-2"/>
                                  </w:rPr>
                                  <w:t xml:space="preserve">Ook maken we gebruik van extra </w:t>
                                </w:r>
                                <w:proofErr w:type="gramStart"/>
                                <w:r w:rsidRPr="008F3138">
                                  <w:rPr>
                                    <w:rFonts w:ascii="Comic Sans MS" w:hAnsi="Comic Sans MS"/>
                                    <w:spacing w:val="-2"/>
                                  </w:rPr>
                                  <w:t>omkadering :</w:t>
                                </w:r>
                                <w:proofErr w:type="gramEnd"/>
                              </w:p>
                              <w:p w:rsidRPr="008F3138" w:rsidR="005B2566" w:rsidRDefault="005B2566" w14:paraId="0BBB3302"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interne</w:t>
                                </w:r>
                                <w:proofErr w:type="gramEnd"/>
                                <w:r w:rsidRPr="008F3138">
                                  <w:rPr>
                                    <w:rFonts w:ascii="Comic Sans MS" w:hAnsi="Comic Sans MS"/>
                                    <w:spacing w:val="-2"/>
                                  </w:rPr>
                                  <w:t xml:space="preserve"> zorgbegeleider</w:t>
                                </w:r>
                              </w:p>
                              <w:p w:rsidRPr="008F3138" w:rsidR="005B2566" w:rsidRDefault="005B2566" w14:paraId="27A08C4D"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een</w:t>
                                </w:r>
                                <w:proofErr w:type="gramEnd"/>
                                <w:r w:rsidRPr="008F3138">
                                  <w:rPr>
                                    <w:rFonts w:ascii="Comic Sans MS" w:hAnsi="Comic Sans MS"/>
                                    <w:spacing w:val="-2"/>
                                  </w:rPr>
                                  <w:t xml:space="preserve"> zorgteam</w:t>
                                </w:r>
                              </w:p>
                              <w:p w:rsidRPr="008F3138" w:rsidR="005B2566" w:rsidRDefault="005B2566" w14:paraId="55331EC4"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ambulante</w:t>
                                </w:r>
                                <w:proofErr w:type="gramEnd"/>
                                <w:r w:rsidRPr="008F3138">
                                  <w:rPr>
                                    <w:rFonts w:ascii="Comic Sans MS" w:hAnsi="Comic Sans MS"/>
                                    <w:spacing w:val="-2"/>
                                  </w:rPr>
                                  <w:t xml:space="preserve"> leerkracht</w:t>
                                </w:r>
                              </w:p>
                              <w:p w:rsidRPr="008F3138" w:rsidR="005B2566" w:rsidRDefault="005B2566" w14:paraId="25303945" w14:textId="77777777">
                                <w:pPr>
                                  <w:numPr>
                                    <w:ilvl w:val="0"/>
                                    <w:numId w:val="18"/>
                                  </w:numPr>
                                  <w:spacing w:after="0" w:line="240" w:lineRule="auto"/>
                                  <w:jc w:val="both"/>
                                  <w:rPr>
                                    <w:rFonts w:ascii="Comic Sans MS" w:hAnsi="Comic Sans MS"/>
                                    <w:spacing w:val="-2"/>
                                  </w:rPr>
                                </w:pPr>
                                <w:r w:rsidRPr="008F3138">
                                  <w:rPr>
                                    <w:rFonts w:ascii="Comic Sans MS" w:hAnsi="Comic Sans MS"/>
                                    <w:spacing w:val="-2"/>
                                  </w:rPr>
                                  <w:t>ICT-coördinator</w:t>
                                </w:r>
                              </w:p>
                              <w:p w:rsidRPr="008F3138" w:rsidR="005B2566" w:rsidRDefault="005B2566" w14:paraId="4611CD67"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extra</w:t>
                                </w:r>
                                <w:proofErr w:type="gramEnd"/>
                                <w:r w:rsidRPr="008F3138">
                                  <w:rPr>
                                    <w:rFonts w:ascii="Comic Sans MS" w:hAnsi="Comic Sans MS"/>
                                    <w:spacing w:val="-2"/>
                                  </w:rPr>
                                  <w:t xml:space="preserve"> SES-lestijden </w:t>
                                </w:r>
                              </w:p>
                              <w:p w:rsidRPr="008F3138" w:rsidR="005B2566" w:rsidP="006433DB" w:rsidRDefault="005B2566" w14:paraId="3401D13E" w14:textId="77777777">
                                <w:pPr>
                                  <w:ind w:left="2124"/>
                                  <w:rPr>
                                    <w:rFonts w:ascii="Comic Sans MS" w:hAnsi="Comic Sans MS"/>
                                    <w:spacing w:val="-2"/>
                                  </w:rPr>
                                </w:pPr>
                              </w:p>
                              <w:p w:rsidRPr="008F3138" w:rsidR="005B2566" w:rsidP="006433DB" w:rsidRDefault="005B2566" w14:paraId="44C515C9" w14:textId="77777777">
                                <w:pPr>
                                  <w:ind w:left="2124"/>
                                  <w:rPr>
                                    <w:rFonts w:ascii="Comic Sans MS" w:hAnsi="Comic Sans MS"/>
                                    <w:spacing w:val="-2"/>
                                  </w:rPr>
                                </w:pPr>
                                <w:r w:rsidRPr="008F3138">
                                  <w:rPr>
                                    <w:rFonts w:ascii="Comic Sans MS" w:hAnsi="Comic Sans MS"/>
                                    <w:spacing w:val="-2"/>
                                  </w:rPr>
                                  <w:t>De computer geeft een meerwaarde aan ons onderwijs door de mogelijkheden die hij biedt tot individuele aanpak van de kinderen, tot zelfstandig leren en verhoogde motivatie. Alleen of per twee wordt er gewerkt rond het opzoeken van informatie, het verwerken van uitdagende opdrachten, het samen opzoeken van passende strategieën.  Wij willen alle kinderen de mogelijkheid bieden om met de computer, en oudere leerlingen met het internet, te laten werken. Dit omdat niet alle kinderen daartoe thuis de mogelijkheid hebben.</w:t>
                                </w:r>
                              </w:p>
                              <w:p w:rsidRPr="008F3138" w:rsidR="005B2566" w:rsidP="006433DB" w:rsidRDefault="005B2566" w14:paraId="57E186D3" w14:textId="77777777">
                                <w:pPr>
                                  <w:ind w:left="567"/>
                                  <w:rPr>
                                    <w:rFonts w:ascii="Comic Sans MS" w:hAnsi="Comic Sans MS"/>
                                    <w:spacing w:val="-2"/>
                                  </w:rPr>
                                </w:pPr>
                              </w:p>
                              <w:p w:rsidRPr="008F3138" w:rsidR="005B2566" w:rsidP="006433DB" w:rsidRDefault="005B2566" w14:paraId="01FE3F72" w14:textId="77777777">
                                <w:pPr>
                                  <w:ind w:left="2124"/>
                                  <w:rPr>
                                    <w:rFonts w:ascii="Comic Sans MS" w:hAnsi="Comic Sans MS"/>
                                    <w:spacing w:val="-2"/>
                                  </w:rPr>
                                </w:pPr>
                                <w:r w:rsidRPr="008F3138">
                                  <w:rPr>
                                    <w:rFonts w:ascii="Comic Sans MS" w:hAnsi="Comic Sans MS"/>
                                    <w:spacing w:val="-2"/>
                                  </w:rPr>
                                  <w:t xml:space="preserve">Via contract- en hoekenwerk op het niveau van elk kind, willen wij alle leerlingen blijven boeien. Wij stimuleren daarmee het zelfstandig werken, een grondhouding voor het goed leren </w:t>
                                </w:r>
                                <w:proofErr w:type="gramStart"/>
                                <w:r w:rsidRPr="008F3138">
                                  <w:rPr>
                                    <w:rFonts w:ascii="Comic Sans MS" w:hAnsi="Comic Sans MS"/>
                                    <w:spacing w:val="-2"/>
                                  </w:rPr>
                                  <w:t>studeren !</w:t>
                                </w:r>
                                <w:proofErr w:type="gramEnd"/>
                                <w:r w:rsidRPr="008F3138">
                                  <w:rPr>
                                    <w:rFonts w:ascii="Comic Sans MS" w:hAnsi="Comic Sans MS"/>
                                    <w:spacing w:val="-2"/>
                                  </w:rPr>
                                  <w:t xml:space="preserve"> Ook willen we via deze werkvorm kinderen leren kiezen, leren plannen, hun sociale vaardigheden verbeteren (vb. werken per twee), hulp leren bieden aan hun eigen klasgenoten, de vrees leren overwinnen om vragen te stellen en op een passende manier leren informatiebronnen raadplegen. </w:t>
                                </w:r>
                              </w:p>
                              <w:p w:rsidRPr="008F3138" w:rsidR="005B2566" w:rsidP="006433DB" w:rsidRDefault="005B2566" w14:paraId="11D4B662" w14:textId="77777777">
                                <w:pPr>
                                  <w:ind w:left="2124"/>
                                  <w:rPr>
                                    <w:rFonts w:ascii="Comic Sans MS" w:hAnsi="Comic Sans MS"/>
                                    <w:spacing w:val="-2"/>
                                  </w:rPr>
                                </w:pPr>
                                <w:r w:rsidRPr="008F3138">
                                  <w:rPr>
                                    <w:rFonts w:ascii="Comic Sans MS" w:hAnsi="Comic Sans MS"/>
                                    <w:spacing w:val="-2"/>
                                  </w:rPr>
                                  <w:t>Een goede werkhouding betekent leergierigheid, taakgerichtheid, aandacht geven, leren volhouden ook als het eens moeilijk wordt, …</w:t>
                                </w:r>
                              </w:p>
                              <w:p w:rsidRPr="008F3138" w:rsidR="005B2566" w:rsidP="006433DB" w:rsidRDefault="005B2566" w14:paraId="28658966" w14:textId="77777777">
                                <w:pPr>
                                  <w:ind w:left="567"/>
                                  <w:rPr>
                                    <w:rFonts w:ascii="Comic Sans MS" w:hAnsi="Comic Sans MS"/>
                                    <w:spacing w:val="-2"/>
                                  </w:rPr>
                                </w:pPr>
                              </w:p>
                              <w:p w:rsidRPr="008F3138" w:rsidR="005B2566" w:rsidP="006433DB" w:rsidRDefault="005B2566" w14:paraId="5A54D696" w14:textId="77777777">
                                <w:pPr>
                                  <w:rPr>
                                    <w:rFonts w:ascii="Comic Sans MS" w:hAnsi="Comic Sans MS"/>
                                    <w:spacing w:val="-2"/>
                                  </w:rPr>
                                </w:pPr>
                              </w:p>
                              <w:p w:rsidRPr="008F3138" w:rsidR="005B2566" w:rsidP="006433DB" w:rsidRDefault="005B2566" w14:paraId="03B90BBE" w14:textId="77777777">
                                <w:pPr>
                                  <w:rPr>
                                    <w:rFonts w:ascii="Comic Sans MS" w:hAnsi="Comic Sans MS"/>
                                    <w:spacing w:val="-2"/>
                                  </w:rPr>
                                </w:pPr>
                              </w:p>
                              <w:p w:rsidRPr="008F3138" w:rsidR="005B2566" w:rsidP="006433DB" w:rsidRDefault="005B2566" w14:paraId="6D0423EE" w14:textId="77777777">
                                <w:pPr>
                                  <w:rPr>
                                    <w:rFonts w:ascii="Comic Sans MS" w:hAnsi="Comic Sans MS"/>
                                    <w:spacing w:val="-2"/>
                                  </w:rPr>
                                </w:pPr>
                              </w:p>
                              <w:p w:rsidRPr="008F3138" w:rsidR="005B2566" w:rsidP="006433DB" w:rsidRDefault="005B2566" w14:paraId="52E34C3C" w14:textId="77777777">
                                <w:pPr>
                                  <w:rPr>
                                    <w:rFonts w:ascii="Comic Sans MS" w:hAnsi="Comic Sans MS"/>
                                    <w:spacing w:val="-2"/>
                                  </w:rPr>
                                </w:pPr>
                              </w:p>
                              <w:p w:rsidRPr="008F3138" w:rsidR="005B2566" w:rsidP="006433DB" w:rsidRDefault="005B2566" w14:paraId="74F06D7D" w14:textId="77777777">
                                <w:pPr>
                                  <w:ind w:left="1695" w:firstLine="429"/>
                                  <w:rPr>
                                    <w:rFonts w:ascii="Comic Sans MS" w:hAnsi="Comic Sans MS"/>
                                    <w:b/>
                                    <w:i/>
                                    <w:spacing w:val="-2"/>
                                  </w:rPr>
                                </w:pPr>
                                <w:r w:rsidRPr="008F3138">
                                  <w:rPr>
                                    <w:rFonts w:ascii="Comic Sans MS" w:hAnsi="Comic Sans MS"/>
                                    <w:b/>
                                    <w:i/>
                                    <w:spacing w:val="-2"/>
                                  </w:rPr>
                                  <w:t>Hart</w:t>
                                </w:r>
                              </w:p>
                              <w:p w:rsidRPr="008F3138" w:rsidR="005B2566" w:rsidP="006433DB" w:rsidRDefault="005B2566" w14:paraId="46A5507E" w14:textId="77777777">
                                <w:pPr>
                                  <w:ind w:left="2124"/>
                                  <w:rPr>
                                    <w:rFonts w:ascii="Comic Sans MS" w:hAnsi="Comic Sans MS"/>
                                    <w:spacing w:val="-2"/>
                                  </w:rPr>
                                </w:pPr>
                                <w:r w:rsidRPr="008F3138">
                                  <w:rPr>
                                    <w:rFonts w:ascii="Comic Sans MS" w:hAnsi="Comic Sans MS"/>
                                    <w:spacing w:val="-2"/>
                                  </w:rPr>
                                  <w:t xml:space="preserve">Doorheen alle activiteiten zet onze school zich ook ten volle in voor de ontwikkeling </w:t>
                                </w:r>
                                <w:proofErr w:type="gramStart"/>
                                <w:r w:rsidRPr="008F3138">
                                  <w:rPr>
                                    <w:rFonts w:ascii="Comic Sans MS" w:hAnsi="Comic Sans MS"/>
                                    <w:spacing w:val="-2"/>
                                  </w:rPr>
                                  <w:t xml:space="preserve">van  </w:t>
                                </w:r>
                                <w:r w:rsidRPr="008F3138">
                                  <w:rPr>
                                    <w:rFonts w:ascii="Comic Sans MS" w:hAnsi="Comic Sans MS"/>
                                    <w:b/>
                                    <w:spacing w:val="-2"/>
                                  </w:rPr>
                                  <w:t>leefhoudingen</w:t>
                                </w:r>
                                <w:proofErr w:type="gramEnd"/>
                                <w:r w:rsidRPr="008F3138">
                                  <w:rPr>
                                    <w:rFonts w:ascii="Comic Sans MS" w:hAnsi="Comic Sans MS"/>
                                    <w:spacing w:val="-2"/>
                                  </w:rPr>
                                  <w:t xml:space="preserve">, </w:t>
                                </w:r>
                                <w:proofErr w:type="gramStart"/>
                                <w:r w:rsidRPr="008F3138">
                                  <w:rPr>
                                    <w:rFonts w:ascii="Comic Sans MS" w:hAnsi="Comic Sans MS"/>
                                    <w:spacing w:val="-2"/>
                                  </w:rPr>
                                  <w:t>zoals :</w:t>
                                </w:r>
                                <w:proofErr w:type="gramEnd"/>
                              </w:p>
                              <w:p w:rsidRPr="008F3138" w:rsidR="005B2566" w:rsidRDefault="005B2566" w14:paraId="4F0DC3D2"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beleefdheid</w:t>
                                </w:r>
                                <w:proofErr w:type="gramEnd"/>
                                <w:r w:rsidRPr="008F3138">
                                  <w:rPr>
                                    <w:rFonts w:ascii="Comic Sans MS" w:hAnsi="Comic Sans MS"/>
                                    <w:spacing w:val="-2"/>
                                  </w:rPr>
                                  <w:t xml:space="preserve"> en gepaste mondigheid (assertiviteit)</w:t>
                                </w:r>
                              </w:p>
                              <w:p w:rsidRPr="008F3138" w:rsidR="005B2566" w:rsidRDefault="005B2566" w14:paraId="5E1E2528"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eerlijkheid</w:t>
                                </w:r>
                                <w:proofErr w:type="gramEnd"/>
                                <w:r w:rsidRPr="008F3138">
                                  <w:rPr>
                                    <w:rFonts w:ascii="Comic Sans MS" w:hAnsi="Comic Sans MS"/>
                                    <w:spacing w:val="-2"/>
                                  </w:rPr>
                                  <w:t xml:space="preserve"> en verantwoordelijkheidsbesef</w:t>
                                </w:r>
                              </w:p>
                              <w:p w:rsidRPr="008F3138" w:rsidR="005B2566" w:rsidRDefault="005B2566" w14:paraId="45844F84"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dankbaarheid</w:t>
                                </w:r>
                                <w:proofErr w:type="gramEnd"/>
                                <w:r w:rsidRPr="008F3138">
                                  <w:rPr>
                                    <w:rFonts w:ascii="Comic Sans MS" w:hAnsi="Comic Sans MS"/>
                                    <w:spacing w:val="-2"/>
                                  </w:rPr>
                                  <w:t xml:space="preserve"> en tevredenheid</w:t>
                                </w:r>
                              </w:p>
                              <w:p w:rsidRPr="008F3138" w:rsidR="005B2566" w:rsidRDefault="005B2566" w14:paraId="7FEB4893"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zin</w:t>
                                </w:r>
                                <w:proofErr w:type="gramEnd"/>
                                <w:r w:rsidRPr="008F3138">
                                  <w:rPr>
                                    <w:rFonts w:ascii="Comic Sans MS" w:hAnsi="Comic Sans MS"/>
                                    <w:spacing w:val="-2"/>
                                  </w:rPr>
                                  <w:t xml:space="preserve"> voor orde en zorg voor het milieu</w:t>
                                </w:r>
                              </w:p>
                              <w:p w:rsidRPr="008F3138" w:rsidR="005B2566" w:rsidRDefault="005B2566" w14:paraId="004C3681"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respect</w:t>
                                </w:r>
                                <w:proofErr w:type="gramEnd"/>
                                <w:r w:rsidRPr="008F3138">
                                  <w:rPr>
                                    <w:rFonts w:ascii="Comic Sans MS" w:hAnsi="Comic Sans MS"/>
                                    <w:spacing w:val="-2"/>
                                  </w:rPr>
                                  <w:t xml:space="preserve"> voor jezelf en voor je medemens</w:t>
                                </w:r>
                              </w:p>
                              <w:p w:rsidRPr="008F3138" w:rsidR="005B2566" w:rsidRDefault="005B2566" w14:paraId="06D39329"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open</w:t>
                                </w:r>
                                <w:proofErr w:type="gramEnd"/>
                                <w:r w:rsidRPr="008F3138">
                                  <w:rPr>
                                    <w:rFonts w:ascii="Comic Sans MS" w:hAnsi="Comic Sans MS"/>
                                    <w:spacing w:val="-2"/>
                                  </w:rPr>
                                  <w:t xml:space="preserve"> staan en interesse tonen voor al wat in de wereld gebeurt</w:t>
                                </w:r>
                              </w:p>
                              <w:p w:rsidRPr="008F3138" w:rsidR="005B2566" w:rsidRDefault="005B2566" w14:paraId="7DC14A62"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een</w:t>
                                </w:r>
                                <w:proofErr w:type="gramEnd"/>
                                <w:r w:rsidRPr="008F3138">
                                  <w:rPr>
                                    <w:rFonts w:ascii="Comic Sans MS" w:hAnsi="Comic Sans MS"/>
                                    <w:spacing w:val="-2"/>
                                  </w:rPr>
                                  <w:t xml:space="preserve"> respectvolle houding tegenover je eigen en andermans materiaal, de omgeving, zorg voor het milieu</w:t>
                                </w:r>
                              </w:p>
                              <w:p w:rsidRPr="008F3138" w:rsidR="005B2566" w:rsidRDefault="005B2566" w14:paraId="7B4F8C8C"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openstaan</w:t>
                                </w:r>
                                <w:proofErr w:type="gramEnd"/>
                                <w:r w:rsidRPr="008F3138">
                                  <w:rPr>
                                    <w:rFonts w:ascii="Comic Sans MS" w:hAnsi="Comic Sans MS"/>
                                    <w:spacing w:val="-2"/>
                                  </w:rPr>
                                  <w:t xml:space="preserve"> voor andere ideeën en gedachten en ze kritisch benaderen</w:t>
                                </w:r>
                              </w:p>
                              <w:p w:rsidRPr="008F3138" w:rsidR="005B2566" w:rsidP="006433DB" w:rsidRDefault="005B2566" w14:paraId="35CFCAA0" w14:textId="77777777">
                                <w:pPr>
                                  <w:ind w:left="1407"/>
                                  <w:rPr>
                                    <w:rFonts w:ascii="Comic Sans MS" w:hAnsi="Comic Sans MS"/>
                                    <w:spacing w:val="-2"/>
                                  </w:rPr>
                                </w:pPr>
                              </w:p>
                              <w:p w:rsidRPr="008F3138" w:rsidR="005B2566" w:rsidP="006433DB" w:rsidRDefault="005B2566" w14:paraId="7F9D2806" w14:textId="77777777">
                                <w:pPr>
                                  <w:ind w:left="2124"/>
                                  <w:rPr>
                                    <w:rFonts w:ascii="Comic Sans MS" w:hAnsi="Comic Sans MS"/>
                                    <w:spacing w:val="-2"/>
                                  </w:rPr>
                                </w:pPr>
                                <w:r w:rsidRPr="008F3138">
                                  <w:rPr>
                                    <w:rFonts w:ascii="Comic Sans MS" w:hAnsi="Comic Sans MS"/>
                                    <w:spacing w:val="-2"/>
                                  </w:rPr>
                                  <w:t xml:space="preserve">Met evenveel inzet besteden we vanuit de methode ‘Er zit een schat verborgen in jezelf’ aandacht aan </w:t>
                                </w:r>
                                <w:r w:rsidRPr="008F3138">
                                  <w:rPr>
                                    <w:rFonts w:ascii="Comic Sans MS" w:hAnsi="Comic Sans MS"/>
                                    <w:b/>
                                    <w:spacing w:val="-2"/>
                                  </w:rPr>
                                  <w:t>sociale vaardigheden</w:t>
                                </w:r>
                                <w:r w:rsidRPr="008F3138">
                                  <w:rPr>
                                    <w:rFonts w:ascii="Comic Sans MS" w:hAnsi="Comic Sans MS"/>
                                    <w:spacing w:val="-2"/>
                                  </w:rPr>
                                  <w:t xml:space="preserve">, </w:t>
                                </w:r>
                                <w:proofErr w:type="gramStart"/>
                                <w:r w:rsidRPr="008F3138">
                                  <w:rPr>
                                    <w:rFonts w:ascii="Comic Sans MS" w:hAnsi="Comic Sans MS"/>
                                    <w:spacing w:val="-2"/>
                                  </w:rPr>
                                  <w:t>zoals :</w:t>
                                </w:r>
                                <w:proofErr w:type="gramEnd"/>
                              </w:p>
                              <w:p w:rsidRPr="008F3138" w:rsidR="005B2566" w:rsidRDefault="005B2566" w14:paraId="4B156E75"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leren</w:t>
                                </w:r>
                                <w:proofErr w:type="gramEnd"/>
                                <w:r w:rsidRPr="008F3138">
                                  <w:rPr>
                                    <w:rFonts w:ascii="Comic Sans MS" w:hAnsi="Comic Sans MS"/>
                                    <w:spacing w:val="-2"/>
                                  </w:rPr>
                                  <w:t xml:space="preserve"> samenwerken</w:t>
                                </w:r>
                              </w:p>
                              <w:p w:rsidRPr="008F3138" w:rsidR="005B2566" w:rsidRDefault="005B2566" w14:paraId="103B5726"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verdraagzaam</w:t>
                                </w:r>
                                <w:proofErr w:type="gramEnd"/>
                                <w:r w:rsidRPr="008F3138">
                                  <w:rPr>
                                    <w:rFonts w:ascii="Comic Sans MS" w:hAnsi="Comic Sans MS"/>
                                    <w:spacing w:val="-2"/>
                                  </w:rPr>
                                  <w:t xml:space="preserve"> zijn tegenover elkaar</w:t>
                                </w:r>
                              </w:p>
                              <w:p w:rsidRPr="008F3138" w:rsidR="005B2566" w:rsidRDefault="005B2566" w14:paraId="4F8AFBB6"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eigen</w:t>
                                </w:r>
                                <w:proofErr w:type="gramEnd"/>
                                <w:r w:rsidRPr="008F3138">
                                  <w:rPr>
                                    <w:rFonts w:ascii="Comic Sans MS" w:hAnsi="Comic Sans MS"/>
                                    <w:spacing w:val="-2"/>
                                  </w:rPr>
                                  <w:t xml:space="preserve"> mogelijkheden en beperktheden leren kennen en er gaandeweg mee leren omgaan</w:t>
                                </w:r>
                              </w:p>
                              <w:p w:rsidRPr="008F3138" w:rsidR="005B2566" w:rsidRDefault="005B2566" w14:paraId="21E743B8"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waardering</w:t>
                                </w:r>
                                <w:proofErr w:type="gramEnd"/>
                                <w:r w:rsidRPr="008F3138">
                                  <w:rPr>
                                    <w:rFonts w:ascii="Comic Sans MS" w:hAnsi="Comic Sans MS"/>
                                    <w:spacing w:val="-2"/>
                                  </w:rPr>
                                  <w:t xml:space="preserve"> hebben voor prestaties van anderen, ook rekening houdend met hun mogelijkheden en beperktheden</w:t>
                                </w:r>
                              </w:p>
                              <w:p w:rsidRPr="008F3138" w:rsidR="005B2566" w:rsidRDefault="005B2566" w14:paraId="401DB213"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op</w:t>
                                </w:r>
                                <w:proofErr w:type="gramEnd"/>
                                <w:r w:rsidRPr="008F3138">
                                  <w:rPr>
                                    <w:rFonts w:ascii="Comic Sans MS" w:hAnsi="Comic Sans MS"/>
                                    <w:spacing w:val="-2"/>
                                  </w:rPr>
                                  <w:t xml:space="preserve"> een fijne manier leren omgaan met elkaar; niet meedoen met pesterijen, de kant van de zwaksten kiezen</w:t>
                                </w:r>
                              </w:p>
                              <w:p w:rsidRPr="008F3138" w:rsidR="005B2566" w:rsidRDefault="005B2566" w14:paraId="4E4560A3"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ruzies</w:t>
                                </w:r>
                                <w:proofErr w:type="gramEnd"/>
                                <w:r w:rsidRPr="008F3138">
                                  <w:rPr>
                                    <w:rFonts w:ascii="Comic Sans MS" w:hAnsi="Comic Sans MS"/>
                                    <w:spacing w:val="-2"/>
                                  </w:rPr>
                                  <w:t xml:space="preserve"> met woorden leren oplossen in plaats van agressief gedrag</w:t>
                                </w:r>
                              </w:p>
                              <w:p w:rsidRPr="008F3138" w:rsidR="005B2566" w:rsidRDefault="005B2566" w14:paraId="56992FF8"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zich</w:t>
                                </w:r>
                                <w:proofErr w:type="gramEnd"/>
                                <w:r w:rsidRPr="008F3138">
                                  <w:rPr>
                                    <w:rFonts w:ascii="Comic Sans MS" w:hAnsi="Comic Sans MS"/>
                                    <w:spacing w:val="-2"/>
                                  </w:rPr>
                                  <w:t xml:space="preserve"> weerbaar leren opstellen (tegen reclame, tegen geweld en </w:t>
                                </w:r>
                              </w:p>
                              <w:p w:rsidRPr="008F3138" w:rsidR="005B2566" w:rsidP="006433DB" w:rsidRDefault="005B2566" w14:paraId="4DD2265E" w14:textId="77777777">
                                <w:pPr>
                                  <w:ind w:left="2124" w:firstLine="360"/>
                                  <w:rPr>
                                    <w:rFonts w:ascii="Comic Sans MS" w:hAnsi="Comic Sans MS"/>
                                    <w:spacing w:val="-2"/>
                                  </w:rPr>
                                </w:pPr>
                                <w:proofErr w:type="gramStart"/>
                                <w:r w:rsidRPr="008F3138">
                                  <w:rPr>
                                    <w:rFonts w:ascii="Comic Sans MS" w:hAnsi="Comic Sans MS"/>
                                    <w:spacing w:val="-2"/>
                                  </w:rPr>
                                  <w:t>pesten</w:t>
                                </w:r>
                                <w:proofErr w:type="gramEnd"/>
                                <w:r w:rsidRPr="008F3138">
                                  <w:rPr>
                                    <w:rFonts w:ascii="Comic Sans MS" w:hAnsi="Comic Sans MS"/>
                                    <w:spacing w:val="-2"/>
                                  </w:rPr>
                                  <w:t>, …)</w:t>
                                </w:r>
                              </w:p>
                              <w:p w:rsidRPr="008F3138" w:rsidR="005B2566" w:rsidP="006433DB" w:rsidRDefault="005B2566" w14:paraId="1216C5DC" w14:textId="77777777">
                                <w:pPr>
                                  <w:ind w:left="567"/>
                                  <w:rPr>
                                    <w:rFonts w:ascii="Comic Sans MS" w:hAnsi="Comic Sans MS"/>
                                    <w:spacing w:val="-2"/>
                                  </w:rPr>
                                </w:pPr>
                              </w:p>
                              <w:p w:rsidRPr="008F3138" w:rsidR="005B2566" w:rsidP="006433DB" w:rsidRDefault="005B2566" w14:paraId="0EB13702" w14:textId="77777777">
                                <w:pPr>
                                  <w:rPr>
                                    <w:rFonts w:ascii="Comic Sans MS" w:hAnsi="Comic Sans MS"/>
                                    <w:spacing w:val="-2"/>
                                  </w:rPr>
                                </w:pPr>
                              </w:p>
                              <w:p w:rsidRPr="008F3138" w:rsidR="005B2566" w:rsidP="006433DB" w:rsidRDefault="005B2566" w14:paraId="3F97F00A" w14:textId="77777777">
                                <w:pPr>
                                  <w:rPr>
                                    <w:rFonts w:ascii="Comic Sans MS" w:hAnsi="Comic Sans MS"/>
                                    <w:spacing w:val="-2"/>
                                  </w:rPr>
                                </w:pPr>
                              </w:p>
                              <w:p w:rsidRPr="008F3138" w:rsidR="005B2566" w:rsidP="006433DB" w:rsidRDefault="005B2566" w14:paraId="42E07ED5" w14:textId="77777777">
                                <w:pPr>
                                  <w:ind w:left="1983" w:firstLine="141"/>
                                  <w:rPr>
                                    <w:rFonts w:ascii="Comic Sans MS" w:hAnsi="Comic Sans MS"/>
                                    <w:b/>
                                    <w:i/>
                                    <w:spacing w:val="-2"/>
                                  </w:rPr>
                                </w:pPr>
                                <w:r w:rsidRPr="008F3138">
                                  <w:rPr>
                                    <w:rFonts w:ascii="Comic Sans MS" w:hAnsi="Comic Sans MS"/>
                                    <w:b/>
                                    <w:i/>
                                    <w:spacing w:val="-2"/>
                                  </w:rPr>
                                  <w:t>Handen</w:t>
                                </w:r>
                              </w:p>
                              <w:p w:rsidRPr="008F3138" w:rsidR="005B2566" w:rsidP="006433DB" w:rsidRDefault="005B2566" w14:paraId="396E8AFE" w14:textId="77777777">
                                <w:pPr>
                                  <w:ind w:left="2124"/>
                                  <w:rPr>
                                    <w:rFonts w:ascii="Comic Sans MS" w:hAnsi="Comic Sans MS"/>
                                    <w:spacing w:val="-2"/>
                                  </w:rPr>
                                </w:pPr>
                                <w:r w:rsidRPr="008F3138">
                                  <w:rPr>
                                    <w:rFonts w:ascii="Comic Sans MS" w:hAnsi="Comic Sans MS"/>
                                    <w:spacing w:val="-2"/>
                                  </w:rPr>
                                  <w:t xml:space="preserve">We willen onze kinderen ook </w:t>
                                </w:r>
                                <w:r w:rsidRPr="008F3138">
                                  <w:rPr>
                                    <w:rFonts w:ascii="Comic Sans MS" w:hAnsi="Comic Sans MS"/>
                                    <w:b/>
                                    <w:spacing w:val="-2"/>
                                  </w:rPr>
                                  <w:t xml:space="preserve">vaardigheden bijbrengen </w:t>
                                </w:r>
                                <w:r w:rsidRPr="008F3138">
                                  <w:rPr>
                                    <w:rFonts w:ascii="Comic Sans MS" w:hAnsi="Comic Sans MS"/>
                                    <w:spacing w:val="-2"/>
                                  </w:rPr>
                                  <w:t>en zichzelf leren ervaren.</w:t>
                                </w:r>
                              </w:p>
                              <w:p w:rsidRPr="008F3138" w:rsidR="005B2566" w:rsidP="006433DB" w:rsidRDefault="005B2566" w14:paraId="60D71567" w14:textId="77777777">
                                <w:pPr>
                                  <w:ind w:left="2124"/>
                                  <w:rPr>
                                    <w:rFonts w:ascii="Comic Sans MS" w:hAnsi="Comic Sans MS"/>
                                    <w:spacing w:val="-2"/>
                                  </w:rPr>
                                </w:pPr>
                              </w:p>
                              <w:p w:rsidRPr="008F3138" w:rsidR="005B2566" w:rsidP="006433DB" w:rsidRDefault="005B2566" w14:paraId="365CF62C" w14:textId="77777777">
                                <w:pPr>
                                  <w:ind w:left="2124"/>
                                  <w:rPr>
                                    <w:rFonts w:ascii="Comic Sans MS" w:hAnsi="Comic Sans MS"/>
                                    <w:spacing w:val="-2"/>
                                  </w:rPr>
                                </w:pPr>
                                <w:r w:rsidRPr="008F3138">
                                  <w:rPr>
                                    <w:rFonts w:ascii="Comic Sans MS" w:hAnsi="Comic Sans MS"/>
                                    <w:spacing w:val="-2"/>
                                  </w:rPr>
                                  <w:t xml:space="preserve">In de </w:t>
                                </w:r>
                                <w:proofErr w:type="gramStart"/>
                                <w:r w:rsidRPr="008F3138">
                                  <w:rPr>
                                    <w:rFonts w:ascii="Comic Sans MS" w:hAnsi="Comic Sans MS"/>
                                    <w:spacing w:val="-2"/>
                                  </w:rPr>
                                  <w:t>kleuterschool :</w:t>
                                </w:r>
                                <w:proofErr w:type="gramEnd"/>
                                <w:r w:rsidRPr="008F3138">
                                  <w:rPr>
                                    <w:rFonts w:ascii="Comic Sans MS" w:hAnsi="Comic Sans MS"/>
                                    <w:spacing w:val="-2"/>
                                  </w:rPr>
                                  <w:t xml:space="preserve"> zelf jas aan- en uittrekken, zelf schooltas dragen, sluitingen open en dichtdoen, handen wassen en afdrogen, … (= zelfredzaamheid).</w:t>
                                </w:r>
                              </w:p>
                              <w:p w:rsidRPr="008F3138" w:rsidR="005B2566" w:rsidP="006433DB" w:rsidRDefault="005B2566" w14:paraId="275CC316" w14:textId="77777777">
                                <w:pPr>
                                  <w:ind w:left="2124"/>
                                  <w:rPr>
                                    <w:rFonts w:ascii="Comic Sans MS" w:hAnsi="Comic Sans MS"/>
                                    <w:spacing w:val="-2"/>
                                  </w:rPr>
                                </w:pPr>
                                <w:r w:rsidRPr="008F3138">
                                  <w:rPr>
                                    <w:rFonts w:ascii="Comic Sans MS" w:hAnsi="Comic Sans MS"/>
                                    <w:spacing w:val="-2"/>
                                  </w:rPr>
                                  <w:t xml:space="preserve">Natuurlijk leren knippen, plakken, kleien, prikken, schilderen, schrijven en kleuren (= fijne motoriek), maar ook bewegen met heel het lichaam, fietsen, huppelen, lopen, </w:t>
                                </w:r>
                                <w:proofErr w:type="gramStart"/>
                                <w:r w:rsidRPr="008F3138">
                                  <w:rPr>
                                    <w:rFonts w:ascii="Comic Sans MS" w:hAnsi="Comic Sans MS"/>
                                    <w:spacing w:val="-2"/>
                                  </w:rPr>
                                  <w:t>springen,…</w:t>
                                </w:r>
                                <w:proofErr w:type="gramEnd"/>
                                <w:r w:rsidRPr="008F3138">
                                  <w:rPr>
                                    <w:rFonts w:ascii="Comic Sans MS" w:hAnsi="Comic Sans MS"/>
                                    <w:spacing w:val="-2"/>
                                  </w:rPr>
                                  <w:t xml:space="preserve"> Regelmatig zijn </w:t>
                                </w:r>
                                <w:proofErr w:type="gramStart"/>
                                <w:r w:rsidRPr="008F3138">
                                  <w:rPr>
                                    <w:rFonts w:ascii="Comic Sans MS" w:hAnsi="Comic Sans MS"/>
                                    <w:spacing w:val="-2"/>
                                  </w:rPr>
                                  <w:t>er  bewegingsmomenten</w:t>
                                </w:r>
                                <w:proofErr w:type="gramEnd"/>
                                <w:r w:rsidRPr="008F3138">
                                  <w:rPr>
                                    <w:rFonts w:ascii="Comic Sans MS" w:hAnsi="Comic Sans MS"/>
                                    <w:spacing w:val="-2"/>
                                  </w:rPr>
                                  <w:t xml:space="preserve"> in de klas of op de speelplaats. In de turnzaal komen klimmen, klauteren, balvaardigheden en evenwicht oefenen vaak voor (= grove motoriek).</w:t>
                                </w:r>
                              </w:p>
                              <w:p w:rsidRPr="008F3138" w:rsidR="005B2566" w:rsidP="006433DB" w:rsidRDefault="005B2566" w14:paraId="2CB4F950" w14:textId="77777777">
                                <w:pPr>
                                  <w:ind w:left="2124"/>
                                  <w:rPr>
                                    <w:rFonts w:ascii="Comic Sans MS" w:hAnsi="Comic Sans MS"/>
                                    <w:spacing w:val="-2"/>
                                  </w:rPr>
                                </w:pPr>
                              </w:p>
                              <w:p w:rsidRPr="008F3138" w:rsidR="005B2566" w:rsidP="006433DB" w:rsidRDefault="005B2566" w14:paraId="35CD2F21" w14:textId="77777777">
                                <w:pPr>
                                  <w:ind w:left="2124"/>
                                  <w:rPr>
                                    <w:rFonts w:ascii="Comic Sans MS" w:hAnsi="Comic Sans MS"/>
                                    <w:spacing w:val="-2"/>
                                  </w:rPr>
                                </w:pPr>
                                <w:r w:rsidRPr="008F3138">
                                  <w:rPr>
                                    <w:rFonts w:ascii="Comic Sans MS" w:hAnsi="Comic Sans MS"/>
                                    <w:spacing w:val="-2"/>
                                  </w:rPr>
                                  <w:t xml:space="preserve">In het lager wordt daaraan verder gewerkt in de lessen tekenen, knutselen en schilderen. </w:t>
                                </w:r>
                              </w:p>
                              <w:p w:rsidRPr="008F3138" w:rsidR="005B2566" w:rsidP="006433DB" w:rsidRDefault="005B2566" w14:paraId="1B95E041" w14:textId="77777777">
                                <w:pPr>
                                  <w:ind w:left="2124"/>
                                  <w:rPr>
                                    <w:rFonts w:ascii="Comic Sans MS" w:hAnsi="Comic Sans MS"/>
                                    <w:spacing w:val="-2"/>
                                  </w:rPr>
                                </w:pPr>
                                <w:r w:rsidRPr="008F3138">
                                  <w:rPr>
                                    <w:rFonts w:ascii="Comic Sans MS" w:hAnsi="Comic Sans MS"/>
                                    <w:spacing w:val="-2"/>
                                  </w:rPr>
                                  <w:t>De lichamelijke ontwikkeling komt aan bod in de turnlessen, tijdens het zwemmen en tijdens de sportactiviteiten van Stichting Vlaamse Schoolsport (SVS).</w:t>
                                </w:r>
                              </w:p>
                              <w:p w:rsidRPr="008F3138" w:rsidR="005B2566" w:rsidP="006433DB" w:rsidRDefault="005B2566" w14:paraId="5FC8DA3B" w14:textId="77777777">
                                <w:pPr>
                                  <w:ind w:left="2124"/>
                                  <w:rPr>
                                    <w:rFonts w:ascii="Comic Sans MS" w:hAnsi="Comic Sans MS"/>
                                    <w:spacing w:val="-2"/>
                                  </w:rPr>
                                </w:pPr>
                                <w:r w:rsidRPr="008F3138">
                                  <w:rPr>
                                    <w:rFonts w:ascii="Comic Sans MS" w:hAnsi="Comic Sans MS"/>
                                    <w:spacing w:val="-2"/>
                                  </w:rPr>
                                  <w:t xml:space="preserve">Het technisch bewustzijn, dat bij de meeste kinderen al sluimerend aanwezig is, trachten we verder te ontwikkelen. Waar het op aankomt is dat onze kinderen elementaire technische principes (stevigheid, evenwicht, …) begrijpen en dat ze leren om eenvoudige technische handelingen uit te voeren (verplaatsen, doen bewegen, uit elkaar nemen, …) </w:t>
                                </w:r>
                              </w:p>
                              <w:p w:rsidRPr="008F3138" w:rsidR="005B2566" w:rsidP="006433DB" w:rsidRDefault="005B2566" w14:paraId="3768E140" w14:textId="77777777">
                                <w:pPr>
                                  <w:ind w:left="2124"/>
                                  <w:rPr>
                                    <w:rFonts w:ascii="Comic Sans MS" w:hAnsi="Comic Sans MS"/>
                                    <w:spacing w:val="-2"/>
                                  </w:rPr>
                                </w:pPr>
                              </w:p>
                              <w:p w:rsidRPr="008F3138" w:rsidR="005B2566" w:rsidP="006433DB" w:rsidRDefault="005B2566" w14:paraId="4D962998" w14:textId="77777777">
                                <w:pPr>
                                  <w:ind w:left="2124"/>
                                  <w:rPr>
                                    <w:rFonts w:ascii="Comic Sans MS" w:hAnsi="Comic Sans MS"/>
                                    <w:spacing w:val="-2"/>
                                  </w:rPr>
                                </w:pPr>
                                <w:r w:rsidRPr="008F3138">
                                  <w:rPr>
                                    <w:rFonts w:ascii="Comic Sans MS" w:hAnsi="Comic Sans MS"/>
                                    <w:b/>
                                    <w:spacing w:val="-2"/>
                                  </w:rPr>
                                  <w:t>De zin voor creativiteit</w:t>
                                </w:r>
                                <w:r w:rsidRPr="008F3138">
                                  <w:rPr>
                                    <w:rFonts w:ascii="Comic Sans MS" w:hAnsi="Comic Sans MS"/>
                                    <w:spacing w:val="-2"/>
                                  </w:rPr>
                                  <w:t xml:space="preserve"> willen we </w:t>
                                </w:r>
                                <w:proofErr w:type="gramStart"/>
                                <w:r w:rsidRPr="008F3138">
                                  <w:rPr>
                                    <w:rFonts w:ascii="Comic Sans MS" w:hAnsi="Comic Sans MS"/>
                                    <w:spacing w:val="-2"/>
                                  </w:rPr>
                                  <w:t>ontwikkelen :</w:t>
                                </w:r>
                                <w:proofErr w:type="gramEnd"/>
                                <w:r w:rsidRPr="008F3138">
                                  <w:rPr>
                                    <w:rFonts w:ascii="Comic Sans MS" w:hAnsi="Comic Sans MS"/>
                                    <w:spacing w:val="-2"/>
                                  </w:rPr>
                                  <w:t xml:space="preserve"> van leren kijken, luisteren en voelen, tot zelf creatief zijn. Dit kan in de lessen beeldopvoeding, muzisch taalgebruik, dramatisch spel, muzikale opvoeding en bewegingsexpressie die we met de meeste zorg geven. Graag willen we onze school hierdoor ook meer profileren als een muzische school doorheen al onze lessen.</w:t>
                                </w:r>
                              </w:p>
                              <w:p w:rsidRPr="008F3138" w:rsidR="005B2566" w:rsidP="006433DB" w:rsidRDefault="005B2566" w14:paraId="14C681CA" w14:textId="77777777">
                                <w:pPr>
                                  <w:ind w:left="2124"/>
                                  <w:rPr>
                                    <w:rFonts w:ascii="Comic Sans MS" w:hAnsi="Comic Sans MS"/>
                                    <w:spacing w:val="-2"/>
                                  </w:rPr>
                                </w:pPr>
                                <w:r w:rsidRPr="008F3138">
                                  <w:rPr>
                                    <w:rFonts w:ascii="Comic Sans MS" w:hAnsi="Comic Sans MS"/>
                                    <w:spacing w:val="-2"/>
                                  </w:rPr>
                                  <w:t xml:space="preserve">Een tentoonstelling bezoeken of een theatervoorstelling bijwonen proberen wij te promoten als een noodzakelijk </w:t>
                                </w:r>
                                <w:r w:rsidRPr="008F3138">
                                  <w:rPr>
                                    <w:rFonts w:ascii="Comic Sans MS" w:hAnsi="Comic Sans MS"/>
                                    <w:b/>
                                    <w:spacing w:val="-2"/>
                                  </w:rPr>
                                  <w:t>contact met de cultuur</w:t>
                                </w:r>
                                <w:r w:rsidRPr="008F3138">
                                  <w:rPr>
                                    <w:rFonts w:ascii="Comic Sans MS" w:hAnsi="Comic Sans MS"/>
                                    <w:spacing w:val="-2"/>
                                  </w:rPr>
                                  <w:t xml:space="preserve"> in onze samenleving. Het beschouwen vinden we heel belangrijk.</w:t>
                                </w:r>
                              </w:p>
                              <w:p w:rsidRPr="008F3138" w:rsidR="005B2566" w:rsidP="006433DB" w:rsidRDefault="005B2566" w14:paraId="1E6DE67F" w14:textId="77777777">
                                <w:pPr>
                                  <w:ind w:left="2124"/>
                                  <w:rPr>
                                    <w:rFonts w:ascii="Comic Sans MS" w:hAnsi="Comic Sans MS"/>
                                    <w:spacing w:val="-2"/>
                                  </w:rPr>
                                </w:pPr>
                                <w:r w:rsidRPr="008F3138">
                                  <w:rPr>
                                    <w:rFonts w:ascii="Comic Sans MS" w:hAnsi="Comic Sans MS"/>
                                    <w:spacing w:val="-2"/>
                                  </w:rPr>
                                  <w:t>Bij muzische opvoeding staat het actief bezig zijn van onze kinderen centraal. Niet zozeer in de zin van ‘nadoen’, maar wel van zelf bedenken, zoeken, trachten te vinden, helemaal in iets opgaan.</w:t>
                                </w:r>
                              </w:p>
                              <w:p w:rsidRPr="008F3138" w:rsidR="005B2566" w:rsidP="006433DB" w:rsidRDefault="005B2566" w14:paraId="79304DE1" w14:textId="77777777">
                                <w:pPr>
                                  <w:ind w:left="2124"/>
                                  <w:rPr>
                                    <w:rFonts w:ascii="Comic Sans MS" w:hAnsi="Comic Sans MS"/>
                                    <w:spacing w:val="-2"/>
                                  </w:rPr>
                                </w:pPr>
                                <w:r w:rsidRPr="008F3138">
                                  <w:rPr>
                                    <w:rFonts w:ascii="Comic Sans MS" w:hAnsi="Comic Sans MS"/>
                                    <w:spacing w:val="-2"/>
                                  </w:rPr>
                                  <w:t xml:space="preserve">Wij gaan ervan uit dat ieder kind met wat het aan ervaringen heeft een voor hem nieuwe, oorspronkelijke weg kan vinden om zich uit te drukken. Dat het met andere woorden op zijn niveau creatief kan zijn. Die mogelijkheid willen wij op onze school helpen ontwikkelen. </w:t>
                                </w:r>
                              </w:p>
                              <w:p w:rsidRPr="008F3138" w:rsidR="005B2566" w:rsidP="006433DB" w:rsidRDefault="005B2566" w14:paraId="4D28B656" w14:textId="77777777">
                                <w:pPr>
                                  <w:ind w:left="2124"/>
                                  <w:rPr>
                                    <w:rFonts w:ascii="Comic Sans MS" w:hAnsi="Comic Sans MS"/>
                                    <w:spacing w:val="-2"/>
                                  </w:rPr>
                                </w:pPr>
                                <w:r w:rsidRPr="008F3138">
                                  <w:rPr>
                                    <w:rFonts w:ascii="Comic Sans MS" w:hAnsi="Comic Sans MS"/>
                                    <w:spacing w:val="-2"/>
                                  </w:rPr>
                                  <w:t>Wij vragen hen niet aan een voorgehouden product te werken, maar helpen ze mogelijkheden te ontdekken om zich op een oorspronkelijke manier te uiten. Zo trachten wij de scheppende kracht wakker te maken die in elk kind aanwezig is.</w:t>
                                </w:r>
                              </w:p>
                              <w:p w:rsidRPr="008F3138" w:rsidR="005B2566" w:rsidP="006433DB" w:rsidRDefault="005B2566" w14:paraId="2DE7D5FD" w14:textId="77777777">
                                <w:pPr>
                                  <w:rPr>
                                    <w:rFonts w:ascii="Comic Sans MS" w:hAnsi="Comic Sans MS"/>
                                    <w:spacing w:val="-2"/>
                                  </w:rPr>
                                </w:pPr>
                              </w:p>
                              <w:p w:rsidRPr="008F3138" w:rsidR="005B2566" w:rsidP="006433DB" w:rsidRDefault="005B2566" w14:paraId="32090F19" w14:textId="77777777">
                                <w:pPr>
                                  <w:ind w:left="2124" w:hanging="1416"/>
                                  <w:rPr>
                                    <w:rFonts w:ascii="Comic Sans MS" w:hAnsi="Comic Sans MS"/>
                                    <w:spacing w:val="-2"/>
                                  </w:rPr>
                                </w:pPr>
                                <w:r w:rsidRPr="008F3138">
                                  <w:rPr>
                                    <w:rFonts w:ascii="Comic Sans MS" w:hAnsi="Comic Sans MS"/>
                                    <w:i/>
                                    <w:spacing w:val="-2"/>
                                  </w:rPr>
                                  <w:t>Aanpak</w:t>
                                </w:r>
                                <w:r w:rsidRPr="008F3138">
                                  <w:rPr>
                                    <w:rFonts w:ascii="Comic Sans MS" w:hAnsi="Comic Sans MS"/>
                                    <w:i/>
                                    <w:spacing w:val="-2"/>
                                  </w:rPr>
                                  <w:tab/>
                                </w:r>
                                <w:r w:rsidRPr="008F3138">
                                  <w:rPr>
                                    <w:rFonts w:ascii="Comic Sans MS" w:hAnsi="Comic Sans MS"/>
                                    <w:spacing w:val="-2"/>
                                  </w:rPr>
                                  <w:t xml:space="preserve">Onze school vindt het heel belangrijk </w:t>
                                </w:r>
                                <w:r w:rsidRPr="008F3138">
                                  <w:rPr>
                                    <w:rFonts w:ascii="Comic Sans MS" w:hAnsi="Comic Sans MS"/>
                                    <w:b/>
                                    <w:spacing w:val="-2"/>
                                  </w:rPr>
                                  <w:t>in ieder kind het positieve</w:t>
                                </w:r>
                                <w:r w:rsidRPr="008F3138">
                                  <w:rPr>
                                    <w:rFonts w:ascii="Comic Sans MS" w:hAnsi="Comic Sans MS"/>
                                    <w:spacing w:val="-2"/>
                                  </w:rPr>
                                  <w:t xml:space="preserve"> te benadrukken, zodat het zelfvertrouwen en het gevoel van eigenwaarde kunnen groeien om later als evenwichtig mens door het leven te kunnen. Dit alles vindt ook een weerslag in onze rapportering naar kinderen en ouders toe.</w:t>
                                </w:r>
                              </w:p>
                              <w:p w:rsidRPr="008F3138" w:rsidR="005B2566" w:rsidP="006433DB" w:rsidRDefault="005B2566" w14:paraId="2094F0CD" w14:textId="77777777">
                                <w:pPr>
                                  <w:ind w:left="567"/>
                                  <w:rPr>
                                    <w:rFonts w:ascii="Comic Sans MS" w:hAnsi="Comic Sans MS"/>
                                    <w:spacing w:val="-2"/>
                                  </w:rPr>
                                </w:pPr>
                              </w:p>
                              <w:p w:rsidRPr="008F3138" w:rsidR="005B2566" w:rsidP="006433DB" w:rsidRDefault="005B2566" w14:paraId="0CE69D3A" w14:textId="77777777">
                                <w:pPr>
                                  <w:ind w:left="1983" w:firstLine="141"/>
                                  <w:rPr>
                                    <w:rFonts w:ascii="Comic Sans MS" w:hAnsi="Comic Sans MS"/>
                                    <w:spacing w:val="-2"/>
                                  </w:rPr>
                                </w:pPr>
                                <w:r w:rsidRPr="008F3138">
                                  <w:rPr>
                                    <w:rFonts w:ascii="Comic Sans MS" w:hAnsi="Comic Sans MS"/>
                                    <w:spacing w:val="-2"/>
                                  </w:rPr>
                                  <w:t xml:space="preserve">Op verschillende andere manieren maken wij hier verder werk </w:t>
                                </w:r>
                                <w:proofErr w:type="gramStart"/>
                                <w:r w:rsidRPr="008F3138">
                                  <w:rPr>
                                    <w:rFonts w:ascii="Comic Sans MS" w:hAnsi="Comic Sans MS"/>
                                    <w:spacing w:val="-2"/>
                                  </w:rPr>
                                  <w:t>van :</w:t>
                                </w:r>
                                <w:proofErr w:type="gramEnd"/>
                              </w:p>
                              <w:p w:rsidRPr="008F3138" w:rsidR="005B2566" w:rsidRDefault="005B2566" w14:paraId="062A68C1"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meter</w:t>
                                </w:r>
                                <w:proofErr w:type="gramEnd"/>
                                <w:r w:rsidRPr="008F3138">
                                  <w:rPr>
                                    <w:rFonts w:ascii="Comic Sans MS" w:hAnsi="Comic Sans MS"/>
                                    <w:spacing w:val="-2"/>
                                  </w:rPr>
                                  <w:t>- en peterschap tussen 1</w:t>
                                </w:r>
                                <w:r w:rsidRPr="008F3138">
                                  <w:rPr>
                                    <w:rFonts w:ascii="Comic Sans MS" w:hAnsi="Comic Sans MS"/>
                                    <w:spacing w:val="-2"/>
                                    <w:vertAlign w:val="superscript"/>
                                  </w:rPr>
                                  <w:t>ste</w:t>
                                </w:r>
                                <w:r w:rsidRPr="008F3138">
                                  <w:rPr>
                                    <w:rFonts w:ascii="Comic Sans MS" w:hAnsi="Comic Sans MS"/>
                                    <w:spacing w:val="-2"/>
                                  </w:rPr>
                                  <w:t xml:space="preserve"> kleuterklas en 3</w:t>
                                </w:r>
                                <w:r w:rsidRPr="008F3138">
                                  <w:rPr>
                                    <w:rFonts w:ascii="Comic Sans MS" w:hAnsi="Comic Sans MS"/>
                                    <w:spacing w:val="-2"/>
                                    <w:vertAlign w:val="superscript"/>
                                  </w:rPr>
                                  <w:t>de</w:t>
                                </w:r>
                                <w:r w:rsidRPr="008F3138">
                                  <w:rPr>
                                    <w:rFonts w:ascii="Comic Sans MS" w:hAnsi="Comic Sans MS"/>
                                    <w:spacing w:val="-2"/>
                                  </w:rPr>
                                  <w:t xml:space="preserve"> leerjaar</w:t>
                                </w:r>
                              </w:p>
                              <w:p w:rsidRPr="008F3138" w:rsidR="005B2566" w:rsidRDefault="005B2566" w14:paraId="24016DCF"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onze</w:t>
                                </w:r>
                                <w:proofErr w:type="gramEnd"/>
                                <w:r w:rsidRPr="008F3138">
                                  <w:rPr>
                                    <w:rFonts w:ascii="Comic Sans MS" w:hAnsi="Comic Sans MS"/>
                                    <w:spacing w:val="-2"/>
                                  </w:rPr>
                                  <w:t xml:space="preserve"> bosklassen (1</w:t>
                                </w:r>
                                <w:r w:rsidRPr="008F3138">
                                  <w:rPr>
                                    <w:rFonts w:ascii="Comic Sans MS" w:hAnsi="Comic Sans MS"/>
                                    <w:spacing w:val="-2"/>
                                    <w:vertAlign w:val="superscript"/>
                                  </w:rPr>
                                  <w:t>ste</w:t>
                                </w:r>
                                <w:r w:rsidRPr="008F3138">
                                  <w:rPr>
                                    <w:rFonts w:ascii="Comic Sans MS" w:hAnsi="Comic Sans MS"/>
                                    <w:spacing w:val="-2"/>
                                  </w:rPr>
                                  <w:t xml:space="preserve"> graad) en zeeklassen (3</w:t>
                                </w:r>
                                <w:r w:rsidRPr="008F3138">
                                  <w:rPr>
                                    <w:rFonts w:ascii="Comic Sans MS" w:hAnsi="Comic Sans MS"/>
                                    <w:spacing w:val="-2"/>
                                    <w:vertAlign w:val="superscript"/>
                                  </w:rPr>
                                  <w:t>de</w:t>
                                </w:r>
                                <w:r w:rsidRPr="008F3138">
                                  <w:rPr>
                                    <w:rFonts w:ascii="Comic Sans MS" w:hAnsi="Comic Sans MS"/>
                                    <w:spacing w:val="-2"/>
                                  </w:rPr>
                                  <w:t xml:space="preserve"> graad)</w:t>
                                </w:r>
                              </w:p>
                              <w:p w:rsidRPr="008F3138" w:rsidR="005B2566" w:rsidRDefault="005B2566" w14:paraId="65DE72CB"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hanteren van een jaarthema dat op regelmatige basis doorheen het schooljaar in de aandacht gebracht wordt. Dit vindt dan ook steeds zijn apotheose op ons schoolfeest</w:t>
                                </w:r>
                              </w:p>
                              <w:p w:rsidRPr="008F3138" w:rsidR="005B2566" w:rsidRDefault="005B2566" w14:paraId="21E6B25C"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een</w:t>
                                </w:r>
                                <w:proofErr w:type="gramEnd"/>
                                <w:r w:rsidRPr="008F3138">
                                  <w:rPr>
                                    <w:rFonts w:ascii="Comic Sans MS" w:hAnsi="Comic Sans MS"/>
                                    <w:spacing w:val="-2"/>
                                  </w:rPr>
                                  <w:t xml:space="preserve"> jaarlijks terugkerend project doorheen onze ganse school, met klasoverschrijdende activiteiten</w:t>
                                </w:r>
                              </w:p>
                              <w:p w:rsidRPr="008F3138" w:rsidR="005B2566" w:rsidRDefault="005B2566" w14:paraId="2A553A61"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gezamenlijke</w:t>
                                </w:r>
                                <w:proofErr w:type="gramEnd"/>
                                <w:r w:rsidRPr="008F3138">
                                  <w:rPr>
                                    <w:rFonts w:ascii="Comic Sans MS" w:hAnsi="Comic Sans MS"/>
                                    <w:spacing w:val="-2"/>
                                  </w:rPr>
                                  <w:t xml:space="preserve"> ontmoetings- en belevingsmomenten in het kader van godsdienstige feesten (Advent, vasten, …)</w:t>
                                </w:r>
                              </w:p>
                              <w:p w:rsidRPr="008F3138" w:rsidR="005B2566" w:rsidRDefault="005B2566" w14:paraId="22AD759B"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creanamiddagen</w:t>
                                </w:r>
                                <w:proofErr w:type="gramEnd"/>
                              </w:p>
                              <w:p w:rsidRPr="008F3138" w:rsidR="005B2566" w:rsidRDefault="005B2566" w14:paraId="73857108"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carnavalsfeest</w:t>
                                </w:r>
                              </w:p>
                              <w:p w:rsidRPr="008F3138" w:rsidR="005B2566" w:rsidRDefault="005B2566" w14:paraId="614E22CF"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gezamenlijke</w:t>
                                </w:r>
                                <w:proofErr w:type="gramEnd"/>
                                <w:r w:rsidRPr="008F3138">
                                  <w:rPr>
                                    <w:rFonts w:ascii="Comic Sans MS" w:hAnsi="Comic Sans MS"/>
                                    <w:spacing w:val="-2"/>
                                  </w:rPr>
                                  <w:t xml:space="preserve"> sportdag</w:t>
                                </w:r>
                              </w:p>
                              <w:p w:rsidRPr="008F3138" w:rsidR="005B2566" w:rsidRDefault="005B2566" w14:paraId="0D9A566A"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gezamenlijke</w:t>
                                </w:r>
                                <w:proofErr w:type="gramEnd"/>
                                <w:r w:rsidRPr="008F3138">
                                  <w:rPr>
                                    <w:rFonts w:ascii="Comic Sans MS" w:hAnsi="Comic Sans MS"/>
                                    <w:spacing w:val="-2"/>
                                  </w:rPr>
                                  <w:t xml:space="preserve"> maandopeningen</w:t>
                                </w:r>
                              </w:p>
                              <w:p w:rsidRPr="008F3138" w:rsidR="005B2566" w:rsidRDefault="005B2566" w14:paraId="74F1D39B"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onze</w:t>
                                </w:r>
                                <w:proofErr w:type="gramEnd"/>
                                <w:r w:rsidRPr="008F3138">
                                  <w:rPr>
                                    <w:rFonts w:ascii="Comic Sans MS" w:hAnsi="Comic Sans MS"/>
                                    <w:spacing w:val="-2"/>
                                  </w:rPr>
                                  <w:t xml:space="preserve"> voorleesweek</w:t>
                                </w:r>
                              </w:p>
                              <w:p w:rsidRPr="008F3138" w:rsidR="005B2566" w:rsidRDefault="005B2566" w14:paraId="7C4FDCDD"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grootouderfeest</w:t>
                                </w:r>
                              </w:p>
                              <w:p w:rsidRPr="008F3138" w:rsidR="005B2566" w:rsidP="006433DB" w:rsidRDefault="005B2566" w14:paraId="1ED8F85B" w14:textId="77777777">
                                <w:pPr>
                                  <w:rPr>
                                    <w:rFonts w:ascii="Comic Sans MS" w:hAnsi="Comic Sans MS"/>
                                    <w:spacing w:val="-2"/>
                                  </w:rPr>
                                </w:pPr>
                              </w:p>
                              <w:p w:rsidRPr="008F3138" w:rsidR="005B2566" w:rsidP="006433DB" w:rsidRDefault="005B2566" w14:paraId="04BC8E75" w14:textId="77777777">
                                <w:pPr>
                                  <w:rPr>
                                    <w:rFonts w:ascii="Comic Sans MS" w:hAnsi="Comic Sans MS"/>
                                    <w:spacing w:val="-2"/>
                                  </w:rPr>
                                </w:pPr>
                              </w:p>
                              <w:p w:rsidRPr="008F3138" w:rsidR="005B2566" w:rsidP="006433DB" w:rsidRDefault="005B2566" w14:paraId="50B1D859" w14:textId="77777777">
                                <w:pPr>
                                  <w:ind w:left="2124"/>
                                  <w:rPr>
                                    <w:rFonts w:ascii="Comic Sans MS" w:hAnsi="Comic Sans MS"/>
                                    <w:spacing w:val="-2"/>
                                  </w:rPr>
                                </w:pPr>
                                <w:r w:rsidRPr="008F3138">
                                  <w:rPr>
                                    <w:rFonts w:ascii="Comic Sans MS" w:hAnsi="Comic Sans MS"/>
                                    <w:spacing w:val="-2"/>
                                  </w:rPr>
                                  <w:t xml:space="preserve">Doorheen dit aanbod brengen </w:t>
                                </w:r>
                                <w:proofErr w:type="gramStart"/>
                                <w:r w:rsidRPr="008F3138">
                                  <w:rPr>
                                    <w:rFonts w:ascii="Comic Sans MS" w:hAnsi="Comic Sans MS"/>
                                    <w:spacing w:val="-2"/>
                                  </w:rPr>
                                  <w:t>we  kinderen</w:t>
                                </w:r>
                                <w:proofErr w:type="gramEnd"/>
                                <w:r w:rsidRPr="008F3138">
                                  <w:rPr>
                                    <w:rFonts w:ascii="Comic Sans MS" w:hAnsi="Comic Sans MS"/>
                                    <w:spacing w:val="-2"/>
                                  </w:rPr>
                                  <w:t xml:space="preserve"> in contact met </w:t>
                                </w:r>
                                <w:r w:rsidRPr="008F3138">
                                  <w:rPr>
                                    <w:rFonts w:ascii="Comic Sans MS" w:hAnsi="Comic Sans MS"/>
                                    <w:b/>
                                    <w:spacing w:val="-2"/>
                                  </w:rPr>
                                  <w:t xml:space="preserve">alle componenten van de </w:t>
                                </w:r>
                                <w:proofErr w:type="gramStart"/>
                                <w:r w:rsidRPr="008F3138">
                                  <w:rPr>
                                    <w:rFonts w:ascii="Comic Sans MS" w:hAnsi="Comic Sans MS"/>
                                    <w:b/>
                                    <w:spacing w:val="-2"/>
                                  </w:rPr>
                                  <w:t xml:space="preserve">cultuur </w:t>
                                </w:r>
                                <w:r w:rsidRPr="008F3138">
                                  <w:rPr>
                                    <w:rFonts w:ascii="Comic Sans MS" w:hAnsi="Comic Sans MS"/>
                                    <w:spacing w:val="-2"/>
                                  </w:rPr>
                                  <w:t>:</w:t>
                                </w:r>
                                <w:proofErr w:type="gramEnd"/>
                              </w:p>
                              <w:p w:rsidRPr="008F3138" w:rsidR="005B2566" w:rsidP="006433DB" w:rsidRDefault="005B2566" w14:paraId="51C5B0DD"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taal en communicatie</w:t>
                                </w:r>
                              </w:p>
                              <w:p w:rsidRPr="008F3138" w:rsidR="005B2566" w:rsidP="006433DB" w:rsidRDefault="005B2566" w14:paraId="281EE2A8"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het muzische (beeldopvoeding, dramatisch spel, muzikale opvoeding, bewegingsexpressie, muzisch taalgebruik)</w:t>
                                </w:r>
                              </w:p>
                              <w:p w:rsidRPr="008F3138" w:rsidR="005B2566" w:rsidP="006433DB" w:rsidRDefault="005B2566" w14:paraId="43EA0EBD"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cijfers en feiten</w:t>
                                </w:r>
                              </w:p>
                              <w:p w:rsidRPr="008F3138" w:rsidR="005B2566" w:rsidP="006433DB" w:rsidRDefault="005B2566" w14:paraId="05443BFC"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de techniek</w:t>
                                </w:r>
                              </w:p>
                              <w:p w:rsidRPr="008F3138" w:rsidR="005B2566" w:rsidP="006433DB" w:rsidRDefault="005B2566" w14:paraId="25BDE56D"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het samenleven</w:t>
                                </w:r>
                              </w:p>
                              <w:p w:rsidRPr="008F3138" w:rsidR="005B2566" w:rsidP="006433DB" w:rsidRDefault="005B2566" w14:paraId="011746E4"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verleden en heden</w:t>
                                </w:r>
                              </w:p>
                              <w:p w:rsidRPr="008F3138" w:rsidR="005B2566" w:rsidP="006433DB" w:rsidRDefault="005B2566" w14:paraId="75074675"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het goede</w:t>
                                </w:r>
                              </w:p>
                              <w:p w:rsidRPr="008F3138" w:rsidR="005B2566" w:rsidP="006433DB" w:rsidRDefault="005B2566" w14:paraId="3326E819"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zingeving</w:t>
                                </w:r>
                              </w:p>
                              <w:p w:rsidRPr="008F3138" w:rsidR="005B2566" w:rsidP="006433DB" w:rsidRDefault="005B2566" w14:paraId="76A2D42E" w14:textId="77777777">
                                <w:pPr>
                                  <w:widowControl w:val="0"/>
                                  <w:tabs>
                                    <w:tab w:val="left" w:pos="924"/>
                                  </w:tabs>
                                  <w:ind w:left="2124"/>
                                  <w:rPr>
                                    <w:rFonts w:ascii="Comic Sans MS" w:hAnsi="Comic Sans MS"/>
                                    <w:spacing w:val="-2"/>
                                  </w:rPr>
                                </w:pPr>
                              </w:p>
                              <w:p w:rsidRPr="008F3138" w:rsidR="005B2566" w:rsidP="006433DB" w:rsidRDefault="005B2566" w14:paraId="5FB2E564" w14:textId="77777777">
                                <w:pPr>
                                  <w:ind w:left="567"/>
                                  <w:rPr>
                                    <w:rFonts w:ascii="Comic Sans MS" w:hAnsi="Comic Sans MS"/>
                                    <w:spacing w:val="-2"/>
                                  </w:rPr>
                                </w:pPr>
                                <w:r w:rsidRPr="008F3138">
                                  <w:rPr>
                                    <w:rFonts w:ascii="Comic Sans MS" w:hAnsi="Comic Sans MS"/>
                                    <w:i/>
                                    <w:spacing w:val="-2"/>
                                  </w:rPr>
                                  <w:t>Leerlijn</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 xml:space="preserve">In ons aanbod is een logische </w:t>
                                </w:r>
                                <w:r w:rsidRPr="008F3138">
                                  <w:rPr>
                                    <w:rFonts w:ascii="Comic Sans MS" w:hAnsi="Comic Sans MS"/>
                                    <w:b/>
                                    <w:spacing w:val="-2"/>
                                  </w:rPr>
                                  <w:t>samenhang</w:t>
                                </w:r>
                                <w:r w:rsidRPr="008F3138">
                                  <w:rPr>
                                    <w:rFonts w:ascii="Comic Sans MS" w:hAnsi="Comic Sans MS"/>
                                    <w:spacing w:val="-2"/>
                                  </w:rPr>
                                  <w:t xml:space="preserve"> te vinden.</w:t>
                                </w:r>
                              </w:p>
                              <w:p w:rsidRPr="008F3138" w:rsidR="005B2566" w:rsidP="006433DB" w:rsidRDefault="005B2566" w14:paraId="6D1710C1" w14:textId="77777777">
                                <w:pPr>
                                  <w:ind w:left="2124"/>
                                  <w:rPr>
                                    <w:rFonts w:ascii="Comic Sans MS" w:hAnsi="Comic Sans MS"/>
                                    <w:spacing w:val="-2"/>
                                  </w:rPr>
                                </w:pPr>
                                <w:r w:rsidRPr="008F3138">
                                  <w:rPr>
                                    <w:rFonts w:ascii="Comic Sans MS" w:hAnsi="Comic Sans MS"/>
                                    <w:spacing w:val="-2"/>
                                  </w:rPr>
                                  <w:t xml:space="preserve">We werken met leerlijnen waarin het ene logisch volgt uit het andere.  We </w:t>
                                </w:r>
                                <w:proofErr w:type="gramStart"/>
                                <w:r w:rsidRPr="008F3138">
                                  <w:rPr>
                                    <w:rFonts w:ascii="Comic Sans MS" w:hAnsi="Comic Sans MS"/>
                                    <w:spacing w:val="-2"/>
                                  </w:rPr>
                                  <w:t>bouwen  voort</w:t>
                                </w:r>
                                <w:proofErr w:type="gramEnd"/>
                                <w:r w:rsidRPr="008F3138">
                                  <w:rPr>
                                    <w:rFonts w:ascii="Comic Sans MS" w:hAnsi="Comic Sans MS"/>
                                    <w:spacing w:val="-2"/>
                                  </w:rPr>
                                  <w:t xml:space="preserve"> op wat kinderen </w:t>
                                </w:r>
                                <w:proofErr w:type="gramStart"/>
                                <w:r w:rsidRPr="008F3138">
                                  <w:rPr>
                                    <w:rFonts w:ascii="Comic Sans MS" w:hAnsi="Comic Sans MS"/>
                                    <w:spacing w:val="-2"/>
                                  </w:rPr>
                                  <w:t>reeds</w:t>
                                </w:r>
                                <w:proofErr w:type="gramEnd"/>
                                <w:r w:rsidRPr="008F3138">
                                  <w:rPr>
                                    <w:rFonts w:ascii="Comic Sans MS" w:hAnsi="Comic Sans MS"/>
                                    <w:spacing w:val="-2"/>
                                  </w:rPr>
                                  <w:t xml:space="preserve"> beheersen.</w:t>
                                </w:r>
                              </w:p>
                              <w:p w:rsidRPr="008F3138" w:rsidR="005B2566" w:rsidP="006433DB" w:rsidRDefault="005B2566" w14:paraId="28EABDBE" w14:textId="77777777">
                                <w:pPr>
                                  <w:ind w:left="2124"/>
                                  <w:rPr>
                                    <w:rFonts w:ascii="Comic Sans MS" w:hAnsi="Comic Sans MS"/>
                                    <w:spacing w:val="-2"/>
                                  </w:rPr>
                                </w:pPr>
                                <w:r w:rsidRPr="008F3138">
                                  <w:rPr>
                                    <w:rFonts w:ascii="Comic Sans MS" w:hAnsi="Comic Sans MS"/>
                                    <w:spacing w:val="-2"/>
                                  </w:rPr>
                                  <w:t>We zorgen er ook voor dat alles wat kinderen leren in de verschillende leergebieden en leerdomeinen zinvol samenhangt.</w:t>
                                </w:r>
                              </w:p>
                              <w:p w:rsidRPr="008F3138" w:rsidR="005B2566" w:rsidP="006433DB" w:rsidRDefault="005B2566" w14:paraId="507DDECA" w14:textId="77777777">
                                <w:pPr>
                                  <w:ind w:left="2124"/>
                                  <w:rPr>
                                    <w:rFonts w:ascii="Comic Sans MS" w:hAnsi="Comic Sans MS"/>
                                    <w:spacing w:val="-2"/>
                                  </w:rPr>
                                </w:pPr>
                              </w:p>
                              <w:p w:rsidRPr="008F3138" w:rsidR="005B2566" w:rsidP="006433DB" w:rsidRDefault="005B2566" w14:paraId="07D8D124" w14:textId="77777777">
                                <w:pPr>
                                  <w:ind w:left="2124" w:hanging="1557"/>
                                  <w:rPr>
                                    <w:rFonts w:ascii="Comic Sans MS" w:hAnsi="Comic Sans MS"/>
                                    <w:spacing w:val="-2"/>
                                  </w:rPr>
                                </w:pPr>
                                <w:r w:rsidRPr="008F3138">
                                  <w:rPr>
                                    <w:rFonts w:ascii="Comic Sans MS" w:hAnsi="Comic Sans MS"/>
                                    <w:i/>
                                    <w:spacing w:val="-2"/>
                                  </w:rPr>
                                  <w:t>BC of thema</w:t>
                                </w:r>
                                <w:r w:rsidRPr="008F3138">
                                  <w:rPr>
                                    <w:rFonts w:ascii="Comic Sans MS" w:hAnsi="Comic Sans MS"/>
                                    <w:spacing w:val="-2"/>
                                  </w:rPr>
                                  <w:tab/>
                                </w:r>
                                <w:r w:rsidRPr="008F3138">
                                  <w:rPr>
                                    <w:rFonts w:ascii="Comic Sans MS" w:hAnsi="Comic Sans MS"/>
                                    <w:spacing w:val="-2"/>
                                  </w:rPr>
                                  <w:t>Een horizontale samenhang trachten we ook te realiseren, vertrekkende vanuit een belangstellingscentrum (kleuterschool) of werothema (lagere school). Doorheen de dagdagelijkse activiteiten in de klas probeert elke leerkracht het gekozen thema levendig te houden.</w:t>
                                </w:r>
                              </w:p>
                              <w:p w:rsidRPr="008F3138" w:rsidR="005B2566" w:rsidP="006433DB" w:rsidRDefault="005B2566" w14:paraId="23DBF8D1" w14:textId="77777777">
                                <w:pPr>
                                  <w:ind w:left="2124" w:hanging="1557"/>
                                  <w:rPr>
                                    <w:rFonts w:ascii="Comic Sans MS" w:hAnsi="Comic Sans MS"/>
                                    <w:spacing w:val="-2"/>
                                  </w:rPr>
                                </w:pPr>
                              </w:p>
                              <w:p w:rsidRPr="008F3138" w:rsidR="005B2566" w:rsidP="006433DB" w:rsidRDefault="005B2566" w14:paraId="48E5403E" w14:textId="77777777">
                                <w:pPr>
                                  <w:ind w:left="2124" w:hanging="1557"/>
                                  <w:rPr>
                                    <w:rFonts w:ascii="Comic Sans MS" w:hAnsi="Comic Sans MS"/>
                                    <w:spacing w:val="-2"/>
                                  </w:rPr>
                                </w:pPr>
                              </w:p>
                              <w:p w:rsidRPr="008F3138" w:rsidR="005B2566" w:rsidP="006433DB" w:rsidRDefault="005B2566" w14:paraId="1DDE6DF5" w14:textId="77777777">
                                <w:pPr>
                                  <w:ind w:left="2124" w:hanging="1557"/>
                                  <w:rPr>
                                    <w:rFonts w:ascii="Comic Sans MS" w:hAnsi="Comic Sans MS"/>
                                    <w:i/>
                                    <w:spacing w:val="-2"/>
                                  </w:rPr>
                                </w:pPr>
                                <w:r w:rsidRPr="008F3138">
                                  <w:rPr>
                                    <w:rFonts w:ascii="Comic Sans MS" w:hAnsi="Comic Sans MS"/>
                                    <w:i/>
                                    <w:spacing w:val="-2"/>
                                  </w:rPr>
                                  <w:t>Verscheidenheid</w:t>
                                </w:r>
                              </w:p>
                              <w:p w:rsidRPr="008F3138" w:rsidR="005B2566" w:rsidP="006433DB" w:rsidRDefault="005B2566" w14:paraId="792D04E6" w14:textId="77777777">
                                <w:pPr>
                                  <w:ind w:left="2124" w:hanging="1557"/>
                                  <w:rPr>
                                    <w:rFonts w:ascii="Comic Sans MS" w:hAnsi="Comic Sans MS"/>
                                    <w:i/>
                                    <w:spacing w:val="-2"/>
                                  </w:rPr>
                                </w:pPr>
                                <w:proofErr w:type="gramStart"/>
                                <w:r w:rsidRPr="008F3138">
                                  <w:rPr>
                                    <w:rFonts w:ascii="Comic Sans MS" w:hAnsi="Comic Sans MS"/>
                                    <w:i/>
                                    <w:spacing w:val="-2"/>
                                  </w:rPr>
                                  <w:t>en</w:t>
                                </w:r>
                                <w:proofErr w:type="gramEnd"/>
                                <w:r w:rsidRPr="008F3138">
                                  <w:rPr>
                                    <w:rFonts w:ascii="Comic Sans MS" w:hAnsi="Comic Sans MS"/>
                                    <w:i/>
                                    <w:spacing w:val="-2"/>
                                  </w:rPr>
                                  <w:t xml:space="preserve"> gradatie</w:t>
                                </w:r>
                                <w:r w:rsidRPr="008F3138">
                                  <w:rPr>
                                    <w:rFonts w:ascii="Comic Sans MS" w:hAnsi="Comic Sans MS"/>
                                    <w:i/>
                                    <w:spacing w:val="-2"/>
                                  </w:rPr>
                                  <w:tab/>
                                </w:r>
                                <w:r w:rsidRPr="008F3138">
                                  <w:rPr>
                                    <w:rFonts w:ascii="Comic Sans MS" w:hAnsi="Comic Sans MS"/>
                                    <w:spacing w:val="-2"/>
                                  </w:rPr>
                                  <w:t>Doorheen het schooljaar worden de thema’s zorgvuldig uitgekozen en besproken met de kinderen. Zo trachten we te werken aan een grote verscheidenheid in themakeuze en zorgen we er ook voor dat er doorheen de ganse school een gradatie in de opbouw van elk thema aanwezig is.</w:t>
                                </w:r>
                              </w:p>
                              <w:p w:rsidRPr="008F3138" w:rsidR="005B2566" w:rsidP="006433DB" w:rsidRDefault="005B2566" w14:paraId="4F21F4E6" w14:textId="77777777">
                                <w:pPr>
                                  <w:ind w:left="567"/>
                                  <w:rPr>
                                    <w:rFonts w:ascii="Comic Sans MS" w:hAnsi="Comic Sans MS"/>
                                    <w:spacing w:val="-2"/>
                                  </w:rPr>
                                </w:pPr>
                              </w:p>
                              <w:p w:rsidRPr="008F3138" w:rsidR="005B2566" w:rsidP="006433DB" w:rsidRDefault="005B2566" w14:paraId="64BCF372" w14:textId="77777777">
                                <w:pPr>
                                  <w:spacing w:before="120"/>
                                  <w:ind w:left="2124"/>
                                  <w:rPr>
                                    <w:rFonts w:ascii="Comic Sans MS" w:hAnsi="Comic Sans MS"/>
                                    <w:spacing w:val="-2"/>
                                  </w:rPr>
                                </w:pPr>
                                <w:r w:rsidRPr="008F3138">
                                  <w:rPr>
                                    <w:rFonts w:ascii="Comic Sans MS" w:hAnsi="Comic Sans MS"/>
                                    <w:spacing w:val="-2"/>
                                  </w:rPr>
                                  <w:t xml:space="preserve">We willen dat wat kinderen leren deel wordt van hun zijn, van hun persoon.  Het is niet voldoende dat kinderen beschikken over een aantal weetjes of dat ze een aantal vaardigheden kunnen toepassen als de leerkracht het vraagt.  Waar het uiteindelijk op aan komt, is dat </w:t>
                                </w:r>
                                <w:r w:rsidRPr="008F3138">
                                  <w:rPr>
                                    <w:rFonts w:ascii="Comic Sans MS" w:hAnsi="Comic Sans MS"/>
                                    <w:b/>
                                    <w:spacing w:val="-2"/>
                                  </w:rPr>
                                  <w:t>kinderen leren met het oog op het leven</w:t>
                                </w:r>
                                <w:r w:rsidRPr="008F3138">
                                  <w:rPr>
                                    <w:rFonts w:ascii="Comic Sans MS" w:hAnsi="Comic Sans MS"/>
                                    <w:spacing w:val="-2"/>
                                  </w:rPr>
                                  <w:t>.  Dat ze de dingen die ze leren kunnen plaatsen en gebruiken in hun leven.  Dat is leren dat zin heeft en zin geeft.</w:t>
                                </w:r>
                              </w:p>
                              <w:p w:rsidRPr="008F3138" w:rsidR="005B2566" w:rsidP="006433DB" w:rsidRDefault="005B2566" w14:paraId="3FD438BA" w14:textId="77777777">
                                <w:pPr>
                                  <w:rPr>
                                    <w:rFonts w:ascii="Comic Sans MS" w:hAnsi="Comic Sans MS"/>
                                    <w:b/>
                                    <w:szCs w:val="24"/>
                                    <w:u w:val="single"/>
                                  </w:rPr>
                                </w:pPr>
                              </w:p>
                              <w:p w:rsidRPr="008F3138" w:rsidR="005B2566" w:rsidP="006433DB" w:rsidRDefault="005B2566" w14:paraId="4B910904" w14:textId="77777777">
                                <w:pPr>
                                  <w:rPr>
                                    <w:rFonts w:ascii="Comic Sans MS" w:hAnsi="Comic Sans MS"/>
                                    <w:szCs w:val="24"/>
                                  </w:rPr>
                                </w:pPr>
                              </w:p>
                              <w:p w:rsidRPr="008F3138" w:rsidR="005B2566" w:rsidP="006433DB" w:rsidRDefault="005B2566" w14:paraId="1613C94E" w14:textId="77777777">
                                <w:pPr>
                                  <w:rPr>
                                    <w:rFonts w:ascii="Comic Sans MS" w:hAnsi="Comic Sans MS"/>
                                    <w:szCs w:val="24"/>
                                  </w:rPr>
                                </w:pPr>
                              </w:p>
                              <w:p w:rsidRPr="008F3138" w:rsidR="005B2566" w:rsidP="006433DB" w:rsidRDefault="005B2566" w14:paraId="101E6990" w14:textId="77777777">
                                <w:pPr>
                                  <w:rPr>
                                    <w:rFonts w:ascii="Comic Sans MS" w:hAnsi="Comic Sans MS"/>
                                    <w:szCs w:val="24"/>
                                  </w:rPr>
                                </w:pPr>
                              </w:p>
                              <w:p w:rsidRPr="008F3138" w:rsidR="005B2566" w:rsidP="006433DB" w:rsidRDefault="005B2566" w14:paraId="79C483F0" w14:textId="77777777">
                                <w:pPr>
                                  <w:rPr>
                                    <w:rFonts w:ascii="Comic Sans MS" w:hAnsi="Comic Sans MS"/>
                                    <w:szCs w:val="24"/>
                                  </w:rPr>
                                </w:pPr>
                              </w:p>
                              <w:p w:rsidRPr="008F3138" w:rsidR="005B2566" w:rsidP="006433DB" w:rsidRDefault="005B2566" w14:paraId="03068B19" w14:textId="77777777">
                                <w:pPr>
                                  <w:rPr>
                                    <w:rFonts w:ascii="Comic Sans MS" w:hAnsi="Comic Sans MS"/>
                                    <w:szCs w:val="24"/>
                                  </w:rPr>
                                </w:pPr>
                              </w:p>
                              <w:p w:rsidRPr="008F3138" w:rsidR="005B2566" w:rsidP="006433DB" w:rsidRDefault="005B2566" w14:paraId="2D12E9C4" w14:textId="77777777">
                                <w:pPr>
                                  <w:rPr>
                                    <w:rFonts w:ascii="Comic Sans MS" w:hAnsi="Comic Sans MS"/>
                                    <w:szCs w:val="24"/>
                                  </w:rPr>
                                </w:pPr>
                              </w:p>
                              <w:p w:rsidRPr="008F3138" w:rsidR="005B2566" w:rsidP="006433DB" w:rsidRDefault="005B2566" w14:paraId="499EDA13" w14:textId="77777777">
                                <w:pPr>
                                  <w:rPr>
                                    <w:rFonts w:ascii="Comic Sans MS" w:hAnsi="Comic Sans MS"/>
                                    <w:szCs w:val="24"/>
                                  </w:rPr>
                                </w:pPr>
                              </w:p>
                              <w:p w:rsidRPr="008F3138" w:rsidR="005B2566" w:rsidP="006433DB" w:rsidRDefault="005B2566" w14:paraId="6E20DB86" w14:textId="77777777">
                                <w:pPr>
                                  <w:rPr>
                                    <w:rFonts w:ascii="Comic Sans MS" w:hAnsi="Comic Sans MS"/>
                                    <w:szCs w:val="24"/>
                                  </w:rPr>
                                </w:pPr>
                              </w:p>
                              <w:p w:rsidRPr="008F3138" w:rsidR="005B2566" w:rsidP="006433DB" w:rsidRDefault="005B2566" w14:paraId="7D928E99" w14:textId="77777777">
                                <w:pPr>
                                  <w:rPr>
                                    <w:rFonts w:ascii="Comic Sans MS" w:hAnsi="Comic Sans MS"/>
                                    <w:szCs w:val="24"/>
                                  </w:rPr>
                                </w:pPr>
                              </w:p>
                              <w:p w:rsidRPr="008F3138" w:rsidR="005B2566" w:rsidP="006433DB" w:rsidRDefault="005B2566" w14:paraId="7A758B93" w14:textId="77777777">
                                <w:pPr>
                                  <w:rPr>
                                    <w:rFonts w:ascii="Comic Sans MS" w:hAnsi="Comic Sans MS"/>
                                    <w:szCs w:val="24"/>
                                  </w:rPr>
                                </w:pPr>
                              </w:p>
                              <w:p w:rsidRPr="008F3138" w:rsidR="005B2566" w:rsidP="006433DB" w:rsidRDefault="005B2566" w14:paraId="0A787A52" w14:textId="77777777">
                                <w:pPr>
                                  <w:rPr>
                                    <w:rFonts w:ascii="Comic Sans MS" w:hAnsi="Comic Sans MS"/>
                                    <w:szCs w:val="24"/>
                                  </w:rPr>
                                </w:pPr>
                              </w:p>
                              <w:p w:rsidRPr="008F3138" w:rsidR="005B2566" w:rsidP="006433DB" w:rsidRDefault="005B2566" w14:paraId="4AF94F44" w14:textId="77777777">
                                <w:pPr>
                                  <w:tabs>
                                    <w:tab w:val="left" w:pos="1080"/>
                                  </w:tabs>
                                  <w:jc w:val="center"/>
                                  <w:rPr>
                                    <w:rFonts w:ascii="Comic Sans MS" w:hAnsi="Comic Sans MS"/>
                                    <w:b/>
                                    <w:szCs w:val="24"/>
                                    <w:u w:val="single"/>
                                  </w:rPr>
                                </w:pPr>
                                <w:r w:rsidRPr="008F3138">
                                  <w:rPr>
                                    <w:rFonts w:ascii="Comic Sans MS" w:hAnsi="Comic Sans MS"/>
                                    <w:b/>
                                    <w:szCs w:val="24"/>
                                    <w:u w:val="single"/>
                                  </w:rPr>
                                  <w:t xml:space="preserve">3. We werken aan een doeltreffende didactische aanpak </w:t>
                                </w:r>
                              </w:p>
                              <w:p w:rsidRPr="008F3138" w:rsidR="005B2566" w:rsidP="006433DB" w:rsidRDefault="005B2566" w14:paraId="5962B560" w14:textId="77777777">
                                <w:pPr>
                                  <w:tabs>
                                    <w:tab w:val="left" w:pos="1080"/>
                                  </w:tabs>
                                  <w:jc w:val="center"/>
                                  <w:rPr>
                                    <w:rFonts w:ascii="Comic Sans MS" w:hAnsi="Comic Sans MS"/>
                                    <w:b/>
                                    <w:szCs w:val="24"/>
                                    <w:u w:val="single"/>
                                  </w:rPr>
                                </w:pPr>
                                <w:proofErr w:type="gramStart"/>
                                <w:r w:rsidRPr="008F3138">
                                  <w:rPr>
                                    <w:rFonts w:ascii="Comic Sans MS" w:hAnsi="Comic Sans MS"/>
                                    <w:b/>
                                    <w:szCs w:val="24"/>
                                    <w:u w:val="single"/>
                                  </w:rPr>
                                  <w:t>en</w:t>
                                </w:r>
                                <w:proofErr w:type="gramEnd"/>
                                <w:r w:rsidRPr="008F3138">
                                  <w:rPr>
                                    <w:rFonts w:ascii="Comic Sans MS" w:hAnsi="Comic Sans MS"/>
                                    <w:b/>
                                    <w:szCs w:val="24"/>
                                    <w:u w:val="single"/>
                                  </w:rPr>
                                  <w:t xml:space="preserve"> een stimulerend opvoedingsklimaat</w:t>
                                </w:r>
                              </w:p>
                              <w:p w:rsidRPr="008F3138" w:rsidR="005B2566" w:rsidP="006433DB" w:rsidRDefault="005B2566" w14:paraId="3AD4FD44" w14:textId="77777777">
                                <w:pPr>
                                  <w:tabs>
                                    <w:tab w:val="left" w:pos="1080"/>
                                  </w:tabs>
                                  <w:jc w:val="center"/>
                                  <w:rPr>
                                    <w:rFonts w:ascii="Comic Sans MS" w:hAnsi="Comic Sans MS"/>
                                    <w:b/>
                                    <w:szCs w:val="24"/>
                                    <w:u w:val="single"/>
                                  </w:rPr>
                                </w:pPr>
                              </w:p>
                              <w:p w:rsidRPr="008F3138" w:rsidR="005B2566" w:rsidP="006433DB" w:rsidRDefault="005B2566" w14:paraId="1804E7EE" w14:textId="77777777">
                                <w:pPr>
                                  <w:tabs>
                                    <w:tab w:val="left" w:pos="1080"/>
                                  </w:tabs>
                                  <w:jc w:val="center"/>
                                  <w:rPr>
                                    <w:rFonts w:ascii="Comic Sans MS" w:hAnsi="Comic Sans MS"/>
                                    <w:b/>
                                    <w:szCs w:val="24"/>
                                    <w:u w:val="single"/>
                                  </w:rPr>
                                </w:pPr>
                              </w:p>
                              <w:p w:rsidRPr="008F3138" w:rsidR="005B2566" w:rsidP="006433DB" w:rsidRDefault="005B2566" w14:paraId="0F426137" w14:textId="77777777">
                                <w:pPr>
                                  <w:tabs>
                                    <w:tab w:val="left" w:pos="1080"/>
                                  </w:tabs>
                                  <w:jc w:val="center"/>
                                  <w:rPr>
                                    <w:rFonts w:ascii="Comic Sans MS" w:hAnsi="Comic Sans MS"/>
                                    <w:b/>
                                    <w:szCs w:val="24"/>
                                    <w:u w:val="single"/>
                                  </w:rPr>
                                </w:pPr>
                                <w:r w:rsidRPr="008F3138">
                                  <w:rPr>
                                    <w:rFonts w:ascii="Comic Sans MS" w:hAnsi="Comic Sans MS"/>
                                    <w:b/>
                                    <w:noProof/>
                                    <w:szCs w:val="24"/>
                                    <w:u w:val="single"/>
                                    <w:lang w:eastAsia="nl-BE"/>
                                  </w:rPr>
                                  <w:drawing>
                                    <wp:inline distT="0" distB="0" distL="0" distR="0" wp14:anchorId="085C4888" wp14:editId="57573191">
                                      <wp:extent cx="2385060" cy="2484120"/>
                                      <wp:effectExtent l="0" t="0" r="0" b="0"/>
                                      <wp:docPr id="582" name="Afbeelding 582" descr="j0391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039141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5060" cy="2484120"/>
                                              </a:xfrm>
                                              <a:prstGeom prst="rect">
                                                <a:avLst/>
                                              </a:prstGeom>
                                              <a:noFill/>
                                              <a:ln>
                                                <a:noFill/>
                                              </a:ln>
                                            </pic:spPr>
                                          </pic:pic>
                                        </a:graphicData>
                                      </a:graphic>
                                    </wp:inline>
                                  </w:drawing>
                                </w:r>
                              </w:p>
                              <w:p w:rsidRPr="008F3138" w:rsidR="005B2566" w:rsidP="006433DB" w:rsidRDefault="005B2566" w14:paraId="009846F6" w14:textId="77777777">
                                <w:pPr>
                                  <w:tabs>
                                    <w:tab w:val="left" w:pos="1080"/>
                                  </w:tabs>
                                  <w:jc w:val="center"/>
                                  <w:rPr>
                                    <w:rFonts w:ascii="Comic Sans MS" w:hAnsi="Comic Sans MS"/>
                                    <w:b/>
                                    <w:szCs w:val="24"/>
                                    <w:u w:val="single"/>
                                  </w:rPr>
                                </w:pPr>
                              </w:p>
                              <w:p w:rsidRPr="008F3138" w:rsidR="005B2566" w:rsidP="006433DB" w:rsidRDefault="005B2566" w14:paraId="6CE705E2" w14:textId="77777777">
                                <w:pPr>
                                  <w:tabs>
                                    <w:tab w:val="left" w:pos="1080"/>
                                  </w:tabs>
                                  <w:jc w:val="center"/>
                                  <w:rPr>
                                    <w:rFonts w:ascii="Comic Sans MS" w:hAnsi="Comic Sans MS"/>
                                    <w:b/>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396E52DC" w14:textId="77777777">
                                  <w:tc>
                                    <w:tcPr>
                                      <w:tcW w:w="9212" w:type="dxa"/>
                                    </w:tcPr>
                                    <w:p w:rsidRPr="008F3138" w:rsidR="005B2566" w:rsidP="002D1285" w:rsidRDefault="005B2566" w14:paraId="75D9A9FB" w14:textId="77777777">
                                      <w:pPr>
                                        <w:tabs>
                                          <w:tab w:val="left" w:pos="1080"/>
                                        </w:tabs>
                                        <w:rPr>
                                          <w:rFonts w:ascii="Comic Sans MS" w:hAnsi="Comic Sans MS"/>
                                          <w:szCs w:val="24"/>
                                        </w:rPr>
                                      </w:pPr>
                                      <w:r w:rsidRPr="008F3138">
                                        <w:rPr>
                                          <w:rFonts w:ascii="Comic Sans MS" w:hAnsi="Comic Sans MS"/>
                                          <w:szCs w:val="24"/>
                                        </w:rPr>
                                        <w:t>◊   een positieve ingesteldheid waarderen</w:t>
                                      </w:r>
                                    </w:p>
                                    <w:p w:rsidRPr="008F3138" w:rsidR="005B2566" w:rsidP="002D1285" w:rsidRDefault="005B2566" w14:paraId="3A5B09BB" w14:textId="77777777">
                                      <w:pPr>
                                        <w:tabs>
                                          <w:tab w:val="left" w:pos="1080"/>
                                        </w:tabs>
                                        <w:rPr>
                                          <w:rFonts w:ascii="Comic Sans MS" w:hAnsi="Comic Sans MS"/>
                                          <w:szCs w:val="24"/>
                                        </w:rPr>
                                      </w:pPr>
                                      <w:r w:rsidRPr="008F3138">
                                        <w:rPr>
                                          <w:rFonts w:ascii="Comic Sans MS" w:hAnsi="Comic Sans MS"/>
                                          <w:szCs w:val="24"/>
                                        </w:rPr>
                                        <w:t>◊   samenhorigheid beklemtonen</w:t>
                                      </w:r>
                                    </w:p>
                                    <w:p w:rsidRPr="008F3138" w:rsidR="005B2566" w:rsidP="002D1285" w:rsidRDefault="005B2566" w14:paraId="51911509" w14:textId="77777777">
                                      <w:pPr>
                                        <w:tabs>
                                          <w:tab w:val="left" w:pos="1080"/>
                                        </w:tabs>
                                        <w:rPr>
                                          <w:rFonts w:ascii="Comic Sans MS" w:hAnsi="Comic Sans MS"/>
                                          <w:szCs w:val="24"/>
                                        </w:rPr>
                                      </w:pPr>
                                      <w:r w:rsidRPr="008F3138">
                                        <w:rPr>
                                          <w:rFonts w:ascii="Comic Sans MS" w:hAnsi="Comic Sans MS"/>
                                          <w:szCs w:val="24"/>
                                        </w:rPr>
                                        <w:t>◊   begeleiden vanuit een ontmoetende leerkrachtenstijl</w:t>
                                      </w:r>
                                    </w:p>
                                    <w:p w:rsidRPr="008F3138" w:rsidR="005B2566" w:rsidP="002D1285" w:rsidRDefault="005B2566" w14:paraId="45E0ECC3" w14:textId="77777777">
                                      <w:pPr>
                                        <w:tabs>
                                          <w:tab w:val="left" w:pos="1080"/>
                                        </w:tabs>
                                        <w:rPr>
                                          <w:rFonts w:ascii="Comic Sans MS" w:hAnsi="Comic Sans MS"/>
                                          <w:szCs w:val="24"/>
                                        </w:rPr>
                                      </w:pPr>
                                      <w:r w:rsidRPr="008F3138">
                                        <w:rPr>
                                          <w:rFonts w:ascii="Comic Sans MS" w:hAnsi="Comic Sans MS"/>
                                          <w:szCs w:val="24"/>
                                        </w:rPr>
                                        <w:t>◊   betekenisvolle situaties aanbieden waar kinderen ervaringen kunnen opdoen</w:t>
                                      </w:r>
                                    </w:p>
                                    <w:p w:rsidRPr="008F3138" w:rsidR="005B2566" w:rsidP="002D1285" w:rsidRDefault="005B2566" w14:paraId="60E7BD4B" w14:textId="77777777">
                                      <w:pPr>
                                        <w:tabs>
                                          <w:tab w:val="left" w:pos="1080"/>
                                        </w:tabs>
                                        <w:rPr>
                                          <w:rFonts w:ascii="Comic Sans MS" w:hAnsi="Comic Sans MS"/>
                                          <w:szCs w:val="24"/>
                                        </w:rPr>
                                      </w:pPr>
                                      <w:r w:rsidRPr="008F3138">
                                        <w:rPr>
                                          <w:rFonts w:ascii="Comic Sans MS" w:hAnsi="Comic Sans MS"/>
                                          <w:szCs w:val="24"/>
                                        </w:rPr>
                                        <w:t>◊   zelfwerkzame en betrokken activiteit stimuleren</w:t>
                                      </w:r>
                                    </w:p>
                                    <w:p w:rsidRPr="008F3138" w:rsidR="005B2566" w:rsidP="002D1285" w:rsidRDefault="005B2566" w14:paraId="3555D8E3" w14:textId="77777777">
                                      <w:pPr>
                                        <w:tabs>
                                          <w:tab w:val="left" w:pos="1080"/>
                                        </w:tabs>
                                        <w:rPr>
                                          <w:rFonts w:ascii="Comic Sans MS" w:hAnsi="Comic Sans MS"/>
                                          <w:szCs w:val="24"/>
                                        </w:rPr>
                                      </w:pPr>
                                      <w:r w:rsidRPr="008F3138">
                                        <w:rPr>
                                          <w:rFonts w:ascii="Comic Sans MS" w:hAnsi="Comic Sans MS"/>
                                          <w:szCs w:val="24"/>
                                        </w:rPr>
                                        <w:t>◊   een duidelijke structuur aangeven</w:t>
                                      </w:r>
                                    </w:p>
                                  </w:tc>
                                </w:tr>
                              </w:tbl>
                              <w:p w:rsidRPr="008F3138" w:rsidR="005B2566" w:rsidP="006433DB" w:rsidRDefault="005B2566" w14:paraId="586D85F5" w14:textId="77777777">
                                <w:pPr>
                                  <w:tabs>
                                    <w:tab w:val="left" w:pos="1080"/>
                                  </w:tabs>
                                  <w:rPr>
                                    <w:rFonts w:ascii="Comic Sans MS" w:hAnsi="Comic Sans MS"/>
                                    <w:b/>
                                    <w:szCs w:val="24"/>
                                    <w:u w:val="single"/>
                                  </w:rPr>
                                </w:pPr>
                              </w:p>
                              <w:p w:rsidRPr="008F3138" w:rsidR="005B2566" w:rsidP="006433DB" w:rsidRDefault="005B2566" w14:paraId="7CB8DF24" w14:textId="77777777">
                                <w:pPr>
                                  <w:tabs>
                                    <w:tab w:val="left" w:pos="1080"/>
                                  </w:tabs>
                                  <w:jc w:val="center"/>
                                  <w:rPr>
                                    <w:rFonts w:ascii="Comic Sans MS" w:hAnsi="Comic Sans MS"/>
                                    <w:b/>
                                    <w:szCs w:val="24"/>
                                    <w:u w:val="single"/>
                                  </w:rPr>
                                </w:pPr>
                              </w:p>
                              <w:p w:rsidRPr="008F3138" w:rsidR="005B2566" w:rsidP="006433DB" w:rsidRDefault="005B2566" w14:paraId="5B5571CC" w14:textId="77777777">
                                <w:pPr>
                                  <w:ind w:left="567"/>
                                  <w:rPr>
                                    <w:rFonts w:ascii="Comic Sans MS" w:hAnsi="Comic Sans MS"/>
                                    <w:i/>
                                    <w:spacing w:val="-2"/>
                                  </w:rPr>
                                </w:pPr>
                                <w:r w:rsidRPr="008F3138">
                                  <w:rPr>
                                    <w:rFonts w:ascii="Comic Sans MS" w:hAnsi="Comic Sans MS"/>
                                    <w:i/>
                                    <w:spacing w:val="-2"/>
                                  </w:rPr>
                                  <w:t xml:space="preserve">Hartelijke </w:t>
                                </w:r>
                              </w:p>
                              <w:p w:rsidRPr="008F3138" w:rsidR="005B2566" w:rsidP="006433DB" w:rsidRDefault="005B2566" w14:paraId="77FB738D" w14:textId="77777777">
                                <w:pPr>
                                  <w:ind w:left="567"/>
                                  <w:rPr>
                                    <w:rFonts w:ascii="Comic Sans MS" w:hAnsi="Comic Sans MS"/>
                                    <w:b/>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b/>
                                    <w:spacing w:val="-2"/>
                                  </w:rPr>
                                  <w:t>Onze school wil elke dag een huis zijn waar kinderen zich thuis voelen.</w:t>
                                </w:r>
                              </w:p>
                              <w:p w:rsidRPr="008F3138" w:rsidR="005B2566" w:rsidP="006433DB" w:rsidRDefault="005B2566" w14:paraId="048CDD44" w14:textId="77777777">
                                <w:pPr>
                                  <w:ind w:left="2124"/>
                                  <w:rPr>
                                    <w:rFonts w:ascii="Comic Sans MS" w:hAnsi="Comic Sans MS"/>
                                    <w:spacing w:val="-2"/>
                                  </w:rPr>
                                </w:pPr>
                                <w:r w:rsidRPr="008F3138">
                                  <w:rPr>
                                    <w:rFonts w:ascii="Comic Sans MS" w:hAnsi="Comic Sans MS"/>
                                    <w:spacing w:val="-2"/>
                                  </w:rPr>
                                  <w:t>Daarom zoeken we naar de beste aanpak om het leren van de kinderen te ondersteunen en te begeleiden.</w:t>
                                </w:r>
                              </w:p>
                              <w:p w:rsidRPr="008F3138" w:rsidR="005B2566" w:rsidP="006433DB" w:rsidRDefault="005B2566" w14:paraId="2B1122B1" w14:textId="77777777">
                                <w:pPr>
                                  <w:ind w:left="2124"/>
                                  <w:rPr>
                                    <w:rFonts w:ascii="Comic Sans MS" w:hAnsi="Comic Sans MS"/>
                                    <w:spacing w:val="-2"/>
                                  </w:rPr>
                                </w:pPr>
                              </w:p>
                              <w:p w:rsidRPr="008F3138" w:rsidR="005B2566" w:rsidP="006433DB" w:rsidRDefault="005B2566" w14:paraId="4B6CA17D" w14:textId="77777777">
                                <w:pPr>
                                  <w:ind w:left="567"/>
                                  <w:rPr>
                                    <w:rFonts w:ascii="Comic Sans MS" w:hAnsi="Comic Sans MS"/>
                                    <w:i/>
                                    <w:spacing w:val="-2"/>
                                  </w:rPr>
                                </w:pPr>
                                <w:r w:rsidRPr="008F3138">
                                  <w:rPr>
                                    <w:rFonts w:ascii="Comic Sans MS" w:hAnsi="Comic Sans MS"/>
                                    <w:i/>
                                    <w:spacing w:val="-2"/>
                                  </w:rPr>
                                  <w:t>Positieve</w:t>
                                </w:r>
                              </w:p>
                              <w:p w:rsidRPr="008F3138" w:rsidR="005B2566" w:rsidP="006433DB" w:rsidRDefault="005B2566" w14:paraId="217C134D" w14:textId="77777777">
                                <w:pPr>
                                  <w:ind w:left="2124" w:hanging="1557"/>
                                  <w:rPr>
                                    <w:rFonts w:ascii="Comic Sans MS" w:hAnsi="Comic Sans MS"/>
                                    <w:spacing w:val="-2"/>
                                  </w:rPr>
                                </w:pPr>
                                <w:r w:rsidRPr="008F3138">
                                  <w:rPr>
                                    <w:rFonts w:ascii="Comic Sans MS" w:hAnsi="Comic Sans MS"/>
                                    <w:i/>
                                    <w:spacing w:val="-2"/>
                                  </w:rPr>
                                  <w:t>ingesteldheid</w:t>
                                </w:r>
                                <w:r w:rsidRPr="008F3138">
                                  <w:rPr>
                                    <w:rFonts w:ascii="Comic Sans MS" w:hAnsi="Comic Sans MS"/>
                                    <w:i/>
                                    <w:spacing w:val="-2"/>
                                  </w:rPr>
                                  <w:tab/>
                                </w:r>
                                <w:r w:rsidRPr="008F3138">
                                  <w:rPr>
                                    <w:rFonts w:ascii="Comic Sans MS" w:hAnsi="Comic Sans MS"/>
                                    <w:spacing w:val="-2"/>
                                  </w:rPr>
                                  <w:t xml:space="preserve">Wij nemen kinderen serieus.  Kinderen staan positief tegenover het leven en de wereld.  Wij willen aansluiten bij die </w:t>
                                </w:r>
                                <w:r w:rsidRPr="008F3138">
                                  <w:rPr>
                                    <w:rFonts w:ascii="Comic Sans MS" w:hAnsi="Comic Sans MS"/>
                                    <w:b/>
                                    <w:spacing w:val="-2"/>
                                  </w:rPr>
                                  <w:t>positieve ingesteldheid</w:t>
                                </w:r>
                                <w:r w:rsidRPr="008F3138">
                                  <w:rPr>
                                    <w:rFonts w:ascii="Comic Sans MS" w:hAnsi="Comic Sans MS"/>
                                    <w:spacing w:val="-2"/>
                                  </w:rPr>
                                  <w:t>.</w:t>
                                </w:r>
                              </w:p>
                              <w:p w:rsidRPr="008F3138" w:rsidR="005B2566" w:rsidP="006433DB" w:rsidRDefault="005B2566" w14:paraId="2FFD311D" w14:textId="77777777">
                                <w:pPr>
                                  <w:ind w:left="2124"/>
                                  <w:rPr>
                                    <w:rFonts w:ascii="Comic Sans MS" w:hAnsi="Comic Sans MS"/>
                                    <w:spacing w:val="-2"/>
                                  </w:rPr>
                                </w:pPr>
                                <w:r w:rsidRPr="008F3138">
                                  <w:rPr>
                                    <w:rFonts w:ascii="Comic Sans MS" w:hAnsi="Comic Sans MS"/>
                                    <w:spacing w:val="-2"/>
                                  </w:rPr>
                                  <w:t>Leren is niet een vullen van vaten met alle mogelijke kennis.  Kinderen zijn zelf actief betrokken in het leren. Ze bouwen nieuwe kennis, inzichten en vaardigheden op, bouwen voort  op wat ze reeds kennen en kunnen.</w:t>
                                </w:r>
                              </w:p>
                              <w:p w:rsidRPr="008F3138" w:rsidR="005B2566" w:rsidP="006433DB" w:rsidRDefault="005B2566" w14:paraId="1F51EB98" w14:textId="77777777">
                                <w:pPr>
                                  <w:ind w:left="2124"/>
                                  <w:rPr>
                                    <w:rFonts w:ascii="Comic Sans MS" w:hAnsi="Comic Sans MS"/>
                                    <w:spacing w:val="-2"/>
                                  </w:rPr>
                                </w:pPr>
                                <w:r w:rsidRPr="008F3138">
                                  <w:rPr>
                                    <w:rFonts w:ascii="Comic Sans MS" w:hAnsi="Comic Sans MS"/>
                                    <w:spacing w:val="-2"/>
                                  </w:rPr>
                                  <w:t>Zo willen we dat kinderen zich op onze school :</w:t>
                                </w:r>
                              </w:p>
                              <w:p w:rsidRPr="008F3138" w:rsidR="005B2566" w:rsidRDefault="005B2566" w14:paraId="24C7F9B1"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emotioneel goed voelen</w:t>
                                </w:r>
                              </w:p>
                              <w:p w:rsidRPr="008F3138" w:rsidR="005B2566" w:rsidRDefault="005B2566" w14:paraId="26C2BC1E"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als persoon iets waard voelen (zelfwaardegevoel)</w:t>
                                </w:r>
                              </w:p>
                              <w:p w:rsidRPr="008F3138" w:rsidR="005B2566" w:rsidRDefault="005B2566" w14:paraId="17B782F3"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als persoon present stellen</w:t>
                                </w:r>
                              </w:p>
                              <w:p w:rsidRPr="008F3138" w:rsidR="005B2566" w:rsidRDefault="005B2566" w14:paraId="762752A8"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gemotiveerd zijn</w:t>
                                </w:r>
                              </w:p>
                              <w:p w:rsidRPr="008F3138" w:rsidR="005B2566" w:rsidRDefault="005B2566" w14:paraId="5D9AE194"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vitaal en gezond voelen</w:t>
                                </w:r>
                              </w:p>
                              <w:p w:rsidRPr="008F3138" w:rsidR="005B2566" w:rsidRDefault="005B2566" w14:paraId="19CCCFFF"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plezier beleven</w:t>
                                </w:r>
                              </w:p>
                              <w:p w:rsidRPr="008F3138" w:rsidR="005B2566" w:rsidRDefault="005B2566" w14:paraId="61542C52"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tot rust komen</w:t>
                                </w:r>
                              </w:p>
                              <w:p w:rsidRPr="008F3138" w:rsidR="005B2566" w:rsidRDefault="005B2566" w14:paraId="753538F3"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geborgen voelen</w:t>
                                </w:r>
                              </w:p>
                              <w:p w:rsidRPr="008F3138" w:rsidR="005B2566" w:rsidRDefault="005B2566" w14:paraId="15D6C973"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verbonden voelen</w:t>
                                </w:r>
                              </w:p>
                              <w:p w:rsidRPr="008F3138" w:rsidR="005B2566" w:rsidRDefault="005B2566" w14:paraId="6BFB0E53"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interesse hebben voor anderen</w:t>
                                </w:r>
                              </w:p>
                              <w:p w:rsidRPr="008F3138" w:rsidR="005B2566" w:rsidRDefault="005B2566" w14:paraId="19618648"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nieuwsgierig zijn</w:t>
                                </w:r>
                              </w:p>
                              <w:p w:rsidRPr="008F3138" w:rsidR="005B2566" w:rsidRDefault="005B2566" w14:paraId="4D694302"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initiatief nemen</w:t>
                                </w:r>
                              </w:p>
                              <w:p w:rsidRPr="008F3138" w:rsidR="005B2566" w:rsidRDefault="005B2566" w14:paraId="5A3C8F2C"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betrokken bezig zijn</w:t>
                                </w:r>
                              </w:p>
                              <w:p w:rsidRPr="008F3138" w:rsidR="005B2566" w:rsidRDefault="005B2566" w14:paraId="604D76F4"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speels, onbevangen en creatief omgaan met de wereld (muzisch)</w:t>
                                </w:r>
                              </w:p>
                              <w:p w:rsidRPr="008F3138" w:rsidR="005B2566" w:rsidP="006433DB" w:rsidRDefault="005B2566" w14:paraId="16D96508" w14:textId="77777777">
                                <w:pPr>
                                  <w:ind w:left="567"/>
                                  <w:rPr>
                                    <w:rFonts w:ascii="Comic Sans MS" w:hAnsi="Comic Sans MS"/>
                                    <w:spacing w:val="-2"/>
                                  </w:rPr>
                                </w:pPr>
                              </w:p>
                              <w:p w:rsidRPr="008F3138" w:rsidR="005B2566" w:rsidP="006433DB" w:rsidRDefault="005B2566" w14:paraId="2D059715" w14:textId="77777777">
                                <w:pPr>
                                  <w:ind w:left="567"/>
                                  <w:rPr>
                                    <w:rFonts w:ascii="Comic Sans MS" w:hAnsi="Comic Sans MS"/>
                                    <w:i/>
                                    <w:spacing w:val="-2"/>
                                  </w:rPr>
                                </w:pPr>
                                <w:r w:rsidRPr="008F3138">
                                  <w:rPr>
                                    <w:rFonts w:ascii="Comic Sans MS" w:hAnsi="Comic Sans MS"/>
                                    <w:i/>
                                    <w:spacing w:val="-2"/>
                                  </w:rPr>
                                  <w:t>Ontmoetende</w:t>
                                </w:r>
                              </w:p>
                              <w:p w:rsidRPr="008F3138" w:rsidR="005B2566" w:rsidP="006433DB" w:rsidRDefault="005B2566" w14:paraId="4A81DCCA" w14:textId="77777777">
                                <w:pPr>
                                  <w:ind w:left="2124" w:hanging="1557"/>
                                  <w:rPr>
                                    <w:rFonts w:ascii="Comic Sans MS" w:hAnsi="Comic Sans MS"/>
                                    <w:i/>
                                    <w:spacing w:val="-2"/>
                                  </w:rPr>
                                </w:pPr>
                                <w:r w:rsidRPr="008F3138">
                                  <w:rPr>
                                    <w:rFonts w:ascii="Comic Sans MS" w:hAnsi="Comic Sans MS"/>
                                    <w:i/>
                                    <w:spacing w:val="-2"/>
                                  </w:rPr>
                                  <w:t>leerkrachten-</w:t>
                                </w:r>
                              </w:p>
                              <w:p w:rsidRPr="008F3138" w:rsidR="005B2566" w:rsidP="006433DB" w:rsidRDefault="005B2566" w14:paraId="73001B41" w14:textId="77777777">
                                <w:pPr>
                                  <w:ind w:left="2124" w:hanging="1557"/>
                                  <w:rPr>
                                    <w:rFonts w:ascii="Comic Sans MS" w:hAnsi="Comic Sans MS"/>
                                    <w:spacing w:val="-2"/>
                                  </w:rPr>
                                </w:pPr>
                                <w:r w:rsidRPr="008F3138">
                                  <w:rPr>
                                    <w:rFonts w:ascii="Comic Sans MS" w:hAnsi="Comic Sans MS"/>
                                    <w:i/>
                                    <w:spacing w:val="-2"/>
                                  </w:rPr>
                                  <w:t>stijl</w:t>
                                </w:r>
                                <w:r w:rsidRPr="008F3138">
                                  <w:rPr>
                                    <w:rFonts w:ascii="Comic Sans MS" w:hAnsi="Comic Sans MS"/>
                                    <w:i/>
                                    <w:spacing w:val="-2"/>
                                  </w:rPr>
                                  <w:tab/>
                                </w:r>
                                <w:r w:rsidRPr="008F3138">
                                  <w:rPr>
                                    <w:rFonts w:ascii="Comic Sans MS" w:hAnsi="Comic Sans MS"/>
                                    <w:spacing w:val="-2"/>
                                  </w:rPr>
                                  <w:t xml:space="preserve">Om de kinderen te helpen groeien willen we nabij zijn, ze </w:t>
                                </w:r>
                                <w:r w:rsidRPr="008F3138">
                                  <w:rPr>
                                    <w:rFonts w:ascii="Comic Sans MS" w:hAnsi="Comic Sans MS"/>
                                    <w:b/>
                                    <w:spacing w:val="-2"/>
                                  </w:rPr>
                                  <w:t>warmte en aandacht bieden</w:t>
                                </w:r>
                                <w:r w:rsidRPr="008F3138">
                                  <w:rPr>
                                    <w:rFonts w:ascii="Comic Sans MS" w:hAnsi="Comic Sans MS"/>
                                    <w:spacing w:val="-2"/>
                                  </w:rPr>
                                  <w:t>.</w:t>
                                </w:r>
                              </w:p>
                              <w:p w:rsidRPr="008F3138" w:rsidR="005B2566" w:rsidP="006433DB" w:rsidRDefault="005B2566" w14:paraId="66227FB3" w14:textId="77777777">
                                <w:pPr>
                                  <w:ind w:left="2124"/>
                                  <w:rPr>
                                    <w:rFonts w:ascii="Comic Sans MS" w:hAnsi="Comic Sans MS"/>
                                    <w:spacing w:val="-2"/>
                                  </w:rPr>
                                </w:pPr>
                                <w:r w:rsidRPr="008F3138">
                                  <w:rPr>
                                    <w:rFonts w:ascii="Comic Sans MS" w:hAnsi="Comic Sans MS"/>
                                    <w:spacing w:val="-2"/>
                                  </w:rPr>
                                  <w:t xml:space="preserve">Daarom kiezen we voor een relatiestijl die vreemd is van  macht en sterkte. We geloven sterk in de kracht van de </w:t>
                                </w:r>
                                <w:r w:rsidRPr="008F3138">
                                  <w:rPr>
                                    <w:rFonts w:ascii="Comic Sans MS" w:hAnsi="Comic Sans MS"/>
                                    <w:b/>
                                    <w:spacing w:val="-2"/>
                                  </w:rPr>
                                  <w:t>hartelijkheid</w:t>
                                </w:r>
                                <w:r w:rsidRPr="008F3138">
                                  <w:rPr>
                                    <w:rFonts w:ascii="Comic Sans MS" w:hAnsi="Comic Sans MS"/>
                                    <w:spacing w:val="-2"/>
                                  </w:rPr>
                                  <w:t xml:space="preserve"> : kinderen moeten voelen dat we van ‘harte’ les geven en moeten aanvoelen dat we een ‘hart’ hebben voor wat hen raakt en bezig houdt. </w:t>
                                </w:r>
                              </w:p>
                              <w:p w:rsidRPr="008F3138" w:rsidR="005B2566" w:rsidP="006433DB" w:rsidRDefault="005B2566" w14:paraId="5489F63B" w14:textId="77777777">
                                <w:pPr>
                                  <w:rPr>
                                    <w:rFonts w:ascii="Comic Sans MS" w:hAnsi="Comic Sans MS"/>
                                    <w:spacing w:val="-2"/>
                                  </w:rPr>
                                </w:pPr>
                              </w:p>
                              <w:p w:rsidRPr="008F3138" w:rsidR="005B2566" w:rsidP="006433DB" w:rsidRDefault="005B2566" w14:paraId="4BB8071B" w14:textId="77777777">
                                <w:pPr>
                                  <w:spacing w:before="120"/>
                                  <w:ind w:left="567"/>
                                  <w:rPr>
                                    <w:rFonts w:ascii="Comic Sans MS" w:hAnsi="Comic Sans MS"/>
                                    <w:i/>
                                    <w:spacing w:val="-2"/>
                                  </w:rPr>
                                </w:pPr>
                                <w:r w:rsidRPr="008F3138">
                                  <w:rPr>
                                    <w:rFonts w:ascii="Comic Sans MS" w:hAnsi="Comic Sans MS"/>
                                    <w:i/>
                                    <w:spacing w:val="-2"/>
                                  </w:rPr>
                                  <w:t>Samenhorig-</w:t>
                                </w:r>
                                <w:r w:rsidRPr="008F3138">
                                  <w:rPr>
                                    <w:rFonts w:ascii="Comic Sans MS" w:hAnsi="Comic Sans MS"/>
                                    <w:i/>
                                    <w:spacing w:val="-2"/>
                                  </w:rPr>
                                  <w:br/>
                                </w:r>
                                <w:r w:rsidRPr="008F3138">
                                  <w:rPr>
                                    <w:rFonts w:ascii="Comic Sans MS" w:hAnsi="Comic Sans MS"/>
                                    <w:i/>
                                    <w:spacing w:val="-2"/>
                                  </w:rPr>
                                  <w:t>heid</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Onze opvoeding wordt gedragen door :</w:t>
                                </w:r>
                              </w:p>
                              <w:p w:rsidRPr="008F3138" w:rsidR="005B2566" w:rsidP="006433DB" w:rsidRDefault="005B2566" w14:paraId="6DF57032"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onze gerichtheid op de uniekheid van ieder kind</w:t>
                                </w:r>
                              </w:p>
                              <w:p w:rsidRPr="008F3138" w:rsidR="005B2566" w:rsidP="006433DB" w:rsidRDefault="005B2566" w14:paraId="7BDE22C0" w14:textId="77777777">
                                <w:pPr>
                                  <w:ind w:left="2124"/>
                                  <w:rPr>
                                    <w:rFonts w:ascii="Comic Sans MS" w:hAnsi="Comic Sans MS"/>
                                  </w:rPr>
                                </w:pPr>
                                <w:r w:rsidRPr="008F3138">
                                  <w:rPr>
                                    <w:rFonts w:ascii="Comic Sans MS" w:hAnsi="Comic Sans MS"/>
                                  </w:rPr>
                                  <w:t>We stemmen ons aanbod en het leerproces  zoveel mogelijk af op de ontwikkeling van ieder kind</w:t>
                                </w:r>
                              </w:p>
                              <w:p w:rsidRPr="008F3138" w:rsidR="005B2566" w:rsidP="006433DB" w:rsidRDefault="005B2566" w14:paraId="13E811DE"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de pedagogie van verbondenheid</w:t>
                                </w:r>
                              </w:p>
                              <w:p w:rsidRPr="008F3138" w:rsidR="005B2566" w:rsidP="006433DB" w:rsidRDefault="005B2566" w14:paraId="49023DB3" w14:textId="77777777">
                                <w:pPr>
                                  <w:ind w:left="2124"/>
                                  <w:rPr>
                                    <w:rFonts w:ascii="Comic Sans MS" w:hAnsi="Comic Sans MS"/>
                                  </w:rPr>
                                </w:pPr>
                                <w:r w:rsidRPr="008F3138">
                                  <w:rPr>
                                    <w:rFonts w:ascii="Comic Sans MS" w:hAnsi="Comic Sans MS"/>
                                  </w:rPr>
                                  <w:t>Leren is een sociaal gebeuren. Leren is samen leren,  een wederzijdse verrijking.</w:t>
                                </w:r>
                              </w:p>
                              <w:p w:rsidRPr="008F3138" w:rsidR="005B2566" w:rsidP="006433DB" w:rsidRDefault="005B2566" w14:paraId="7605E3E0"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de pedagogie van de hoop</w:t>
                                </w:r>
                              </w:p>
                              <w:p w:rsidRPr="008F3138" w:rsidR="005B2566" w:rsidP="006433DB" w:rsidRDefault="005B2566" w14:paraId="5B03FF23" w14:textId="77777777">
                                <w:pPr>
                                  <w:ind w:left="2124"/>
                                  <w:rPr>
                                    <w:rFonts w:ascii="Comic Sans MS" w:hAnsi="Comic Sans MS"/>
                                  </w:rPr>
                                </w:pPr>
                                <w:r w:rsidRPr="008F3138">
                                  <w:rPr>
                                    <w:rFonts w:ascii="Comic Sans MS" w:hAnsi="Comic Sans MS"/>
                                  </w:rPr>
                                  <w:t>We hebben een optimistische visie op de ontwikkeling van kinderen. We geloven in  de groeikansen van kinderen en dat ze ondanks hun grenzen, hun beperkingen, hun onmogelijkheden</w:t>
                                </w:r>
                                <w:r w:rsidRPr="008F3138">
                                  <w:rPr>
                                    <w:rFonts w:ascii="Comic Sans MS" w:hAnsi="Comic Sans MS"/>
                                    <w:color w:val="00FF00"/>
                                  </w:rPr>
                                  <w:t xml:space="preserve"> ,</w:t>
                                </w:r>
                                <w:r w:rsidRPr="008F3138">
                                  <w:rPr>
                                    <w:rFonts w:ascii="Comic Sans MS" w:hAnsi="Comic Sans MS"/>
                                  </w:rPr>
                                  <w:t xml:space="preserve"> toch kansen hebben en begeleid kunnen worden in hun groei. </w:t>
                                </w:r>
                              </w:p>
                              <w:p w:rsidRPr="008F3138" w:rsidR="005B2566" w:rsidP="006433DB" w:rsidRDefault="005B2566" w14:paraId="435FB7CF"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de pedagogie van het geduld</w:t>
                                </w:r>
                              </w:p>
                              <w:p w:rsidRPr="008F3138" w:rsidR="005B2566" w:rsidP="006433DB" w:rsidRDefault="005B2566" w14:paraId="4A1B4EB9" w14:textId="77777777">
                                <w:pPr>
                                  <w:ind w:left="2124"/>
                                  <w:rPr>
                                    <w:rFonts w:ascii="Comic Sans MS" w:hAnsi="Comic Sans MS"/>
                                  </w:rPr>
                                </w:pPr>
                                <w:r w:rsidRPr="008F3138">
                                  <w:rPr>
                                    <w:rFonts w:ascii="Comic Sans MS" w:hAnsi="Comic Sans MS"/>
                                  </w:rPr>
                                  <w:t>Onderwijs en opvoeding afstemmen op de mogelijkheden van kinderen vraagt veel geduld opdat de hoop niet zou omslaan in wanhoop, want dan is opvoeding onmogelijk.</w:t>
                                </w:r>
                              </w:p>
                              <w:p w:rsidRPr="008F3138" w:rsidR="005B2566" w:rsidP="006433DB" w:rsidRDefault="005B2566" w14:paraId="14A7F6D6" w14:textId="77777777">
                                <w:pPr>
                                  <w:ind w:left="374"/>
                                  <w:rPr>
                                    <w:rFonts w:ascii="Comic Sans MS" w:hAnsi="Comic Sans MS"/>
                                    <w:u w:val="single"/>
                                  </w:rPr>
                                </w:pPr>
                              </w:p>
                              <w:p w:rsidRPr="008F3138" w:rsidR="005B2566" w:rsidP="006433DB" w:rsidRDefault="005B2566" w14:paraId="0AB52B3D" w14:textId="77777777">
                                <w:pPr>
                                  <w:ind w:left="1491" w:firstLine="633"/>
                                  <w:rPr>
                                    <w:rFonts w:ascii="Comic Sans MS" w:hAnsi="Comic Sans MS"/>
                                    <w:spacing w:val="-2"/>
                                  </w:rPr>
                                </w:pPr>
                                <w:r w:rsidRPr="008F3138">
                                  <w:rPr>
                                    <w:rFonts w:ascii="Comic Sans MS" w:hAnsi="Comic Sans MS"/>
                                    <w:spacing w:val="-2"/>
                                  </w:rPr>
                                  <w:t>Van onze leerkrachten verwachten we dat ze:</w:t>
                                </w:r>
                              </w:p>
                              <w:p w:rsidRPr="008F3138" w:rsidR="005B2566" w:rsidP="006433DB" w:rsidRDefault="005B2566" w14:paraId="63487F2D" w14:textId="77777777">
                                <w:pPr>
                                  <w:widowControl w:val="0"/>
                                  <w:tabs>
                                    <w:tab w:val="left" w:pos="924"/>
                                  </w:tabs>
                                  <w:ind w:left="2481" w:hanging="357"/>
                                  <w:rPr>
                                    <w:rFonts w:ascii="Comic Sans MS" w:hAnsi="Comic Sans MS"/>
                                    <w:spacing w:val="-2"/>
                                  </w:rPr>
                                </w:pPr>
                                <w:r w:rsidRPr="008F3138">
                                  <w:rPr>
                                    <w:rFonts w:ascii="Comic Sans MS" w:hAnsi="Comic Sans MS"/>
                                    <w:spacing w:val="-2"/>
                                  </w:rPr>
                                  <w:t>model staan  voor goed leren</w:t>
                                </w:r>
                              </w:p>
                              <w:p w:rsidRPr="008F3138" w:rsidR="005B2566" w:rsidP="006433DB" w:rsidRDefault="005B2566" w14:paraId="6F43CE24" w14:textId="77777777">
                                <w:pPr>
                                  <w:widowControl w:val="0"/>
                                  <w:tabs>
                                    <w:tab w:val="left" w:pos="924"/>
                                  </w:tabs>
                                  <w:ind w:left="2481" w:hanging="357"/>
                                  <w:rPr>
                                    <w:rFonts w:ascii="Comic Sans MS" w:hAnsi="Comic Sans MS"/>
                                    <w:spacing w:val="-2"/>
                                  </w:rPr>
                                </w:pPr>
                                <w:r w:rsidRPr="008F3138">
                                  <w:rPr>
                                    <w:rFonts w:ascii="Comic Sans MS" w:hAnsi="Comic Sans MS"/>
                                    <w:spacing w:val="-2"/>
                                  </w:rPr>
                                  <w:t xml:space="preserve">strategische vragen stellen </w:t>
                                </w:r>
                              </w:p>
                              <w:p w:rsidRPr="008F3138" w:rsidR="005B2566" w:rsidP="006433DB" w:rsidRDefault="005B2566" w14:paraId="17483165" w14:textId="77777777">
                                <w:pPr>
                                  <w:widowControl w:val="0"/>
                                  <w:tabs>
                                    <w:tab w:val="left" w:pos="924"/>
                                  </w:tabs>
                                  <w:ind w:left="2481" w:hanging="357"/>
                                  <w:rPr>
                                    <w:rFonts w:ascii="Comic Sans MS" w:hAnsi="Comic Sans MS"/>
                                    <w:spacing w:val="-2"/>
                                  </w:rPr>
                                </w:pPr>
                                <w:r w:rsidRPr="008F3138">
                                  <w:rPr>
                                    <w:rFonts w:ascii="Comic Sans MS" w:hAnsi="Comic Sans MS"/>
                                    <w:spacing w:val="-2"/>
                                  </w:rPr>
                                  <w:t>aansluiten  bij wat de leerlingen reeds beheersen</w:t>
                                </w:r>
                              </w:p>
                              <w:p w:rsidRPr="008F3138" w:rsidR="005B2566" w:rsidP="006433DB" w:rsidRDefault="005B2566" w14:paraId="479B9BF9" w14:textId="77777777">
                                <w:pPr>
                                  <w:widowControl w:val="0"/>
                                  <w:tabs>
                                    <w:tab w:val="left" w:pos="924"/>
                                  </w:tabs>
                                  <w:ind w:left="2481" w:hanging="357"/>
                                  <w:rPr>
                                    <w:rFonts w:ascii="Comic Sans MS" w:hAnsi="Comic Sans MS"/>
                                    <w:spacing w:val="-2"/>
                                  </w:rPr>
                                </w:pPr>
                                <w:r w:rsidRPr="008F3138">
                                  <w:rPr>
                                    <w:rFonts w:ascii="Comic Sans MS" w:hAnsi="Comic Sans MS"/>
                                    <w:spacing w:val="-2"/>
                                  </w:rPr>
                                  <w:t>zinvolle contexten aanbieden</w:t>
                                </w:r>
                              </w:p>
                              <w:p w:rsidRPr="008F3138" w:rsidR="005B2566" w:rsidP="006433DB" w:rsidRDefault="005B2566" w14:paraId="37BB86B6" w14:textId="77777777">
                                <w:pPr>
                                  <w:widowControl w:val="0"/>
                                  <w:tabs>
                                    <w:tab w:val="left" w:pos="924"/>
                                  </w:tabs>
                                  <w:ind w:left="2481" w:hanging="357"/>
                                  <w:rPr>
                                    <w:rFonts w:ascii="Comic Sans MS" w:hAnsi="Comic Sans MS"/>
                                    <w:spacing w:val="-2"/>
                                  </w:rPr>
                                </w:pPr>
                                <w:r w:rsidRPr="008F3138">
                                  <w:rPr>
                                    <w:rFonts w:ascii="Comic Sans MS" w:hAnsi="Comic Sans MS"/>
                                    <w:spacing w:val="-2"/>
                                  </w:rPr>
                                  <w:t xml:space="preserve">interactieprocessen begeleiden </w:t>
                                </w:r>
                              </w:p>
                              <w:p w:rsidRPr="008F3138" w:rsidR="005B2566" w:rsidP="006433DB" w:rsidRDefault="005B2566" w14:paraId="302BB322" w14:textId="77777777">
                                <w:pPr>
                                  <w:widowControl w:val="0"/>
                                  <w:tabs>
                                    <w:tab w:val="left" w:pos="924"/>
                                  </w:tabs>
                                  <w:ind w:left="2481" w:hanging="357"/>
                                  <w:rPr>
                                    <w:rFonts w:ascii="Comic Sans MS" w:hAnsi="Comic Sans MS"/>
                                    <w:spacing w:val="-2"/>
                                  </w:rPr>
                                </w:pPr>
                                <w:r w:rsidRPr="008F3138">
                                  <w:rPr>
                                    <w:rFonts w:ascii="Comic Sans MS" w:hAnsi="Comic Sans MS"/>
                                    <w:spacing w:val="-2"/>
                                  </w:rPr>
                                  <w:t>peilen naar de vorderingen</w:t>
                                </w:r>
                              </w:p>
                              <w:p w:rsidRPr="008F3138" w:rsidR="005B2566" w:rsidP="006433DB" w:rsidRDefault="005B2566" w14:paraId="1783EFFA" w14:textId="77777777">
                                <w:pPr>
                                  <w:widowControl w:val="0"/>
                                  <w:tabs>
                                    <w:tab w:val="left" w:pos="924"/>
                                  </w:tabs>
                                  <w:ind w:left="2481" w:hanging="357"/>
                                  <w:rPr>
                                    <w:rFonts w:ascii="Comic Sans MS" w:hAnsi="Comic Sans MS"/>
                                    <w:spacing w:val="-2"/>
                                  </w:rPr>
                                </w:pPr>
                                <w:r w:rsidRPr="008F3138">
                                  <w:rPr>
                                    <w:rFonts w:ascii="Comic Sans MS" w:hAnsi="Comic Sans MS"/>
                                    <w:spacing w:val="-2"/>
                                  </w:rPr>
                                  <w:t>helpen en coachen</w:t>
                                </w:r>
                              </w:p>
                              <w:p w:rsidRPr="008F3138" w:rsidR="005B2566" w:rsidP="006433DB" w:rsidRDefault="005B2566" w14:paraId="3B9A0E61" w14:textId="77777777">
                                <w:pPr>
                                  <w:widowControl w:val="0"/>
                                  <w:tabs>
                                    <w:tab w:val="left" w:pos="924"/>
                                  </w:tabs>
                                  <w:ind w:left="2481" w:hanging="357"/>
                                  <w:rPr>
                                    <w:rFonts w:ascii="Comic Sans MS" w:hAnsi="Comic Sans MS"/>
                                    <w:spacing w:val="-2"/>
                                  </w:rPr>
                                </w:pPr>
                                <w:r w:rsidRPr="008F3138">
                                  <w:rPr>
                                    <w:rFonts w:ascii="Comic Sans MS" w:hAnsi="Comic Sans MS"/>
                                    <w:spacing w:val="-2"/>
                                  </w:rPr>
                                  <w:t>de uniciteit van elk kind erkennen en aanvaarden : zijn interesses, zijn achterliggende gevoelens, zijn ervaringen en zijn ontwikkelingsniveau</w:t>
                                </w:r>
                              </w:p>
                              <w:p w:rsidRPr="008F3138" w:rsidR="005B2566" w:rsidP="006433DB" w:rsidRDefault="005B2566" w14:paraId="202680CC" w14:textId="77777777">
                                <w:pPr>
                                  <w:widowControl w:val="0"/>
                                  <w:tabs>
                                    <w:tab w:val="left" w:pos="924"/>
                                  </w:tabs>
                                  <w:ind w:left="2481" w:hanging="357"/>
                                  <w:rPr>
                                    <w:rFonts w:ascii="Comic Sans MS" w:hAnsi="Comic Sans MS"/>
                                    <w:spacing w:val="-2"/>
                                  </w:rPr>
                                </w:pPr>
                                <w:r w:rsidRPr="008F3138">
                                  <w:rPr>
                                    <w:rFonts w:ascii="Comic Sans MS" w:hAnsi="Comic Sans MS"/>
                                    <w:spacing w:val="-2"/>
                                  </w:rPr>
                                  <w:t>gevoelig zijn voor de signalen die een kind uitzendt en trachten de diepere betekenis ervan te achterhalen</w:t>
                                </w:r>
                              </w:p>
                              <w:p w:rsidRPr="008F3138" w:rsidR="005B2566" w:rsidP="006433DB" w:rsidRDefault="005B2566" w14:paraId="0027D89F" w14:textId="77777777">
                                <w:pPr>
                                  <w:widowControl w:val="0"/>
                                  <w:tabs>
                                    <w:tab w:val="left" w:pos="924"/>
                                  </w:tabs>
                                  <w:ind w:left="2481" w:hanging="357"/>
                                  <w:rPr>
                                    <w:rFonts w:ascii="Comic Sans MS" w:hAnsi="Comic Sans MS"/>
                                    <w:spacing w:val="-2"/>
                                  </w:rPr>
                                </w:pPr>
                                <w:r w:rsidRPr="008F3138">
                                  <w:rPr>
                                    <w:rFonts w:ascii="Comic Sans MS" w:hAnsi="Comic Sans MS"/>
                                    <w:spacing w:val="-2"/>
                                  </w:rPr>
                                  <w:t>verduidelijken, verklaren, duiden, verhelderen en waarderen. De signalen van de kinderen beantwoorden door er daadwerkelijk iets mee aan te vangen.</w:t>
                                </w:r>
                              </w:p>
                              <w:p w:rsidRPr="008F3138" w:rsidR="005B2566" w:rsidP="006433DB" w:rsidRDefault="005B2566" w14:paraId="13ADFC51" w14:textId="77777777">
                                <w:pPr>
                                  <w:widowControl w:val="0"/>
                                  <w:tabs>
                                    <w:tab w:val="left" w:pos="924"/>
                                  </w:tabs>
                                  <w:ind w:left="2481" w:hanging="357"/>
                                  <w:rPr>
                                    <w:rFonts w:ascii="Comic Sans MS" w:hAnsi="Comic Sans MS"/>
                                    <w:spacing w:val="-2"/>
                                  </w:rPr>
                                </w:pPr>
                                <w:r w:rsidRPr="008F3138">
                                  <w:rPr>
                                    <w:rFonts w:ascii="Comic Sans MS" w:hAnsi="Comic Sans MS"/>
                                    <w:spacing w:val="-2"/>
                                  </w:rPr>
                                  <w:t>naar een overeenkomst streven tussen denken en spreken, tussen impressie en expressie</w:t>
                                </w:r>
                              </w:p>
                              <w:p w:rsidRPr="008F3138" w:rsidR="005B2566" w:rsidP="006433DB" w:rsidRDefault="005B2566" w14:paraId="14B57DE1" w14:textId="77777777">
                                <w:pPr>
                                  <w:widowControl w:val="0"/>
                                  <w:tabs>
                                    <w:tab w:val="left" w:pos="924"/>
                                  </w:tabs>
                                  <w:ind w:left="924" w:hanging="357"/>
                                  <w:rPr>
                                    <w:rFonts w:ascii="Comic Sans MS" w:hAnsi="Comic Sans MS"/>
                                    <w:spacing w:val="-2"/>
                                  </w:rPr>
                                </w:pPr>
                              </w:p>
                              <w:p w:rsidRPr="008F3138" w:rsidR="005B2566" w:rsidP="006433DB" w:rsidRDefault="005B2566" w14:paraId="11AAE967" w14:textId="77777777">
                                <w:pPr>
                                  <w:widowControl w:val="0"/>
                                  <w:tabs>
                                    <w:tab w:val="left" w:pos="924"/>
                                  </w:tabs>
                                  <w:ind w:left="567"/>
                                  <w:rPr>
                                    <w:rFonts w:ascii="Comic Sans MS" w:hAnsi="Comic Sans MS"/>
                                    <w:spacing w:val="-2"/>
                                  </w:rPr>
                                </w:pP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Daarom bieden wij aan :</w:t>
                                </w:r>
                              </w:p>
                              <w:p w:rsidRPr="008F3138" w:rsidR="005B2566" w:rsidP="006433DB" w:rsidRDefault="005B2566" w14:paraId="64C8D715" w14:textId="77777777">
                                <w:pPr>
                                  <w:widowControl w:val="0"/>
                                  <w:tabs>
                                    <w:tab w:val="left" w:pos="924"/>
                                  </w:tabs>
                                  <w:ind w:left="567"/>
                                  <w:rPr>
                                    <w:rFonts w:ascii="Comic Sans MS" w:hAnsi="Comic Sans MS"/>
                                    <w:i/>
                                    <w:spacing w:val="-2"/>
                                  </w:rPr>
                                </w:pPr>
                                <w:r w:rsidRPr="008F3138">
                                  <w:rPr>
                                    <w:rFonts w:ascii="Comic Sans MS" w:hAnsi="Comic Sans MS"/>
                                    <w:i/>
                                    <w:spacing w:val="-2"/>
                                  </w:rPr>
                                  <w:t>Betekenisvolle</w:t>
                                </w:r>
                              </w:p>
                              <w:p w:rsidRPr="008F3138" w:rsidR="005B2566" w:rsidP="006433DB" w:rsidRDefault="005B2566" w14:paraId="07F03BA5" w14:textId="77777777">
                                <w:pPr>
                                  <w:widowControl w:val="0"/>
                                  <w:tabs>
                                    <w:tab w:val="left" w:pos="924"/>
                                  </w:tabs>
                                  <w:ind w:left="2124" w:hanging="1557"/>
                                  <w:rPr>
                                    <w:rFonts w:ascii="Comic Sans MS" w:hAnsi="Comic Sans MS"/>
                                    <w:spacing w:val="-2"/>
                                  </w:rPr>
                                </w:pPr>
                                <w:r w:rsidRPr="008F3138">
                                  <w:rPr>
                                    <w:rFonts w:ascii="Comic Sans MS" w:hAnsi="Comic Sans MS"/>
                                    <w:i/>
                                    <w:spacing w:val="-2"/>
                                  </w:rPr>
                                  <w:t>situaties</w:t>
                                </w:r>
                                <w:r w:rsidRPr="008F3138">
                                  <w:rPr>
                                    <w:rFonts w:ascii="Comic Sans MS" w:hAnsi="Comic Sans MS"/>
                                    <w:i/>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b/>
                                    <w:spacing w:val="-2"/>
                                  </w:rPr>
                                  <w:t>praktijkgericht onderwijs</w:t>
                                </w:r>
                                <w:r w:rsidRPr="008F3138">
                                  <w:rPr>
                                    <w:rFonts w:ascii="Comic Sans MS" w:hAnsi="Comic Sans MS"/>
                                    <w:spacing w:val="-2"/>
                                  </w:rPr>
                                  <w:t xml:space="preserve"> dat aansluit bij de hedendaagse wereld, waar ruimte is voor ervaringsgericht leren en aandacht voor persoonlijk werk. De school leert de kinderen zelfstandig werken naast het werken in groep. Hierbij werken we af en toe rond actuele thema’s waarin alle vakken behandeld worden en waardoor de leerinhouden een samenhangend geheel vormen.</w:t>
                                </w:r>
                              </w:p>
                              <w:p w:rsidRPr="008F3138" w:rsidR="005B2566" w:rsidP="006433DB" w:rsidRDefault="005B2566" w14:paraId="262CEE07"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b/>
                                    <w:spacing w:val="-2"/>
                                  </w:rPr>
                                  <w:t>evaluatie die gericht is op de vorderingen</w:t>
                                </w:r>
                                <w:r w:rsidRPr="008F3138">
                                  <w:rPr>
                                    <w:rFonts w:ascii="Comic Sans MS" w:hAnsi="Comic Sans MS"/>
                                    <w:spacing w:val="-2"/>
                                  </w:rPr>
                                  <w:t xml:space="preserve"> van elk kind. Daarnaast wordt ook de emotionele, de sociale en muzische ontwikkeling geëvalueerd.</w:t>
                                </w:r>
                              </w:p>
                              <w:p w:rsidRPr="008F3138" w:rsidR="005B2566" w:rsidP="006433DB" w:rsidRDefault="005B2566" w14:paraId="24B44827"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 xml:space="preserve">een opvoedingsklimaat dat getekend wordt door </w:t>
                                </w:r>
                                <w:r w:rsidRPr="008F3138">
                                  <w:rPr>
                                    <w:rFonts w:ascii="Comic Sans MS" w:hAnsi="Comic Sans MS"/>
                                    <w:b/>
                                    <w:spacing w:val="-2"/>
                                  </w:rPr>
                                  <w:t>respect, optimisme en geduld</w:t>
                                </w:r>
                                <w:r w:rsidRPr="008F3138">
                                  <w:rPr>
                                    <w:rFonts w:ascii="Comic Sans MS" w:hAnsi="Comic Sans MS"/>
                                    <w:spacing w:val="-2"/>
                                  </w:rPr>
                                  <w:t xml:space="preserve"> en bepaald wordt door een pedagogische relatie tussen leerkracht en leerling, die meer is dan een zakelijke relatie.</w:t>
                                </w:r>
                              </w:p>
                              <w:p w:rsidRPr="008F3138" w:rsidR="005B2566" w:rsidP="006433DB" w:rsidRDefault="005B2566" w14:paraId="3340D031" w14:textId="77777777">
                                <w:pPr>
                                  <w:widowControl w:val="0"/>
                                  <w:tabs>
                                    <w:tab w:val="left" w:pos="924"/>
                                  </w:tabs>
                                  <w:ind w:left="2124" w:hanging="1557"/>
                                  <w:rPr>
                                    <w:rFonts w:ascii="Comic Sans MS" w:hAnsi="Comic Sans MS"/>
                                    <w:i/>
                                    <w:spacing w:val="-2"/>
                                  </w:rPr>
                                </w:pPr>
                                <w:r w:rsidRPr="008F3138">
                                  <w:rPr>
                                    <w:rFonts w:ascii="Comic Sans MS" w:hAnsi="Comic Sans MS"/>
                                    <w:i/>
                                    <w:spacing w:val="-2"/>
                                  </w:rPr>
                                  <w:t xml:space="preserve">Duidelijke </w:t>
                                </w:r>
                              </w:p>
                              <w:p w:rsidRPr="008F3138" w:rsidR="005B2566" w:rsidP="006433DB" w:rsidRDefault="005B2566" w14:paraId="587FC157" w14:textId="77777777">
                                <w:pPr>
                                  <w:widowControl w:val="0"/>
                                  <w:tabs>
                                    <w:tab w:val="left" w:pos="924"/>
                                  </w:tabs>
                                  <w:ind w:left="2124" w:hanging="1557"/>
                                  <w:rPr>
                                    <w:rFonts w:ascii="Comic Sans MS" w:hAnsi="Comic Sans MS"/>
                                    <w:spacing w:val="-2"/>
                                  </w:rPr>
                                </w:pPr>
                                <w:r w:rsidRPr="008F3138">
                                  <w:rPr>
                                    <w:rFonts w:ascii="Comic Sans MS" w:hAnsi="Comic Sans MS"/>
                                    <w:i/>
                                    <w:spacing w:val="-2"/>
                                  </w:rPr>
                                  <w:t>structuur</w:t>
                                </w:r>
                                <w:r w:rsidRPr="008F3138">
                                  <w:rPr>
                                    <w:rFonts w:ascii="Comic Sans MS" w:hAnsi="Comic Sans MS"/>
                                    <w:i/>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 xml:space="preserve">een school die </w:t>
                                </w:r>
                                <w:r w:rsidRPr="008F3138">
                                  <w:rPr>
                                    <w:rFonts w:ascii="Comic Sans MS" w:hAnsi="Comic Sans MS"/>
                                    <w:b/>
                                    <w:spacing w:val="-2"/>
                                  </w:rPr>
                                  <w:t xml:space="preserve">een thuis </w:t>
                                </w:r>
                                <w:r w:rsidRPr="008F3138">
                                  <w:rPr>
                                    <w:rFonts w:ascii="Comic Sans MS" w:hAnsi="Comic Sans MS"/>
                                    <w:spacing w:val="-2"/>
                                  </w:rPr>
                                  <w:t>biedt aan de kinderen, waar ze zich geborgen mogen weten in een veilige schoolomgeving (verjaardagen vieren in de kleuterschool, bij verjaardag een attentie van de directeur, de groene leerkracht,…),  waar ze hun verhaal kunnen doen en hun inbreng hebben in het grote geheel (leerlingenparlement).</w:t>
                                </w:r>
                              </w:p>
                              <w:p w:rsidRPr="008F3138" w:rsidR="005B2566" w:rsidP="006433DB" w:rsidRDefault="005B2566" w14:paraId="382902C5"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een anti-pestcontract dat jaarlijks in alle klassen hernomen wordt</w:t>
                                </w:r>
                              </w:p>
                              <w:p w:rsidRPr="008F3138" w:rsidR="005B2566" w:rsidP="006433DB" w:rsidRDefault="005B2566" w14:paraId="185C0314"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het samen bespreken van een klasreglement</w:t>
                                </w:r>
                              </w:p>
                              <w:p w:rsidRPr="008F3138" w:rsidR="005B2566" w:rsidP="006433DB" w:rsidRDefault="005B2566" w14:paraId="1CEEE2FF"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 xml:space="preserve">werk- en actiepunten rond sociale vaardigheden </w:t>
                                </w:r>
                              </w:p>
                              <w:p w:rsidRPr="008F3138" w:rsidR="005B2566" w:rsidP="006433DB" w:rsidRDefault="005B2566" w14:paraId="1387041E"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samen met de ganse school de maandopening beleven</w:t>
                                </w:r>
                              </w:p>
                              <w:p w:rsidRPr="008F3138" w:rsidR="005B2566" w:rsidP="006433DB" w:rsidRDefault="005B2566" w14:paraId="3DB59E35"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gerichte differentiatie qua niveau, interesse, tempo en instructie</w:t>
                                </w:r>
                              </w:p>
                              <w:p w:rsidRPr="008F3138" w:rsidR="005B2566" w:rsidP="006433DB" w:rsidRDefault="005B2566" w14:paraId="7B8330A4"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 </w:t>
                                </w:r>
                                <w:r w:rsidRPr="008F3138">
                                  <w:rPr>
                                    <w:rFonts w:ascii="Comic Sans MS" w:hAnsi="Comic Sans MS"/>
                                    <w:spacing w:val="-2"/>
                                  </w:rPr>
                                  <w:tab/>
                                </w:r>
                                <w:r w:rsidRPr="008F3138">
                                  <w:rPr>
                                    <w:rFonts w:ascii="Comic Sans MS" w:hAnsi="Comic Sans MS"/>
                                    <w:spacing w:val="-2"/>
                                  </w:rPr>
                                  <w:t xml:space="preserve">leerkrachten die  proberen door hun leerkrachtenstijl de </w:t>
                                </w:r>
                                <w:r w:rsidRPr="008F3138">
                                  <w:rPr>
                                    <w:rFonts w:ascii="Comic Sans MS" w:hAnsi="Comic Sans MS"/>
                                    <w:b/>
                                    <w:spacing w:val="-2"/>
                                  </w:rPr>
                                  <w:t>positieve      ingesteldheid</w:t>
                                </w:r>
                                <w:r w:rsidRPr="008F3138">
                                  <w:rPr>
                                    <w:rFonts w:ascii="Comic Sans MS" w:hAnsi="Comic Sans MS"/>
                                    <w:spacing w:val="-2"/>
                                  </w:rPr>
                                  <w:t xml:space="preserve"> van de kinderen te bevorderen </w:t>
                                </w:r>
                              </w:p>
                              <w:p w:rsidRPr="008F3138" w:rsidR="005B2566" w:rsidP="006433DB" w:rsidRDefault="005B2566" w14:paraId="72EDF82A"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een nieuwshoek op de speelplaats waar elke maand de namen van de jarigen uitgehangen worden, ook geboortekaartjes, overlijdensberichten en artikels over kinderen of ouders</w:t>
                                </w:r>
                              </w:p>
                              <w:p w:rsidRPr="008F3138" w:rsidR="005B2566" w:rsidP="006433DB" w:rsidRDefault="005B2566" w14:paraId="2E565560"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een brievenbus ‘groene leerkracht’ waarin problemen die leerlingen niet kwijt kunnen of willen in de klas, kunnen gedeponeerd worden</w:t>
                                </w:r>
                              </w:p>
                              <w:p w:rsidRPr="008F3138" w:rsidR="005B2566" w:rsidP="006433DB" w:rsidRDefault="005B2566" w14:paraId="41160FED"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gevoelsdozen (of gevoelsklok) in de kleuterklassen. De kleuters kunnen er hun symbool insteken. De juf bespreekt deze gevoelens dan tijdens het onthaal of een ander moment.</w:t>
                                </w:r>
                              </w:p>
                              <w:p w:rsidRPr="008F3138" w:rsidR="005B2566" w:rsidP="006433DB" w:rsidRDefault="005B2566" w14:paraId="066DDEF4"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bewegingstussendoortjes in de klas</w:t>
                                </w:r>
                              </w:p>
                              <w:p w:rsidRPr="008F3138" w:rsidR="005B2566" w:rsidP="006433DB" w:rsidRDefault="005B2566" w14:paraId="400EE0AD"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de beertjes van Meichenbaum in de klas</w:t>
                                </w:r>
                              </w:p>
                              <w:p w:rsidRPr="008F3138" w:rsidR="005B2566" w:rsidP="006433DB" w:rsidRDefault="005B2566" w14:paraId="15CE22DE" w14:textId="77777777">
                                <w:pPr>
                                  <w:widowControl w:val="0"/>
                                  <w:tabs>
                                    <w:tab w:val="left" w:pos="924"/>
                                  </w:tabs>
                                  <w:rPr>
                                    <w:rFonts w:ascii="Comic Sans MS" w:hAnsi="Comic Sans MS"/>
                                    <w:spacing w:val="-2"/>
                                  </w:rPr>
                                </w:pPr>
                              </w:p>
                              <w:p w:rsidRPr="008F3138" w:rsidR="005B2566" w:rsidP="006433DB" w:rsidRDefault="005B2566" w14:paraId="201C6635" w14:textId="77777777">
                                <w:pPr>
                                  <w:widowControl w:val="0"/>
                                  <w:tabs>
                                    <w:tab w:val="left" w:pos="924"/>
                                  </w:tabs>
                                  <w:ind w:left="924" w:hanging="357"/>
                                  <w:rPr>
                                    <w:rFonts w:ascii="Comic Sans MS" w:hAnsi="Comic Sans MS"/>
                                    <w:spacing w:val="-2"/>
                                  </w:rPr>
                                </w:pPr>
                              </w:p>
                              <w:p w:rsidRPr="008F3138" w:rsidR="005B2566" w:rsidP="006433DB" w:rsidRDefault="005B2566" w14:paraId="7C89C4A2" w14:textId="77777777">
                                <w:pPr>
                                  <w:widowControl w:val="0"/>
                                  <w:tabs>
                                    <w:tab w:val="left" w:pos="924"/>
                                  </w:tabs>
                                  <w:ind w:left="924" w:hanging="357"/>
                                  <w:rPr>
                                    <w:rFonts w:ascii="Comic Sans MS" w:hAnsi="Comic Sans MS"/>
                                    <w:spacing w:val="-2"/>
                                  </w:rPr>
                                </w:pPr>
                              </w:p>
                              <w:p w:rsidRPr="008F3138" w:rsidR="005B2566" w:rsidP="006433DB" w:rsidRDefault="005B2566" w14:paraId="4C4982B2" w14:textId="77777777">
                                <w:pPr>
                                  <w:widowControl w:val="0"/>
                                  <w:tabs>
                                    <w:tab w:val="left" w:pos="924"/>
                                  </w:tabs>
                                  <w:ind w:left="924" w:hanging="357"/>
                                  <w:rPr>
                                    <w:rFonts w:ascii="Comic Sans MS" w:hAnsi="Comic Sans MS"/>
                                    <w:spacing w:val="-2"/>
                                  </w:rPr>
                                </w:pPr>
                              </w:p>
                              <w:p w:rsidRPr="008F3138" w:rsidR="005B2566" w:rsidP="006433DB" w:rsidRDefault="005B2566" w14:paraId="3B27CCA4" w14:textId="77777777">
                                <w:pPr>
                                  <w:widowControl w:val="0"/>
                                  <w:tabs>
                                    <w:tab w:val="left" w:pos="924"/>
                                  </w:tabs>
                                  <w:ind w:left="924" w:hanging="357"/>
                                  <w:rPr>
                                    <w:rFonts w:ascii="Comic Sans MS" w:hAnsi="Comic Sans MS"/>
                                    <w:spacing w:val="-2"/>
                                  </w:rPr>
                                </w:pPr>
                              </w:p>
                              <w:p w:rsidRPr="008F3138" w:rsidR="005B2566" w:rsidP="006433DB" w:rsidRDefault="005B2566" w14:paraId="00E29197" w14:textId="77777777">
                                <w:pPr>
                                  <w:widowControl w:val="0"/>
                                  <w:tabs>
                                    <w:tab w:val="left" w:pos="924"/>
                                  </w:tabs>
                                  <w:ind w:left="924" w:hanging="357"/>
                                  <w:rPr>
                                    <w:rFonts w:ascii="Comic Sans MS" w:hAnsi="Comic Sans MS"/>
                                    <w:spacing w:val="-2"/>
                                  </w:rPr>
                                </w:pPr>
                              </w:p>
                              <w:p w:rsidRPr="008F3138" w:rsidR="005B2566" w:rsidP="006433DB" w:rsidRDefault="005B2566" w14:paraId="0EF7F173" w14:textId="77777777">
                                <w:pPr>
                                  <w:widowControl w:val="0"/>
                                  <w:tabs>
                                    <w:tab w:val="left" w:pos="924"/>
                                  </w:tabs>
                                  <w:ind w:left="924" w:hanging="357"/>
                                  <w:rPr>
                                    <w:rFonts w:ascii="Comic Sans MS" w:hAnsi="Comic Sans MS"/>
                                    <w:spacing w:val="-2"/>
                                  </w:rPr>
                                </w:pPr>
                              </w:p>
                              <w:p w:rsidRPr="008F3138" w:rsidR="005B2566" w:rsidP="006433DB" w:rsidRDefault="005B2566" w14:paraId="58F686F8" w14:textId="77777777">
                                <w:pPr>
                                  <w:widowControl w:val="0"/>
                                  <w:tabs>
                                    <w:tab w:val="left" w:pos="924"/>
                                  </w:tabs>
                                  <w:ind w:left="924" w:hanging="357"/>
                                  <w:rPr>
                                    <w:rFonts w:ascii="Comic Sans MS" w:hAnsi="Comic Sans MS"/>
                                    <w:spacing w:val="-2"/>
                                  </w:rPr>
                                </w:pPr>
                              </w:p>
                              <w:p w:rsidRPr="008F3138" w:rsidR="005B2566" w:rsidP="006433DB" w:rsidRDefault="005B2566" w14:paraId="04A4B44C" w14:textId="77777777">
                                <w:pPr>
                                  <w:widowControl w:val="0"/>
                                  <w:tabs>
                                    <w:tab w:val="left" w:pos="924"/>
                                  </w:tabs>
                                  <w:ind w:left="924" w:hanging="357"/>
                                  <w:rPr>
                                    <w:rFonts w:ascii="Comic Sans MS" w:hAnsi="Comic Sans MS"/>
                                    <w:spacing w:val="-2"/>
                                  </w:rPr>
                                </w:pPr>
                              </w:p>
                              <w:p w:rsidRPr="008F3138" w:rsidR="005B2566" w:rsidP="006433DB" w:rsidRDefault="005B2566" w14:paraId="3DA57B76" w14:textId="77777777">
                                <w:pPr>
                                  <w:widowControl w:val="0"/>
                                  <w:tabs>
                                    <w:tab w:val="left" w:pos="924"/>
                                  </w:tabs>
                                  <w:rPr>
                                    <w:rFonts w:ascii="Comic Sans MS" w:hAnsi="Comic Sans MS"/>
                                    <w:spacing w:val="-2"/>
                                  </w:rPr>
                                </w:pPr>
                              </w:p>
                              <w:p w:rsidRPr="008F3138" w:rsidR="005B2566" w:rsidP="006433DB" w:rsidRDefault="005B2566" w14:paraId="107E2C05" w14:textId="77777777">
                                <w:pPr>
                                  <w:widowControl w:val="0"/>
                                  <w:tabs>
                                    <w:tab w:val="left" w:pos="924"/>
                                  </w:tabs>
                                  <w:ind w:left="924" w:hanging="357"/>
                                  <w:jc w:val="center"/>
                                  <w:rPr>
                                    <w:rFonts w:ascii="Comic Sans MS" w:hAnsi="Comic Sans MS"/>
                                    <w:b/>
                                    <w:spacing w:val="-2"/>
                                    <w:szCs w:val="24"/>
                                    <w:u w:val="single"/>
                                  </w:rPr>
                                </w:pPr>
                                <w:r w:rsidRPr="008F3138">
                                  <w:rPr>
                                    <w:rFonts w:ascii="Comic Sans MS" w:hAnsi="Comic Sans MS"/>
                                    <w:b/>
                                    <w:spacing w:val="-2"/>
                                    <w:szCs w:val="24"/>
                                    <w:u w:val="single"/>
                                  </w:rPr>
                                  <w:t>4. Wij werken aan de ontplooiing van elk kind vanuit een brede zorg</w:t>
                                </w:r>
                              </w:p>
                              <w:p w:rsidRPr="008F3138" w:rsidR="005B2566" w:rsidP="006433DB" w:rsidRDefault="005B2566" w14:paraId="536B809A"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5E31640B"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27D7DA81" w14:textId="77777777">
                                <w:pPr>
                                  <w:widowControl w:val="0"/>
                                  <w:tabs>
                                    <w:tab w:val="left" w:pos="924"/>
                                  </w:tabs>
                                  <w:ind w:left="924" w:hanging="357"/>
                                  <w:jc w:val="center"/>
                                  <w:rPr>
                                    <w:rFonts w:ascii="Comic Sans MS" w:hAnsi="Comic Sans MS"/>
                                    <w:b/>
                                    <w:spacing w:val="-2"/>
                                    <w:szCs w:val="24"/>
                                    <w:u w:val="single"/>
                                  </w:rPr>
                                </w:pPr>
                                <w:r w:rsidRPr="008F3138">
                                  <w:rPr>
                                    <w:rFonts w:ascii="Comic Sans MS" w:hAnsi="Comic Sans MS"/>
                                    <w:b/>
                                    <w:noProof/>
                                    <w:spacing w:val="-2"/>
                                    <w:szCs w:val="24"/>
                                    <w:u w:val="single"/>
                                    <w:lang w:eastAsia="nl-BE"/>
                                  </w:rPr>
                                  <w:drawing>
                                    <wp:inline distT="0" distB="0" distL="0" distR="0" wp14:anchorId="47156F4D" wp14:editId="1C5BBED5">
                                      <wp:extent cx="2301240" cy="2171700"/>
                                      <wp:effectExtent l="0" t="0" r="3810" b="0"/>
                                      <wp:docPr id="583" name="Afbeelding 583" descr="j0292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0292128[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01240" cy="2171700"/>
                                              </a:xfrm>
                                              <a:prstGeom prst="rect">
                                                <a:avLst/>
                                              </a:prstGeom>
                                              <a:noFill/>
                                              <a:ln>
                                                <a:noFill/>
                                              </a:ln>
                                            </pic:spPr>
                                          </pic:pic>
                                        </a:graphicData>
                                      </a:graphic>
                                    </wp:inline>
                                  </w:drawing>
                                </w:r>
                              </w:p>
                              <w:p w:rsidRPr="008F3138" w:rsidR="005B2566" w:rsidP="006433DB" w:rsidRDefault="005B2566" w14:paraId="1EE65EE8"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06D3AE2C" w14:textId="77777777">
                                <w:pPr>
                                  <w:widowControl w:val="0"/>
                                  <w:tabs>
                                    <w:tab w:val="left" w:pos="924"/>
                                  </w:tabs>
                                  <w:ind w:left="924" w:hanging="357"/>
                                  <w:jc w:val="center"/>
                                  <w:rPr>
                                    <w:rFonts w:ascii="Comic Sans MS" w:hAnsi="Comic Sans MS"/>
                                    <w:b/>
                                    <w:spacing w:val="-2"/>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05E92E6B" w14:textId="77777777">
                                  <w:tc>
                                    <w:tcPr>
                                      <w:tcW w:w="9212" w:type="dxa"/>
                                    </w:tcPr>
                                    <w:p w:rsidRPr="008F3138" w:rsidR="005B2566" w:rsidP="002D1285" w:rsidRDefault="005B2566" w14:paraId="01CD70D5" w14:textId="77777777">
                                      <w:pPr>
                                        <w:widowControl w:val="0"/>
                                        <w:tabs>
                                          <w:tab w:val="left" w:pos="924"/>
                                        </w:tabs>
                                        <w:rPr>
                                          <w:rFonts w:ascii="Comic Sans MS" w:hAnsi="Comic Sans MS"/>
                                          <w:spacing w:val="-2"/>
                                          <w:szCs w:val="24"/>
                                        </w:rPr>
                                      </w:pPr>
                                      <w:r w:rsidRPr="008F3138">
                                        <w:rPr>
                                          <w:rFonts w:ascii="Comic Sans MS" w:hAnsi="Comic Sans MS"/>
                                          <w:spacing w:val="-2"/>
                                          <w:szCs w:val="24"/>
                                        </w:rPr>
                                        <w:t>◊ zorgen voor elk uniek kind</w:t>
                                      </w:r>
                                    </w:p>
                                    <w:p w:rsidRPr="008F3138" w:rsidR="005B2566" w:rsidP="002D1285" w:rsidRDefault="005B2566" w14:paraId="416E3A40" w14:textId="77777777">
                                      <w:pPr>
                                        <w:widowControl w:val="0"/>
                                        <w:tabs>
                                          <w:tab w:val="left" w:pos="924"/>
                                        </w:tabs>
                                        <w:rPr>
                                          <w:rFonts w:ascii="Comic Sans MS" w:hAnsi="Comic Sans MS"/>
                                          <w:spacing w:val="-2"/>
                                          <w:szCs w:val="24"/>
                                        </w:rPr>
                                      </w:pPr>
                                      <w:r w:rsidRPr="008F3138">
                                        <w:rPr>
                                          <w:rFonts w:ascii="Comic Sans MS" w:hAnsi="Comic Sans MS"/>
                                          <w:spacing w:val="-2"/>
                                          <w:szCs w:val="24"/>
                                        </w:rPr>
                                        <w:t>◊ kinderen kennen</w:t>
                                      </w:r>
                                    </w:p>
                                    <w:p w:rsidRPr="008F3138" w:rsidR="005B2566" w:rsidP="002D1285" w:rsidRDefault="005B2566" w14:paraId="3CBD7CCC" w14:textId="77777777">
                                      <w:pPr>
                                        <w:widowControl w:val="0"/>
                                        <w:tabs>
                                          <w:tab w:val="left" w:pos="924"/>
                                        </w:tabs>
                                        <w:rPr>
                                          <w:rFonts w:ascii="Comic Sans MS" w:hAnsi="Comic Sans MS"/>
                                          <w:spacing w:val="-2"/>
                                          <w:szCs w:val="24"/>
                                        </w:rPr>
                                      </w:pPr>
                                      <w:r w:rsidRPr="008F3138">
                                        <w:rPr>
                                          <w:rFonts w:ascii="Comic Sans MS" w:hAnsi="Comic Sans MS"/>
                                          <w:spacing w:val="-2"/>
                                          <w:szCs w:val="24"/>
                                        </w:rPr>
                                        <w:t>◊ breed evalueren</w:t>
                                      </w:r>
                                    </w:p>
                                    <w:p w:rsidRPr="008F3138" w:rsidR="005B2566" w:rsidP="002D1285" w:rsidRDefault="005B2566" w14:paraId="4C697CE5" w14:textId="77777777">
                                      <w:pPr>
                                        <w:widowControl w:val="0"/>
                                        <w:tabs>
                                          <w:tab w:val="left" w:pos="924"/>
                                        </w:tabs>
                                        <w:rPr>
                                          <w:rFonts w:ascii="Comic Sans MS" w:hAnsi="Comic Sans MS"/>
                                          <w:spacing w:val="-2"/>
                                          <w:szCs w:val="24"/>
                                        </w:rPr>
                                      </w:pPr>
                                      <w:r w:rsidRPr="008F3138">
                                        <w:rPr>
                                          <w:rFonts w:ascii="Comic Sans MS" w:hAnsi="Comic Sans MS"/>
                                          <w:spacing w:val="-2"/>
                                          <w:szCs w:val="24"/>
                                        </w:rPr>
                                        <w:t>◊ gericht rapporteren</w:t>
                                      </w:r>
                                    </w:p>
                                  </w:tc>
                                </w:tr>
                              </w:tbl>
                              <w:p w:rsidRPr="008F3138" w:rsidR="005B2566" w:rsidP="006433DB" w:rsidRDefault="005B2566" w14:paraId="5DA66E73" w14:textId="77777777">
                                <w:pPr>
                                  <w:widowControl w:val="0"/>
                                  <w:tabs>
                                    <w:tab w:val="left" w:pos="924"/>
                                  </w:tabs>
                                  <w:rPr>
                                    <w:rFonts w:ascii="Comic Sans MS" w:hAnsi="Comic Sans MS"/>
                                    <w:b/>
                                    <w:spacing w:val="-2"/>
                                    <w:szCs w:val="24"/>
                                    <w:u w:val="single"/>
                                  </w:rPr>
                                </w:pPr>
                              </w:p>
                              <w:p w:rsidRPr="008F3138" w:rsidR="005B2566" w:rsidP="006433DB" w:rsidRDefault="005B2566" w14:paraId="54E818BA"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67098770" w14:textId="77777777">
                                <w:pPr>
                                  <w:ind w:left="567"/>
                                  <w:rPr>
                                    <w:rFonts w:ascii="Comic Sans MS" w:hAnsi="Comic Sans MS"/>
                                    <w:i/>
                                    <w:spacing w:val="-2"/>
                                  </w:rPr>
                                </w:pPr>
                                <w:r w:rsidRPr="008F3138">
                                  <w:rPr>
                                    <w:rFonts w:ascii="Comic Sans MS" w:hAnsi="Comic Sans MS"/>
                                    <w:i/>
                                    <w:spacing w:val="-2"/>
                                  </w:rPr>
                                  <w:t>Zorgzame</w:t>
                                </w:r>
                              </w:p>
                              <w:p w:rsidRPr="008F3138" w:rsidR="005B2566" w:rsidP="006433DB" w:rsidRDefault="005B2566" w14:paraId="739DB4CB" w14:textId="77777777">
                                <w:pPr>
                                  <w:ind w:left="2124" w:hanging="1557"/>
                                  <w:rPr>
                                    <w:rFonts w:ascii="Comic Sans MS" w:hAnsi="Comic Sans MS"/>
                                    <w:b/>
                                    <w:i/>
                                    <w:spacing w:val="-2"/>
                                  </w:rPr>
                                </w:pPr>
                                <w:r w:rsidRPr="008F3138">
                                  <w:rPr>
                                    <w:rFonts w:ascii="Comic Sans MS" w:hAnsi="Comic Sans MS"/>
                                    <w:i/>
                                    <w:spacing w:val="-2"/>
                                  </w:rPr>
                                  <w:t>school</w:t>
                                </w:r>
                                <w:r w:rsidRPr="008F3138">
                                  <w:rPr>
                                    <w:rFonts w:ascii="Comic Sans MS" w:hAnsi="Comic Sans MS"/>
                                    <w:i/>
                                    <w:spacing w:val="-2"/>
                                  </w:rPr>
                                  <w:tab/>
                                </w:r>
                                <w:r w:rsidRPr="008F3138">
                                  <w:rPr>
                                    <w:rFonts w:ascii="Comic Sans MS" w:hAnsi="Comic Sans MS"/>
                                    <w:b/>
                                    <w:spacing w:val="-2"/>
                                  </w:rPr>
                                  <w:t>We streven ernaar elk kind centraal te stellen, met zijn eigen mogelijkheden, zijn eigen interesses,zijn eigen talenten.</w:t>
                                </w:r>
                              </w:p>
                              <w:p w:rsidRPr="008F3138" w:rsidR="005B2566" w:rsidP="006433DB" w:rsidRDefault="005B2566" w14:paraId="042DB92D" w14:textId="77777777">
                                <w:pPr>
                                  <w:ind w:left="2124"/>
                                  <w:rPr>
                                    <w:rFonts w:ascii="Comic Sans MS" w:hAnsi="Comic Sans MS"/>
                                    <w:spacing w:val="-2"/>
                                  </w:rPr>
                                </w:pPr>
                                <w:r w:rsidRPr="008F3138">
                                  <w:rPr>
                                    <w:rFonts w:ascii="Comic Sans MS" w:hAnsi="Comic Sans MS"/>
                                    <w:spacing w:val="-2"/>
                                  </w:rPr>
                                  <w:t xml:space="preserve">Ieder kind is  beeld van God.  Daarom omringen wij kinderen met brede zorg.  We willen kinderen optillen en hen uitzicht geven op een veilige oever van </w:t>
                                </w:r>
                                <w:r w:rsidRPr="008F3138">
                                  <w:rPr>
                                    <w:rFonts w:ascii="Comic Sans MS" w:hAnsi="Comic Sans MS"/>
                                    <w:b/>
                                    <w:spacing w:val="-2"/>
                                  </w:rPr>
                                  <w:t>welbevinden</w:t>
                                </w:r>
                                <w:r w:rsidRPr="008F3138">
                                  <w:rPr>
                                    <w:rFonts w:ascii="Comic Sans MS" w:hAnsi="Comic Sans MS"/>
                                    <w:spacing w:val="-2"/>
                                  </w:rPr>
                                  <w:t xml:space="preserve">.  Daarvoor zijn de pedagogie van de </w:t>
                                </w:r>
                                <w:r w:rsidRPr="008F3138">
                                  <w:rPr>
                                    <w:rFonts w:ascii="Comic Sans MS" w:hAnsi="Comic Sans MS"/>
                                    <w:b/>
                                    <w:spacing w:val="-2"/>
                                  </w:rPr>
                                  <w:t>hoop</w:t>
                                </w:r>
                                <w:r w:rsidRPr="008F3138">
                                  <w:rPr>
                                    <w:rFonts w:ascii="Comic Sans MS" w:hAnsi="Comic Sans MS"/>
                                    <w:spacing w:val="-2"/>
                                  </w:rPr>
                                  <w:t xml:space="preserve"> en van het </w:t>
                                </w:r>
                                <w:r w:rsidRPr="008F3138">
                                  <w:rPr>
                                    <w:rFonts w:ascii="Comic Sans MS" w:hAnsi="Comic Sans MS"/>
                                    <w:b/>
                                    <w:spacing w:val="-2"/>
                                  </w:rPr>
                                  <w:t>geduld</w:t>
                                </w:r>
                                <w:r w:rsidRPr="008F3138">
                                  <w:rPr>
                                    <w:rFonts w:ascii="Comic Sans MS" w:hAnsi="Comic Sans MS"/>
                                    <w:spacing w:val="-2"/>
                                  </w:rPr>
                                  <w:t xml:space="preserve"> essentieel.</w:t>
                                </w:r>
                              </w:p>
                              <w:p w:rsidRPr="008F3138" w:rsidR="005B2566" w:rsidP="006433DB" w:rsidRDefault="005B2566" w14:paraId="69259656" w14:textId="77777777">
                                <w:pPr>
                                  <w:ind w:left="567"/>
                                  <w:rPr>
                                    <w:rFonts w:ascii="Comic Sans MS" w:hAnsi="Comic Sans MS"/>
                                    <w:spacing w:val="-2"/>
                                  </w:rPr>
                                </w:pPr>
                              </w:p>
                              <w:p w:rsidRPr="008F3138" w:rsidR="005B2566" w:rsidP="006433DB" w:rsidRDefault="005B2566" w14:paraId="62055AC6" w14:textId="77777777">
                                <w:pPr>
                                  <w:ind w:left="1983" w:firstLine="141"/>
                                  <w:rPr>
                                    <w:rFonts w:ascii="Comic Sans MS" w:hAnsi="Comic Sans MS"/>
                                    <w:spacing w:val="-2"/>
                                  </w:rPr>
                                </w:pPr>
                                <w:r w:rsidRPr="008F3138">
                                  <w:rPr>
                                    <w:rFonts w:ascii="Comic Sans MS" w:hAnsi="Comic Sans MS"/>
                                    <w:spacing w:val="-2"/>
                                  </w:rPr>
                                  <w:t>Onze brede zorg heeft twee dimensies.</w:t>
                                </w:r>
                              </w:p>
                              <w:p w:rsidRPr="008F3138" w:rsidR="005B2566" w:rsidP="006433DB" w:rsidRDefault="005B2566" w14:paraId="02784F9A" w14:textId="77777777">
                                <w:pPr>
                                  <w:ind w:left="2124"/>
                                  <w:rPr>
                                    <w:rFonts w:ascii="Comic Sans MS" w:hAnsi="Comic Sans MS"/>
                                    <w:spacing w:val="-2"/>
                                  </w:rPr>
                                </w:pPr>
                                <w:r w:rsidRPr="008F3138">
                                  <w:rPr>
                                    <w:rFonts w:ascii="Comic Sans MS" w:hAnsi="Comic Sans MS"/>
                                    <w:spacing w:val="-2"/>
                                  </w:rPr>
                                  <w:t xml:space="preserve">We hebben aandacht voor de </w:t>
                                </w:r>
                                <w:r w:rsidRPr="008F3138">
                                  <w:rPr>
                                    <w:rFonts w:ascii="Comic Sans MS" w:hAnsi="Comic Sans MS"/>
                                    <w:b/>
                                    <w:spacing w:val="-2"/>
                                  </w:rPr>
                                  <w:t>‘gewone zorgvragen’ van alle kinderen</w:t>
                                </w:r>
                                <w:r w:rsidRPr="008F3138">
                                  <w:rPr>
                                    <w:rFonts w:ascii="Comic Sans MS" w:hAnsi="Comic Sans MS"/>
                                    <w:spacing w:val="-2"/>
                                  </w:rPr>
                                  <w:t>.  Ieder kind is anders, uniek en heeft eigen vragen, problemen en mag daarvoor aanspraak maken op de nodige zorg.</w:t>
                                </w:r>
                              </w:p>
                              <w:p w:rsidRPr="008F3138" w:rsidR="005B2566" w:rsidP="006433DB" w:rsidRDefault="005B2566" w14:paraId="5C92691C" w14:textId="77777777">
                                <w:pPr>
                                  <w:ind w:left="2124"/>
                                  <w:rPr>
                                    <w:rFonts w:ascii="Comic Sans MS" w:hAnsi="Comic Sans MS"/>
                                    <w:spacing w:val="-2"/>
                                  </w:rPr>
                                </w:pPr>
                                <w:r w:rsidRPr="008F3138">
                                  <w:rPr>
                                    <w:rFonts w:ascii="Comic Sans MS" w:hAnsi="Comic Sans MS"/>
                                    <w:spacing w:val="-2"/>
                                  </w:rPr>
                                  <w:t>Wij worden uitgedaagd om het onderwijs zoveel mogelijk af te stemmen op de noden van de kinderen, bijvoorbeeld door te diagnosticeren en te differentiëren.</w:t>
                                </w:r>
                              </w:p>
                              <w:p w:rsidRPr="008F3138" w:rsidR="005B2566" w:rsidP="006433DB" w:rsidRDefault="005B2566" w14:paraId="77D750C8" w14:textId="77777777">
                                <w:pPr>
                                  <w:ind w:left="2124"/>
                                  <w:rPr>
                                    <w:rFonts w:ascii="Comic Sans MS" w:hAnsi="Comic Sans MS"/>
                                    <w:spacing w:val="-2"/>
                                  </w:rPr>
                                </w:pPr>
                                <w:r w:rsidRPr="008F3138">
                                  <w:rPr>
                                    <w:rFonts w:ascii="Comic Sans MS" w:hAnsi="Comic Sans MS"/>
                                    <w:spacing w:val="-2"/>
                                  </w:rPr>
                                  <w:t xml:space="preserve">We verbreden onze zorgen voor kinderen wiens ontwikkeling anders verloopt dan verwacht (sneller of trager).  Hier stoten we op </w:t>
                                </w:r>
                                <w:r w:rsidRPr="008F3138">
                                  <w:rPr>
                                    <w:rFonts w:ascii="Comic Sans MS" w:hAnsi="Comic Sans MS"/>
                                    <w:b/>
                                    <w:spacing w:val="-2"/>
                                  </w:rPr>
                                  <w:t>‘bijzondere zorgvragen’</w:t>
                                </w:r>
                                <w:r w:rsidRPr="008F3138">
                                  <w:rPr>
                                    <w:rFonts w:ascii="Comic Sans MS" w:hAnsi="Comic Sans MS"/>
                                    <w:spacing w:val="-2"/>
                                  </w:rPr>
                                  <w:t>.  Voor deze bijzondere zorgvragen werken we als school samen met ouders, CLB, scholen voor buitengewoon onderwijs en gespecialiseerde centra …</w:t>
                                </w:r>
                              </w:p>
                              <w:p w:rsidRPr="008F3138" w:rsidR="005B2566" w:rsidP="006433DB" w:rsidRDefault="005B2566" w14:paraId="1A42F1EF" w14:textId="77777777">
                                <w:pPr>
                                  <w:widowControl w:val="0"/>
                                  <w:tabs>
                                    <w:tab w:val="left" w:pos="924"/>
                                  </w:tabs>
                                  <w:ind w:left="924" w:hanging="357"/>
                                  <w:rPr>
                                    <w:rFonts w:ascii="Comic Sans MS" w:hAnsi="Comic Sans MS"/>
                                    <w:spacing w:val="-2"/>
                                    <w:szCs w:val="24"/>
                                  </w:rPr>
                                </w:pPr>
                              </w:p>
                              <w:p w:rsidRPr="008F3138" w:rsidR="005B2566" w:rsidP="006433DB" w:rsidRDefault="005B2566" w14:paraId="1548193F" w14:textId="77777777">
                                <w:pPr>
                                  <w:widowControl w:val="0"/>
                                  <w:tabs>
                                    <w:tab w:val="left" w:pos="924"/>
                                  </w:tabs>
                                  <w:ind w:left="924" w:hanging="357"/>
                                  <w:rPr>
                                    <w:rFonts w:ascii="Comic Sans MS" w:hAnsi="Comic Sans MS"/>
                                    <w:spacing w:val="-2"/>
                                    <w:szCs w:val="24"/>
                                  </w:rPr>
                                </w:pPr>
                              </w:p>
                              <w:p w:rsidRPr="008F3138" w:rsidR="005B2566" w:rsidP="006433DB" w:rsidRDefault="005B2566" w14:paraId="09FD3AF1" w14:textId="77777777">
                                <w:pPr>
                                  <w:widowControl w:val="0"/>
                                  <w:tabs>
                                    <w:tab w:val="left" w:pos="540"/>
                                  </w:tabs>
                                  <w:ind w:left="2124" w:hanging="357"/>
                                  <w:rPr>
                                    <w:rFonts w:ascii="Comic Sans MS" w:hAnsi="Comic Sans MS"/>
                                    <w:spacing w:val="-2"/>
                                  </w:rPr>
                                </w:pPr>
                                <w:r w:rsidRPr="008F3138">
                                  <w:rPr>
                                    <w:rFonts w:ascii="Comic Sans MS" w:hAnsi="Comic Sans MS"/>
                                    <w:spacing w:val="-2"/>
                                  </w:rPr>
                                  <w:t xml:space="preserve">      </w:t>
                                </w:r>
                                <w:r w:rsidRPr="008F3138">
                                  <w:rPr>
                                    <w:rFonts w:ascii="Comic Sans MS" w:hAnsi="Comic Sans MS"/>
                                    <w:b/>
                                    <w:spacing w:val="-2"/>
                                  </w:rPr>
                                  <w:t>Alle kinderen zonder onderscheid van rang of stand, kleur of ras zijn bij ons welkom.</w:t>
                                </w:r>
                                <w:r w:rsidRPr="008F3138">
                                  <w:rPr>
                                    <w:rFonts w:ascii="Comic Sans MS" w:hAnsi="Comic Sans MS"/>
                                    <w:spacing w:val="-2"/>
                                  </w:rPr>
                                  <w:t xml:space="preserve"> We proberen oog te hebben voor wat elk kind nodig heeft. Voor kinderen die dat nodig hebben, zoeken we naar een aangepaste opvang. Natuurlijk rekenen we ook op een oprechte inzet van elk kind zelf.</w:t>
                                </w:r>
                              </w:p>
                              <w:p w:rsidRPr="008F3138" w:rsidR="005B2566" w:rsidP="006433DB" w:rsidRDefault="005B2566" w14:paraId="52CAD3BE" w14:textId="77777777">
                                <w:pPr>
                                  <w:widowControl w:val="0"/>
                                  <w:tabs>
                                    <w:tab w:val="left" w:pos="540"/>
                                  </w:tabs>
                                  <w:ind w:left="540" w:hanging="357"/>
                                  <w:rPr>
                                    <w:rFonts w:ascii="Comic Sans MS" w:hAnsi="Comic Sans MS"/>
                                    <w:spacing w:val="-2"/>
                                  </w:rPr>
                                </w:pPr>
                              </w:p>
                              <w:p w:rsidRPr="008F3138" w:rsidR="005B2566" w:rsidP="006433DB" w:rsidRDefault="005B2566" w14:paraId="4A29EF99" w14:textId="77777777">
                                <w:pPr>
                                  <w:widowControl w:val="0"/>
                                  <w:tabs>
                                    <w:tab w:val="left" w:pos="540"/>
                                  </w:tabs>
                                  <w:ind w:left="2124" w:hanging="357"/>
                                  <w:rPr>
                                    <w:rFonts w:ascii="Comic Sans MS" w:hAnsi="Comic Sans MS"/>
                                    <w:b/>
                                    <w:spacing w:val="-2"/>
                                  </w:rPr>
                                </w:pPr>
                                <w:r w:rsidRPr="008F3138">
                                  <w:rPr>
                                    <w:rFonts w:ascii="Comic Sans MS" w:hAnsi="Comic Sans MS"/>
                                    <w:spacing w:val="-2"/>
                                  </w:rPr>
                                  <w:tab/>
                                </w:r>
                                <w:r w:rsidRPr="008F3138">
                                  <w:rPr>
                                    <w:rFonts w:ascii="Comic Sans MS" w:hAnsi="Comic Sans MS"/>
                                    <w:spacing w:val="-2"/>
                                  </w:rPr>
                                  <w:t xml:space="preserve">We merken ook dat kinderen soms lijden aan een vorm van ‘moderne armoede’ : zij zijn arm aan relatiewarmte, arm aan cultuur, arm aan hoop of geluk. </w:t>
                                </w:r>
                                <w:r w:rsidRPr="008F3138">
                                  <w:rPr>
                                    <w:rFonts w:ascii="Comic Sans MS" w:hAnsi="Comic Sans MS"/>
                                    <w:b/>
                                    <w:spacing w:val="-2"/>
                                  </w:rPr>
                                  <w:t xml:space="preserve">Voor deze ‘armoede’ proberen we ook aandacht te hebben. </w:t>
                                </w:r>
                              </w:p>
                              <w:p w:rsidRPr="008F3138" w:rsidR="005B2566" w:rsidP="006433DB" w:rsidRDefault="005B2566" w14:paraId="45D996AD" w14:textId="77777777">
                                <w:pPr>
                                  <w:widowControl w:val="0"/>
                                  <w:tabs>
                                    <w:tab w:val="left" w:pos="540"/>
                                  </w:tabs>
                                  <w:ind w:left="540" w:hanging="357"/>
                                  <w:rPr>
                                    <w:rFonts w:ascii="Comic Sans MS" w:hAnsi="Comic Sans MS"/>
                                    <w:spacing w:val="-2"/>
                                  </w:rPr>
                                </w:pPr>
                              </w:p>
                              <w:p w:rsidRPr="008F3138" w:rsidR="005B2566" w:rsidP="006433DB" w:rsidRDefault="005B2566" w14:paraId="4776395F" w14:textId="77777777">
                                <w:pPr>
                                  <w:widowControl w:val="0"/>
                                  <w:tabs>
                                    <w:tab w:val="left" w:pos="540"/>
                                  </w:tabs>
                                  <w:ind w:left="21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 xml:space="preserve">Als opvoeders hebben we aandacht voor de zwaksten en daardoor  ook veel oog voor leerzwakke en leervertraagde leerlingen. Voor deze groep zoeken we naar aangepaste leerhulp en begeleiding, zonder ook onze sterke jongens en meisjes te vergeten. Voor de beide partijen zetten wij ons beste beentje voor. Dat is wat wij in onze school </w:t>
                                </w:r>
                                <w:r w:rsidRPr="008F3138">
                                  <w:rPr>
                                    <w:rFonts w:ascii="Comic Sans MS" w:hAnsi="Comic Sans MS"/>
                                    <w:b/>
                                    <w:spacing w:val="-2"/>
                                  </w:rPr>
                                  <w:t>‘zorgverbreding’</w:t>
                                </w:r>
                                <w:r w:rsidRPr="008F3138">
                                  <w:rPr>
                                    <w:rFonts w:ascii="Comic Sans MS" w:hAnsi="Comic Sans MS"/>
                                    <w:spacing w:val="-2"/>
                                  </w:rPr>
                                  <w:t xml:space="preserve"> noemen.</w:t>
                                </w:r>
                              </w:p>
                              <w:p w:rsidRPr="008F3138" w:rsidR="005B2566" w:rsidP="006433DB" w:rsidRDefault="005B2566" w14:paraId="1D83D924" w14:textId="77777777">
                                <w:pPr>
                                  <w:widowControl w:val="0"/>
                                  <w:tabs>
                                    <w:tab w:val="left" w:pos="540"/>
                                  </w:tabs>
                                  <w:ind w:left="540" w:hanging="357"/>
                                  <w:rPr>
                                    <w:rFonts w:ascii="Comic Sans MS" w:hAnsi="Comic Sans MS"/>
                                    <w:spacing w:val="-2"/>
                                  </w:rPr>
                                </w:pPr>
                              </w:p>
                              <w:p w:rsidRPr="008F3138" w:rsidR="005B2566" w:rsidP="006433DB" w:rsidRDefault="005B2566" w14:paraId="662DF592" w14:textId="77777777">
                                <w:pPr>
                                  <w:widowControl w:val="0"/>
                                  <w:tabs>
                                    <w:tab w:val="left" w:pos="540"/>
                                  </w:tabs>
                                  <w:ind w:left="2124" w:hanging="357"/>
                                  <w:rPr>
                                    <w:rFonts w:ascii="Comic Sans MS" w:hAnsi="Comic Sans MS"/>
                                    <w:spacing w:val="-2"/>
                                  </w:rPr>
                                </w:pPr>
                                <w:r w:rsidRPr="008F3138">
                                  <w:rPr>
                                    <w:rFonts w:ascii="Comic Sans MS" w:hAnsi="Comic Sans MS"/>
                                    <w:spacing w:val="-2"/>
                                  </w:rPr>
                                  <w:tab/>
                                </w:r>
                                <w:r w:rsidRPr="008F3138">
                                  <w:rPr>
                                    <w:rFonts w:ascii="Comic Sans MS" w:hAnsi="Comic Sans MS"/>
                                    <w:b/>
                                    <w:spacing w:val="-2"/>
                                  </w:rPr>
                                  <w:t xml:space="preserve">We pogen al diegenen die onze specifieke aandacht vragen in de eigen kring van de school te helpen. </w:t>
                                </w:r>
                                <w:r w:rsidRPr="008F3138">
                                  <w:rPr>
                                    <w:rFonts w:ascii="Comic Sans MS" w:hAnsi="Comic Sans MS"/>
                                    <w:spacing w:val="-2"/>
                                  </w:rPr>
                                  <w:t>Tegelijk nodigen we uit oog te hebben voor de weerlozen, de meest kwetsbaren in onze maatschappij en pakken we de uitdaging op om onze kinderen vanuit het evangelie te helpen opkomen voor een eerlijke wereld.</w:t>
                                </w:r>
                              </w:p>
                              <w:p w:rsidRPr="008F3138" w:rsidR="005B2566" w:rsidP="006433DB" w:rsidRDefault="005B2566" w14:paraId="0C32C46C" w14:textId="77777777">
                                <w:pPr>
                                  <w:widowControl w:val="0"/>
                                  <w:tabs>
                                    <w:tab w:val="left" w:pos="540"/>
                                  </w:tabs>
                                  <w:rPr>
                                    <w:rFonts w:ascii="Comic Sans MS" w:hAnsi="Comic Sans MS"/>
                                    <w:spacing w:val="-2"/>
                                  </w:rPr>
                                </w:pPr>
                              </w:p>
                              <w:p w:rsidRPr="008F3138" w:rsidR="005B2566" w:rsidP="006433DB" w:rsidRDefault="005B2566" w14:paraId="12A629AC" w14:textId="77777777">
                                <w:pPr>
                                  <w:widowControl w:val="0"/>
                                  <w:tabs>
                                    <w:tab w:val="left" w:pos="540"/>
                                  </w:tabs>
                                  <w:ind w:left="924" w:hanging="357"/>
                                  <w:rPr>
                                    <w:rFonts w:ascii="Comic Sans MS" w:hAnsi="Comic Sans MS"/>
                                    <w:i/>
                                    <w:spacing w:val="-2"/>
                                  </w:rPr>
                                </w:pPr>
                                <w:r w:rsidRPr="008F3138">
                                  <w:rPr>
                                    <w:rFonts w:ascii="Comic Sans MS" w:hAnsi="Comic Sans MS"/>
                                    <w:i/>
                                    <w:spacing w:val="-2"/>
                                  </w:rPr>
                                  <w:t xml:space="preserve">Kinderen </w:t>
                                </w:r>
                              </w:p>
                              <w:p w:rsidRPr="008F3138" w:rsidR="005B2566" w:rsidP="006433DB" w:rsidRDefault="005B2566" w14:paraId="0B995513" w14:textId="77777777">
                                <w:pPr>
                                  <w:widowControl w:val="0"/>
                                  <w:tabs>
                                    <w:tab w:val="left" w:pos="540"/>
                                  </w:tabs>
                                  <w:ind w:left="2124" w:hanging="1557"/>
                                  <w:rPr>
                                    <w:rFonts w:ascii="Comic Sans MS" w:hAnsi="Comic Sans MS"/>
                                    <w:spacing w:val="-2"/>
                                  </w:rPr>
                                </w:pPr>
                                <w:r w:rsidRPr="008F3138">
                                  <w:rPr>
                                    <w:rFonts w:ascii="Comic Sans MS" w:hAnsi="Comic Sans MS"/>
                                    <w:i/>
                                    <w:spacing w:val="-2"/>
                                  </w:rPr>
                                  <w:t>kennen</w:t>
                                </w:r>
                                <w:r w:rsidRPr="008F3138">
                                  <w:rPr>
                                    <w:rFonts w:ascii="Comic Sans MS" w:hAnsi="Comic Sans MS"/>
                                    <w:i/>
                                    <w:spacing w:val="-2"/>
                                  </w:rPr>
                                  <w:tab/>
                                </w:r>
                                <w:r w:rsidRPr="008F3138">
                                  <w:rPr>
                                    <w:rFonts w:ascii="Comic Sans MS" w:hAnsi="Comic Sans MS"/>
                                    <w:b/>
                                    <w:spacing w:val="-2"/>
                                  </w:rPr>
                                  <w:t>We willen het “zien” als iemand moeilijkheden heeft.</w:t>
                                </w:r>
                                <w:r w:rsidRPr="008F3138">
                                  <w:rPr>
                                    <w:rFonts w:ascii="Comic Sans MS" w:hAnsi="Comic Sans MS"/>
                                    <w:spacing w:val="-2"/>
                                  </w:rPr>
                                  <w:t xml:space="preserve"> We willen oog en oor en vooral hart hebben voor onze kinderen en we doen dit met tact en discretie. We hangen informatie over kinderen niet aan de grote klok.</w:t>
                                </w:r>
                              </w:p>
                              <w:p w:rsidRPr="008F3138" w:rsidR="005B2566" w:rsidP="006433DB" w:rsidRDefault="005B2566" w14:paraId="1461661D" w14:textId="77777777">
                                <w:pPr>
                                  <w:widowControl w:val="0"/>
                                  <w:tabs>
                                    <w:tab w:val="left" w:pos="540"/>
                                  </w:tabs>
                                  <w:ind w:left="2124" w:hanging="1557"/>
                                  <w:rPr>
                                    <w:rFonts w:ascii="Comic Sans MS" w:hAnsi="Comic Sans MS"/>
                                    <w:spacing w:val="-2"/>
                                  </w:rPr>
                                </w:pPr>
                              </w:p>
                              <w:p w:rsidRPr="008F3138" w:rsidR="005B2566" w:rsidP="006433DB" w:rsidRDefault="005B2566" w14:paraId="77972074" w14:textId="77777777">
                                <w:pPr>
                                  <w:widowControl w:val="0"/>
                                  <w:tabs>
                                    <w:tab w:val="left" w:pos="540"/>
                                  </w:tabs>
                                  <w:ind w:left="924" w:hanging="357"/>
                                  <w:rPr>
                                    <w:rFonts w:ascii="Comic Sans MS" w:hAnsi="Comic Sans MS"/>
                                    <w:i/>
                                    <w:spacing w:val="-2"/>
                                  </w:rPr>
                                </w:pPr>
                                <w:r w:rsidRPr="008F3138">
                                  <w:rPr>
                                    <w:rFonts w:ascii="Comic Sans MS" w:hAnsi="Comic Sans MS"/>
                                    <w:i/>
                                    <w:spacing w:val="-2"/>
                                  </w:rPr>
                                  <w:t xml:space="preserve">Breed </w:t>
                                </w:r>
                              </w:p>
                              <w:p w:rsidRPr="008F3138" w:rsidR="005B2566" w:rsidP="006433DB" w:rsidRDefault="005B2566" w14:paraId="7BC4EBA3" w14:textId="77777777">
                                <w:pPr>
                                  <w:widowControl w:val="0"/>
                                  <w:tabs>
                                    <w:tab w:val="left" w:pos="540"/>
                                  </w:tabs>
                                  <w:ind w:left="2124" w:hanging="1557"/>
                                  <w:rPr>
                                    <w:rFonts w:ascii="Comic Sans MS" w:hAnsi="Comic Sans MS"/>
                                    <w:i/>
                                    <w:spacing w:val="-2"/>
                                  </w:rPr>
                                </w:pPr>
                                <w:r w:rsidRPr="008F3138">
                                  <w:rPr>
                                    <w:rFonts w:ascii="Comic Sans MS" w:hAnsi="Comic Sans MS"/>
                                    <w:i/>
                                    <w:spacing w:val="-2"/>
                                  </w:rPr>
                                  <w:t>evalueren</w:t>
                                </w:r>
                              </w:p>
                              <w:p w:rsidRPr="008F3138" w:rsidR="005B2566" w:rsidP="006433DB" w:rsidRDefault="005B2566" w14:paraId="4C90C2D3" w14:textId="77777777">
                                <w:pPr>
                                  <w:widowControl w:val="0"/>
                                  <w:tabs>
                                    <w:tab w:val="left" w:pos="540"/>
                                  </w:tabs>
                                  <w:ind w:left="2124" w:hanging="1557"/>
                                  <w:rPr>
                                    <w:rFonts w:ascii="Comic Sans MS" w:hAnsi="Comic Sans MS"/>
                                    <w:i/>
                                    <w:spacing w:val="-2"/>
                                  </w:rPr>
                                </w:pPr>
                                <w:r w:rsidRPr="008F3138">
                                  <w:rPr>
                                    <w:rFonts w:ascii="Comic Sans MS" w:hAnsi="Comic Sans MS"/>
                                    <w:i/>
                                    <w:spacing w:val="-2"/>
                                  </w:rPr>
                                  <w:t xml:space="preserve">Gericht </w:t>
                                </w:r>
                              </w:p>
                              <w:p w:rsidRPr="008F3138" w:rsidR="005B2566" w:rsidP="006433DB" w:rsidRDefault="005B2566" w14:paraId="688F072B" w14:textId="77777777">
                                <w:pPr>
                                  <w:widowControl w:val="0"/>
                                  <w:tabs>
                                    <w:tab w:val="left" w:pos="540"/>
                                  </w:tabs>
                                  <w:ind w:left="2124" w:hanging="1557"/>
                                  <w:rPr>
                                    <w:rFonts w:ascii="Comic Sans MS" w:hAnsi="Comic Sans MS"/>
                                    <w:spacing w:val="-2"/>
                                  </w:rPr>
                                </w:pPr>
                                <w:r w:rsidRPr="008F3138">
                                  <w:rPr>
                                    <w:rFonts w:ascii="Comic Sans MS" w:hAnsi="Comic Sans MS"/>
                                    <w:i/>
                                    <w:spacing w:val="-2"/>
                                  </w:rPr>
                                  <w:t>rapporteren</w:t>
                                </w:r>
                                <w:r w:rsidRPr="008F3138">
                                  <w:rPr>
                                    <w:rFonts w:ascii="Comic Sans MS" w:hAnsi="Comic Sans MS"/>
                                    <w:i/>
                                    <w:spacing w:val="-2"/>
                                  </w:rPr>
                                  <w:tab/>
                                </w:r>
                                <w:r w:rsidRPr="008F3138">
                                  <w:rPr>
                                    <w:rFonts w:ascii="Comic Sans MS" w:hAnsi="Comic Sans MS"/>
                                    <w:i/>
                                    <w:spacing w:val="-2"/>
                                  </w:rPr>
                                  <w:t>Het</w:t>
                                </w:r>
                                <w:r w:rsidRPr="008F3138">
                                  <w:rPr>
                                    <w:rFonts w:ascii="Comic Sans MS" w:hAnsi="Comic Sans MS"/>
                                    <w:spacing w:val="-2"/>
                                  </w:rPr>
                                  <w:t xml:space="preserve"> gedrag en het werk van onze kinderen willen we evalueren zodat het hen helpt en motiveert voor de toekomst</w:t>
                                </w:r>
                                <w:r w:rsidRPr="008F3138">
                                  <w:rPr>
                                    <w:rFonts w:ascii="Comic Sans MS" w:hAnsi="Comic Sans MS"/>
                                    <w:b/>
                                    <w:spacing w:val="-2"/>
                                  </w:rPr>
                                  <w:t>. Naast punten formuleren we vooral appreciaties.</w:t>
                                </w:r>
                                <w:r w:rsidRPr="008F3138">
                                  <w:rPr>
                                    <w:rFonts w:ascii="Comic Sans MS" w:hAnsi="Comic Sans MS"/>
                                    <w:spacing w:val="-2"/>
                                  </w:rPr>
                                  <w:t xml:space="preserve"> We rekenen dan ook op begrip en medewerking van de ouders.</w:t>
                                </w:r>
                              </w:p>
                              <w:p w:rsidRPr="008F3138" w:rsidR="005B2566" w:rsidP="006433DB" w:rsidRDefault="005B2566" w14:paraId="5212F9C0" w14:textId="77777777">
                                <w:pPr>
                                  <w:widowControl w:val="0"/>
                                  <w:tabs>
                                    <w:tab w:val="left" w:pos="540"/>
                                  </w:tabs>
                                  <w:ind w:left="21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Om al deze doelstellingen trachten te realiseren, werken we op onze school rond volgende items :</w:t>
                                </w:r>
                              </w:p>
                              <w:p w:rsidRPr="008F3138" w:rsidR="005B2566" w:rsidRDefault="005B2566" w14:paraId="3D0421A1"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regelmatig  klassenraden en MDO’s (= klasbespreking met het CLB) organiseren</w:t>
                                </w:r>
                              </w:p>
                              <w:p w:rsidRPr="008F3138" w:rsidR="005B2566" w:rsidRDefault="005B2566" w14:paraId="628AE006"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uitbouwen van gedifferentieerd contract- en hoekenwerk (rekening houdend met instructie, interesse, tempo of niveau)</w:t>
                                </w:r>
                              </w:p>
                              <w:p w:rsidRPr="008F3138" w:rsidR="005B2566" w:rsidRDefault="005B2566" w14:paraId="04C12B69"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observeren van onze kleuters volgens de ontwikkelingsdomeinen en verschillende ontwikkelingsaspecten</w:t>
                                </w:r>
                              </w:p>
                              <w:p w:rsidRPr="008F3138" w:rsidR="005B2566" w:rsidRDefault="005B2566" w14:paraId="01AB1DD6"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afnemen van de LVS-toetsen (= leerlingvolgsysteemtoetsen) in de lagere school (begin, midden en einde schooljaar)</w:t>
                                </w:r>
                              </w:p>
                              <w:p w:rsidRPr="008F3138" w:rsidR="005B2566" w:rsidRDefault="005B2566" w14:paraId="1CA4412F"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afnemen van proefjes in de kleuterschool :</w:t>
                                </w:r>
                              </w:p>
                              <w:p w:rsidRPr="008F3138" w:rsidR="005B2566" w:rsidRDefault="005B2566" w14:paraId="64656285"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Kobi-TV (= </w:t>
                                </w:r>
                                <w:r w:rsidRPr="008F3138">
                                  <w:rPr>
                                    <w:rFonts w:ascii="Comic Sans MS" w:hAnsi="Comic Sans MS"/>
                                    <w:b/>
                                    <w:spacing w:val="-2"/>
                                  </w:rPr>
                                  <w:t>k</w:t>
                                </w:r>
                                <w:r w:rsidRPr="008F3138">
                                  <w:rPr>
                                    <w:rFonts w:ascii="Comic Sans MS" w:hAnsi="Comic Sans MS"/>
                                    <w:spacing w:val="-2"/>
                                  </w:rPr>
                                  <w:t>leuter</w:t>
                                </w:r>
                                <w:r w:rsidRPr="008F3138">
                                  <w:rPr>
                                    <w:rFonts w:ascii="Comic Sans MS" w:hAnsi="Comic Sans MS"/>
                                    <w:b/>
                                    <w:spacing w:val="-2"/>
                                  </w:rPr>
                                  <w:t>ob</w:t>
                                </w:r>
                                <w:r w:rsidRPr="008F3138">
                                  <w:rPr>
                                    <w:rFonts w:ascii="Comic Sans MS" w:hAnsi="Comic Sans MS"/>
                                    <w:spacing w:val="-2"/>
                                  </w:rPr>
                                  <w:t>servatie-</w:t>
                                </w:r>
                                <w:r w:rsidRPr="008F3138">
                                  <w:rPr>
                                    <w:rFonts w:ascii="Comic Sans MS" w:hAnsi="Comic Sans MS"/>
                                    <w:b/>
                                    <w:spacing w:val="-2"/>
                                  </w:rPr>
                                  <w:t>i</w:t>
                                </w:r>
                                <w:r w:rsidRPr="008F3138">
                                  <w:rPr>
                                    <w:rFonts w:ascii="Comic Sans MS" w:hAnsi="Comic Sans MS"/>
                                    <w:spacing w:val="-2"/>
                                  </w:rPr>
                                  <w:t xml:space="preserve">nstrument </w:t>
                                </w:r>
                                <w:r w:rsidRPr="008F3138">
                                  <w:rPr>
                                    <w:rFonts w:ascii="Comic Sans MS" w:hAnsi="Comic Sans MS"/>
                                    <w:b/>
                                    <w:spacing w:val="-2"/>
                                  </w:rPr>
                                  <w:t>t</w:t>
                                </w:r>
                                <w:r w:rsidRPr="008F3138">
                                  <w:rPr>
                                    <w:rFonts w:ascii="Comic Sans MS" w:hAnsi="Comic Sans MS"/>
                                    <w:spacing w:val="-2"/>
                                  </w:rPr>
                                  <w:t>aal</w:t>
                                </w:r>
                                <w:r w:rsidRPr="008F3138">
                                  <w:rPr>
                                    <w:rFonts w:ascii="Comic Sans MS" w:hAnsi="Comic Sans MS"/>
                                    <w:b/>
                                    <w:spacing w:val="-2"/>
                                  </w:rPr>
                                  <w:t>v</w:t>
                                </w:r>
                                <w:r w:rsidRPr="008F3138">
                                  <w:rPr>
                                    <w:rFonts w:ascii="Comic Sans MS" w:hAnsi="Comic Sans MS"/>
                                    <w:spacing w:val="-2"/>
                                  </w:rPr>
                                  <w:t>aardigheid)</w:t>
                                </w:r>
                              </w:p>
                              <w:p w:rsidRPr="008F3138" w:rsidR="005B2566" w:rsidRDefault="005B2566" w14:paraId="20816CDF"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TAL (= </w:t>
                                </w:r>
                                <w:r w:rsidRPr="008F3138">
                                  <w:rPr>
                                    <w:rFonts w:ascii="Comic Sans MS" w:hAnsi="Comic Sans MS"/>
                                    <w:b/>
                                    <w:spacing w:val="-2"/>
                                  </w:rPr>
                                  <w:t>t</w:t>
                                </w:r>
                                <w:r w:rsidRPr="008F3138">
                                  <w:rPr>
                                    <w:rFonts w:ascii="Comic Sans MS" w:hAnsi="Comic Sans MS"/>
                                    <w:spacing w:val="-2"/>
                                  </w:rPr>
                                  <w:t xml:space="preserve">aalvaardigheidstoets </w:t>
                                </w:r>
                                <w:r w:rsidRPr="008F3138">
                                  <w:rPr>
                                    <w:rFonts w:ascii="Comic Sans MS" w:hAnsi="Comic Sans MS"/>
                                    <w:b/>
                                    <w:spacing w:val="-2"/>
                                  </w:rPr>
                                  <w:t>a</w:t>
                                </w:r>
                                <w:r w:rsidRPr="008F3138">
                                  <w:rPr>
                                    <w:rFonts w:ascii="Comic Sans MS" w:hAnsi="Comic Sans MS"/>
                                    <w:spacing w:val="-2"/>
                                  </w:rPr>
                                  <w:t xml:space="preserve">anvang </w:t>
                                </w:r>
                                <w:r w:rsidRPr="008F3138">
                                  <w:rPr>
                                    <w:rFonts w:ascii="Comic Sans MS" w:hAnsi="Comic Sans MS"/>
                                    <w:b/>
                                    <w:spacing w:val="-2"/>
                                  </w:rPr>
                                  <w:t>l</w:t>
                                </w:r>
                                <w:r w:rsidRPr="008F3138">
                                  <w:rPr>
                                    <w:rFonts w:ascii="Comic Sans MS" w:hAnsi="Comic Sans MS"/>
                                    <w:spacing w:val="-2"/>
                                  </w:rPr>
                                  <w:t>ager onderwijs)</w:t>
                                </w:r>
                              </w:p>
                              <w:p w:rsidRPr="008F3138" w:rsidR="005B2566" w:rsidRDefault="005B2566" w14:paraId="203A77B6"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TALK (= </w:t>
                                </w:r>
                                <w:r w:rsidRPr="008F3138">
                                  <w:rPr>
                                    <w:rFonts w:ascii="Comic Sans MS" w:hAnsi="Comic Sans MS"/>
                                    <w:b/>
                                    <w:spacing w:val="-2"/>
                                  </w:rPr>
                                  <w:t>t</w:t>
                                </w:r>
                                <w:r w:rsidRPr="008F3138">
                                  <w:rPr>
                                    <w:rFonts w:ascii="Comic Sans MS" w:hAnsi="Comic Sans MS"/>
                                    <w:spacing w:val="-2"/>
                                  </w:rPr>
                                  <w:t xml:space="preserve">aalvaardigheidstoets </w:t>
                                </w:r>
                                <w:r w:rsidRPr="008F3138">
                                  <w:rPr>
                                    <w:rFonts w:ascii="Comic Sans MS" w:hAnsi="Comic Sans MS"/>
                                    <w:b/>
                                    <w:spacing w:val="-2"/>
                                  </w:rPr>
                                  <w:t>a</w:t>
                                </w:r>
                                <w:r w:rsidRPr="008F3138">
                                  <w:rPr>
                                    <w:rFonts w:ascii="Comic Sans MS" w:hAnsi="Comic Sans MS"/>
                                    <w:spacing w:val="-2"/>
                                  </w:rPr>
                                  <w:t xml:space="preserve">anvang </w:t>
                                </w:r>
                                <w:r w:rsidRPr="008F3138">
                                  <w:rPr>
                                    <w:rFonts w:ascii="Comic Sans MS" w:hAnsi="Comic Sans MS"/>
                                    <w:b/>
                                    <w:spacing w:val="-2"/>
                                  </w:rPr>
                                  <w:t>l</w:t>
                                </w:r>
                                <w:r w:rsidRPr="008F3138">
                                  <w:rPr>
                                    <w:rFonts w:ascii="Comic Sans MS" w:hAnsi="Comic Sans MS"/>
                                    <w:spacing w:val="-2"/>
                                  </w:rPr>
                                  <w:t xml:space="preserve">aatste </w:t>
                                </w:r>
                                <w:r w:rsidRPr="008F3138">
                                  <w:rPr>
                                    <w:rFonts w:ascii="Comic Sans MS" w:hAnsi="Comic Sans MS"/>
                                    <w:b/>
                                    <w:spacing w:val="-2"/>
                                  </w:rPr>
                                  <w:t>k</w:t>
                                </w:r>
                                <w:r w:rsidRPr="008F3138">
                                  <w:rPr>
                                    <w:rFonts w:ascii="Comic Sans MS" w:hAnsi="Comic Sans MS"/>
                                    <w:spacing w:val="-2"/>
                                  </w:rPr>
                                  <w:t>leuterklas)</w:t>
                                </w:r>
                              </w:p>
                              <w:p w:rsidRPr="008F3138" w:rsidR="005B2566" w:rsidRDefault="005B2566" w14:paraId="7E0F4CA4"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TOETERS (= </w:t>
                                </w:r>
                                <w:r w:rsidRPr="008F3138">
                                  <w:rPr>
                                    <w:rFonts w:ascii="Comic Sans MS" w:hAnsi="Comic Sans MS"/>
                                    <w:b/>
                                    <w:spacing w:val="-2"/>
                                  </w:rPr>
                                  <w:t>toe</w:t>
                                </w:r>
                                <w:r w:rsidRPr="008F3138">
                                  <w:rPr>
                                    <w:rFonts w:ascii="Comic Sans MS" w:hAnsi="Comic Sans MS"/>
                                    <w:spacing w:val="-2"/>
                                  </w:rPr>
                                  <w:t xml:space="preserve">ts voor </w:t>
                                </w:r>
                                <w:r w:rsidRPr="008F3138">
                                  <w:rPr>
                                    <w:rFonts w:ascii="Comic Sans MS" w:hAnsi="Comic Sans MS"/>
                                    <w:b/>
                                    <w:spacing w:val="-2"/>
                                  </w:rPr>
                                  <w:t>t</w:t>
                                </w:r>
                                <w:r w:rsidRPr="008F3138">
                                  <w:rPr>
                                    <w:rFonts w:ascii="Comic Sans MS" w:hAnsi="Comic Sans MS"/>
                                    <w:spacing w:val="-2"/>
                                  </w:rPr>
                                  <w:t xml:space="preserve">aal- </w:t>
                                </w:r>
                                <w:r w:rsidRPr="008F3138">
                                  <w:rPr>
                                    <w:rFonts w:ascii="Comic Sans MS" w:hAnsi="Comic Sans MS"/>
                                    <w:b/>
                                    <w:spacing w:val="-2"/>
                                  </w:rPr>
                                  <w:t>e</w:t>
                                </w:r>
                                <w:r w:rsidRPr="008F3138">
                                  <w:rPr>
                                    <w:rFonts w:ascii="Comic Sans MS" w:hAnsi="Comic Sans MS"/>
                                    <w:spacing w:val="-2"/>
                                  </w:rPr>
                                  <w:t xml:space="preserve">n </w:t>
                                </w:r>
                                <w:r w:rsidRPr="008F3138">
                                  <w:rPr>
                                    <w:rFonts w:ascii="Comic Sans MS" w:hAnsi="Comic Sans MS"/>
                                    <w:b/>
                                    <w:spacing w:val="-2"/>
                                  </w:rPr>
                                  <w:t>r</w:t>
                                </w:r>
                                <w:r w:rsidRPr="008F3138">
                                  <w:rPr>
                                    <w:rFonts w:ascii="Comic Sans MS" w:hAnsi="Comic Sans MS"/>
                                    <w:spacing w:val="-2"/>
                                  </w:rPr>
                                  <w:t xml:space="preserve">ekenvoorwaarden, </w:t>
                                </w:r>
                                <w:r w:rsidRPr="008F3138">
                                  <w:rPr>
                                    <w:rFonts w:ascii="Comic Sans MS" w:hAnsi="Comic Sans MS"/>
                                    <w:b/>
                                    <w:spacing w:val="-2"/>
                                  </w:rPr>
                                  <w:t>s</w:t>
                                </w:r>
                                <w:r w:rsidRPr="008F3138">
                                  <w:rPr>
                                    <w:rFonts w:ascii="Comic Sans MS" w:hAnsi="Comic Sans MS"/>
                                    <w:spacing w:val="-2"/>
                                  </w:rPr>
                                  <w:t xml:space="preserve">chrijfmotoriek en observatie van de werkhouding) </w:t>
                                </w:r>
                              </w:p>
                              <w:p w:rsidRPr="008F3138" w:rsidR="005B2566" w:rsidRDefault="005B2566" w14:paraId="2BFC3361"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 CONTRABAS (= schoolrijpheidstest aan het einde van de laatste kleuterklas)</w:t>
                                </w:r>
                              </w:p>
                              <w:p w:rsidRPr="008F3138" w:rsidR="005B2566" w:rsidRDefault="005B2566" w14:paraId="054BD733"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bijhouden van een goed gestructureerd leerlingvolgsysteem</w:t>
                                </w:r>
                              </w:p>
                              <w:p w:rsidRPr="008F3138" w:rsidR="005B2566" w:rsidRDefault="005B2566" w14:paraId="498B7387"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lestijden investeren in de uitbouw van een zorgteam op school</w:t>
                                </w:r>
                              </w:p>
                              <w:p w:rsidRPr="008F3138" w:rsidR="005B2566" w:rsidRDefault="005B2566" w14:paraId="05DBDE22"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degelijk voorbereiden van oudergesprekken na een klassenraad of MDO</w:t>
                                </w:r>
                              </w:p>
                              <w:p w:rsidRPr="008F3138" w:rsidR="005B2566" w:rsidRDefault="005B2566" w14:paraId="5EE57AE4"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een rapport (zonder procenten, gemiddelden, klasmediaan) in de lagere school waar we het socio-emotionele van onze kinderen op dezelfde voet behandelen als de punten op de leervakken. Daarom trachten we onze ouders bewust te maken dat punten niet altijd belangrijk zijn (er zijn nog tal van andere waarden in het leven) en ook dat ze op hun kind niet te veel druk mogen leggen.</w:t>
                                </w:r>
                              </w:p>
                              <w:p w:rsidRPr="008F3138" w:rsidR="005B2566" w:rsidRDefault="005B2566" w14:paraId="24A8740B"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tijdens de rapportbespreking nadruk leggen op de ontwikkeling van onze kinderen i.p.v. op de tekorten. Hen ook laten formuleren wat reeds goed lukte en waar ze zich nog willen voor inspannen.</w:t>
                                </w:r>
                              </w:p>
                              <w:p w:rsidRPr="008F3138" w:rsidR="005B2566" w:rsidRDefault="005B2566" w14:paraId="6D787D18"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overleg van klas naar klas op het einde van het schooljaar</w:t>
                                </w:r>
                              </w:p>
                              <w:p w:rsidRPr="008F3138" w:rsidR="005B2566" w:rsidRDefault="005B2566" w14:paraId="4263FD47"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vanuit foutenanalyses gerichte interventies op touw zetten (preventief of remediërend)</w:t>
                                </w:r>
                              </w:p>
                              <w:p w:rsidRPr="008F3138" w:rsidR="005B2566" w:rsidRDefault="005B2566" w14:paraId="10F85481"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STICORDI-maatregelen (= extra begeleidingsmaatregelen) toepassen bij sommige leerlingen (vb. bij dyslexie)</w:t>
                                </w:r>
                              </w:p>
                              <w:p w:rsidRPr="008F3138" w:rsidR="005B2566" w:rsidRDefault="005B2566" w14:paraId="21CE85D3"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kinderen kunnen van klasniveau dalen of stijgen, naargelang hun niveau</w:t>
                                </w:r>
                              </w:p>
                              <w:p w:rsidRPr="008F3138" w:rsidR="005B2566" w:rsidRDefault="005B2566" w14:paraId="0AF0A288"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sterke of zwakke kinderen krijgen extra ondersteuning door af en toe in niveaugroepen te werken</w:t>
                                </w:r>
                              </w:p>
                              <w:p w:rsidRPr="008F3138" w:rsidR="005B2566" w:rsidRDefault="005B2566" w14:paraId="4C97FBB2"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integreren van de computer in de klas (om meer te differentiëren)</w:t>
                                </w:r>
                              </w:p>
                              <w:p w:rsidRPr="008F3138" w:rsidR="005B2566" w:rsidRDefault="005B2566" w14:paraId="7D9FAFA8"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differentiëren in het aanbod van huistaken</w:t>
                                </w:r>
                              </w:p>
                              <w:p w:rsidRPr="008F3138" w:rsidR="005B2566" w:rsidRDefault="005B2566" w14:paraId="7222B19F"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een huiswerkklas aanbieden naar kinderen toe die extra zorgen nodig hebben </w:t>
                                </w:r>
                              </w:p>
                              <w:p w:rsidRPr="008F3138" w:rsidR="005B2566" w:rsidP="006433DB" w:rsidRDefault="005B2566" w14:paraId="380508B0" w14:textId="77777777">
                                <w:pPr>
                                  <w:widowControl w:val="0"/>
                                  <w:tabs>
                                    <w:tab w:val="left" w:pos="540"/>
                                  </w:tabs>
                                  <w:ind w:left="924" w:hanging="357"/>
                                  <w:rPr>
                                    <w:rFonts w:ascii="Comic Sans MS" w:hAnsi="Comic Sans MS"/>
                                    <w:spacing w:val="-2"/>
                                  </w:rPr>
                                </w:pPr>
                              </w:p>
                              <w:p w:rsidRPr="008F3138" w:rsidR="005B2566" w:rsidP="006433DB" w:rsidRDefault="005B2566" w14:paraId="342B1F61" w14:textId="77777777">
                                <w:pPr>
                                  <w:widowControl w:val="0"/>
                                  <w:tabs>
                                    <w:tab w:val="left" w:pos="540"/>
                                  </w:tabs>
                                  <w:ind w:left="924" w:hanging="357"/>
                                  <w:rPr>
                                    <w:rFonts w:ascii="Comic Sans MS" w:hAnsi="Comic Sans MS"/>
                                    <w:spacing w:val="-2"/>
                                  </w:rPr>
                                </w:pPr>
                              </w:p>
                              <w:p w:rsidRPr="008F3138" w:rsidR="005B2566" w:rsidP="006433DB" w:rsidRDefault="005B2566" w14:paraId="755FA51A" w14:textId="77777777">
                                <w:pPr>
                                  <w:widowControl w:val="0"/>
                                  <w:tabs>
                                    <w:tab w:val="left" w:pos="540"/>
                                  </w:tabs>
                                  <w:ind w:left="924" w:hanging="357"/>
                                  <w:rPr>
                                    <w:rFonts w:ascii="Comic Sans MS" w:hAnsi="Comic Sans MS"/>
                                    <w:spacing w:val="-2"/>
                                  </w:rPr>
                                </w:pPr>
                              </w:p>
                              <w:p w:rsidRPr="008F3138" w:rsidR="005B2566" w:rsidP="006433DB" w:rsidRDefault="005B2566" w14:paraId="714DC09E" w14:textId="77777777">
                                <w:pPr>
                                  <w:widowControl w:val="0"/>
                                  <w:tabs>
                                    <w:tab w:val="left" w:pos="540"/>
                                  </w:tabs>
                                  <w:ind w:left="924" w:hanging="357"/>
                                  <w:rPr>
                                    <w:rFonts w:ascii="Comic Sans MS" w:hAnsi="Comic Sans MS"/>
                                    <w:spacing w:val="-2"/>
                                  </w:rPr>
                                </w:pPr>
                              </w:p>
                              <w:p w:rsidRPr="008F3138" w:rsidR="005B2566" w:rsidP="006433DB" w:rsidRDefault="005B2566" w14:paraId="4EE35613" w14:textId="77777777">
                                <w:pPr>
                                  <w:widowControl w:val="0"/>
                                  <w:tabs>
                                    <w:tab w:val="left" w:pos="540"/>
                                  </w:tabs>
                                  <w:ind w:left="924" w:hanging="357"/>
                                  <w:rPr>
                                    <w:rFonts w:ascii="Comic Sans MS" w:hAnsi="Comic Sans MS"/>
                                    <w:spacing w:val="-2"/>
                                  </w:rPr>
                                </w:pPr>
                              </w:p>
                              <w:p w:rsidRPr="008F3138" w:rsidR="005B2566" w:rsidP="006433DB" w:rsidRDefault="005B2566" w14:paraId="0269E74E" w14:textId="77777777">
                                <w:pPr>
                                  <w:widowControl w:val="0"/>
                                  <w:tabs>
                                    <w:tab w:val="left" w:pos="540"/>
                                  </w:tabs>
                                  <w:ind w:left="924" w:hanging="357"/>
                                  <w:rPr>
                                    <w:rFonts w:ascii="Comic Sans MS" w:hAnsi="Comic Sans MS"/>
                                    <w:spacing w:val="-2"/>
                                  </w:rPr>
                                </w:pPr>
                              </w:p>
                              <w:p w:rsidRPr="008F3138" w:rsidR="005B2566" w:rsidP="006433DB" w:rsidRDefault="005B2566" w14:paraId="33DB4AFE" w14:textId="77777777">
                                <w:pPr>
                                  <w:widowControl w:val="0"/>
                                  <w:tabs>
                                    <w:tab w:val="left" w:pos="540"/>
                                  </w:tabs>
                                  <w:ind w:left="924" w:hanging="357"/>
                                  <w:rPr>
                                    <w:rFonts w:ascii="Comic Sans MS" w:hAnsi="Comic Sans MS"/>
                                    <w:spacing w:val="-2"/>
                                  </w:rPr>
                                </w:pPr>
                              </w:p>
                              <w:p w:rsidRPr="008F3138" w:rsidR="005B2566" w:rsidP="006433DB" w:rsidRDefault="005B2566" w14:paraId="7ED8B9D4" w14:textId="77777777">
                                <w:pPr>
                                  <w:widowControl w:val="0"/>
                                  <w:tabs>
                                    <w:tab w:val="left" w:pos="540"/>
                                  </w:tabs>
                                  <w:ind w:left="924" w:hanging="357"/>
                                  <w:rPr>
                                    <w:rFonts w:ascii="Comic Sans MS" w:hAnsi="Comic Sans MS"/>
                                    <w:spacing w:val="-2"/>
                                  </w:rPr>
                                </w:pPr>
                              </w:p>
                              <w:p w:rsidRPr="008F3138" w:rsidR="005B2566" w:rsidP="006433DB" w:rsidRDefault="005B2566" w14:paraId="5B5DFCC4" w14:textId="77777777">
                                <w:pPr>
                                  <w:widowControl w:val="0"/>
                                  <w:tabs>
                                    <w:tab w:val="left" w:pos="540"/>
                                  </w:tabs>
                                  <w:ind w:left="924" w:hanging="357"/>
                                  <w:rPr>
                                    <w:rFonts w:ascii="Comic Sans MS" w:hAnsi="Comic Sans MS"/>
                                    <w:spacing w:val="-2"/>
                                  </w:rPr>
                                </w:pPr>
                              </w:p>
                              <w:p w:rsidRPr="008F3138" w:rsidR="005B2566" w:rsidP="006433DB" w:rsidRDefault="005B2566" w14:paraId="3FB6C3B2" w14:textId="77777777">
                                <w:pPr>
                                  <w:widowControl w:val="0"/>
                                  <w:tabs>
                                    <w:tab w:val="left" w:pos="540"/>
                                  </w:tabs>
                                  <w:ind w:left="924" w:hanging="357"/>
                                  <w:rPr>
                                    <w:rFonts w:ascii="Comic Sans MS" w:hAnsi="Comic Sans MS"/>
                                    <w:spacing w:val="-2"/>
                                  </w:rPr>
                                </w:pPr>
                              </w:p>
                              <w:p w:rsidRPr="008F3138" w:rsidR="005B2566" w:rsidP="006433DB" w:rsidRDefault="005B2566" w14:paraId="617E4AFE" w14:textId="77777777">
                                <w:pPr>
                                  <w:widowControl w:val="0"/>
                                  <w:tabs>
                                    <w:tab w:val="left" w:pos="540"/>
                                  </w:tabs>
                                  <w:ind w:left="924" w:hanging="357"/>
                                  <w:rPr>
                                    <w:rFonts w:ascii="Comic Sans MS" w:hAnsi="Comic Sans MS"/>
                                    <w:spacing w:val="-2"/>
                                  </w:rPr>
                                </w:pPr>
                              </w:p>
                              <w:p w:rsidRPr="008F3138" w:rsidR="005B2566" w:rsidP="006433DB" w:rsidRDefault="005B2566" w14:paraId="450FEF7B" w14:textId="77777777">
                                <w:pPr>
                                  <w:widowControl w:val="0"/>
                                  <w:tabs>
                                    <w:tab w:val="left" w:pos="540"/>
                                  </w:tabs>
                                  <w:ind w:left="924" w:hanging="357"/>
                                  <w:rPr>
                                    <w:rFonts w:ascii="Comic Sans MS" w:hAnsi="Comic Sans MS"/>
                                    <w:spacing w:val="-2"/>
                                  </w:rPr>
                                </w:pPr>
                              </w:p>
                              <w:p w:rsidRPr="008F3138" w:rsidR="005B2566" w:rsidP="006433DB" w:rsidRDefault="005B2566" w14:paraId="0F63092B" w14:textId="77777777">
                                <w:pPr>
                                  <w:widowControl w:val="0"/>
                                  <w:tabs>
                                    <w:tab w:val="left" w:pos="540"/>
                                  </w:tabs>
                                  <w:ind w:left="924" w:hanging="357"/>
                                  <w:rPr>
                                    <w:rFonts w:ascii="Comic Sans MS" w:hAnsi="Comic Sans MS"/>
                                    <w:spacing w:val="-2"/>
                                  </w:rPr>
                                </w:pPr>
                              </w:p>
                              <w:p w:rsidRPr="008F3138" w:rsidR="005B2566" w:rsidP="006433DB" w:rsidRDefault="005B2566" w14:paraId="65637509" w14:textId="77777777">
                                <w:pPr>
                                  <w:widowControl w:val="0"/>
                                  <w:tabs>
                                    <w:tab w:val="left" w:pos="540"/>
                                  </w:tabs>
                                  <w:ind w:left="924" w:hanging="357"/>
                                  <w:rPr>
                                    <w:rFonts w:ascii="Comic Sans MS" w:hAnsi="Comic Sans MS"/>
                                    <w:spacing w:val="-2"/>
                                  </w:rPr>
                                </w:pPr>
                              </w:p>
                              <w:p w:rsidRPr="008F3138" w:rsidR="005B2566" w:rsidP="006433DB" w:rsidRDefault="005B2566" w14:paraId="338DBFE0" w14:textId="77777777">
                                <w:pPr>
                                  <w:widowControl w:val="0"/>
                                  <w:tabs>
                                    <w:tab w:val="left" w:pos="540"/>
                                  </w:tabs>
                                  <w:ind w:left="924" w:hanging="357"/>
                                  <w:rPr>
                                    <w:rFonts w:ascii="Comic Sans MS" w:hAnsi="Comic Sans MS"/>
                                    <w:spacing w:val="-2"/>
                                  </w:rPr>
                                </w:pPr>
                              </w:p>
                              <w:p w:rsidRPr="008F3138" w:rsidR="005B2566" w:rsidP="006433DB" w:rsidRDefault="005B2566" w14:paraId="6006B38A" w14:textId="77777777">
                                <w:pPr>
                                  <w:widowControl w:val="0"/>
                                  <w:tabs>
                                    <w:tab w:val="left" w:pos="540"/>
                                  </w:tabs>
                                  <w:ind w:left="924" w:hanging="357"/>
                                  <w:rPr>
                                    <w:rFonts w:ascii="Comic Sans MS" w:hAnsi="Comic Sans MS"/>
                                    <w:spacing w:val="-2"/>
                                  </w:rPr>
                                </w:pPr>
                              </w:p>
                              <w:p w:rsidRPr="008F3138" w:rsidR="005B2566" w:rsidP="006433DB" w:rsidRDefault="005B2566" w14:paraId="7C2293B0" w14:textId="77777777">
                                <w:pPr>
                                  <w:widowControl w:val="0"/>
                                  <w:tabs>
                                    <w:tab w:val="left" w:pos="540"/>
                                  </w:tabs>
                                  <w:ind w:left="924" w:hanging="357"/>
                                  <w:rPr>
                                    <w:rFonts w:ascii="Comic Sans MS" w:hAnsi="Comic Sans MS"/>
                                    <w:spacing w:val="-2"/>
                                  </w:rPr>
                                </w:pPr>
                              </w:p>
                              <w:p w:rsidRPr="008F3138" w:rsidR="005B2566" w:rsidP="006433DB" w:rsidRDefault="005B2566" w14:paraId="5588CFFB" w14:textId="77777777">
                                <w:pPr>
                                  <w:widowControl w:val="0"/>
                                  <w:tabs>
                                    <w:tab w:val="left" w:pos="540"/>
                                  </w:tabs>
                                  <w:ind w:left="924" w:hanging="357"/>
                                  <w:rPr>
                                    <w:rFonts w:ascii="Comic Sans MS" w:hAnsi="Comic Sans MS"/>
                                    <w:spacing w:val="-2"/>
                                  </w:rPr>
                                </w:pPr>
                              </w:p>
                              <w:p w:rsidRPr="008F3138" w:rsidR="005B2566" w:rsidP="006433DB" w:rsidRDefault="005B2566" w14:paraId="7C9FB290" w14:textId="77777777">
                                <w:pPr>
                                  <w:widowControl w:val="0"/>
                                  <w:tabs>
                                    <w:tab w:val="left" w:pos="540"/>
                                  </w:tabs>
                                  <w:ind w:left="924" w:hanging="357"/>
                                  <w:rPr>
                                    <w:rFonts w:ascii="Comic Sans MS" w:hAnsi="Comic Sans MS"/>
                                    <w:spacing w:val="-2"/>
                                  </w:rPr>
                                </w:pPr>
                              </w:p>
                              <w:p w:rsidRPr="008F3138" w:rsidR="005B2566" w:rsidP="006433DB" w:rsidRDefault="005B2566" w14:paraId="15922B1C" w14:textId="77777777">
                                <w:pPr>
                                  <w:widowControl w:val="0"/>
                                  <w:tabs>
                                    <w:tab w:val="left" w:pos="540"/>
                                  </w:tabs>
                                  <w:ind w:left="924" w:hanging="357"/>
                                  <w:rPr>
                                    <w:rFonts w:ascii="Comic Sans MS" w:hAnsi="Comic Sans MS"/>
                                    <w:spacing w:val="-2"/>
                                  </w:rPr>
                                </w:pPr>
                              </w:p>
                              <w:p w:rsidRPr="008F3138" w:rsidR="005B2566" w:rsidP="006433DB" w:rsidRDefault="005B2566" w14:paraId="238CA11F" w14:textId="77777777">
                                <w:pPr>
                                  <w:widowControl w:val="0"/>
                                  <w:tabs>
                                    <w:tab w:val="left" w:pos="540"/>
                                  </w:tabs>
                                  <w:ind w:left="924" w:hanging="357"/>
                                  <w:rPr>
                                    <w:rFonts w:ascii="Comic Sans MS" w:hAnsi="Comic Sans MS"/>
                                    <w:spacing w:val="-2"/>
                                  </w:rPr>
                                </w:pPr>
                              </w:p>
                              <w:p w:rsidRPr="008F3138" w:rsidR="005B2566" w:rsidP="006433DB" w:rsidRDefault="005B2566" w14:paraId="650DF4D5" w14:textId="77777777">
                                <w:pPr>
                                  <w:widowControl w:val="0"/>
                                  <w:tabs>
                                    <w:tab w:val="left" w:pos="540"/>
                                  </w:tabs>
                                  <w:ind w:left="924" w:hanging="357"/>
                                  <w:rPr>
                                    <w:rFonts w:ascii="Comic Sans MS" w:hAnsi="Comic Sans MS"/>
                                    <w:spacing w:val="-2"/>
                                  </w:rPr>
                                </w:pPr>
                              </w:p>
                              <w:p w:rsidRPr="008F3138" w:rsidR="005B2566" w:rsidP="006433DB" w:rsidRDefault="005B2566" w14:paraId="63766FA9" w14:textId="77777777">
                                <w:pPr>
                                  <w:widowControl w:val="0"/>
                                  <w:tabs>
                                    <w:tab w:val="left" w:pos="540"/>
                                  </w:tabs>
                                  <w:ind w:left="924" w:hanging="357"/>
                                  <w:rPr>
                                    <w:rFonts w:ascii="Comic Sans MS" w:hAnsi="Comic Sans MS"/>
                                    <w:spacing w:val="-2"/>
                                  </w:rPr>
                                </w:pPr>
                              </w:p>
                              <w:p w:rsidRPr="008F3138" w:rsidR="005B2566" w:rsidP="006433DB" w:rsidRDefault="005B2566" w14:paraId="51A68FE5" w14:textId="77777777">
                                <w:pPr>
                                  <w:widowControl w:val="0"/>
                                  <w:tabs>
                                    <w:tab w:val="left" w:pos="540"/>
                                  </w:tabs>
                                  <w:rPr>
                                    <w:rFonts w:ascii="Comic Sans MS" w:hAnsi="Comic Sans MS"/>
                                    <w:spacing w:val="-2"/>
                                  </w:rPr>
                                </w:pPr>
                              </w:p>
                              <w:p w:rsidRPr="008F3138" w:rsidR="005B2566" w:rsidP="006433DB" w:rsidRDefault="005B2566" w14:paraId="7DEB1470" w14:textId="77777777">
                                <w:pPr>
                                  <w:widowControl w:val="0"/>
                                  <w:tabs>
                                    <w:tab w:val="left" w:pos="540"/>
                                  </w:tabs>
                                  <w:rPr>
                                    <w:rFonts w:ascii="Comic Sans MS" w:hAnsi="Comic Sans MS"/>
                                    <w:spacing w:val="-2"/>
                                  </w:rPr>
                                </w:pPr>
                              </w:p>
                              <w:p w:rsidRPr="008F3138" w:rsidR="005B2566" w:rsidP="006433DB" w:rsidRDefault="005B2566" w14:paraId="3E7BFB22" w14:textId="77777777">
                                <w:pPr>
                                  <w:widowControl w:val="0"/>
                                  <w:tabs>
                                    <w:tab w:val="left" w:pos="540"/>
                                  </w:tabs>
                                  <w:ind w:left="924" w:hanging="357"/>
                                  <w:rPr>
                                    <w:rFonts w:ascii="Comic Sans MS" w:hAnsi="Comic Sans MS"/>
                                    <w:spacing w:val="-2"/>
                                  </w:rPr>
                                </w:pPr>
                              </w:p>
                              <w:p w:rsidRPr="008F3138" w:rsidR="005B2566" w:rsidP="006433DB" w:rsidRDefault="005B2566" w14:paraId="355E174D" w14:textId="77777777">
                                <w:pPr>
                                  <w:widowControl w:val="0"/>
                                  <w:tabs>
                                    <w:tab w:val="left" w:pos="540"/>
                                  </w:tabs>
                                  <w:ind w:left="924" w:hanging="357"/>
                                  <w:jc w:val="center"/>
                                  <w:rPr>
                                    <w:rFonts w:ascii="Comic Sans MS" w:hAnsi="Comic Sans MS"/>
                                    <w:b/>
                                    <w:spacing w:val="-2"/>
                                    <w:szCs w:val="24"/>
                                    <w:u w:val="single"/>
                                  </w:rPr>
                                </w:pPr>
                                <w:r w:rsidRPr="008F3138">
                                  <w:rPr>
                                    <w:rFonts w:ascii="Comic Sans MS" w:hAnsi="Comic Sans MS"/>
                                    <w:b/>
                                    <w:spacing w:val="-2"/>
                                    <w:szCs w:val="24"/>
                                    <w:u w:val="single"/>
                                  </w:rPr>
                                  <w:t>5. Wij werken aan de school als gemeenschap en organisatie</w:t>
                                </w:r>
                              </w:p>
                              <w:p w:rsidRPr="008F3138" w:rsidR="005B2566" w:rsidP="006433DB" w:rsidRDefault="005B2566" w14:paraId="75B0B78A"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177E2FC8"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5EFBCEDE" w14:textId="77777777">
                                <w:pPr>
                                  <w:widowControl w:val="0"/>
                                  <w:tabs>
                                    <w:tab w:val="left" w:pos="540"/>
                                  </w:tabs>
                                  <w:ind w:left="924" w:hanging="357"/>
                                  <w:jc w:val="center"/>
                                  <w:rPr>
                                    <w:rFonts w:ascii="Comic Sans MS" w:hAnsi="Comic Sans MS"/>
                                    <w:b/>
                                    <w:spacing w:val="-2"/>
                                    <w:szCs w:val="24"/>
                                    <w:u w:val="single"/>
                                  </w:rPr>
                                </w:pPr>
                                <w:r w:rsidRPr="008F3138">
                                  <w:rPr>
                                    <w:rFonts w:ascii="Comic Sans MS" w:hAnsi="Comic Sans MS"/>
                                    <w:b/>
                                    <w:noProof/>
                                    <w:spacing w:val="-2"/>
                                    <w:szCs w:val="24"/>
                                    <w:u w:val="single"/>
                                    <w:lang w:eastAsia="nl-BE"/>
                                  </w:rPr>
                                  <w:drawing>
                                    <wp:inline distT="0" distB="0" distL="0" distR="0" wp14:anchorId="06B4AD66" wp14:editId="5C6CE87C">
                                      <wp:extent cx="2735580" cy="2209800"/>
                                      <wp:effectExtent l="0" t="0" r="7620" b="0"/>
                                      <wp:docPr id="584" name="Afbeelding 584" descr="j0110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11085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35580" cy="2209800"/>
                                              </a:xfrm>
                                              <a:prstGeom prst="rect">
                                                <a:avLst/>
                                              </a:prstGeom>
                                              <a:noFill/>
                                              <a:ln>
                                                <a:noFill/>
                                              </a:ln>
                                            </pic:spPr>
                                          </pic:pic>
                                        </a:graphicData>
                                      </a:graphic>
                                    </wp:inline>
                                  </w:drawing>
                                </w:r>
                              </w:p>
                              <w:p w:rsidRPr="008F3138" w:rsidR="005B2566" w:rsidP="006433DB" w:rsidRDefault="005B2566" w14:paraId="7D3BF1DD"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7FBA959B" w14:textId="77777777">
                                <w:pPr>
                                  <w:widowControl w:val="0"/>
                                  <w:tabs>
                                    <w:tab w:val="left" w:pos="540"/>
                                  </w:tabs>
                                  <w:ind w:left="924" w:hanging="357"/>
                                  <w:jc w:val="center"/>
                                  <w:rPr>
                                    <w:rFonts w:ascii="Comic Sans MS" w:hAnsi="Comic Sans MS"/>
                                    <w:b/>
                                    <w:spacing w:val="-2"/>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0A110B99" w14:textId="77777777">
                                  <w:tc>
                                    <w:tcPr>
                                      <w:tcW w:w="9212" w:type="dxa"/>
                                    </w:tcPr>
                                    <w:p w:rsidRPr="008F3138" w:rsidR="005B2566" w:rsidP="002D1285" w:rsidRDefault="005B2566" w14:paraId="340A51EC" w14:textId="77777777">
                                      <w:pPr>
                                        <w:widowControl w:val="0"/>
                                        <w:tabs>
                                          <w:tab w:val="left" w:pos="540"/>
                                        </w:tabs>
                                        <w:rPr>
                                          <w:rFonts w:ascii="Comic Sans MS" w:hAnsi="Comic Sans MS"/>
                                          <w:spacing w:val="-2"/>
                                          <w:szCs w:val="24"/>
                                        </w:rPr>
                                      </w:pPr>
                                      <w:r w:rsidRPr="008F3138">
                                        <w:rPr>
                                          <w:rFonts w:ascii="Comic Sans MS" w:hAnsi="Comic Sans MS"/>
                                          <w:spacing w:val="-2"/>
                                          <w:szCs w:val="24"/>
                                        </w:rPr>
                                        <w:t>◊ samenwerken en overleggen</w:t>
                                      </w:r>
                                    </w:p>
                                    <w:p w:rsidRPr="008F3138" w:rsidR="005B2566" w:rsidP="002D1285" w:rsidRDefault="005B2566" w14:paraId="0AF592E5" w14:textId="77777777">
                                      <w:pPr>
                                        <w:widowControl w:val="0"/>
                                        <w:tabs>
                                          <w:tab w:val="left" w:pos="540"/>
                                        </w:tabs>
                                        <w:rPr>
                                          <w:rFonts w:ascii="Comic Sans MS" w:hAnsi="Comic Sans MS"/>
                                          <w:spacing w:val="-2"/>
                                          <w:szCs w:val="24"/>
                                        </w:rPr>
                                      </w:pPr>
                                      <w:r w:rsidRPr="008F3138">
                                        <w:rPr>
                                          <w:rFonts w:ascii="Comic Sans MS" w:hAnsi="Comic Sans MS"/>
                                          <w:spacing w:val="-2"/>
                                          <w:szCs w:val="24"/>
                                        </w:rPr>
                                        <w:t>◊ professionaliteit nastreven</w:t>
                                      </w:r>
                                    </w:p>
                                  </w:tc>
                                </w:tr>
                              </w:tbl>
                              <w:p w:rsidRPr="008F3138" w:rsidR="005B2566" w:rsidP="006433DB" w:rsidRDefault="005B2566" w14:paraId="4AF6AD18"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745B5A9E" w14:textId="77777777">
                                <w:pPr>
                                  <w:widowControl w:val="0"/>
                                  <w:tabs>
                                    <w:tab w:val="left" w:pos="540"/>
                                  </w:tabs>
                                  <w:ind w:left="924" w:hanging="357"/>
                                  <w:rPr>
                                    <w:rFonts w:ascii="Comic Sans MS" w:hAnsi="Comic Sans MS"/>
                                    <w:spacing w:val="-2"/>
                                  </w:rPr>
                                </w:pPr>
                              </w:p>
                              <w:p w:rsidRPr="008F3138" w:rsidR="005B2566" w:rsidP="006433DB" w:rsidRDefault="005B2566" w14:paraId="6FB044A0" w14:textId="77777777">
                                <w:pPr>
                                  <w:ind w:left="2124"/>
                                  <w:rPr>
                                    <w:rFonts w:ascii="Comic Sans MS" w:hAnsi="Comic Sans MS"/>
                                    <w:i/>
                                    <w:spacing w:val="-2"/>
                                  </w:rPr>
                                </w:pPr>
                                <w:r w:rsidRPr="008F3138">
                                  <w:rPr>
                                    <w:rFonts w:ascii="Comic Sans MS" w:hAnsi="Comic Sans MS"/>
                                    <w:b/>
                                    <w:spacing w:val="-2"/>
                                  </w:rPr>
                                  <w:t>We erkennen iedereen als een volwaardige partner in de opvoeding en het onderwijs van kinderen.</w:t>
                                </w:r>
                                <w:r w:rsidRPr="008F3138">
                                  <w:rPr>
                                    <w:rFonts w:ascii="Comic Sans MS" w:hAnsi="Comic Sans MS"/>
                                    <w:spacing w:val="-2"/>
                                  </w:rPr>
                                  <w:t xml:space="preserve"> We respecteren ieders verantwoordelijkheid.  We zorgen voor een goede organisatie. </w:t>
                                </w:r>
                                <w:r w:rsidRPr="008F3138">
                                  <w:rPr>
                                    <w:rFonts w:ascii="Comic Sans MS" w:hAnsi="Comic Sans MS"/>
                                    <w:i/>
                                    <w:spacing w:val="-2"/>
                                  </w:rPr>
                                  <w:t xml:space="preserve"> </w:t>
                                </w:r>
                              </w:p>
                              <w:p w:rsidRPr="008F3138" w:rsidR="005B2566" w:rsidP="006433DB" w:rsidRDefault="005B2566" w14:paraId="58459740" w14:textId="77777777">
                                <w:pPr>
                                  <w:ind w:left="567"/>
                                  <w:rPr>
                                    <w:rFonts w:ascii="Comic Sans MS" w:hAnsi="Comic Sans MS"/>
                                    <w:i/>
                                    <w:spacing w:val="-2"/>
                                  </w:rPr>
                                </w:pPr>
                              </w:p>
                              <w:p w:rsidRPr="008F3138" w:rsidR="005B2566" w:rsidP="006433DB" w:rsidRDefault="005B2566" w14:paraId="00C84619" w14:textId="77777777">
                                <w:pPr>
                                  <w:ind w:left="2124"/>
                                  <w:rPr>
                                    <w:rFonts w:ascii="Comic Sans MS" w:hAnsi="Comic Sans MS"/>
                                    <w:spacing w:val="-2"/>
                                  </w:rPr>
                                </w:pPr>
                                <w:r w:rsidRPr="008F3138">
                                  <w:rPr>
                                    <w:rFonts w:ascii="Comic Sans MS" w:hAnsi="Comic Sans MS"/>
                                    <w:spacing w:val="-2"/>
                                  </w:rPr>
                                  <w:t xml:space="preserve">Daarom willen wij samen met de ouders, de schoolraad, het schoolbestuur, de ouderraad, de directie, de leerkrachten, het CLB, de vrijwilligers en alle mensen die bij onze school betrokken zijn, </w:t>
                                </w:r>
                                <w:r w:rsidRPr="008F3138">
                                  <w:rPr>
                                    <w:rFonts w:ascii="Comic Sans MS" w:hAnsi="Comic Sans MS"/>
                                    <w:b/>
                                    <w:spacing w:val="-2"/>
                                  </w:rPr>
                                  <w:t xml:space="preserve">het allerbeste voor onze kinderen. </w:t>
                                </w:r>
                                <w:r w:rsidRPr="008F3138">
                                  <w:rPr>
                                    <w:rFonts w:ascii="Comic Sans MS" w:hAnsi="Comic Sans MS"/>
                                    <w:spacing w:val="-2"/>
                                  </w:rPr>
                                  <w:t>Binnen onze school bouwen wij aan :</w:t>
                                </w:r>
                              </w:p>
                              <w:p w:rsidRPr="008F3138" w:rsidR="005B2566" w:rsidRDefault="005B2566" w14:paraId="1E35EA60"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vertrouwensrelatie met elke ouder. </w:t>
                                </w:r>
                                <w:r w:rsidRPr="008F3138">
                                  <w:rPr>
                                    <w:rFonts w:ascii="Comic Sans MS" w:hAnsi="Comic Sans MS"/>
                                    <w:spacing w:val="-2"/>
                                  </w:rPr>
                                  <w:t xml:space="preserve">We willen samen en in alle openheid de opvoeding van onze kinderen ter harte nemen. Een goede communicatie tussen school en ouders is daarom van groot belang. Dat kan via oudercontacten, het heen- en weerschriftje, de agenda, het rapport, maar ook het persoonlijk contact vóór of na de school. </w:t>
                                </w:r>
                              </w:p>
                              <w:p w:rsidRPr="008F3138" w:rsidR="005B2566" w:rsidRDefault="005B2566" w14:paraId="156D2EAF"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een tof klasklimaat waar de kinderen zich thuisvoelen</w:t>
                                </w:r>
                                <w:r w:rsidRPr="008F3138">
                                  <w:rPr>
                                    <w:rFonts w:ascii="Comic Sans MS" w:hAnsi="Comic Sans MS"/>
                                    <w:spacing w:val="-2"/>
                                  </w:rPr>
                                  <w:t>, waar ze zich veilig en geborgen voelen, wetend dat ze goed opgevangen worden bij problemen op school of thuis, waar ze leren samenwerken met aandacht voor ieders zwakke of sterke punten, waar hun zelfvertrouwen kan groeien.</w:t>
                                </w:r>
                              </w:p>
                              <w:p w:rsidRPr="008F3138" w:rsidR="005B2566" w:rsidRDefault="005B2566" w14:paraId="18A4AB55"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goede onderlinge relatie tussen de leerkrachten </w:t>
                                </w:r>
                                <w:r w:rsidRPr="008F3138">
                                  <w:rPr>
                                    <w:rFonts w:ascii="Comic Sans MS" w:hAnsi="Comic Sans MS"/>
                                    <w:spacing w:val="-2"/>
                                  </w:rPr>
                                  <w:t>die zich samen verantwoordelijk voelen voor onze kinderen, in een opbouwende samenwerking met het CLB.</w:t>
                                </w:r>
                              </w:p>
                              <w:p w:rsidRPr="008F3138" w:rsidR="005B2566" w:rsidRDefault="005B2566" w14:paraId="004D9D1C"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fijne en respectvolle omgang </w:t>
                                </w:r>
                                <w:r w:rsidRPr="008F3138">
                                  <w:rPr>
                                    <w:rFonts w:ascii="Comic Sans MS" w:hAnsi="Comic Sans MS"/>
                                    <w:spacing w:val="-2"/>
                                  </w:rPr>
                                  <w:t>met het onderhouds- en refterpersoneel en met de vele mensen die vrijwillig een handje komen toesteken</w:t>
                                </w:r>
                              </w:p>
                              <w:p w:rsidRPr="008F3138" w:rsidR="005B2566" w:rsidRDefault="005B2566" w14:paraId="3C90E000"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betrokkenheid en medeverantwoordelijkheid </w:t>
                                </w:r>
                                <w:r w:rsidRPr="008F3138">
                                  <w:rPr>
                                    <w:rFonts w:ascii="Comic Sans MS" w:hAnsi="Comic Sans MS"/>
                                    <w:spacing w:val="-2"/>
                                  </w:rPr>
                                  <w:t>via een actieve ouderwerking</w:t>
                                </w:r>
                              </w:p>
                              <w:p w:rsidRPr="008F3138" w:rsidR="005B2566" w:rsidP="006433DB" w:rsidRDefault="005B2566" w14:paraId="1CEE3143" w14:textId="77777777">
                                <w:pPr>
                                  <w:ind w:left="2124"/>
                                  <w:rPr>
                                    <w:rFonts w:ascii="Comic Sans MS" w:hAnsi="Comic Sans MS"/>
                                    <w:spacing w:val="-2"/>
                                  </w:rPr>
                                </w:pPr>
                              </w:p>
                              <w:p w:rsidRPr="008F3138" w:rsidR="005B2566" w:rsidRDefault="005B2566" w14:paraId="78E4ABEE"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goed contact </w:t>
                                </w:r>
                                <w:r w:rsidRPr="008F3138">
                                  <w:rPr>
                                    <w:rFonts w:ascii="Comic Sans MS" w:hAnsi="Comic Sans MS"/>
                                    <w:spacing w:val="-2"/>
                                  </w:rPr>
                                  <w:t>met de parochie, plaatselijke jeugdbewegingen, de lokale gemeenschap, … waar we mogen ervaren dat er nog heel veel mensen zijn die graag iets voor een ander doen</w:t>
                                </w:r>
                              </w:p>
                              <w:p w:rsidRPr="008F3138" w:rsidR="005B2566" w:rsidP="006433DB" w:rsidRDefault="005B2566" w14:paraId="77A4CC6F" w14:textId="77777777">
                                <w:pPr>
                                  <w:ind w:left="2124"/>
                                  <w:rPr>
                                    <w:rFonts w:ascii="Comic Sans MS" w:hAnsi="Comic Sans MS"/>
                                    <w:spacing w:val="-2"/>
                                  </w:rPr>
                                </w:pPr>
                              </w:p>
                              <w:p w:rsidRPr="008F3138" w:rsidR="005B2566" w:rsidP="006433DB" w:rsidRDefault="005B2566" w14:paraId="0843ABA6" w14:textId="77777777">
                                <w:pPr>
                                  <w:ind w:left="567"/>
                                  <w:rPr>
                                    <w:rFonts w:ascii="Comic Sans MS" w:hAnsi="Comic Sans MS"/>
                                    <w:i/>
                                    <w:spacing w:val="-2"/>
                                  </w:rPr>
                                </w:pPr>
                                <w:r w:rsidRPr="008F3138">
                                  <w:rPr>
                                    <w:rFonts w:ascii="Comic Sans MS" w:hAnsi="Comic Sans MS"/>
                                    <w:i/>
                                    <w:spacing w:val="-2"/>
                                  </w:rPr>
                                  <w:t>Samenwerken</w:t>
                                </w:r>
                              </w:p>
                              <w:p w:rsidRPr="008F3138" w:rsidR="005B2566" w:rsidP="006433DB" w:rsidRDefault="005B2566" w14:paraId="271CB362" w14:textId="77777777">
                                <w:pPr>
                                  <w:ind w:left="567"/>
                                  <w:rPr>
                                    <w:rFonts w:ascii="Comic Sans MS" w:hAnsi="Comic Sans MS"/>
                                    <w:spacing w:val="-2"/>
                                  </w:rPr>
                                </w:pPr>
                                <w:r w:rsidRPr="008F3138">
                                  <w:rPr>
                                    <w:rFonts w:ascii="Comic Sans MS" w:hAnsi="Comic Sans MS"/>
                                    <w:i/>
                                    <w:spacing w:val="-2"/>
                                  </w:rPr>
                                  <w:t>en overleg</w:t>
                                </w:r>
                                <w:r w:rsidRPr="008F3138">
                                  <w:rPr>
                                    <w:rFonts w:ascii="Comic Sans MS" w:hAnsi="Comic Sans MS"/>
                                    <w:i/>
                                    <w:spacing w:val="-2"/>
                                  </w:rPr>
                                  <w:tab/>
                                </w:r>
                                <w:r w:rsidRPr="008F3138">
                                  <w:rPr>
                                    <w:rFonts w:ascii="Comic Sans MS" w:hAnsi="Comic Sans MS"/>
                                    <w:spacing w:val="-2"/>
                                  </w:rPr>
                                  <w:t>De school vormt gemeenschap door samenwerking en overleg :</w:t>
                                </w:r>
                              </w:p>
                              <w:p w:rsidRPr="008F3138" w:rsidR="005B2566" w:rsidRDefault="005B2566" w14:paraId="131A734C"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b/>
                                    <w:spacing w:val="-2"/>
                                  </w:rPr>
                                  <w:t>het</w:t>
                                </w:r>
                                <w:r w:rsidRPr="008F3138">
                                  <w:rPr>
                                    <w:rFonts w:ascii="Comic Sans MS" w:hAnsi="Comic Sans MS"/>
                                    <w:spacing w:val="-2"/>
                                  </w:rPr>
                                  <w:t xml:space="preserve"> </w:t>
                                </w:r>
                                <w:r w:rsidRPr="008F3138">
                                  <w:rPr>
                                    <w:rFonts w:ascii="Comic Sans MS" w:hAnsi="Comic Sans MS"/>
                                    <w:b/>
                                    <w:spacing w:val="-2"/>
                                  </w:rPr>
                                  <w:t>schoolbestuur</w:t>
                                </w:r>
                                <w:r w:rsidRPr="008F3138">
                                  <w:rPr>
                                    <w:rFonts w:ascii="Comic Sans MS" w:hAnsi="Comic Sans MS"/>
                                    <w:spacing w:val="-2"/>
                                  </w:rPr>
                                  <w:t xml:space="preserve"> dat de eindverantwoordelijkheid draagt voor het beleid van de school</w:t>
                                </w:r>
                              </w:p>
                              <w:p w:rsidRPr="008F3138" w:rsidR="005B2566" w:rsidRDefault="005B2566" w14:paraId="78C5E307"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spacing w:val="-2"/>
                                  </w:rPr>
                                  <w:t xml:space="preserve">onze school die gedragen wordt door </w:t>
                                </w:r>
                                <w:r w:rsidRPr="008F3138">
                                  <w:rPr>
                                    <w:rFonts w:ascii="Comic Sans MS" w:hAnsi="Comic Sans MS"/>
                                    <w:b/>
                                    <w:spacing w:val="-2"/>
                                  </w:rPr>
                                  <w:t>het hele team</w:t>
                                </w:r>
                                <w:r w:rsidRPr="008F3138">
                                  <w:rPr>
                                    <w:rFonts w:ascii="Comic Sans MS" w:hAnsi="Comic Sans MS"/>
                                    <w:spacing w:val="-2"/>
                                  </w:rPr>
                                  <w:t xml:space="preserve"> onder leiding van de directie. We werken samen, overleggen en streven naar een voortdurende kwaliteitsbewaking en –verbetering.</w:t>
                                </w:r>
                              </w:p>
                              <w:p w:rsidRPr="008F3138" w:rsidR="005B2566" w:rsidRDefault="005B2566" w14:paraId="5AA37B21"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b/>
                                    <w:spacing w:val="-2"/>
                                  </w:rPr>
                                  <w:t>de ouders</w:t>
                                </w:r>
                                <w:r w:rsidRPr="008F3138">
                                  <w:rPr>
                                    <w:rFonts w:ascii="Comic Sans MS" w:hAnsi="Comic Sans MS"/>
                                    <w:spacing w:val="-2"/>
                                  </w:rPr>
                                  <w:t xml:space="preserve"> die volwaardige partners zijn van onze school. Zij zijn als eerste verantwoordelijk voor de opvoeding van hun kinderen. Daarom streven we naar een goede communicatie en een zo groot mogelijke betrokkenheid van ouders bij de school.</w:t>
                                </w:r>
                              </w:p>
                              <w:p w:rsidRPr="008F3138" w:rsidR="005B2566" w:rsidRDefault="005B2566" w14:paraId="4CB776EE"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spacing w:val="-2"/>
                                  </w:rPr>
                                  <w:t xml:space="preserve">de verbondenheid met </w:t>
                                </w:r>
                                <w:r w:rsidRPr="008F3138">
                                  <w:rPr>
                                    <w:rFonts w:ascii="Comic Sans MS" w:hAnsi="Comic Sans MS"/>
                                    <w:b/>
                                    <w:spacing w:val="-2"/>
                                  </w:rPr>
                                  <w:t>de lokale geloofsgemeenschap</w:t>
                                </w:r>
                                <w:r w:rsidRPr="008F3138">
                                  <w:rPr>
                                    <w:rFonts w:ascii="Comic Sans MS" w:hAnsi="Comic Sans MS"/>
                                    <w:spacing w:val="-2"/>
                                  </w:rPr>
                                  <w:t>. Zij verwijst naar de traditie en het geloof van waaruit in de school gewerkt wordt.</w:t>
                                </w:r>
                              </w:p>
                              <w:p w:rsidRPr="008F3138" w:rsidR="005B2566" w:rsidRDefault="005B2566" w14:paraId="355A6F6A"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b/>
                                    <w:spacing w:val="-2"/>
                                  </w:rPr>
                                  <w:t>externe begeleiders</w:t>
                                </w:r>
                                <w:r w:rsidRPr="008F3138">
                                  <w:rPr>
                                    <w:rFonts w:ascii="Comic Sans MS" w:hAnsi="Comic Sans MS"/>
                                    <w:spacing w:val="-2"/>
                                  </w:rPr>
                                  <w:t xml:space="preserve"> die ons ondersteunen, vormen en ons helpen bij onze professionalisering </w:t>
                                </w:r>
                              </w:p>
                              <w:p w:rsidRPr="008F3138" w:rsidR="005B2566" w:rsidP="006433DB" w:rsidRDefault="005B2566" w14:paraId="6970FF03" w14:textId="77777777">
                                <w:pPr>
                                  <w:widowControl w:val="0"/>
                                  <w:tabs>
                                    <w:tab w:val="left" w:pos="924"/>
                                  </w:tabs>
                                  <w:ind w:left="2124"/>
                                  <w:rPr>
                                    <w:rFonts w:ascii="Comic Sans MS" w:hAnsi="Comic Sans MS"/>
                                    <w:spacing w:val="-2"/>
                                  </w:rPr>
                                </w:pPr>
                              </w:p>
                              <w:p w:rsidRPr="008F3138" w:rsidR="005B2566" w:rsidP="006433DB" w:rsidRDefault="005B2566" w14:paraId="2EF3F733" w14:textId="77777777">
                                <w:pPr>
                                  <w:widowControl w:val="0"/>
                                  <w:tabs>
                                    <w:tab w:val="left" w:pos="924"/>
                                  </w:tabs>
                                  <w:ind w:left="924" w:hanging="357"/>
                                  <w:rPr>
                                    <w:rFonts w:ascii="Comic Sans MS" w:hAnsi="Comic Sans MS"/>
                                    <w:i/>
                                    <w:spacing w:val="-2"/>
                                  </w:rPr>
                                </w:pPr>
                                <w:r w:rsidRPr="008F3138">
                                  <w:rPr>
                                    <w:rFonts w:ascii="Comic Sans MS" w:hAnsi="Comic Sans MS"/>
                                    <w:i/>
                                    <w:spacing w:val="-2"/>
                                  </w:rPr>
                                  <w:t>Professio-</w:t>
                                </w:r>
                              </w:p>
                              <w:p w:rsidRPr="008F3138" w:rsidR="005B2566" w:rsidP="006433DB" w:rsidRDefault="005B2566" w14:paraId="605F2296" w14:textId="77777777">
                                <w:pPr>
                                  <w:widowControl w:val="0"/>
                                  <w:tabs>
                                    <w:tab w:val="left" w:pos="924"/>
                                  </w:tabs>
                                  <w:ind w:left="924" w:hanging="357"/>
                                  <w:rPr>
                                    <w:rFonts w:ascii="Comic Sans MS" w:hAnsi="Comic Sans MS"/>
                                    <w:i/>
                                    <w:spacing w:val="-2"/>
                                  </w:rPr>
                                </w:pPr>
                                <w:r w:rsidRPr="008F3138">
                                  <w:rPr>
                                    <w:rFonts w:ascii="Comic Sans MS" w:hAnsi="Comic Sans MS"/>
                                    <w:i/>
                                    <w:spacing w:val="-2"/>
                                  </w:rPr>
                                  <w:t>naliteit</w:t>
                                </w:r>
                              </w:p>
                              <w:p w:rsidRPr="008F3138" w:rsidR="005B2566" w:rsidP="006433DB" w:rsidRDefault="005B2566" w14:paraId="3CBEC423" w14:textId="77777777">
                                <w:pPr>
                                  <w:widowControl w:val="0"/>
                                  <w:tabs>
                                    <w:tab w:val="left" w:pos="924"/>
                                  </w:tabs>
                                  <w:ind w:left="924" w:hanging="357"/>
                                  <w:rPr>
                                    <w:rFonts w:ascii="Comic Sans MS" w:hAnsi="Comic Sans MS"/>
                                    <w:spacing w:val="-2"/>
                                  </w:rPr>
                                </w:pPr>
                                <w:r w:rsidRPr="008F3138">
                                  <w:rPr>
                                    <w:rFonts w:ascii="Comic Sans MS" w:hAnsi="Comic Sans MS"/>
                                    <w:i/>
                                    <w:spacing w:val="-2"/>
                                  </w:rPr>
                                  <w:t>nastreven</w:t>
                                </w:r>
                                <w:r w:rsidRPr="008F3138">
                                  <w:rPr>
                                    <w:rFonts w:ascii="Comic Sans MS" w:hAnsi="Comic Sans MS"/>
                                    <w:i/>
                                    <w:spacing w:val="-2"/>
                                  </w:rPr>
                                  <w:tab/>
                                </w:r>
                                <w:r w:rsidRPr="008F3138">
                                  <w:rPr>
                                    <w:rFonts w:ascii="Comic Sans MS" w:hAnsi="Comic Sans MS"/>
                                    <w:spacing w:val="-2"/>
                                  </w:rPr>
                                  <w:t>Wat doen wij hiervoor ?</w:t>
                                </w:r>
                              </w:p>
                              <w:p w:rsidRPr="008F3138" w:rsidR="005B2566" w:rsidRDefault="005B2566" w14:paraId="7D773EEA"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veel kansen tot overleg</w:t>
                                </w:r>
                              </w:p>
                              <w:p w:rsidRPr="008F3138" w:rsidR="005B2566" w:rsidRDefault="005B2566" w14:paraId="62B58CCB"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bij een collega gaan kijken</w:t>
                                </w:r>
                              </w:p>
                              <w:p w:rsidRPr="008F3138" w:rsidR="005B2566" w:rsidRDefault="005B2566" w14:paraId="69E73643"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co-teaching : iets nieuw gezamenlijk met je collega uitproberen in je klas</w:t>
                                </w:r>
                              </w:p>
                              <w:p w:rsidRPr="008F3138" w:rsidR="005B2566" w:rsidRDefault="005B2566" w14:paraId="6619A578"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teamgerichte nascholing volgen</w:t>
                                </w:r>
                              </w:p>
                              <w:p w:rsidRPr="008F3138" w:rsidR="005B2566" w:rsidRDefault="005B2566" w14:paraId="00EDD379"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individugerichte nascholing volgen (soms als vervolg van een introductiesessie met het team)</w:t>
                                </w:r>
                              </w:p>
                              <w:p w:rsidRPr="008F3138" w:rsidR="005B2566" w:rsidRDefault="005B2566" w14:paraId="3ED68B7E"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planmatig werken (evalueren, prioriteiten bepalen, evaluatie naar resultaat zowel bij leerlingen als bij leerkrachten)</w:t>
                                </w:r>
                              </w:p>
                              <w:p w:rsidRPr="008F3138" w:rsidR="005B2566" w:rsidRDefault="005B2566" w14:paraId="47B24601"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ZORCO = samenkomst van Zeelse zorgcoördinatoren</w:t>
                                </w:r>
                              </w:p>
                              <w:p w:rsidRPr="008F3138" w:rsidR="005B2566" w:rsidRDefault="005B2566" w14:paraId="1D346284"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 xml:space="preserve">ICT = het juist leren gebruiken van de computer </w:t>
                                </w:r>
                              </w:p>
                              <w:p w:rsidRPr="008F3138" w:rsidR="005B2566" w:rsidRDefault="005B2566" w14:paraId="7DB426BC"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leesgroep OWP = onder begeleiding samen met andere directies het ontwikkelingsplan doornemen</w:t>
                                </w:r>
                              </w:p>
                              <w:p w:rsidRPr="008F3138" w:rsidR="005B2566" w:rsidRDefault="005B2566" w14:paraId="033EF0C3"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passende materialen aankopen en gebruiken</w:t>
                                </w:r>
                              </w:p>
                              <w:p w:rsidRPr="008F3138" w:rsidR="005B2566" w:rsidRDefault="005B2566" w14:paraId="20A72310"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het voeren van een degelijk personeelsbeleid</w:t>
                                </w:r>
                              </w:p>
                              <w:p w:rsidRPr="008F3138" w:rsidR="005B2566" w:rsidP="006433DB" w:rsidRDefault="005B2566" w14:paraId="46F8D576" w14:textId="77777777">
                                <w:pPr>
                                  <w:rPr>
                                    <w:szCs w:val="24"/>
                                  </w:rPr>
                                </w:pPr>
                              </w:p>
                              <w:p w:rsidRPr="008F3138" w:rsidR="005B2566" w:rsidP="006433DB" w:rsidRDefault="005B2566" w14:paraId="5321E6A2" w14:textId="77777777">
                                <w:pPr>
                                  <w:rPr>
                                    <w:szCs w:val="24"/>
                                  </w:rPr>
                                </w:pPr>
                              </w:p>
                              <w:p w:rsidRPr="00B567C8" w:rsidR="005B2566" w:rsidP="006433DB" w:rsidRDefault="005B2566" w14:paraId="5699BBBA" w14:textId="77777777">
                                <w:pPr>
                                  <w:jc w:val="center"/>
                                  <w:rPr>
                                    <w:rFonts w:ascii="Verdana" w:hAnsi="Verdana"/>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5E6C266">
                  <v:shapetype id="_x0000_t202" coordsize="21600,21600" o:spt="202" path="m,l,21600r21600,l21600,xe" w14:anchorId="5E1CBEB5">
                    <v:stroke joinstyle="miter"/>
                    <v:path gradientshapeok="t" o:connecttype="rect"/>
                  </v:shapetype>
                  <v:shape id="Tekstvak 228" style="position:absolute;left:0;text-align:left;margin-left:-.05pt;margin-top:84.1pt;width:215.45pt;height:28.3pt;z-index:251700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cc61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">
                    <v:fill type="gradient" color2="#fac090" colors="0 #cc6109;31457f #f7994c;1 #fac090" angle="180" focus="100%" rotate="t"/>
                    <v:textbox inset="1mm,1mm,1mm,1mm">
                      <w:txbxContent>
                        <w:p w:rsidRPr="00D462FE" w:rsidR="005B2566" w:rsidP="006433DB" w:rsidRDefault="005B2566" w14:paraId="09CE0EB9" w14:textId="77777777">
                          <w:pPr>
                            <w:contextualSpacing/>
                            <w:jc w:val="center"/>
                            <w:rPr>
                              <w:color w:val="FFFFFF" w:themeColor="background1"/>
                            </w:rPr>
                          </w:pPr>
                          <w:r w:rsidRPr="00D462FE">
                            <w:rPr>
                              <w:color w:val="FFFFFF" w:themeColor="background1"/>
                            </w:rPr>
                            <w:t xml:space="preserve">Bos- en zeeklassen </w:t>
                          </w:r>
                        </w:p>
                        <w:p w:rsidRPr="006433DB" w:rsidR="005B2566" w:rsidP="006433DB" w:rsidRDefault="005B2566" w14:paraId="672A6659" w14:textId="77777777">
                          <w:pPr>
                            <w:contextualSpacing/>
                          </w:pPr>
                        </w:p>
                        <w:p w:rsidRPr="008F3138" w:rsidR="005B2566" w:rsidP="006433DB" w:rsidRDefault="005B2566" w14:paraId="7D3B6C0B" w14:textId="77777777">
                          <w:pPr>
                            <w:contextualSpacing/>
                            <w:rPr>
                              <w:rFonts w:ascii="Comic Sans MS" w:hAnsi="Comic Sans MS"/>
                            </w:rPr>
                          </w:pPr>
                          <w:proofErr w:type="gramStart"/>
                          <w:r w:rsidRPr="008F3138">
                            <w:rPr>
                              <w:rFonts w:ascii="Comic Sans MS" w:hAnsi="Comic Sans MS"/>
                            </w:rPr>
                            <w:t>nze</w:t>
                          </w:r>
                          <w:proofErr w:type="gramEnd"/>
                          <w:r w:rsidRPr="008F3138">
                            <w:rPr>
                              <w:rFonts w:ascii="Comic Sans MS" w:hAnsi="Comic Sans MS"/>
                            </w:rPr>
                            <w:t xml:space="preserve"> school staat het kind steeds centraal</w:t>
                          </w:r>
                          <w:proofErr w:type="gramStart"/>
                          <w:r w:rsidRPr="008F3138">
                            <w:rPr>
                              <w:rFonts w:ascii="Comic Sans MS" w:hAnsi="Comic Sans MS"/>
                            </w:rPr>
                            <w:t>. .</w:t>
                          </w:r>
                          <w:proofErr w:type="gramEnd"/>
                        </w:p>
                        <w:p w:rsidRPr="008F3138" w:rsidR="005B2566" w:rsidP="006433DB" w:rsidRDefault="005B2566" w14:paraId="7C179321" w14:textId="77777777">
                          <w:pPr>
                            <w:contextualSpacing/>
                            <w:rPr>
                              <w:rFonts w:ascii="Comic Sans MS" w:hAnsi="Comic Sans MS"/>
                            </w:rPr>
                          </w:pPr>
                          <w:r w:rsidRPr="008F3138">
                            <w:rPr>
                              <w:rFonts w:ascii="Comic Sans MS" w:hAnsi="Comic Sans MS"/>
                            </w:rPr>
                            <w:t>Los van elkaar, maar toch ook met elkaar verbonden, willen we als school er werk van maken om al onze kinderen op een passende manier te begeleiden.</w:t>
                          </w:r>
                        </w:p>
                        <w:p w:rsidRPr="008F3138" w:rsidR="005B2566" w:rsidP="006433DB" w:rsidRDefault="005B2566" w14:paraId="602324FE" w14:textId="77777777">
                          <w:pPr>
                            <w:contextualSpacing/>
                            <w:rPr>
                              <w:rFonts w:ascii="Comic Sans MS" w:hAnsi="Comic Sans MS"/>
                            </w:rPr>
                          </w:pPr>
                          <w:r w:rsidRPr="008F3138">
                            <w:rPr>
                              <w:rFonts w:ascii="Comic Sans MS" w:hAnsi="Comic Sans MS"/>
                            </w:rPr>
                            <w:t xml:space="preserve">Dit zijn onze 5 </w:t>
                          </w:r>
                          <w:proofErr w:type="gramStart"/>
                          <w:r w:rsidRPr="008F3138">
                            <w:rPr>
                              <w:rFonts w:ascii="Comic Sans MS" w:hAnsi="Comic Sans MS"/>
                            </w:rPr>
                            <w:t>bouwstenen :</w:t>
                          </w:r>
                          <w:proofErr w:type="gramEnd"/>
                        </w:p>
                        <w:p w:rsidRPr="008F3138" w:rsidR="005B2566" w:rsidP="006433DB" w:rsidRDefault="005B2566" w14:paraId="0A37501D" w14:textId="77777777">
                          <w:pPr>
                            <w:contextualSpacing/>
                            <w:rPr>
                              <w:rFonts w:ascii="Comic Sans MS" w:hAnsi="Comic Sans MS"/>
                              <w:szCs w:val="24"/>
                            </w:rPr>
                          </w:pPr>
                        </w:p>
                        <w:p w:rsidRPr="008F3138" w:rsidR="005B2566" w:rsidP="006433DB" w:rsidRDefault="005B2566" w14:paraId="5DAB6C7B" w14:textId="77777777">
                          <w:pPr>
                            <w:contextualSpacing/>
                            <w:jc w:val="center"/>
                            <w:rPr>
                              <w:rFonts w:ascii="Comic Sans MS" w:hAnsi="Comic Sans MS"/>
                              <w:b/>
                              <w:szCs w:val="24"/>
                              <w:u w:val="single"/>
                            </w:rPr>
                          </w:pPr>
                          <w:r w:rsidRPr="008F3138">
                            <w:rPr>
                              <w:rFonts w:ascii="Comic Sans MS" w:hAnsi="Comic Sans MS"/>
                              <w:b/>
                              <w:noProof/>
                              <w:szCs w:val="24"/>
                              <w:lang w:eastAsia="nl-BE"/>
                            </w:rPr>
                            <w:drawing>
                              <wp:inline distT="0" distB="0" distL="0" distR="0" wp14:anchorId="61DCD406" wp14:editId="1D697057">
                                <wp:extent cx="784860" cy="769620"/>
                                <wp:effectExtent l="0" t="0" r="0" b="0"/>
                                <wp:docPr id="1949297968" name="Afbeelding 63" descr="BD0521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05214_[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4860" cy="769620"/>
                                        </a:xfrm>
                                        <a:prstGeom prst="rect">
                                          <a:avLst/>
                                        </a:prstGeom>
                                        <a:noFill/>
                                        <a:ln>
                                          <a:noFill/>
                                        </a:ln>
                                      </pic:spPr>
                                    </pic:pic>
                                  </a:graphicData>
                                </a:graphic>
                              </wp:inline>
                            </w:drawing>
                          </w:r>
                        </w:p>
                        <w:p w:rsidRPr="008F3138" w:rsidR="005B2566" w:rsidP="006433DB" w:rsidRDefault="005B2566" w14:paraId="02EB378F" w14:textId="77777777">
                          <w:pPr>
                            <w:contextualSpacing/>
                            <w:jc w:val="center"/>
                            <w:rPr>
                              <w:rFonts w:ascii="Comic Sans MS" w:hAnsi="Comic Sans MS"/>
                              <w:szCs w:val="24"/>
                            </w:rPr>
                          </w:pPr>
                        </w:p>
                        <w:p w:rsidRPr="008F3138" w:rsidR="005B2566" w:rsidP="006433DB" w:rsidRDefault="005B2566" w14:paraId="22363719" w14:textId="77777777">
                          <w:pPr>
                            <w:contextualSpacing/>
                            <w:jc w:val="center"/>
                            <w:rPr>
                              <w:rFonts w:ascii="Comic Sans MS" w:hAnsi="Comic Sans MS"/>
                              <w:b/>
                              <w:szCs w:val="24"/>
                              <w:u w:val="single"/>
                            </w:rPr>
                          </w:pPr>
                          <w:r w:rsidRPr="008F3138">
                            <w:rPr>
                              <w:rFonts w:ascii="Comic Sans MS" w:hAnsi="Comic Sans MS"/>
                              <w:b/>
                              <w:szCs w:val="24"/>
                              <w:u w:val="single"/>
                            </w:rPr>
                            <w:t>We willen elk kind de kans geven een ‘zonnetje’ te zijn op onze school.</w:t>
                          </w:r>
                        </w:p>
                        <w:p w:rsidRPr="008F3138" w:rsidR="005B2566" w:rsidP="006433DB" w:rsidRDefault="005B2566" w14:paraId="3742CAC4" w14:textId="77777777">
                          <w:pPr>
                            <w:ind w:left="2130" w:hanging="2130"/>
                            <w:contextualSpacing/>
                            <w:rPr>
                              <w:rFonts w:ascii="Comic Sans MS" w:hAnsi="Comic Sans MS"/>
                              <w:i/>
                              <w:szCs w:val="24"/>
                            </w:rPr>
                          </w:pPr>
                          <w:r w:rsidRPr="008F3138">
                            <w:rPr>
                              <w:rFonts w:ascii="Comic Sans MS" w:hAnsi="Comic Sans MS"/>
                              <w:i/>
                              <w:szCs w:val="24"/>
                            </w:rPr>
                            <w:t>Christelijk</w:t>
                          </w:r>
                          <w:r w:rsidRPr="008F3138">
                            <w:rPr>
                              <w:rFonts w:ascii="Comic Sans MS" w:hAnsi="Comic Sans MS"/>
                              <w:i/>
                              <w:szCs w:val="24"/>
                            </w:rPr>
                            <w:tab/>
                          </w:r>
                        </w:p>
                        <w:p w:rsidRPr="008F3138" w:rsidR="005B2566" w:rsidP="006433DB" w:rsidRDefault="005B2566" w14:paraId="3CD5B0EF" w14:textId="77777777">
                          <w:pPr>
                            <w:ind w:left="2130" w:hanging="2130"/>
                            <w:contextualSpacing/>
                            <w:rPr>
                              <w:rFonts w:ascii="Comic Sans MS" w:hAnsi="Comic Sans MS"/>
                              <w:szCs w:val="24"/>
                            </w:rPr>
                          </w:pPr>
                          <w:proofErr w:type="gramStart"/>
                          <w:r w:rsidRPr="008F3138">
                            <w:rPr>
                              <w:rFonts w:ascii="Comic Sans MS" w:hAnsi="Comic Sans MS"/>
                              <w:i/>
                              <w:szCs w:val="24"/>
                            </w:rPr>
                            <w:t>geïnspireerde</w:t>
                          </w:r>
                          <w:proofErr w:type="gramEnd"/>
                          <w:r w:rsidRPr="008F3138">
                            <w:rPr>
                              <w:rFonts w:ascii="Comic Sans MS" w:hAnsi="Comic Sans MS"/>
                              <w:i/>
                              <w:szCs w:val="24"/>
                            </w:rPr>
                            <w:tab/>
                          </w:r>
                          <w:r w:rsidRPr="008F3138">
                            <w:rPr>
                              <w:rFonts w:ascii="Comic Sans MS" w:hAnsi="Comic Sans MS"/>
                              <w:szCs w:val="24"/>
                            </w:rPr>
                            <w:t xml:space="preserve">‘Een zonnetje zijn’ gaat hand in hand met </w:t>
                          </w:r>
                          <w:r w:rsidRPr="008F3138">
                            <w:rPr>
                              <w:rFonts w:ascii="Comic Sans MS" w:hAnsi="Comic Sans MS"/>
                              <w:b/>
                              <w:szCs w:val="24"/>
                            </w:rPr>
                            <w:t>de persoon van Jezus Christus</w:t>
                          </w:r>
                          <w:r w:rsidRPr="008F3138">
                            <w:rPr>
                              <w:rFonts w:ascii="Comic Sans MS" w:hAnsi="Comic Sans MS"/>
                              <w:szCs w:val="24"/>
                            </w:rPr>
                            <w:t>.</w:t>
                          </w:r>
                        </w:p>
                        <w:p w:rsidRPr="008F3138" w:rsidR="005B2566" w:rsidP="006433DB" w:rsidRDefault="005B2566" w14:paraId="1F2CAEF9" w14:textId="77777777">
                          <w:pPr>
                            <w:contextualSpacing/>
                            <w:rPr>
                              <w:rFonts w:ascii="Comic Sans MS" w:hAnsi="Comic Sans MS"/>
                              <w:i/>
                              <w:szCs w:val="24"/>
                            </w:rPr>
                          </w:pPr>
                          <w:proofErr w:type="gramStart"/>
                          <w:r w:rsidRPr="008F3138">
                            <w:rPr>
                              <w:rFonts w:ascii="Comic Sans MS" w:hAnsi="Comic Sans MS"/>
                              <w:i/>
                              <w:szCs w:val="24"/>
                            </w:rPr>
                            <w:t>school</w:t>
                          </w:r>
                          <w:proofErr w:type="gramEnd"/>
                          <w:r w:rsidRPr="008F3138">
                            <w:rPr>
                              <w:rFonts w:ascii="Comic Sans MS" w:hAnsi="Comic Sans MS"/>
                              <w:i/>
                              <w:szCs w:val="24"/>
                            </w:rPr>
                            <w:tab/>
                          </w:r>
                          <w:r w:rsidRPr="008F3138">
                            <w:rPr>
                              <w:rFonts w:ascii="Comic Sans MS" w:hAnsi="Comic Sans MS"/>
                              <w:i/>
                              <w:szCs w:val="24"/>
                            </w:rPr>
                            <w:tab/>
                          </w:r>
                          <w:r w:rsidRPr="008F3138">
                            <w:rPr>
                              <w:rFonts w:ascii="Comic Sans MS" w:hAnsi="Comic Sans MS"/>
                              <w:i/>
                              <w:szCs w:val="24"/>
                            </w:rPr>
                            <w:tab/>
                          </w:r>
                          <w:r w:rsidRPr="008F3138">
                            <w:rPr>
                              <w:rFonts w:ascii="Comic Sans MS" w:hAnsi="Comic Sans MS"/>
                              <w:szCs w:val="24"/>
                            </w:rPr>
                            <w:t>Waar Hij kwam bracht Hij steeds licht en warmte.</w:t>
                          </w:r>
                        </w:p>
                        <w:p w:rsidRPr="008F3138" w:rsidR="005B2566" w:rsidP="006433DB" w:rsidRDefault="005B2566" w14:paraId="492C19AA" w14:textId="77777777">
                          <w:pPr>
                            <w:ind w:left="2124" w:hanging="2124"/>
                            <w:contextualSpacing/>
                            <w:rPr>
                              <w:rFonts w:ascii="Comic Sans MS" w:hAnsi="Comic Sans MS"/>
                              <w:szCs w:val="24"/>
                            </w:rPr>
                          </w:pPr>
                          <w:r w:rsidRPr="008F3138">
                            <w:rPr>
                              <w:rFonts w:ascii="Comic Sans MS" w:hAnsi="Comic Sans MS"/>
                              <w:szCs w:val="24"/>
                            </w:rPr>
                            <w:tab/>
                          </w:r>
                          <w:r w:rsidRPr="008F3138">
                            <w:rPr>
                              <w:rFonts w:ascii="Comic Sans MS" w:hAnsi="Comic Sans MS"/>
                              <w:szCs w:val="24"/>
                            </w:rPr>
                            <w:t xml:space="preserve">Zo willen wij </w:t>
                          </w:r>
                          <w:r w:rsidRPr="008F3138">
                            <w:rPr>
                              <w:rFonts w:ascii="Comic Sans MS" w:hAnsi="Comic Sans MS"/>
                              <w:b/>
                              <w:szCs w:val="24"/>
                            </w:rPr>
                            <w:t>elk kind optimale kansen geven</w:t>
                          </w:r>
                          <w:r w:rsidRPr="008F3138">
                            <w:rPr>
                              <w:rFonts w:ascii="Comic Sans MS" w:hAnsi="Comic Sans MS"/>
                              <w:szCs w:val="24"/>
                            </w:rPr>
                            <w:t xml:space="preserve"> om naar Zijn voorbeeld, uit te groeien tot een persoon die vol zelfvertrouwen en in verbondenheid met de anderen en met de wereld, hoopvol </w:t>
                          </w:r>
                          <w:proofErr w:type="gramStart"/>
                          <w:r w:rsidRPr="008F3138">
                            <w:rPr>
                              <w:rFonts w:ascii="Comic Sans MS" w:hAnsi="Comic Sans MS"/>
                              <w:szCs w:val="24"/>
                            </w:rPr>
                            <w:t>uitziet  naar</w:t>
                          </w:r>
                          <w:proofErr w:type="gramEnd"/>
                          <w:r w:rsidRPr="008F3138">
                            <w:rPr>
                              <w:rFonts w:ascii="Comic Sans MS" w:hAnsi="Comic Sans MS"/>
                              <w:szCs w:val="24"/>
                            </w:rPr>
                            <w:t xml:space="preserve"> een leefbare toekomst.</w:t>
                          </w:r>
                        </w:p>
                        <w:p w:rsidRPr="008F3138" w:rsidR="005B2566" w:rsidP="006433DB" w:rsidRDefault="005B2566" w14:paraId="5D955C47" w14:textId="77777777">
                          <w:pPr>
                            <w:ind w:left="2124"/>
                            <w:contextualSpacing/>
                            <w:rPr>
                              <w:rFonts w:ascii="Comic Sans MS" w:hAnsi="Comic Sans MS"/>
                              <w:szCs w:val="24"/>
                            </w:rPr>
                          </w:pPr>
                          <w:r w:rsidRPr="008F3138">
                            <w:rPr>
                              <w:rFonts w:ascii="Comic Sans MS" w:hAnsi="Comic Sans MS"/>
                              <w:szCs w:val="24"/>
                            </w:rPr>
                            <w:t>Vanuit onze christelijke identiteit hebben we hier elke dag aandacht voor. In onze godsdienstlessen, pastorale vieringen, maar ook steeds verweven in andere onderwijsactiviteiten, willen wij beantwoorden aan deze visie.</w:t>
                          </w:r>
                        </w:p>
                        <w:p w:rsidRPr="008F3138" w:rsidR="005B2566" w:rsidP="006433DB" w:rsidRDefault="005B2566" w14:paraId="75C21197" w14:textId="77777777">
                          <w:pPr>
                            <w:ind w:left="2124"/>
                            <w:contextualSpacing/>
                            <w:rPr>
                              <w:rFonts w:ascii="Comic Sans MS" w:hAnsi="Comic Sans MS"/>
                              <w:szCs w:val="24"/>
                            </w:rPr>
                          </w:pPr>
                          <w:r w:rsidRPr="008F3138">
                            <w:rPr>
                              <w:rFonts w:ascii="Comic Sans MS" w:hAnsi="Comic Sans MS"/>
                              <w:szCs w:val="24"/>
                            </w:rPr>
                            <w:t xml:space="preserve">Wij staan open voor kinderen en ouders uit andere culturen, alsook voor “anders”-gelovigen. Dit willen we steeds doen vanuit een positie van </w:t>
                          </w:r>
                          <w:r w:rsidRPr="008F3138">
                            <w:rPr>
                              <w:rFonts w:ascii="Comic Sans MS" w:hAnsi="Comic Sans MS"/>
                              <w:b/>
                              <w:szCs w:val="24"/>
                            </w:rPr>
                            <w:t>onderling respect en wederzijdse waardering</w:t>
                          </w:r>
                          <w:r w:rsidRPr="008F3138">
                            <w:rPr>
                              <w:rFonts w:ascii="Comic Sans MS" w:hAnsi="Comic Sans MS"/>
                              <w:szCs w:val="24"/>
                            </w:rPr>
                            <w:t>.</w:t>
                          </w:r>
                        </w:p>
                        <w:p w:rsidRPr="008F3138" w:rsidR="005B2566" w:rsidP="006433DB" w:rsidRDefault="005B2566" w14:paraId="6A05A809" w14:textId="77777777">
                          <w:pPr>
                            <w:ind w:left="2124"/>
                            <w:contextualSpacing/>
                            <w:rPr>
                              <w:rFonts w:ascii="Comic Sans MS" w:hAnsi="Comic Sans MS"/>
                              <w:szCs w:val="24"/>
                            </w:rPr>
                          </w:pPr>
                        </w:p>
                        <w:p w:rsidRPr="008F3138" w:rsidR="005B2566" w:rsidP="006433DB" w:rsidRDefault="005B2566" w14:paraId="5A39BBE3" w14:textId="77777777">
                          <w:pPr>
                            <w:ind w:left="2124"/>
                            <w:contextualSpacing/>
                            <w:rPr>
                              <w:rFonts w:ascii="Comic Sans MS" w:hAnsi="Comic Sans MS"/>
                              <w:szCs w:val="24"/>
                            </w:rPr>
                          </w:pPr>
                        </w:p>
                        <w:p w:rsidRPr="008F3138" w:rsidR="005B2566" w:rsidP="006433DB" w:rsidRDefault="005B2566" w14:paraId="41C8F396" w14:textId="77777777">
                          <w:pPr>
                            <w:ind w:left="2124"/>
                            <w:contextualSpacing/>
                            <w:rPr>
                              <w:rFonts w:ascii="Comic Sans MS" w:hAnsi="Comic Sans MS"/>
                              <w:szCs w:val="24"/>
                            </w:rPr>
                          </w:pPr>
                        </w:p>
                        <w:p w:rsidRPr="008F3138" w:rsidR="005B2566" w:rsidP="006433DB" w:rsidRDefault="005B2566" w14:paraId="72A3D3EC" w14:textId="77777777">
                          <w:pPr>
                            <w:ind w:left="2124"/>
                            <w:contextualSpacing/>
                            <w:rPr>
                              <w:rFonts w:ascii="Comic Sans MS" w:hAnsi="Comic Sans MS"/>
                              <w:szCs w:val="24"/>
                            </w:rPr>
                          </w:pPr>
                        </w:p>
                        <w:p w:rsidRPr="008F3138" w:rsidR="005B2566" w:rsidP="006433DB" w:rsidRDefault="005B2566" w14:paraId="0D0B940D" w14:textId="77777777">
                          <w:pPr>
                            <w:ind w:left="2124"/>
                            <w:contextualSpacing/>
                            <w:rPr>
                              <w:rFonts w:ascii="Comic Sans MS" w:hAnsi="Comic Sans MS"/>
                              <w:szCs w:val="24"/>
                            </w:rPr>
                          </w:pPr>
                        </w:p>
                        <w:p w:rsidRPr="008F3138" w:rsidR="005B2566" w:rsidP="006433DB" w:rsidRDefault="005B2566" w14:paraId="0E27B00A" w14:textId="77777777">
                          <w:pPr>
                            <w:ind w:left="2124"/>
                            <w:contextualSpacing/>
                            <w:rPr>
                              <w:rFonts w:ascii="Comic Sans MS" w:hAnsi="Comic Sans MS"/>
                              <w:szCs w:val="24"/>
                            </w:rPr>
                          </w:pPr>
                        </w:p>
                        <w:p w:rsidRPr="008F3138" w:rsidR="005B2566" w:rsidP="006433DB" w:rsidRDefault="005B2566" w14:paraId="60061E4C" w14:textId="77777777">
                          <w:pPr>
                            <w:ind w:left="2124"/>
                            <w:contextualSpacing/>
                            <w:rPr>
                              <w:rFonts w:ascii="Comic Sans MS" w:hAnsi="Comic Sans MS"/>
                              <w:szCs w:val="24"/>
                            </w:rPr>
                          </w:pPr>
                        </w:p>
                        <w:p w:rsidRPr="008F3138" w:rsidR="005B2566" w:rsidP="006433DB" w:rsidRDefault="005B2566" w14:paraId="44EAFD9C" w14:textId="77777777">
                          <w:pPr>
                            <w:contextualSpacing/>
                            <w:rPr>
                              <w:rFonts w:ascii="Comic Sans MS" w:hAnsi="Comic Sans MS"/>
                              <w:b/>
                              <w:szCs w:val="24"/>
                            </w:rPr>
                          </w:pPr>
                        </w:p>
                        <w:p w:rsidRPr="008F3138" w:rsidR="005B2566" w:rsidP="006433DB" w:rsidRDefault="005B2566" w14:paraId="4B94D5A5" w14:textId="77777777">
                          <w:pPr>
                            <w:contextualSpacing/>
                            <w:jc w:val="center"/>
                            <w:rPr>
                              <w:rFonts w:ascii="Comic Sans MS" w:hAnsi="Comic Sans MS"/>
                              <w:b/>
                              <w:szCs w:val="24"/>
                              <w:u w:val="single"/>
                            </w:rPr>
                          </w:pPr>
                          <w:r w:rsidRPr="008F3138">
                            <w:rPr>
                              <w:rFonts w:ascii="Comic Sans MS" w:hAnsi="Comic Sans MS"/>
                              <w:b/>
                              <w:noProof/>
                              <w:szCs w:val="24"/>
                              <w:lang w:eastAsia="nl-BE"/>
                            </w:rPr>
                            <w:drawing>
                              <wp:inline distT="0" distB="0" distL="0" distR="0" wp14:anchorId="75BEF9E6" wp14:editId="48BC2497">
                                <wp:extent cx="784860" cy="655320"/>
                                <wp:effectExtent l="0" t="0" r="0" b="0"/>
                                <wp:docPr id="425595246" name="Afbeelding 576" descr="j009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0903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4860" cy="655320"/>
                                        </a:xfrm>
                                        <a:prstGeom prst="rect">
                                          <a:avLst/>
                                        </a:prstGeom>
                                        <a:noFill/>
                                        <a:ln>
                                          <a:noFill/>
                                        </a:ln>
                                      </pic:spPr>
                                    </pic:pic>
                                  </a:graphicData>
                                </a:graphic>
                              </wp:inline>
                            </w:drawing>
                          </w:r>
                        </w:p>
                        <w:p w:rsidRPr="008F3138" w:rsidR="005B2566" w:rsidP="006433DB" w:rsidRDefault="005B2566" w14:paraId="3DEEC669" w14:textId="77777777">
                          <w:pPr>
                            <w:contextualSpacing/>
                            <w:jc w:val="center"/>
                            <w:rPr>
                              <w:rFonts w:ascii="Comic Sans MS" w:hAnsi="Comic Sans MS"/>
                              <w:szCs w:val="24"/>
                            </w:rPr>
                          </w:pPr>
                        </w:p>
                        <w:p w:rsidRPr="008F3138" w:rsidR="005B2566" w:rsidP="006433DB" w:rsidRDefault="005B2566" w14:paraId="1AE16FA0" w14:textId="77777777">
                          <w:pPr>
                            <w:keepNext/>
                            <w:contextualSpacing/>
                            <w:jc w:val="center"/>
                            <w:rPr>
                              <w:rFonts w:ascii="Comic Sans MS" w:hAnsi="Comic Sans MS"/>
                              <w:b/>
                              <w:spacing w:val="-2"/>
                              <w:u w:val="single"/>
                            </w:rPr>
                          </w:pPr>
                          <w:r w:rsidRPr="008F3138">
                            <w:rPr>
                              <w:rFonts w:ascii="Comic Sans MS" w:hAnsi="Comic Sans MS"/>
                              <w:b/>
                              <w:spacing w:val="-2"/>
                              <w:u w:val="single"/>
                            </w:rPr>
                            <w:t xml:space="preserve">Ons aanbod is gericht op de harmonische ontwikkeling van de totale persoon: </w:t>
                          </w:r>
                        </w:p>
                        <w:p w:rsidRPr="008F3138" w:rsidR="005B2566" w:rsidP="006433DB" w:rsidRDefault="005B2566" w14:paraId="7208D5F7" w14:textId="77777777">
                          <w:pPr>
                            <w:keepNext/>
                            <w:contextualSpacing/>
                            <w:jc w:val="center"/>
                            <w:rPr>
                              <w:rFonts w:ascii="Comic Sans MS" w:hAnsi="Comic Sans MS"/>
                              <w:b/>
                              <w:spacing w:val="-2"/>
                              <w:u w:val="single"/>
                            </w:rPr>
                          </w:pPr>
                          <w:proofErr w:type="gramStart"/>
                          <w:r w:rsidRPr="008F3138">
                            <w:rPr>
                              <w:rFonts w:ascii="Comic Sans MS" w:hAnsi="Comic Sans MS"/>
                              <w:b/>
                              <w:spacing w:val="-2"/>
                              <w:u w:val="single"/>
                            </w:rPr>
                            <w:t>hoofd</w:t>
                          </w:r>
                          <w:proofErr w:type="gramEnd"/>
                          <w:r w:rsidRPr="008F3138">
                            <w:rPr>
                              <w:rFonts w:ascii="Comic Sans MS" w:hAnsi="Comic Sans MS"/>
                              <w:b/>
                              <w:spacing w:val="-2"/>
                              <w:u w:val="single"/>
                            </w:rPr>
                            <w:t>, hart en handen.</w:t>
                          </w:r>
                        </w:p>
                        <w:p w:rsidRPr="008F3138" w:rsidR="005B2566" w:rsidP="006433DB" w:rsidRDefault="005B2566" w14:paraId="783DFC9D" w14:textId="77777777">
                          <w:pPr>
                            <w:tabs>
                              <w:tab w:val="left" w:pos="360"/>
                            </w:tabs>
                            <w:ind w:hanging="546"/>
                            <w:contextualSpacing/>
                            <w:rPr>
                              <w:rFonts w:ascii="Comic Sans MS" w:hAnsi="Comic Sans MS"/>
                              <w:i/>
                              <w:spacing w:val="-2"/>
                            </w:rPr>
                          </w:pPr>
                          <w:r w:rsidRPr="008F3138">
                            <w:rPr>
                              <w:rFonts w:ascii="Comic Sans MS" w:hAnsi="Comic Sans MS"/>
                              <w:i/>
                              <w:spacing w:val="-2"/>
                            </w:rPr>
                            <w:t>Kwaliteitsvolle</w:t>
                          </w:r>
                        </w:p>
                        <w:p w:rsidRPr="008F3138" w:rsidR="005B2566" w:rsidP="006433DB" w:rsidRDefault="005B2566" w14:paraId="4ABD68AF" w14:textId="77777777">
                          <w:pPr>
                            <w:tabs>
                              <w:tab w:val="left" w:pos="360"/>
                            </w:tabs>
                            <w:ind w:left="2124" w:hanging="2670"/>
                            <w:contextualSpacing/>
                            <w:rPr>
                              <w:rFonts w:ascii="Comic Sans MS" w:hAnsi="Comic Sans MS"/>
                              <w:i/>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i/>
                              <w:spacing w:val="-2"/>
                            </w:rPr>
                            <w:tab/>
                          </w:r>
                          <w:proofErr w:type="gramStart"/>
                          <w:r w:rsidRPr="008F3138">
                            <w:rPr>
                              <w:rFonts w:ascii="Comic Sans MS" w:hAnsi="Comic Sans MS"/>
                              <w:spacing w:val="-2"/>
                              <w:u w:val="single"/>
                            </w:rPr>
                            <w:t>Hoofd</w:t>
                          </w:r>
                          <w:r w:rsidRPr="008F3138">
                            <w:rPr>
                              <w:rFonts w:ascii="Comic Sans MS" w:hAnsi="Comic Sans MS"/>
                              <w:spacing w:val="-2"/>
                            </w:rPr>
                            <w:t xml:space="preserve"> :</w:t>
                          </w:r>
                          <w:proofErr w:type="gramEnd"/>
                          <w:r w:rsidRPr="008F3138">
                            <w:rPr>
                              <w:rFonts w:ascii="Comic Sans MS" w:hAnsi="Comic Sans MS"/>
                              <w:spacing w:val="-2"/>
                            </w:rPr>
                            <w:t xml:space="preserve"> we trachten </w:t>
                          </w:r>
                          <w:r w:rsidRPr="008F3138">
                            <w:rPr>
                              <w:rFonts w:ascii="Comic Sans MS" w:hAnsi="Comic Sans MS"/>
                              <w:b/>
                              <w:spacing w:val="-2"/>
                            </w:rPr>
                            <w:t xml:space="preserve">elk kind </w:t>
                          </w:r>
                          <w:r w:rsidRPr="008F3138">
                            <w:rPr>
                              <w:rFonts w:ascii="Comic Sans MS" w:hAnsi="Comic Sans MS"/>
                              <w:spacing w:val="-2"/>
                            </w:rPr>
                            <w:t xml:space="preserve">(of het nu eerder sneller leert, dan wel leermoeilijkheden heeft) </w:t>
                          </w:r>
                          <w:r w:rsidRPr="008F3138">
                            <w:rPr>
                              <w:rFonts w:ascii="Comic Sans MS" w:hAnsi="Comic Sans MS"/>
                              <w:b/>
                              <w:spacing w:val="-2"/>
                            </w:rPr>
                            <w:t xml:space="preserve">op zijn eigen manier </w:t>
                          </w:r>
                          <w:r w:rsidRPr="008F3138">
                            <w:rPr>
                              <w:rFonts w:ascii="Comic Sans MS" w:hAnsi="Comic Sans MS"/>
                              <w:spacing w:val="-2"/>
                            </w:rPr>
                            <w:t>te benaderen om het te blijven boeien en te ontwikkelen op het intellectuele vlak.</w:t>
                          </w:r>
                        </w:p>
                        <w:p w:rsidRPr="008F3138" w:rsidR="005B2566" w:rsidP="006433DB" w:rsidRDefault="005B2566" w14:paraId="3656B9AB" w14:textId="77777777">
                          <w:pPr>
                            <w:contextualSpacing/>
                            <w:rPr>
                              <w:rFonts w:ascii="Comic Sans MS" w:hAnsi="Comic Sans MS"/>
                              <w:spacing w:val="-2"/>
                            </w:rPr>
                          </w:pPr>
                        </w:p>
                        <w:p w:rsidRPr="008F3138" w:rsidR="005B2566" w:rsidP="006433DB" w:rsidRDefault="005B2566" w14:paraId="0B950BD5" w14:textId="77777777">
                          <w:pPr>
                            <w:ind w:left="2124"/>
                            <w:contextualSpacing/>
                            <w:rPr>
                              <w:rFonts w:ascii="Comic Sans MS" w:hAnsi="Comic Sans MS"/>
                              <w:spacing w:val="-2"/>
                            </w:rPr>
                          </w:pPr>
                          <w:proofErr w:type="gramStart"/>
                          <w:r w:rsidRPr="008F3138">
                            <w:rPr>
                              <w:rFonts w:ascii="Comic Sans MS" w:hAnsi="Comic Sans MS"/>
                              <w:spacing w:val="-2"/>
                              <w:u w:val="single"/>
                            </w:rPr>
                            <w:t>Hart</w:t>
                          </w:r>
                          <w:r w:rsidRPr="008F3138">
                            <w:rPr>
                              <w:rFonts w:ascii="Comic Sans MS" w:hAnsi="Comic Sans MS"/>
                              <w:spacing w:val="-2"/>
                            </w:rPr>
                            <w:t xml:space="preserve"> :</w:t>
                          </w:r>
                          <w:proofErr w:type="gramEnd"/>
                          <w:r w:rsidRPr="008F3138">
                            <w:rPr>
                              <w:rFonts w:ascii="Comic Sans MS" w:hAnsi="Comic Sans MS"/>
                              <w:spacing w:val="-2"/>
                            </w:rPr>
                            <w:t xml:space="preserve"> doorheen alle activiteiten zet onze school zich ten volle in voor de ontwikkeling </w:t>
                          </w:r>
                          <w:proofErr w:type="gramStart"/>
                          <w:r w:rsidRPr="008F3138">
                            <w:rPr>
                              <w:rFonts w:ascii="Comic Sans MS" w:hAnsi="Comic Sans MS"/>
                              <w:spacing w:val="-2"/>
                            </w:rPr>
                            <w:t xml:space="preserve">van  </w:t>
                          </w:r>
                          <w:r w:rsidRPr="008F3138">
                            <w:rPr>
                              <w:rFonts w:ascii="Comic Sans MS" w:hAnsi="Comic Sans MS"/>
                              <w:b/>
                              <w:spacing w:val="-2"/>
                            </w:rPr>
                            <w:t>leefhoudingen</w:t>
                          </w:r>
                          <w:proofErr w:type="gramEnd"/>
                          <w:r w:rsidRPr="008F3138">
                            <w:rPr>
                              <w:rFonts w:ascii="Comic Sans MS" w:hAnsi="Comic Sans MS"/>
                              <w:b/>
                              <w:spacing w:val="-2"/>
                            </w:rPr>
                            <w:t xml:space="preserve">. </w:t>
                          </w:r>
                        </w:p>
                        <w:p w:rsidRPr="008F3138" w:rsidR="005B2566" w:rsidP="006433DB" w:rsidRDefault="005B2566" w14:paraId="30014D4A" w14:textId="77777777">
                          <w:pPr>
                            <w:ind w:left="2124"/>
                            <w:contextualSpacing/>
                            <w:rPr>
                              <w:rFonts w:ascii="Comic Sans MS" w:hAnsi="Comic Sans MS"/>
                              <w:spacing w:val="-2"/>
                            </w:rPr>
                          </w:pPr>
                          <w:r w:rsidRPr="008F3138">
                            <w:rPr>
                              <w:rFonts w:ascii="Comic Sans MS" w:hAnsi="Comic Sans MS"/>
                              <w:spacing w:val="-2"/>
                            </w:rPr>
                            <w:t xml:space="preserve">De socio-emotionele ontwikkeling bij onze kinderen is een domein dat we van heel nabij opvolgen. </w:t>
                          </w:r>
                        </w:p>
                        <w:p w:rsidRPr="008F3138" w:rsidR="005B2566" w:rsidP="006433DB" w:rsidRDefault="005B2566" w14:paraId="3287FC55" w14:textId="77777777">
                          <w:pPr>
                            <w:ind w:left="2124"/>
                            <w:contextualSpacing/>
                            <w:rPr>
                              <w:rFonts w:ascii="Comic Sans MS" w:hAnsi="Comic Sans MS"/>
                              <w:spacing w:val="-2"/>
                            </w:rPr>
                          </w:pPr>
                          <w:r w:rsidRPr="008F3138">
                            <w:rPr>
                              <w:rFonts w:ascii="Comic Sans MS" w:hAnsi="Comic Sans MS"/>
                              <w:spacing w:val="-2"/>
                            </w:rPr>
                            <w:t xml:space="preserve">Met evenveel inzet besteden we aandacht aan </w:t>
                          </w:r>
                          <w:r w:rsidRPr="008F3138">
                            <w:rPr>
                              <w:rFonts w:ascii="Comic Sans MS" w:hAnsi="Comic Sans MS"/>
                              <w:b/>
                              <w:spacing w:val="-2"/>
                            </w:rPr>
                            <w:t>sociale vaardigheden.</w:t>
                          </w:r>
                        </w:p>
                        <w:p w:rsidRPr="008F3138" w:rsidR="005B2566" w:rsidP="006433DB" w:rsidRDefault="005B2566" w14:paraId="45FB0818" w14:textId="77777777">
                          <w:pPr>
                            <w:contextualSpacing/>
                            <w:rPr>
                              <w:rFonts w:ascii="Comic Sans MS" w:hAnsi="Comic Sans MS"/>
                              <w:spacing w:val="-2"/>
                              <w:u w:val="single"/>
                            </w:rPr>
                          </w:pPr>
                        </w:p>
                        <w:p w:rsidRPr="008F3138" w:rsidR="005B2566" w:rsidP="006433DB" w:rsidRDefault="005B2566" w14:paraId="1D6E3785" w14:textId="77777777">
                          <w:pPr>
                            <w:ind w:left="2124"/>
                            <w:contextualSpacing/>
                            <w:rPr>
                              <w:rFonts w:ascii="Comic Sans MS" w:hAnsi="Comic Sans MS"/>
                              <w:spacing w:val="-2"/>
                            </w:rPr>
                          </w:pPr>
                          <w:proofErr w:type="gramStart"/>
                          <w:r w:rsidRPr="008F3138">
                            <w:rPr>
                              <w:rFonts w:ascii="Comic Sans MS" w:hAnsi="Comic Sans MS"/>
                              <w:spacing w:val="-2"/>
                              <w:u w:val="single"/>
                            </w:rPr>
                            <w:t>Handen</w:t>
                          </w:r>
                          <w:r w:rsidRPr="008F3138">
                            <w:rPr>
                              <w:rFonts w:ascii="Comic Sans MS" w:hAnsi="Comic Sans MS"/>
                              <w:spacing w:val="-2"/>
                            </w:rPr>
                            <w:t xml:space="preserve"> :</w:t>
                          </w:r>
                          <w:proofErr w:type="gramEnd"/>
                          <w:r w:rsidRPr="008F3138">
                            <w:rPr>
                              <w:rFonts w:ascii="Comic Sans MS" w:hAnsi="Comic Sans MS"/>
                              <w:spacing w:val="-2"/>
                            </w:rPr>
                            <w:t xml:space="preserve"> we willen onze kinderen ook </w:t>
                          </w:r>
                          <w:r w:rsidRPr="008F3138">
                            <w:rPr>
                              <w:rFonts w:ascii="Comic Sans MS" w:hAnsi="Comic Sans MS"/>
                              <w:b/>
                              <w:spacing w:val="-2"/>
                            </w:rPr>
                            <w:t xml:space="preserve">vaardigheden bijbrengen </w:t>
                          </w:r>
                          <w:r w:rsidRPr="008F3138">
                            <w:rPr>
                              <w:rFonts w:ascii="Comic Sans MS" w:hAnsi="Comic Sans MS"/>
                              <w:spacing w:val="-2"/>
                            </w:rPr>
                            <w:t>en zichzelf leren ervaren.</w:t>
                          </w:r>
                        </w:p>
                        <w:p w:rsidRPr="008F3138" w:rsidR="005B2566" w:rsidP="006433DB" w:rsidRDefault="005B2566" w14:paraId="38294565" w14:textId="77777777">
                          <w:pPr>
                            <w:ind w:left="2124"/>
                            <w:contextualSpacing/>
                            <w:rPr>
                              <w:rFonts w:ascii="Comic Sans MS" w:hAnsi="Comic Sans MS"/>
                              <w:spacing w:val="-2"/>
                            </w:rPr>
                          </w:pPr>
                          <w:r w:rsidRPr="008F3138">
                            <w:rPr>
                              <w:rFonts w:ascii="Comic Sans MS" w:hAnsi="Comic Sans MS"/>
                              <w:b/>
                              <w:spacing w:val="-2"/>
                            </w:rPr>
                            <w:t>De zin voor creativiteit</w:t>
                          </w:r>
                          <w:r w:rsidRPr="008F3138">
                            <w:rPr>
                              <w:rFonts w:ascii="Comic Sans MS" w:hAnsi="Comic Sans MS"/>
                              <w:spacing w:val="-2"/>
                            </w:rPr>
                            <w:t xml:space="preserve"> willen we </w:t>
                          </w:r>
                          <w:proofErr w:type="gramStart"/>
                          <w:r w:rsidRPr="008F3138">
                            <w:rPr>
                              <w:rFonts w:ascii="Comic Sans MS" w:hAnsi="Comic Sans MS"/>
                              <w:spacing w:val="-2"/>
                            </w:rPr>
                            <w:t>ontwikkelen :</w:t>
                          </w:r>
                          <w:proofErr w:type="gramEnd"/>
                          <w:r w:rsidRPr="008F3138">
                            <w:rPr>
                              <w:rFonts w:ascii="Comic Sans MS" w:hAnsi="Comic Sans MS"/>
                              <w:spacing w:val="-2"/>
                            </w:rPr>
                            <w:t xml:space="preserve"> van leren kijken, luisteren en voelen, tot zelf creatief zijn.</w:t>
                          </w:r>
                        </w:p>
                        <w:p w:rsidRPr="008F3138" w:rsidR="005B2566" w:rsidP="006433DB" w:rsidRDefault="005B2566" w14:paraId="049F31CB" w14:textId="77777777">
                          <w:pPr>
                            <w:contextualSpacing/>
                            <w:rPr>
                              <w:rFonts w:ascii="Comic Sans MS" w:hAnsi="Comic Sans MS"/>
                              <w:b/>
                              <w:spacing w:val="-2"/>
                            </w:rPr>
                          </w:pPr>
                        </w:p>
                        <w:p w:rsidRPr="008F3138" w:rsidR="005B2566" w:rsidP="006433DB" w:rsidRDefault="005B2566" w14:paraId="46755889" w14:textId="77777777">
                          <w:pPr>
                            <w:ind w:left="2124"/>
                            <w:contextualSpacing/>
                            <w:rPr>
                              <w:rFonts w:ascii="Comic Sans MS" w:hAnsi="Comic Sans MS"/>
                              <w:spacing w:val="-2"/>
                            </w:rPr>
                          </w:pPr>
                          <w:r w:rsidRPr="008F3138">
                            <w:rPr>
                              <w:rFonts w:ascii="Comic Sans MS" w:hAnsi="Comic Sans MS"/>
                              <w:spacing w:val="-2"/>
                            </w:rPr>
                            <w:t xml:space="preserve">Onze school vindt het heel belangrijk </w:t>
                          </w:r>
                          <w:r w:rsidRPr="008F3138">
                            <w:rPr>
                              <w:rFonts w:ascii="Comic Sans MS" w:hAnsi="Comic Sans MS"/>
                              <w:b/>
                              <w:spacing w:val="-2"/>
                            </w:rPr>
                            <w:t xml:space="preserve">elk kind </w:t>
                          </w:r>
                          <w:proofErr w:type="gramStart"/>
                          <w:r w:rsidRPr="008F3138">
                            <w:rPr>
                              <w:rFonts w:ascii="Comic Sans MS" w:hAnsi="Comic Sans MS"/>
                              <w:b/>
                              <w:spacing w:val="-2"/>
                            </w:rPr>
                            <w:t xml:space="preserve">positief </w:t>
                          </w:r>
                          <w:r w:rsidRPr="008F3138">
                            <w:rPr>
                              <w:rFonts w:ascii="Comic Sans MS" w:hAnsi="Comic Sans MS"/>
                              <w:spacing w:val="-2"/>
                            </w:rPr>
                            <w:t xml:space="preserve"> te</w:t>
                          </w:r>
                          <w:proofErr w:type="gramEnd"/>
                          <w:r w:rsidRPr="008F3138">
                            <w:rPr>
                              <w:rFonts w:ascii="Comic Sans MS" w:hAnsi="Comic Sans MS"/>
                              <w:spacing w:val="-2"/>
                            </w:rPr>
                            <w:t xml:space="preserve"> benaderen, zodat het zelfvertrouwen en het gevoel van eigenwaarde kunnen groeien om later als evenwichtig mens door het leven te kunnen (= positief zelfbeeld). Dit alles vindt ook een weerslag in onze rapportering naar kinderen en ouders toe.</w:t>
                          </w:r>
                        </w:p>
                        <w:p w:rsidRPr="008F3138" w:rsidR="005B2566" w:rsidP="006433DB" w:rsidRDefault="005B2566" w14:paraId="53128261" w14:textId="77777777">
                          <w:pPr>
                            <w:contextualSpacing/>
                            <w:rPr>
                              <w:rFonts w:ascii="Comic Sans MS" w:hAnsi="Comic Sans MS"/>
                              <w:spacing w:val="-2"/>
                            </w:rPr>
                          </w:pPr>
                        </w:p>
                        <w:p w:rsidRPr="008F3138" w:rsidR="005B2566" w:rsidP="006433DB" w:rsidRDefault="005B2566" w14:paraId="5ED9A596" w14:textId="77777777">
                          <w:pPr>
                            <w:ind w:left="2124"/>
                            <w:contextualSpacing/>
                            <w:rPr>
                              <w:rFonts w:ascii="Comic Sans MS" w:hAnsi="Comic Sans MS"/>
                              <w:spacing w:val="-2"/>
                            </w:rPr>
                          </w:pPr>
                          <w:r w:rsidRPr="008F3138">
                            <w:rPr>
                              <w:rFonts w:ascii="Comic Sans MS" w:hAnsi="Comic Sans MS"/>
                              <w:spacing w:val="-2"/>
                            </w:rPr>
                            <w:t xml:space="preserve">We </w:t>
                          </w:r>
                          <w:proofErr w:type="gramStart"/>
                          <w:r w:rsidRPr="008F3138">
                            <w:rPr>
                              <w:rFonts w:ascii="Comic Sans MS" w:hAnsi="Comic Sans MS"/>
                              <w:spacing w:val="-2"/>
                            </w:rPr>
                            <w:t>willen  wat</w:t>
                          </w:r>
                          <w:proofErr w:type="gramEnd"/>
                          <w:r w:rsidRPr="008F3138">
                            <w:rPr>
                              <w:rFonts w:ascii="Comic Sans MS" w:hAnsi="Comic Sans MS"/>
                              <w:spacing w:val="-2"/>
                            </w:rPr>
                            <w:t xml:space="preserve"> kinderen leren deel uitmaakt van hun persoonlijkheid.  Het is niet voldoende dat kinderen beschikken over een aantal weetjes of dat ze een aantal vaardigheden kunnen toepassen als de leerkracht het vraagt.  Waar het uiteindelijk op aan komt, is dat </w:t>
                          </w:r>
                          <w:r w:rsidRPr="008F3138">
                            <w:rPr>
                              <w:rFonts w:ascii="Comic Sans MS" w:hAnsi="Comic Sans MS"/>
                              <w:b/>
                              <w:spacing w:val="-2"/>
                            </w:rPr>
                            <w:t>kinderen leren</w:t>
                          </w:r>
                          <w:r w:rsidRPr="008F3138">
                            <w:rPr>
                              <w:rFonts w:ascii="Comic Sans MS" w:hAnsi="Comic Sans MS"/>
                              <w:spacing w:val="-2"/>
                            </w:rPr>
                            <w:t xml:space="preserve"> </w:t>
                          </w:r>
                          <w:r w:rsidRPr="008F3138">
                            <w:rPr>
                              <w:rFonts w:ascii="Comic Sans MS" w:hAnsi="Comic Sans MS"/>
                              <w:b/>
                              <w:spacing w:val="-2"/>
                            </w:rPr>
                            <w:t>met het oog op het leven</w:t>
                          </w:r>
                          <w:r w:rsidRPr="008F3138">
                            <w:rPr>
                              <w:rFonts w:ascii="Comic Sans MS" w:hAnsi="Comic Sans MS"/>
                              <w:spacing w:val="-2"/>
                            </w:rPr>
                            <w:t>. Dat ze deze dingen kunnen plaatsen en gebruiken in hun leven.  Dat is leren dat zin heeft en zin geeft.</w:t>
                          </w:r>
                        </w:p>
                        <w:p w:rsidRPr="008F3138" w:rsidR="005B2566" w:rsidP="006433DB" w:rsidRDefault="005B2566" w14:paraId="62486C05" w14:textId="77777777">
                          <w:pPr>
                            <w:keepNext/>
                            <w:contextualSpacing/>
                            <w:rPr>
                              <w:rFonts w:ascii="Comic Sans MS" w:hAnsi="Comic Sans MS"/>
                              <w:b/>
                              <w:spacing w:val="-2"/>
                            </w:rPr>
                          </w:pPr>
                        </w:p>
                        <w:p w:rsidRPr="008F3138" w:rsidR="005B2566" w:rsidP="006433DB" w:rsidRDefault="005B2566" w14:paraId="4101652C" w14:textId="77777777">
                          <w:pPr>
                            <w:keepNext/>
                            <w:contextualSpacing/>
                            <w:rPr>
                              <w:rFonts w:ascii="Comic Sans MS" w:hAnsi="Comic Sans MS"/>
                              <w:b/>
                              <w:spacing w:val="-2"/>
                            </w:rPr>
                          </w:pPr>
                        </w:p>
                        <w:p w:rsidRPr="008F3138" w:rsidR="005B2566" w:rsidP="006433DB" w:rsidRDefault="005B2566" w14:paraId="4B99056E" w14:textId="77777777">
                          <w:pPr>
                            <w:keepNext/>
                            <w:contextualSpacing/>
                            <w:rPr>
                              <w:rFonts w:ascii="Comic Sans MS" w:hAnsi="Comic Sans MS"/>
                              <w:b/>
                              <w:spacing w:val="-2"/>
                            </w:rPr>
                          </w:pPr>
                        </w:p>
                        <w:p w:rsidRPr="008F3138" w:rsidR="005B2566" w:rsidP="006433DB" w:rsidRDefault="005B2566" w14:paraId="1299C43A" w14:textId="77777777">
                          <w:pPr>
                            <w:keepNext/>
                            <w:contextualSpacing/>
                            <w:rPr>
                              <w:rFonts w:ascii="Comic Sans MS" w:hAnsi="Comic Sans MS"/>
                              <w:b/>
                              <w:spacing w:val="-2"/>
                            </w:rPr>
                          </w:pPr>
                        </w:p>
                        <w:p w:rsidRPr="008F3138" w:rsidR="005B2566" w:rsidP="006433DB" w:rsidRDefault="005B2566" w14:paraId="4DDBEF00" w14:textId="77777777">
                          <w:pPr>
                            <w:keepNext/>
                            <w:contextualSpacing/>
                            <w:jc w:val="center"/>
                            <w:rPr>
                              <w:rFonts w:ascii="Comic Sans MS" w:hAnsi="Comic Sans MS"/>
                              <w:b/>
                              <w:spacing w:val="-2"/>
                              <w:u w:val="single"/>
                            </w:rPr>
                          </w:pPr>
                          <w:r w:rsidRPr="008F3138">
                            <w:rPr>
                              <w:rFonts w:ascii="Comic Sans MS" w:hAnsi="Comic Sans MS"/>
                              <w:b/>
                              <w:noProof/>
                              <w:spacing w:val="-2"/>
                              <w:lang w:eastAsia="nl-BE"/>
                            </w:rPr>
                            <w:drawing>
                              <wp:inline distT="0" distB="0" distL="0" distR="0" wp14:anchorId="711DCCAE" wp14:editId="179BA98C">
                                <wp:extent cx="784860" cy="815340"/>
                                <wp:effectExtent l="0" t="0" r="0" b="3810"/>
                                <wp:docPr id="1821829970" name="Afbeelding 577" descr="j0391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39141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4860" cy="815340"/>
                                        </a:xfrm>
                                        <a:prstGeom prst="rect">
                                          <a:avLst/>
                                        </a:prstGeom>
                                        <a:noFill/>
                                        <a:ln>
                                          <a:noFill/>
                                        </a:ln>
                                      </pic:spPr>
                                    </pic:pic>
                                  </a:graphicData>
                                </a:graphic>
                              </wp:inline>
                            </w:drawing>
                          </w:r>
                        </w:p>
                        <w:p w:rsidRPr="008F3138" w:rsidR="005B2566" w:rsidP="006433DB" w:rsidRDefault="005B2566" w14:paraId="3461D779" w14:textId="77777777">
                          <w:pPr>
                            <w:keepNext/>
                            <w:contextualSpacing/>
                            <w:jc w:val="center"/>
                            <w:rPr>
                              <w:rFonts w:ascii="Comic Sans MS" w:hAnsi="Comic Sans MS"/>
                              <w:b/>
                              <w:spacing w:val="-2"/>
                            </w:rPr>
                          </w:pPr>
                        </w:p>
                        <w:p w:rsidRPr="008F3138" w:rsidR="005B2566" w:rsidP="006433DB" w:rsidRDefault="005B2566" w14:paraId="150DBCD1" w14:textId="77777777">
                          <w:pPr>
                            <w:contextualSpacing/>
                            <w:jc w:val="center"/>
                            <w:rPr>
                              <w:rFonts w:ascii="Comic Sans MS" w:hAnsi="Comic Sans MS"/>
                              <w:b/>
                              <w:spacing w:val="-2"/>
                              <w:u w:val="single"/>
                            </w:rPr>
                          </w:pPr>
                          <w:r w:rsidRPr="008F3138">
                            <w:rPr>
                              <w:rFonts w:ascii="Comic Sans MS" w:hAnsi="Comic Sans MS"/>
                              <w:b/>
                              <w:spacing w:val="-2"/>
                              <w:u w:val="single"/>
                            </w:rPr>
                            <w:t>Onze school wil elke dag een huis zijn waar kinderen zich thuis voelen.</w:t>
                          </w:r>
                        </w:p>
                        <w:p w:rsidRPr="008F3138" w:rsidR="005B2566" w:rsidP="006433DB" w:rsidRDefault="005B2566" w14:paraId="5FF3A83E" w14:textId="77777777">
                          <w:pPr>
                            <w:contextualSpacing/>
                            <w:rPr>
                              <w:rFonts w:ascii="Comic Sans MS" w:hAnsi="Comic Sans MS"/>
                              <w:i/>
                              <w:spacing w:val="-2"/>
                            </w:rPr>
                          </w:pPr>
                          <w:r w:rsidRPr="008F3138">
                            <w:rPr>
                              <w:rFonts w:ascii="Comic Sans MS" w:hAnsi="Comic Sans MS"/>
                              <w:i/>
                              <w:spacing w:val="-2"/>
                            </w:rPr>
                            <w:t>Hartelijke</w:t>
                          </w:r>
                          <w:r w:rsidRPr="008F3138">
                            <w:rPr>
                              <w:rFonts w:ascii="Comic Sans MS" w:hAnsi="Comic Sans MS"/>
                              <w:i/>
                              <w:spacing w:val="-2"/>
                            </w:rPr>
                            <w:tab/>
                          </w:r>
                          <w:r w:rsidRPr="008F3138">
                            <w:rPr>
                              <w:rFonts w:ascii="Comic Sans MS" w:hAnsi="Comic Sans MS"/>
                              <w:i/>
                              <w:spacing w:val="-2"/>
                            </w:rPr>
                            <w:tab/>
                          </w:r>
                        </w:p>
                        <w:p w:rsidRPr="008F3138" w:rsidR="005B2566" w:rsidP="006433DB" w:rsidRDefault="005B2566" w14:paraId="23A826AD" w14:textId="77777777">
                          <w:pPr>
                            <w:contextualSpacing/>
                            <w:rPr>
                              <w:rFonts w:ascii="Comic Sans MS" w:hAnsi="Comic Sans MS"/>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 xml:space="preserve">Daarom zoeken we naar de beste aanpak om het leren van de kinderen te </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ondersteunen en te begeleiden.</w:t>
                          </w:r>
                        </w:p>
                        <w:p w:rsidRPr="008F3138" w:rsidR="005B2566" w:rsidP="006433DB" w:rsidRDefault="005B2566" w14:paraId="3CF2D8B6" w14:textId="77777777">
                          <w:pPr>
                            <w:contextualSpacing/>
                            <w:rPr>
                              <w:rFonts w:ascii="Comic Sans MS" w:hAnsi="Comic Sans MS"/>
                              <w:spacing w:val="-2"/>
                            </w:rPr>
                          </w:pPr>
                        </w:p>
                        <w:p w:rsidRPr="008F3138" w:rsidR="005B2566" w:rsidP="006433DB" w:rsidRDefault="005B2566" w14:paraId="4AF59F5D" w14:textId="77777777">
                          <w:pPr>
                            <w:ind w:left="2124"/>
                            <w:contextualSpacing/>
                            <w:rPr>
                              <w:rFonts w:ascii="Comic Sans MS" w:hAnsi="Comic Sans MS"/>
                              <w:spacing w:val="-2"/>
                            </w:rPr>
                          </w:pPr>
                          <w:r w:rsidRPr="008F3138">
                            <w:rPr>
                              <w:rFonts w:ascii="Comic Sans MS" w:hAnsi="Comic Sans MS"/>
                              <w:spacing w:val="-2"/>
                            </w:rPr>
                            <w:t xml:space="preserve">Om de kinderen te helpen groeien willen we nabij zijn, </w:t>
                          </w:r>
                          <w:r w:rsidRPr="008F3138">
                            <w:rPr>
                              <w:rFonts w:ascii="Comic Sans MS" w:hAnsi="Comic Sans MS"/>
                              <w:b/>
                              <w:spacing w:val="-2"/>
                            </w:rPr>
                            <w:t>ze warmte en aandacht bieden</w:t>
                          </w:r>
                          <w:r w:rsidRPr="008F3138">
                            <w:rPr>
                              <w:rFonts w:ascii="Comic Sans MS" w:hAnsi="Comic Sans MS"/>
                              <w:spacing w:val="-2"/>
                            </w:rPr>
                            <w:t>.</w:t>
                          </w:r>
                        </w:p>
                        <w:p w:rsidRPr="008F3138" w:rsidR="005B2566" w:rsidP="006433DB" w:rsidRDefault="005B2566" w14:paraId="4D2C45E8" w14:textId="77777777">
                          <w:pPr>
                            <w:ind w:left="2124"/>
                            <w:contextualSpacing/>
                            <w:rPr>
                              <w:rFonts w:ascii="Comic Sans MS" w:hAnsi="Comic Sans MS"/>
                              <w:spacing w:val="-2"/>
                            </w:rPr>
                          </w:pPr>
                          <w:r w:rsidRPr="008F3138">
                            <w:rPr>
                              <w:rFonts w:ascii="Comic Sans MS" w:hAnsi="Comic Sans MS"/>
                              <w:spacing w:val="-2"/>
                            </w:rPr>
                            <w:t xml:space="preserve">Daarom kiezen we voor een relatiestijl die vreemd is </w:t>
                          </w:r>
                          <w:proofErr w:type="gramStart"/>
                          <w:r w:rsidRPr="008F3138">
                            <w:rPr>
                              <w:rFonts w:ascii="Comic Sans MS" w:hAnsi="Comic Sans MS"/>
                              <w:spacing w:val="-2"/>
                            </w:rPr>
                            <w:t>van  macht</w:t>
                          </w:r>
                          <w:proofErr w:type="gramEnd"/>
                          <w:r w:rsidRPr="008F3138">
                            <w:rPr>
                              <w:rFonts w:ascii="Comic Sans MS" w:hAnsi="Comic Sans MS"/>
                              <w:spacing w:val="-2"/>
                            </w:rPr>
                            <w:t xml:space="preserve"> en sterkte. We geloven sterk in de kracht van de </w:t>
                          </w:r>
                          <w:proofErr w:type="gramStart"/>
                          <w:r w:rsidRPr="008F3138">
                            <w:rPr>
                              <w:rFonts w:ascii="Comic Sans MS" w:hAnsi="Comic Sans MS"/>
                              <w:b/>
                              <w:spacing w:val="-2"/>
                            </w:rPr>
                            <w:t>hartelijkheid</w:t>
                          </w:r>
                          <w:r w:rsidRPr="008F3138">
                            <w:rPr>
                              <w:rFonts w:ascii="Comic Sans MS" w:hAnsi="Comic Sans MS"/>
                              <w:spacing w:val="-2"/>
                            </w:rPr>
                            <w:t xml:space="preserve"> :</w:t>
                          </w:r>
                          <w:proofErr w:type="gramEnd"/>
                          <w:r w:rsidRPr="008F3138">
                            <w:rPr>
                              <w:rFonts w:ascii="Comic Sans MS" w:hAnsi="Comic Sans MS"/>
                              <w:spacing w:val="-2"/>
                            </w:rPr>
                            <w:t xml:space="preserve"> kinderen moeten voelen dat we van ‘harte’ </w:t>
                          </w:r>
                          <w:proofErr w:type="gramStart"/>
                          <w:r w:rsidRPr="008F3138">
                            <w:rPr>
                              <w:rFonts w:ascii="Comic Sans MS" w:hAnsi="Comic Sans MS"/>
                              <w:spacing w:val="-2"/>
                            </w:rPr>
                            <w:t>les geven</w:t>
                          </w:r>
                          <w:proofErr w:type="gramEnd"/>
                          <w:r w:rsidRPr="008F3138">
                            <w:rPr>
                              <w:rFonts w:ascii="Comic Sans MS" w:hAnsi="Comic Sans MS"/>
                              <w:spacing w:val="-2"/>
                            </w:rPr>
                            <w:t xml:space="preserve"> en moeten aanvoelen dat we een ‘hart’ hebben voor wat hen raakt en </w:t>
                          </w:r>
                          <w:proofErr w:type="gramStart"/>
                          <w:r w:rsidRPr="008F3138">
                            <w:rPr>
                              <w:rFonts w:ascii="Comic Sans MS" w:hAnsi="Comic Sans MS"/>
                              <w:spacing w:val="-2"/>
                            </w:rPr>
                            <w:t>bezig houdt</w:t>
                          </w:r>
                          <w:proofErr w:type="gramEnd"/>
                          <w:r w:rsidRPr="008F3138">
                            <w:rPr>
                              <w:rFonts w:ascii="Comic Sans MS" w:hAnsi="Comic Sans MS"/>
                              <w:spacing w:val="-2"/>
                            </w:rPr>
                            <w:t xml:space="preserve">. </w:t>
                          </w:r>
                        </w:p>
                        <w:p w:rsidRPr="008F3138" w:rsidR="005B2566" w:rsidP="006433DB" w:rsidRDefault="005B2566" w14:paraId="0FB78278" w14:textId="77777777">
                          <w:pPr>
                            <w:contextualSpacing/>
                            <w:rPr>
                              <w:rFonts w:ascii="Comic Sans MS" w:hAnsi="Comic Sans MS"/>
                              <w:spacing w:val="-2"/>
                            </w:rPr>
                          </w:pPr>
                        </w:p>
                        <w:p w:rsidRPr="008F3138" w:rsidR="005B2566" w:rsidP="006433DB" w:rsidRDefault="005B2566" w14:paraId="3CE4F5B1" w14:textId="77777777">
                          <w:pPr>
                            <w:ind w:left="2124"/>
                            <w:contextualSpacing/>
                            <w:rPr>
                              <w:rFonts w:ascii="Comic Sans MS" w:hAnsi="Comic Sans MS"/>
                              <w:spacing w:val="-2"/>
                            </w:rPr>
                          </w:pPr>
                          <w:r w:rsidRPr="008F3138">
                            <w:rPr>
                              <w:rFonts w:ascii="Comic Sans MS" w:hAnsi="Comic Sans MS"/>
                              <w:spacing w:val="-2"/>
                            </w:rPr>
                            <w:t>Wij willen de kinderen een hartelijke omgeving aanbieden, waar ze zich veilig en geborgen mogen voelen, waar ze met hun verhaal en met hun inbreng steeds terecht kunnen.</w:t>
                          </w:r>
                        </w:p>
                        <w:p w:rsidRPr="008F3138" w:rsidR="005B2566" w:rsidP="006433DB" w:rsidRDefault="005B2566" w14:paraId="1FC39945" w14:textId="77777777">
                          <w:pPr>
                            <w:contextualSpacing/>
                            <w:rPr>
                              <w:rFonts w:ascii="Comic Sans MS" w:hAnsi="Comic Sans MS"/>
                              <w:spacing w:val="-2"/>
                            </w:rPr>
                          </w:pPr>
                        </w:p>
                        <w:p w:rsidRPr="008F3138" w:rsidR="005B2566" w:rsidP="006433DB" w:rsidRDefault="005B2566" w14:paraId="322F5A5C" w14:textId="77777777">
                          <w:pPr>
                            <w:ind w:left="2124"/>
                            <w:contextualSpacing/>
                            <w:rPr>
                              <w:rFonts w:ascii="Comic Sans MS" w:hAnsi="Comic Sans MS"/>
                              <w:spacing w:val="-2"/>
                            </w:rPr>
                          </w:pPr>
                          <w:r w:rsidRPr="008F3138">
                            <w:rPr>
                              <w:rFonts w:ascii="Comic Sans MS" w:hAnsi="Comic Sans MS"/>
                              <w:b/>
                              <w:spacing w:val="-2"/>
                            </w:rPr>
                            <w:t>Respect, optimisme en geduld</w:t>
                          </w:r>
                          <w:r w:rsidRPr="008F3138">
                            <w:rPr>
                              <w:rFonts w:ascii="Comic Sans MS" w:hAnsi="Comic Sans MS"/>
                              <w:spacing w:val="-2"/>
                            </w:rPr>
                            <w:t xml:space="preserve"> zijn drie eigenschappen die we hoog in het vaandel voeren.</w:t>
                          </w:r>
                        </w:p>
                        <w:p w:rsidRPr="008F3138" w:rsidR="005B2566" w:rsidP="006433DB" w:rsidRDefault="005B2566" w14:paraId="0562CB0E" w14:textId="77777777">
                          <w:pPr>
                            <w:contextualSpacing/>
                            <w:rPr>
                              <w:rFonts w:ascii="Comic Sans MS" w:hAnsi="Comic Sans MS"/>
                              <w:b/>
                              <w:spacing w:val="-2"/>
                            </w:rPr>
                          </w:pPr>
                        </w:p>
                        <w:p w:rsidRPr="008F3138" w:rsidR="005B2566" w:rsidP="006433DB" w:rsidRDefault="005B2566" w14:paraId="34CE0A41" w14:textId="77777777">
                          <w:pPr>
                            <w:contextualSpacing/>
                            <w:rPr>
                              <w:rFonts w:ascii="Comic Sans MS" w:hAnsi="Comic Sans MS"/>
                              <w:b/>
                              <w:spacing w:val="-2"/>
                            </w:rPr>
                          </w:pPr>
                        </w:p>
                        <w:p w:rsidRPr="008F3138" w:rsidR="005B2566" w:rsidP="006433DB" w:rsidRDefault="005B2566" w14:paraId="62EBF3C5" w14:textId="77777777">
                          <w:pPr>
                            <w:contextualSpacing/>
                            <w:jc w:val="center"/>
                            <w:rPr>
                              <w:rFonts w:ascii="Comic Sans MS" w:hAnsi="Comic Sans MS"/>
                              <w:b/>
                              <w:spacing w:val="-2"/>
                              <w:u w:val="single"/>
                            </w:rPr>
                          </w:pPr>
                          <w:r w:rsidRPr="008F3138">
                            <w:rPr>
                              <w:rFonts w:ascii="Comic Sans MS" w:hAnsi="Comic Sans MS"/>
                              <w:b/>
                              <w:noProof/>
                              <w:spacing w:val="-2"/>
                              <w:lang w:eastAsia="nl-BE"/>
                            </w:rPr>
                            <w:drawing>
                              <wp:inline distT="0" distB="0" distL="0" distR="0" wp14:anchorId="63932627" wp14:editId="05A77391">
                                <wp:extent cx="784860" cy="739140"/>
                                <wp:effectExtent l="0" t="0" r="0" b="3810"/>
                                <wp:docPr id="1820895123" name="Afbeelding 578" descr="j0292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292128[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4860" cy="739140"/>
                                        </a:xfrm>
                                        <a:prstGeom prst="rect">
                                          <a:avLst/>
                                        </a:prstGeom>
                                        <a:noFill/>
                                        <a:ln>
                                          <a:noFill/>
                                        </a:ln>
                                      </pic:spPr>
                                    </pic:pic>
                                  </a:graphicData>
                                </a:graphic>
                              </wp:inline>
                            </w:drawing>
                          </w:r>
                        </w:p>
                        <w:p w:rsidRPr="008F3138" w:rsidR="005B2566" w:rsidP="006433DB" w:rsidRDefault="005B2566" w14:paraId="6D98A12B" w14:textId="77777777">
                          <w:pPr>
                            <w:contextualSpacing/>
                            <w:jc w:val="center"/>
                            <w:rPr>
                              <w:rFonts w:ascii="Comic Sans MS" w:hAnsi="Comic Sans MS"/>
                              <w:b/>
                              <w:spacing w:val="-2"/>
                            </w:rPr>
                          </w:pPr>
                        </w:p>
                        <w:p w:rsidRPr="008F3138" w:rsidR="005B2566" w:rsidP="006433DB" w:rsidRDefault="005B2566" w14:paraId="7BB84F70" w14:textId="77777777">
                          <w:pPr>
                            <w:contextualSpacing/>
                            <w:jc w:val="center"/>
                            <w:rPr>
                              <w:rFonts w:ascii="Comic Sans MS" w:hAnsi="Comic Sans MS"/>
                              <w:b/>
                              <w:spacing w:val="-2"/>
                              <w:u w:val="single"/>
                            </w:rPr>
                          </w:pPr>
                          <w:r w:rsidRPr="008F3138">
                            <w:rPr>
                              <w:rFonts w:ascii="Comic Sans MS" w:hAnsi="Comic Sans MS"/>
                              <w:b/>
                              <w:spacing w:val="-2"/>
                              <w:u w:val="single"/>
                            </w:rPr>
                            <w:t xml:space="preserve">We streven ernaar elk kind centraal te stellen, met zijn eigen mogelijkheden, </w:t>
                          </w:r>
                        </w:p>
                        <w:p w:rsidRPr="008F3138" w:rsidR="005B2566" w:rsidP="006433DB" w:rsidRDefault="005B2566" w14:paraId="3E2A766F" w14:textId="77777777">
                          <w:pPr>
                            <w:contextualSpacing/>
                            <w:jc w:val="center"/>
                            <w:rPr>
                              <w:rFonts w:ascii="Comic Sans MS" w:hAnsi="Comic Sans MS"/>
                              <w:b/>
                              <w:spacing w:val="-2"/>
                              <w:u w:val="single"/>
                            </w:rPr>
                          </w:pPr>
                          <w:proofErr w:type="gramStart"/>
                          <w:r w:rsidRPr="008F3138">
                            <w:rPr>
                              <w:rFonts w:ascii="Comic Sans MS" w:hAnsi="Comic Sans MS"/>
                              <w:b/>
                              <w:spacing w:val="-2"/>
                              <w:u w:val="single"/>
                            </w:rPr>
                            <w:t>zijn</w:t>
                          </w:r>
                          <w:proofErr w:type="gramEnd"/>
                          <w:r w:rsidRPr="008F3138">
                            <w:rPr>
                              <w:rFonts w:ascii="Comic Sans MS" w:hAnsi="Comic Sans MS"/>
                              <w:b/>
                              <w:spacing w:val="-2"/>
                              <w:u w:val="single"/>
                            </w:rPr>
                            <w:t xml:space="preserve"> eigen </w:t>
                          </w:r>
                          <w:proofErr w:type="gramStart"/>
                          <w:r w:rsidRPr="008F3138">
                            <w:rPr>
                              <w:rFonts w:ascii="Comic Sans MS" w:hAnsi="Comic Sans MS"/>
                              <w:b/>
                              <w:spacing w:val="-2"/>
                              <w:u w:val="single"/>
                            </w:rPr>
                            <w:t>interesses,zijn</w:t>
                          </w:r>
                          <w:proofErr w:type="gramEnd"/>
                          <w:r w:rsidRPr="008F3138">
                            <w:rPr>
                              <w:rFonts w:ascii="Comic Sans MS" w:hAnsi="Comic Sans MS"/>
                              <w:b/>
                              <w:spacing w:val="-2"/>
                              <w:u w:val="single"/>
                            </w:rPr>
                            <w:t xml:space="preserve"> eigen talenten.</w:t>
                          </w:r>
                        </w:p>
                        <w:p w:rsidRPr="008F3138" w:rsidR="005B2566" w:rsidP="006433DB" w:rsidRDefault="005B2566" w14:paraId="7369F933" w14:textId="77777777">
                          <w:pPr>
                            <w:ind w:left="2124" w:hanging="2124"/>
                            <w:contextualSpacing/>
                            <w:rPr>
                              <w:rFonts w:ascii="Comic Sans MS" w:hAnsi="Comic Sans MS"/>
                              <w:i/>
                              <w:spacing w:val="-2"/>
                            </w:rPr>
                          </w:pPr>
                          <w:r w:rsidRPr="008F3138">
                            <w:rPr>
                              <w:rFonts w:ascii="Comic Sans MS" w:hAnsi="Comic Sans MS"/>
                              <w:i/>
                              <w:spacing w:val="-2"/>
                            </w:rPr>
                            <w:t>Zorgzame</w:t>
                          </w:r>
                        </w:p>
                        <w:p w:rsidRPr="008F3138" w:rsidR="005B2566" w:rsidP="006433DB" w:rsidRDefault="005B2566" w14:paraId="451B5E4D" w14:textId="77777777">
                          <w:pPr>
                            <w:ind w:left="2124" w:hanging="2124"/>
                            <w:contextualSpacing/>
                            <w:rPr>
                              <w:rFonts w:ascii="Comic Sans MS" w:hAnsi="Comic Sans MS"/>
                              <w:spacing w:val="-2"/>
                            </w:rPr>
                          </w:pPr>
                          <w:proofErr w:type="gramStart"/>
                          <w:r w:rsidRPr="008F3138">
                            <w:rPr>
                              <w:rFonts w:ascii="Comic Sans MS" w:hAnsi="Comic Sans MS"/>
                              <w:i/>
                              <w:spacing w:val="-2"/>
                            </w:rPr>
                            <w:t xml:space="preserve">School  </w:t>
                          </w:r>
                          <w:r w:rsidRPr="008F3138">
                            <w:rPr>
                              <w:rFonts w:ascii="Comic Sans MS" w:hAnsi="Comic Sans MS"/>
                              <w:i/>
                              <w:spacing w:val="-2"/>
                            </w:rPr>
                            <w:tab/>
                          </w:r>
                          <w:proofErr w:type="gramEnd"/>
                          <w:r w:rsidRPr="008F3138">
                            <w:rPr>
                              <w:rFonts w:ascii="Comic Sans MS" w:hAnsi="Comic Sans MS"/>
                              <w:spacing w:val="-2"/>
                            </w:rPr>
                            <w:t xml:space="preserve">Ieder kind </w:t>
                          </w:r>
                          <w:proofErr w:type="gramStart"/>
                          <w:r w:rsidRPr="008F3138">
                            <w:rPr>
                              <w:rFonts w:ascii="Comic Sans MS" w:hAnsi="Comic Sans MS"/>
                              <w:spacing w:val="-2"/>
                            </w:rPr>
                            <w:t>is  beeld</w:t>
                          </w:r>
                          <w:proofErr w:type="gramEnd"/>
                          <w:r w:rsidRPr="008F3138">
                            <w:rPr>
                              <w:rFonts w:ascii="Comic Sans MS" w:hAnsi="Comic Sans MS"/>
                              <w:spacing w:val="-2"/>
                            </w:rPr>
                            <w:t xml:space="preserve"> van God, dus een teken van liefde. Daarom omringen wij kinderen met </w:t>
                          </w:r>
                          <w:r w:rsidRPr="008F3138">
                            <w:rPr>
                              <w:rFonts w:ascii="Comic Sans MS" w:hAnsi="Comic Sans MS"/>
                              <w:b/>
                              <w:spacing w:val="-2"/>
                            </w:rPr>
                            <w:t>brede zorg</w:t>
                          </w:r>
                          <w:r w:rsidRPr="008F3138">
                            <w:rPr>
                              <w:rFonts w:ascii="Comic Sans MS" w:hAnsi="Comic Sans MS"/>
                              <w:spacing w:val="-2"/>
                            </w:rPr>
                            <w:t xml:space="preserve">.  We willen kinderen optillen en hen uitzicht geven op een veilige oever van </w:t>
                          </w:r>
                          <w:r w:rsidRPr="008F3138">
                            <w:rPr>
                              <w:rFonts w:ascii="Comic Sans MS" w:hAnsi="Comic Sans MS"/>
                              <w:b/>
                              <w:spacing w:val="-2"/>
                            </w:rPr>
                            <w:t>welbevinden</w:t>
                          </w:r>
                          <w:r w:rsidRPr="008F3138">
                            <w:rPr>
                              <w:rFonts w:ascii="Comic Sans MS" w:hAnsi="Comic Sans MS"/>
                              <w:spacing w:val="-2"/>
                            </w:rPr>
                            <w:t xml:space="preserve">.  Daarvoor zijn de pedagogie van de </w:t>
                          </w:r>
                          <w:r w:rsidRPr="008F3138">
                            <w:rPr>
                              <w:rFonts w:ascii="Comic Sans MS" w:hAnsi="Comic Sans MS"/>
                              <w:b/>
                              <w:spacing w:val="-2"/>
                            </w:rPr>
                            <w:t>hoop</w:t>
                          </w:r>
                          <w:r w:rsidRPr="008F3138">
                            <w:rPr>
                              <w:rFonts w:ascii="Comic Sans MS" w:hAnsi="Comic Sans MS"/>
                              <w:spacing w:val="-2"/>
                            </w:rPr>
                            <w:t xml:space="preserve"> en van het </w:t>
                          </w:r>
                          <w:r w:rsidRPr="008F3138">
                            <w:rPr>
                              <w:rFonts w:ascii="Comic Sans MS" w:hAnsi="Comic Sans MS"/>
                              <w:b/>
                              <w:spacing w:val="-2"/>
                            </w:rPr>
                            <w:t>geduld</w:t>
                          </w:r>
                          <w:r w:rsidRPr="008F3138">
                            <w:rPr>
                              <w:rFonts w:ascii="Comic Sans MS" w:hAnsi="Comic Sans MS"/>
                              <w:spacing w:val="-2"/>
                            </w:rPr>
                            <w:t xml:space="preserve"> essentieel.</w:t>
                          </w:r>
                        </w:p>
                        <w:p w:rsidRPr="008F3138" w:rsidR="005B2566" w:rsidP="006433DB" w:rsidRDefault="005B2566" w14:paraId="2946DB82" w14:textId="77777777">
                          <w:pPr>
                            <w:ind w:left="567"/>
                            <w:contextualSpacing/>
                            <w:rPr>
                              <w:rFonts w:ascii="Comic Sans MS" w:hAnsi="Comic Sans MS"/>
                              <w:spacing w:val="-2"/>
                            </w:rPr>
                          </w:pPr>
                        </w:p>
                        <w:p w:rsidRPr="008F3138" w:rsidR="005B2566" w:rsidP="006433DB" w:rsidRDefault="005B2566" w14:paraId="0CD374F1" w14:textId="77777777">
                          <w:pPr>
                            <w:ind w:left="2124"/>
                            <w:rPr>
                              <w:rFonts w:ascii="Comic Sans MS" w:hAnsi="Comic Sans MS"/>
                              <w:spacing w:val="-2"/>
                            </w:rPr>
                          </w:pPr>
                          <w:r w:rsidRPr="008F3138">
                            <w:rPr>
                              <w:rFonts w:ascii="Comic Sans MS" w:hAnsi="Comic Sans MS"/>
                              <w:spacing w:val="-2"/>
                            </w:rPr>
                            <w:t>Onze brede zorg heeft twee dimensies.</w:t>
                          </w:r>
                        </w:p>
                        <w:p w:rsidRPr="008F3138" w:rsidR="005B2566" w:rsidP="006433DB" w:rsidRDefault="005B2566" w14:paraId="702FFAF9" w14:textId="77777777">
                          <w:pPr>
                            <w:ind w:left="2124"/>
                            <w:rPr>
                              <w:rFonts w:ascii="Comic Sans MS" w:hAnsi="Comic Sans MS"/>
                              <w:spacing w:val="-2"/>
                            </w:rPr>
                          </w:pPr>
                          <w:r w:rsidRPr="008F3138">
                            <w:rPr>
                              <w:rFonts w:ascii="Comic Sans MS" w:hAnsi="Comic Sans MS"/>
                              <w:spacing w:val="-2"/>
                            </w:rPr>
                            <w:t xml:space="preserve">We hebben aandacht voor de </w:t>
                          </w:r>
                          <w:r w:rsidRPr="008F3138">
                            <w:rPr>
                              <w:rFonts w:ascii="Comic Sans MS" w:hAnsi="Comic Sans MS"/>
                              <w:b/>
                              <w:spacing w:val="-2"/>
                            </w:rPr>
                            <w:t>‘gewone zorgvragen’ van alle kinderen</w:t>
                          </w:r>
                          <w:r w:rsidRPr="008F3138">
                            <w:rPr>
                              <w:rFonts w:ascii="Comic Sans MS" w:hAnsi="Comic Sans MS"/>
                              <w:spacing w:val="-2"/>
                            </w:rPr>
                            <w:t>.  Ieder kind is anders, uniek en heeft eigen vragen, problemen en mag daarvoor aanspraak maken op de nodige zorg.</w:t>
                          </w:r>
                        </w:p>
                        <w:p w:rsidRPr="008F3138" w:rsidR="005B2566" w:rsidP="006433DB" w:rsidRDefault="005B2566" w14:paraId="4BD43768" w14:textId="77777777">
                          <w:pPr>
                            <w:ind w:left="2124"/>
                            <w:rPr>
                              <w:rFonts w:ascii="Comic Sans MS" w:hAnsi="Comic Sans MS"/>
                              <w:spacing w:val="-2"/>
                            </w:rPr>
                          </w:pPr>
                          <w:r w:rsidRPr="008F3138">
                            <w:rPr>
                              <w:rFonts w:ascii="Comic Sans MS" w:hAnsi="Comic Sans MS"/>
                              <w:spacing w:val="-2"/>
                            </w:rPr>
                            <w:t>Wij worden uitgedaagd om het onderwijs zoveel mogelijk af te stemmen op de noden en behoeften van de kinderen.</w:t>
                          </w:r>
                        </w:p>
                        <w:p w:rsidRPr="008F3138" w:rsidR="005B2566" w:rsidP="006433DB" w:rsidRDefault="005B2566" w14:paraId="6D707C48" w14:textId="77777777">
                          <w:pPr>
                            <w:ind w:left="2124"/>
                            <w:rPr>
                              <w:rFonts w:ascii="Comic Sans MS" w:hAnsi="Comic Sans MS"/>
                              <w:spacing w:val="-2"/>
                            </w:rPr>
                          </w:pPr>
                          <w:r w:rsidRPr="008F3138">
                            <w:rPr>
                              <w:rFonts w:ascii="Comic Sans MS" w:hAnsi="Comic Sans MS"/>
                              <w:spacing w:val="-2"/>
                            </w:rPr>
                            <w:t>We verbreden onze zorgen voor kinderen wiens ontwikkeling anders verloopt dan verwacht (sneller of trager).  Hier stoten we op ‘</w:t>
                          </w:r>
                          <w:r w:rsidRPr="008F3138">
                            <w:rPr>
                              <w:rFonts w:ascii="Comic Sans MS" w:hAnsi="Comic Sans MS"/>
                              <w:b/>
                              <w:spacing w:val="-2"/>
                            </w:rPr>
                            <w:t>bijzondere zorgvragen’</w:t>
                          </w:r>
                          <w:r w:rsidRPr="008F3138">
                            <w:rPr>
                              <w:rFonts w:ascii="Comic Sans MS" w:hAnsi="Comic Sans MS"/>
                              <w:spacing w:val="-2"/>
                            </w:rPr>
                            <w:t>.  Voor deze bijzondere zorgvragen werken we als school samen met ouders, CLB, scholen voor buitengewoon onderwijs en gespecialiseerde centra …</w:t>
                          </w:r>
                        </w:p>
                        <w:p w:rsidRPr="008F3138" w:rsidR="005B2566" w:rsidP="006433DB" w:rsidRDefault="005B2566" w14:paraId="5997CC1D" w14:textId="77777777">
                          <w:pPr>
                            <w:rPr>
                              <w:rFonts w:ascii="Comic Sans MS" w:hAnsi="Comic Sans MS"/>
                              <w:b/>
                              <w:spacing w:val="-2"/>
                            </w:rPr>
                          </w:pPr>
                        </w:p>
                        <w:p w:rsidRPr="008F3138" w:rsidR="005B2566" w:rsidP="006433DB" w:rsidRDefault="005B2566" w14:paraId="1FAA54A9" w14:textId="77777777">
                          <w:pPr>
                            <w:ind w:left="2124"/>
                            <w:rPr>
                              <w:rFonts w:ascii="Comic Sans MS" w:hAnsi="Comic Sans MS"/>
                              <w:spacing w:val="-2"/>
                            </w:rPr>
                          </w:pPr>
                          <w:r w:rsidRPr="008F3138">
                            <w:rPr>
                              <w:rFonts w:ascii="Comic Sans MS" w:hAnsi="Comic Sans MS"/>
                              <w:spacing w:val="-2"/>
                            </w:rPr>
                            <w:t xml:space="preserve">We willen </w:t>
                          </w:r>
                          <w:r w:rsidRPr="008F3138">
                            <w:rPr>
                              <w:rFonts w:ascii="Comic Sans MS" w:hAnsi="Comic Sans MS"/>
                              <w:b/>
                              <w:spacing w:val="-2"/>
                            </w:rPr>
                            <w:t>het “zien” als iemand moeilijkheden heeft</w:t>
                          </w:r>
                          <w:r w:rsidRPr="008F3138">
                            <w:rPr>
                              <w:rFonts w:ascii="Comic Sans MS" w:hAnsi="Comic Sans MS"/>
                              <w:spacing w:val="-2"/>
                            </w:rPr>
                            <w:t>. Daardoor gaan we gericht kijken naar signalen die kinderen en ouders uitzenden.</w:t>
                          </w:r>
                        </w:p>
                        <w:p w:rsidRPr="008F3138" w:rsidR="005B2566" w:rsidP="006433DB" w:rsidRDefault="005B2566" w14:paraId="75DF7BC3" w14:textId="77777777">
                          <w:pPr>
                            <w:ind w:left="2124"/>
                            <w:rPr>
                              <w:rFonts w:ascii="Comic Sans MS" w:hAnsi="Comic Sans MS"/>
                              <w:b/>
                              <w:spacing w:val="-2"/>
                            </w:rPr>
                          </w:pPr>
                          <w:r w:rsidRPr="008F3138">
                            <w:rPr>
                              <w:rFonts w:ascii="Comic Sans MS" w:hAnsi="Comic Sans MS"/>
                              <w:spacing w:val="-2"/>
                            </w:rPr>
                            <w:t xml:space="preserve">We willen oog en oor en vooral hart hebben voor onze kinderen en we doen dit met tact en discretie. </w:t>
                          </w:r>
                        </w:p>
                        <w:p w:rsidRPr="008F3138" w:rsidR="005B2566" w:rsidP="006433DB" w:rsidRDefault="005B2566" w14:paraId="110FFD37" w14:textId="77777777">
                          <w:pPr>
                            <w:rPr>
                              <w:rFonts w:ascii="Comic Sans MS" w:hAnsi="Comic Sans MS"/>
                              <w:b/>
                              <w:spacing w:val="-2"/>
                            </w:rPr>
                          </w:pPr>
                        </w:p>
                        <w:p w:rsidRPr="008F3138" w:rsidR="005B2566" w:rsidP="006433DB" w:rsidRDefault="005B2566" w14:paraId="6B699379" w14:textId="77777777">
                          <w:pPr>
                            <w:rPr>
                              <w:rFonts w:ascii="Comic Sans MS" w:hAnsi="Comic Sans MS"/>
                              <w:b/>
                              <w:spacing w:val="-2"/>
                            </w:rPr>
                          </w:pPr>
                        </w:p>
                        <w:p w:rsidRPr="008F3138" w:rsidR="005B2566" w:rsidP="006433DB" w:rsidRDefault="005B2566" w14:paraId="3FE9F23F" w14:textId="77777777">
                          <w:pPr>
                            <w:rPr>
                              <w:rFonts w:ascii="Comic Sans MS" w:hAnsi="Comic Sans MS"/>
                              <w:b/>
                              <w:spacing w:val="-2"/>
                            </w:rPr>
                          </w:pPr>
                        </w:p>
                        <w:p w:rsidRPr="008F3138" w:rsidR="005B2566" w:rsidP="006433DB" w:rsidRDefault="005B2566" w14:paraId="1F72F646" w14:textId="77777777">
                          <w:pPr>
                            <w:rPr>
                              <w:rFonts w:ascii="Comic Sans MS" w:hAnsi="Comic Sans MS"/>
                              <w:b/>
                              <w:spacing w:val="-2"/>
                            </w:rPr>
                          </w:pPr>
                        </w:p>
                        <w:p w:rsidRPr="008F3138" w:rsidR="005B2566" w:rsidP="006433DB" w:rsidRDefault="005B2566" w14:paraId="08CE6F91" w14:textId="77777777">
                          <w:pPr>
                            <w:jc w:val="center"/>
                            <w:rPr>
                              <w:rFonts w:ascii="Comic Sans MS" w:hAnsi="Comic Sans MS"/>
                              <w:b/>
                              <w:spacing w:val="-2"/>
                            </w:rPr>
                          </w:pPr>
                          <w:r w:rsidRPr="008F3138">
                            <w:rPr>
                              <w:rFonts w:ascii="Comic Sans MS" w:hAnsi="Comic Sans MS"/>
                              <w:b/>
                              <w:noProof/>
                              <w:spacing w:val="-2"/>
                              <w:lang w:eastAsia="nl-BE"/>
                            </w:rPr>
                            <w:drawing>
                              <wp:inline distT="0" distB="0" distL="0" distR="0" wp14:anchorId="1A0C1E14" wp14:editId="73008B8A">
                                <wp:extent cx="784860" cy="632460"/>
                                <wp:effectExtent l="0" t="0" r="0" b="0"/>
                                <wp:docPr id="535292343" name="Afbeelding 579" descr="j0110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11085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4860" cy="632460"/>
                                        </a:xfrm>
                                        <a:prstGeom prst="rect">
                                          <a:avLst/>
                                        </a:prstGeom>
                                        <a:noFill/>
                                        <a:ln>
                                          <a:noFill/>
                                        </a:ln>
                                      </pic:spPr>
                                    </pic:pic>
                                  </a:graphicData>
                                </a:graphic>
                              </wp:inline>
                            </w:drawing>
                          </w:r>
                        </w:p>
                        <w:p w:rsidRPr="008F3138" w:rsidR="005B2566" w:rsidP="006433DB" w:rsidRDefault="005B2566" w14:paraId="61CDCEAD" w14:textId="77777777">
                          <w:pPr>
                            <w:jc w:val="center"/>
                            <w:rPr>
                              <w:rFonts w:ascii="Comic Sans MS" w:hAnsi="Comic Sans MS"/>
                              <w:b/>
                              <w:spacing w:val="-2"/>
                            </w:rPr>
                          </w:pPr>
                        </w:p>
                        <w:p w:rsidRPr="008F3138" w:rsidR="005B2566" w:rsidP="006433DB" w:rsidRDefault="005B2566" w14:paraId="36E40044" w14:textId="77777777">
                          <w:pPr>
                            <w:jc w:val="center"/>
                            <w:rPr>
                              <w:rFonts w:ascii="Comic Sans MS" w:hAnsi="Comic Sans MS"/>
                              <w:b/>
                              <w:spacing w:val="-2"/>
                              <w:u w:val="single"/>
                            </w:rPr>
                          </w:pPr>
                          <w:r w:rsidRPr="008F3138">
                            <w:rPr>
                              <w:rFonts w:ascii="Comic Sans MS" w:hAnsi="Comic Sans MS"/>
                              <w:b/>
                              <w:spacing w:val="-2"/>
                              <w:u w:val="single"/>
                            </w:rPr>
                            <w:t xml:space="preserve">We erkennen iedereen als een volwaardige partner in de opvoeding </w:t>
                          </w:r>
                        </w:p>
                        <w:p w:rsidRPr="008F3138" w:rsidR="005B2566" w:rsidP="006433DB" w:rsidRDefault="005B2566" w14:paraId="04C4A760" w14:textId="77777777">
                          <w:pPr>
                            <w:jc w:val="center"/>
                            <w:rPr>
                              <w:rFonts w:ascii="Comic Sans MS" w:hAnsi="Comic Sans MS"/>
                              <w:b/>
                              <w:i/>
                              <w:spacing w:val="-2"/>
                              <w:u w:val="single"/>
                            </w:rPr>
                          </w:pPr>
                          <w:proofErr w:type="gramStart"/>
                          <w:r w:rsidRPr="008F3138">
                            <w:rPr>
                              <w:rFonts w:ascii="Comic Sans MS" w:hAnsi="Comic Sans MS"/>
                              <w:b/>
                              <w:spacing w:val="-2"/>
                              <w:u w:val="single"/>
                            </w:rPr>
                            <w:t>en</w:t>
                          </w:r>
                          <w:proofErr w:type="gramEnd"/>
                          <w:r w:rsidRPr="008F3138">
                            <w:rPr>
                              <w:rFonts w:ascii="Comic Sans MS" w:hAnsi="Comic Sans MS"/>
                              <w:b/>
                              <w:spacing w:val="-2"/>
                              <w:u w:val="single"/>
                            </w:rPr>
                            <w:t xml:space="preserve"> het onderwijs van kinderen.</w:t>
                          </w:r>
                        </w:p>
                        <w:p w:rsidRPr="008F3138" w:rsidR="005B2566" w:rsidP="006433DB" w:rsidRDefault="005B2566" w14:paraId="6171ABB0" w14:textId="77777777">
                          <w:pPr>
                            <w:rPr>
                              <w:rFonts w:ascii="Comic Sans MS" w:hAnsi="Comic Sans MS"/>
                              <w:i/>
                            </w:rPr>
                          </w:pPr>
                          <w:r w:rsidRPr="008F3138">
                            <w:rPr>
                              <w:rFonts w:ascii="Comic Sans MS" w:hAnsi="Comic Sans MS"/>
                              <w:i/>
                            </w:rPr>
                            <w:t>Brede</w:t>
                          </w:r>
                        </w:p>
                        <w:p w:rsidRPr="008F3138" w:rsidR="005B2566" w:rsidP="006433DB" w:rsidRDefault="005B2566" w14:paraId="79FA968F" w14:textId="77777777">
                          <w:pPr>
                            <w:ind w:left="2124" w:hanging="2124"/>
                            <w:rPr>
                              <w:rFonts w:ascii="Comic Sans MS" w:hAnsi="Comic Sans MS"/>
                              <w:i/>
                            </w:rPr>
                          </w:pPr>
                          <w:proofErr w:type="gramStart"/>
                          <w:r w:rsidRPr="008F3138">
                            <w:rPr>
                              <w:rFonts w:ascii="Comic Sans MS" w:hAnsi="Comic Sans MS"/>
                              <w:i/>
                            </w:rPr>
                            <w:t>school</w:t>
                          </w:r>
                          <w:proofErr w:type="gramEnd"/>
                          <w:r w:rsidRPr="008F3138">
                            <w:rPr>
                              <w:rFonts w:ascii="Comic Sans MS" w:hAnsi="Comic Sans MS"/>
                              <w:i/>
                            </w:rPr>
                            <w:tab/>
                          </w:r>
                          <w:r w:rsidRPr="008F3138">
                            <w:rPr>
                              <w:rFonts w:ascii="Comic Sans MS" w:hAnsi="Comic Sans MS"/>
                            </w:rPr>
                            <w:t>‘School maken’ is geen zaak meer van leerkrachten alleen.  Het is iets dat gedragen moet worden door een team, daarbij ondersteund door schoolbestuur en directie.</w:t>
                          </w:r>
                        </w:p>
                        <w:p w:rsidRPr="008F3138" w:rsidR="005B2566" w:rsidP="006433DB" w:rsidRDefault="005B2566" w14:paraId="6BB9E253" w14:textId="77777777">
                          <w:pPr>
                            <w:rPr>
                              <w:rFonts w:ascii="Comic Sans MS" w:hAnsi="Comic Sans MS"/>
                            </w:rPr>
                          </w:pPr>
                        </w:p>
                        <w:p w:rsidRPr="008F3138" w:rsidR="005B2566" w:rsidP="006433DB" w:rsidRDefault="005B2566" w14:paraId="1180CF72" w14:textId="77777777">
                          <w:pPr>
                            <w:ind w:left="2124"/>
                            <w:rPr>
                              <w:rFonts w:ascii="Comic Sans MS" w:hAnsi="Comic Sans MS"/>
                            </w:rPr>
                          </w:pPr>
                          <w:r w:rsidRPr="008F3138">
                            <w:rPr>
                              <w:rFonts w:ascii="Comic Sans MS" w:hAnsi="Comic Sans MS"/>
                            </w:rPr>
                            <w:t xml:space="preserve">Maar daar blijft het niet bij. Als school willen we via </w:t>
                          </w:r>
                          <w:r w:rsidRPr="008F3138">
                            <w:rPr>
                              <w:rFonts w:ascii="Comic Sans MS" w:hAnsi="Comic Sans MS"/>
                              <w:b/>
                            </w:rPr>
                            <w:t>communicatie en samenwerking</w:t>
                          </w:r>
                          <w:r w:rsidRPr="008F3138">
                            <w:rPr>
                              <w:rFonts w:ascii="Comic Sans MS" w:hAnsi="Comic Sans MS"/>
                            </w:rPr>
                            <w:t xml:space="preserve"> veel meer </w:t>
                          </w:r>
                          <w:proofErr w:type="gramStart"/>
                          <w:r w:rsidRPr="008F3138">
                            <w:rPr>
                              <w:rFonts w:ascii="Comic Sans MS" w:hAnsi="Comic Sans MS"/>
                            </w:rPr>
                            <w:t>mensen  dit</w:t>
                          </w:r>
                          <w:proofErr w:type="gramEnd"/>
                          <w:r w:rsidRPr="008F3138">
                            <w:rPr>
                              <w:rFonts w:ascii="Comic Sans MS" w:hAnsi="Comic Sans MS"/>
                            </w:rPr>
                            <w:t xml:space="preserve"> gebeuren laten </w:t>
                          </w:r>
                          <w:proofErr w:type="gramStart"/>
                          <w:r w:rsidRPr="008F3138">
                            <w:rPr>
                              <w:rFonts w:ascii="Comic Sans MS" w:hAnsi="Comic Sans MS"/>
                            </w:rPr>
                            <w:t>dragen :</w:t>
                          </w:r>
                          <w:proofErr w:type="gramEnd"/>
                          <w:r w:rsidRPr="008F3138">
                            <w:rPr>
                              <w:rFonts w:ascii="Comic Sans MS" w:hAnsi="Comic Sans MS"/>
                            </w:rPr>
                            <w:t xml:space="preserve"> </w:t>
                          </w:r>
                        </w:p>
                        <w:p w:rsidRPr="008F3138" w:rsidR="005B2566" w:rsidP="006433DB" w:rsidRDefault="005B2566" w14:paraId="23DE523C" w14:textId="77777777">
                          <w:pPr>
                            <w:ind w:left="2124"/>
                            <w:rPr>
                              <w:rFonts w:ascii="Comic Sans MS" w:hAnsi="Comic Sans MS"/>
                            </w:rPr>
                          </w:pPr>
                        </w:p>
                        <w:p w:rsidRPr="008F3138" w:rsidR="005B2566" w:rsidP="006433DB" w:rsidRDefault="005B2566" w14:paraId="52E56223" w14:textId="77777777">
                          <w:pPr>
                            <w:ind w:left="2124"/>
                            <w:rPr>
                              <w:rFonts w:ascii="Comic Sans MS" w:hAnsi="Comic Sans MS"/>
                            </w:rPr>
                          </w:pPr>
                        </w:p>
                        <w:p w:rsidRPr="008F3138" w:rsidR="005B2566" w:rsidP="006433DB" w:rsidRDefault="005B2566" w14:paraId="07547A01" w14:textId="77777777">
                          <w:pPr>
                            <w:ind w:left="2124"/>
                            <w:rPr>
                              <w:rFonts w:ascii="Comic Sans MS" w:hAnsi="Comic Sans MS"/>
                            </w:rPr>
                          </w:pPr>
                        </w:p>
                        <w:p w:rsidRPr="008F3138" w:rsidR="005B2566" w:rsidP="006433DB" w:rsidRDefault="005B2566" w14:paraId="5043CB0F" w14:textId="77777777">
                          <w:pPr>
                            <w:ind w:left="2124"/>
                            <w:rPr>
                              <w:rFonts w:ascii="Comic Sans MS" w:hAnsi="Comic Sans MS"/>
                            </w:rPr>
                          </w:pPr>
                        </w:p>
                        <w:p w:rsidRPr="008F3138" w:rsidR="005B2566" w:rsidRDefault="005B2566" w14:paraId="25CE3C3A"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kinderen (via het leerlingenparlement)</w:t>
                          </w:r>
                        </w:p>
                        <w:p w:rsidRPr="008F3138" w:rsidR="005B2566" w:rsidRDefault="005B2566" w14:paraId="370BDD2A"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ouders, de belangrijkste schakel met de school als eerste verantwoordelijke voor de opvoeding van hun kinderen (via ouderraad, oudercontacten en als vrijwillige medewerkers)</w:t>
                          </w:r>
                        </w:p>
                        <w:p w:rsidRPr="008F3138" w:rsidR="005B2566" w:rsidRDefault="005B2566" w14:paraId="3043A34B"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schoolraad (met vertegenwoordigers van de ouders, het personeel en de lokale gemeenschap)</w:t>
                          </w:r>
                        </w:p>
                        <w:p w:rsidRPr="008F3138" w:rsidR="005B2566" w:rsidRDefault="005B2566" w14:paraId="4CD38D2E"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het</w:t>
                          </w:r>
                          <w:proofErr w:type="gramEnd"/>
                          <w:r w:rsidRPr="008F3138">
                            <w:rPr>
                              <w:rFonts w:ascii="Comic Sans MS" w:hAnsi="Comic Sans MS"/>
                            </w:rPr>
                            <w:t xml:space="preserve"> CLB</w:t>
                          </w:r>
                        </w:p>
                        <w:p w:rsidRPr="008F3138" w:rsidR="005B2566" w:rsidRDefault="005B2566" w14:paraId="5468FB12"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externe</w:t>
                          </w:r>
                          <w:proofErr w:type="gramEnd"/>
                          <w:r w:rsidRPr="008F3138">
                            <w:rPr>
                              <w:rFonts w:ascii="Comic Sans MS" w:hAnsi="Comic Sans MS"/>
                            </w:rPr>
                            <w:t xml:space="preserve"> organisaties (via nascholing en begeleiding)</w:t>
                          </w:r>
                        </w:p>
                        <w:p w:rsidRPr="008F3138" w:rsidR="005B2566" w:rsidRDefault="005B2566" w14:paraId="4414B323"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parochie en de lokale gemeenschap (de school neemt een centrale plaats in het parochiaal leven)</w:t>
                          </w:r>
                        </w:p>
                        <w:p w:rsidRPr="008F3138" w:rsidR="005B2566" w:rsidRDefault="005B2566" w14:paraId="04EF0755" w14:textId="77777777">
                          <w:pPr>
                            <w:numPr>
                              <w:ilvl w:val="0"/>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school zet zijn lokalen gratis ter beschikking </w:t>
                          </w:r>
                          <w:proofErr w:type="gramStart"/>
                          <w:r w:rsidRPr="008F3138">
                            <w:rPr>
                              <w:rFonts w:ascii="Comic Sans MS" w:hAnsi="Comic Sans MS"/>
                            </w:rPr>
                            <w:t>voor :</w:t>
                          </w:r>
                          <w:proofErr w:type="gramEnd"/>
                        </w:p>
                        <w:p w:rsidRPr="008F3138" w:rsidR="005B2566" w:rsidRDefault="005B2566" w14:paraId="56432AB5" w14:textId="77777777">
                          <w:pPr>
                            <w:numPr>
                              <w:ilvl w:val="1"/>
                              <w:numId w:val="20"/>
                            </w:numPr>
                            <w:suppressAutoHyphens w:val="0"/>
                            <w:spacing w:after="0" w:line="240" w:lineRule="auto"/>
                            <w:rPr>
                              <w:rFonts w:ascii="Comic Sans MS" w:hAnsi="Comic Sans MS"/>
                            </w:rPr>
                          </w:pPr>
                          <w:proofErr w:type="gramStart"/>
                          <w:r w:rsidRPr="008F3138">
                            <w:rPr>
                              <w:rFonts w:ascii="Comic Sans MS" w:hAnsi="Comic Sans MS"/>
                            </w:rPr>
                            <w:t>ontwikkelingstherapie</w:t>
                          </w:r>
                          <w:proofErr w:type="gramEnd"/>
                          <w:r w:rsidRPr="008F3138">
                            <w:rPr>
                              <w:rFonts w:ascii="Comic Sans MS" w:hAnsi="Comic Sans MS"/>
                            </w:rPr>
                            <w:t xml:space="preserve"> voor gehandicapten</w:t>
                          </w:r>
                        </w:p>
                        <w:p w:rsidRPr="008F3138" w:rsidR="005B2566" w:rsidRDefault="005B2566" w14:paraId="07C329BA" w14:textId="77777777">
                          <w:pPr>
                            <w:numPr>
                              <w:ilvl w:val="1"/>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academie voor beeldende kunst</w:t>
                          </w:r>
                        </w:p>
                        <w:p w:rsidRPr="008F3138" w:rsidR="005B2566" w:rsidRDefault="005B2566" w14:paraId="774641B7" w14:textId="77777777">
                          <w:pPr>
                            <w:numPr>
                              <w:ilvl w:val="1"/>
                              <w:numId w:val="20"/>
                            </w:numPr>
                            <w:suppressAutoHyphens w:val="0"/>
                            <w:spacing w:after="0" w:line="240" w:lineRule="auto"/>
                            <w:rPr>
                              <w:rFonts w:ascii="Comic Sans MS" w:hAnsi="Comic Sans MS"/>
                            </w:rPr>
                          </w:pPr>
                          <w:proofErr w:type="gramStart"/>
                          <w:r w:rsidRPr="008F3138">
                            <w:rPr>
                              <w:rFonts w:ascii="Comic Sans MS" w:hAnsi="Comic Sans MS"/>
                            </w:rPr>
                            <w:t>de</w:t>
                          </w:r>
                          <w:proofErr w:type="gramEnd"/>
                          <w:r w:rsidRPr="008F3138">
                            <w:rPr>
                              <w:rFonts w:ascii="Comic Sans MS" w:hAnsi="Comic Sans MS"/>
                            </w:rPr>
                            <w:t xml:space="preserve"> muziekschool van de plaatselijke harmonie</w:t>
                          </w:r>
                        </w:p>
                        <w:p w:rsidRPr="008F3138" w:rsidR="005B2566" w:rsidP="006433DB" w:rsidRDefault="005B2566" w14:paraId="07459315" w14:textId="77777777">
                          <w:pPr>
                            <w:ind w:left="2484"/>
                            <w:rPr>
                              <w:rFonts w:ascii="Comic Sans MS" w:hAnsi="Comic Sans MS"/>
                            </w:rPr>
                          </w:pPr>
                        </w:p>
                        <w:p w:rsidRPr="008F3138" w:rsidR="005B2566" w:rsidP="006433DB" w:rsidRDefault="005B2566" w14:paraId="6537F28F" w14:textId="77777777">
                          <w:pPr>
                            <w:ind w:left="705"/>
                            <w:rPr>
                              <w:rFonts w:ascii="Comic Sans MS" w:hAnsi="Comic Sans MS"/>
                            </w:rPr>
                          </w:pPr>
                        </w:p>
                        <w:p w:rsidRPr="008F3138" w:rsidR="005B2566" w:rsidP="006433DB" w:rsidRDefault="005B2566" w14:paraId="6DF0990F" w14:textId="77777777">
                          <w:pPr>
                            <w:ind w:left="2124"/>
                            <w:rPr>
                              <w:rFonts w:ascii="Comic Sans MS" w:hAnsi="Comic Sans MS"/>
                            </w:rPr>
                          </w:pPr>
                          <w:r w:rsidRPr="008F3138">
                            <w:rPr>
                              <w:rFonts w:ascii="Comic Sans MS" w:hAnsi="Comic Sans MS"/>
                            </w:rPr>
                            <w:t xml:space="preserve">Elk van deze participanten </w:t>
                          </w:r>
                          <w:proofErr w:type="gramStart"/>
                          <w:r w:rsidRPr="008F3138">
                            <w:rPr>
                              <w:rFonts w:ascii="Comic Sans MS" w:hAnsi="Comic Sans MS"/>
                            </w:rPr>
                            <w:t>kan  door</w:t>
                          </w:r>
                          <w:proofErr w:type="gramEnd"/>
                          <w:r w:rsidRPr="008F3138">
                            <w:rPr>
                              <w:rFonts w:ascii="Comic Sans MS" w:hAnsi="Comic Sans MS"/>
                            </w:rPr>
                            <w:t xml:space="preserve"> zijn ervaring en inbreng helpen bouwen aan onze school. </w:t>
                          </w:r>
                        </w:p>
                        <w:p w:rsidRPr="008F3138" w:rsidR="005B2566" w:rsidP="006433DB" w:rsidRDefault="005B2566" w14:paraId="6DFB9E20" w14:textId="77777777">
                          <w:pPr>
                            <w:rPr>
                              <w:rFonts w:ascii="Comic Sans MS" w:hAnsi="Comic Sans MS"/>
                            </w:rPr>
                          </w:pPr>
                        </w:p>
                        <w:p w:rsidRPr="008F3138" w:rsidR="005B2566" w:rsidP="006433DB" w:rsidRDefault="005B2566" w14:paraId="6EA768AC" w14:textId="77777777">
                          <w:pPr>
                            <w:ind w:left="2124"/>
                            <w:rPr>
                              <w:rFonts w:ascii="Comic Sans MS" w:hAnsi="Comic Sans MS"/>
                            </w:rPr>
                          </w:pPr>
                          <w:r w:rsidRPr="008F3138">
                            <w:rPr>
                              <w:rFonts w:ascii="Comic Sans MS" w:hAnsi="Comic Sans MS"/>
                            </w:rPr>
                            <w:t xml:space="preserve">Door </w:t>
                          </w:r>
                          <w:r w:rsidRPr="008F3138">
                            <w:rPr>
                              <w:rFonts w:ascii="Comic Sans MS" w:hAnsi="Comic Sans MS"/>
                              <w:b/>
                            </w:rPr>
                            <w:t xml:space="preserve">betrokkenheid en verbondenheid </w:t>
                          </w:r>
                          <w:r w:rsidRPr="008F3138">
                            <w:rPr>
                              <w:rFonts w:ascii="Comic Sans MS" w:hAnsi="Comic Sans MS"/>
                            </w:rPr>
                            <w:t>willen we samen werken aan de volwaardige ontplooiing van elk kind.</w:t>
                          </w:r>
                        </w:p>
                        <w:p w:rsidRPr="008F3138" w:rsidR="005B2566" w:rsidP="006433DB" w:rsidRDefault="005B2566" w14:paraId="70DF9E56" w14:textId="77777777">
                          <w:pPr>
                            <w:ind w:left="2124"/>
                            <w:rPr>
                              <w:rFonts w:ascii="Comic Sans MS" w:hAnsi="Comic Sans MS"/>
                            </w:rPr>
                          </w:pPr>
                        </w:p>
                        <w:p w:rsidRPr="008F3138" w:rsidR="005B2566" w:rsidP="006433DB" w:rsidRDefault="005B2566" w14:paraId="44E871BC" w14:textId="77777777">
                          <w:pPr>
                            <w:ind w:left="2124"/>
                            <w:rPr>
                              <w:rFonts w:ascii="Comic Sans MS" w:hAnsi="Comic Sans MS"/>
                            </w:rPr>
                          </w:pPr>
                        </w:p>
                        <w:p w:rsidRPr="008F3138" w:rsidR="005B2566" w:rsidP="006433DB" w:rsidRDefault="005B2566" w14:paraId="144A5D23" w14:textId="77777777">
                          <w:pPr>
                            <w:ind w:left="2124"/>
                            <w:rPr>
                              <w:rFonts w:ascii="Comic Sans MS" w:hAnsi="Comic Sans MS"/>
                            </w:rPr>
                          </w:pPr>
                        </w:p>
                        <w:p w:rsidRPr="008F3138" w:rsidR="005B2566" w:rsidP="006433DB" w:rsidRDefault="005B2566" w14:paraId="738610EB" w14:textId="77777777">
                          <w:pPr>
                            <w:ind w:left="2124"/>
                            <w:rPr>
                              <w:rFonts w:ascii="Comic Sans MS" w:hAnsi="Comic Sans MS"/>
                            </w:rPr>
                          </w:pPr>
                        </w:p>
                        <w:p w:rsidRPr="008F3138" w:rsidR="005B2566" w:rsidP="006433DB" w:rsidRDefault="005B2566" w14:paraId="637805D2" w14:textId="77777777">
                          <w:pPr>
                            <w:ind w:left="2124"/>
                            <w:rPr>
                              <w:rFonts w:ascii="Comic Sans MS" w:hAnsi="Comic Sans MS"/>
                            </w:rPr>
                          </w:pPr>
                        </w:p>
                        <w:p w:rsidRPr="008F3138" w:rsidR="005B2566" w:rsidP="006433DB" w:rsidRDefault="005B2566" w14:paraId="463F29E8" w14:textId="77777777">
                          <w:pPr>
                            <w:ind w:left="2124"/>
                            <w:rPr>
                              <w:rFonts w:ascii="Comic Sans MS" w:hAnsi="Comic Sans MS"/>
                            </w:rPr>
                          </w:pPr>
                        </w:p>
                        <w:p w:rsidRPr="008F3138" w:rsidR="005B2566" w:rsidP="006433DB" w:rsidRDefault="005B2566" w14:paraId="3B7B4B86" w14:textId="77777777">
                          <w:pPr>
                            <w:ind w:left="2124"/>
                            <w:rPr>
                              <w:rFonts w:ascii="Comic Sans MS" w:hAnsi="Comic Sans MS"/>
                            </w:rPr>
                          </w:pPr>
                        </w:p>
                        <w:p w:rsidRPr="008F3138" w:rsidR="005B2566" w:rsidP="006433DB" w:rsidRDefault="005B2566" w14:paraId="3A0FF5F2" w14:textId="77777777">
                          <w:pPr>
                            <w:ind w:left="2124"/>
                            <w:rPr>
                              <w:rFonts w:ascii="Comic Sans MS" w:hAnsi="Comic Sans MS"/>
                            </w:rPr>
                          </w:pPr>
                        </w:p>
                        <w:p w:rsidRPr="008F3138" w:rsidR="005B2566" w:rsidP="006433DB" w:rsidRDefault="005B2566" w14:paraId="5630AD66" w14:textId="77777777">
                          <w:pPr>
                            <w:ind w:left="2124"/>
                            <w:rPr>
                              <w:rFonts w:ascii="Comic Sans MS" w:hAnsi="Comic Sans MS"/>
                            </w:rPr>
                          </w:pPr>
                        </w:p>
                        <w:p w:rsidRPr="008F3138" w:rsidR="005B2566" w:rsidP="006433DB" w:rsidRDefault="005B2566" w14:paraId="61829076" w14:textId="77777777">
                          <w:pPr>
                            <w:ind w:left="2124"/>
                            <w:rPr>
                              <w:rFonts w:ascii="Comic Sans MS" w:hAnsi="Comic Sans MS"/>
                            </w:rPr>
                          </w:pPr>
                        </w:p>
                        <w:p w:rsidRPr="008F3138" w:rsidR="005B2566" w:rsidP="006433DB" w:rsidRDefault="005B2566" w14:paraId="2BA226A1" w14:textId="77777777">
                          <w:pPr>
                            <w:ind w:left="2124"/>
                            <w:rPr>
                              <w:rFonts w:ascii="Comic Sans MS" w:hAnsi="Comic Sans MS"/>
                            </w:rPr>
                          </w:pPr>
                        </w:p>
                        <w:p w:rsidRPr="008F3138" w:rsidR="005B2566" w:rsidP="006433DB" w:rsidRDefault="005B2566" w14:paraId="17AD93B2" w14:textId="77777777">
                          <w:pPr>
                            <w:ind w:left="2124"/>
                            <w:rPr>
                              <w:rFonts w:ascii="Comic Sans MS" w:hAnsi="Comic Sans MS"/>
                            </w:rPr>
                          </w:pPr>
                        </w:p>
                        <w:p w:rsidRPr="008F3138" w:rsidR="005B2566" w:rsidP="006433DB" w:rsidRDefault="005B2566" w14:paraId="0DE4B5B7" w14:textId="77777777">
                          <w:pPr>
                            <w:ind w:left="2124"/>
                            <w:rPr>
                              <w:rFonts w:ascii="Comic Sans MS" w:hAnsi="Comic Sans MS"/>
                            </w:rPr>
                          </w:pPr>
                        </w:p>
                        <w:p w:rsidRPr="008F3138" w:rsidR="005B2566" w:rsidP="006433DB" w:rsidRDefault="005B2566" w14:paraId="66204FF1" w14:textId="77777777">
                          <w:pPr>
                            <w:ind w:left="2124"/>
                            <w:rPr>
                              <w:rFonts w:ascii="Comic Sans MS" w:hAnsi="Comic Sans MS"/>
                            </w:rPr>
                          </w:pPr>
                        </w:p>
                        <w:p w:rsidRPr="008F3138" w:rsidR="005B2566" w:rsidP="006433DB" w:rsidRDefault="005B2566" w14:paraId="2DBF0D7D" w14:textId="77777777">
                          <w:pPr>
                            <w:ind w:left="2124"/>
                            <w:rPr>
                              <w:rFonts w:ascii="Comic Sans MS" w:hAnsi="Comic Sans MS"/>
                            </w:rPr>
                          </w:pPr>
                        </w:p>
                        <w:p w:rsidRPr="008F3138" w:rsidR="005B2566" w:rsidP="006433DB" w:rsidRDefault="005B2566" w14:paraId="6B62F1B3" w14:textId="77777777">
                          <w:pPr>
                            <w:ind w:left="2124"/>
                            <w:rPr>
                              <w:rFonts w:ascii="Comic Sans MS" w:hAnsi="Comic Sans MS"/>
                            </w:rPr>
                          </w:pPr>
                        </w:p>
                        <w:p w:rsidRPr="008F3138" w:rsidR="005B2566" w:rsidP="006433DB" w:rsidRDefault="005B2566" w14:paraId="02F2C34E" w14:textId="77777777">
                          <w:pPr>
                            <w:ind w:left="2124"/>
                            <w:rPr>
                              <w:rFonts w:ascii="Comic Sans MS" w:hAnsi="Comic Sans MS"/>
                            </w:rPr>
                          </w:pPr>
                        </w:p>
                        <w:p w:rsidRPr="008F3138" w:rsidR="005B2566" w:rsidP="006433DB" w:rsidRDefault="005B2566" w14:paraId="680A4E5D" w14:textId="77777777">
                          <w:pPr>
                            <w:ind w:left="2124"/>
                            <w:rPr>
                              <w:rFonts w:ascii="Comic Sans MS" w:hAnsi="Comic Sans MS"/>
                            </w:rPr>
                          </w:pPr>
                        </w:p>
                        <w:p w:rsidRPr="008F3138" w:rsidR="005B2566" w:rsidP="006433DB" w:rsidRDefault="005B2566" w14:paraId="19219836" w14:textId="77777777">
                          <w:pPr>
                            <w:ind w:left="2124"/>
                            <w:rPr>
                              <w:rFonts w:ascii="Comic Sans MS" w:hAnsi="Comic Sans MS"/>
                            </w:rPr>
                          </w:pPr>
                        </w:p>
                        <w:p w:rsidRPr="008F3138" w:rsidR="005B2566" w:rsidP="006433DB" w:rsidRDefault="005B2566" w14:paraId="296FEF7D" w14:textId="77777777">
                          <w:pPr>
                            <w:ind w:left="2124"/>
                            <w:rPr>
                              <w:rFonts w:ascii="Comic Sans MS" w:hAnsi="Comic Sans MS"/>
                            </w:rPr>
                          </w:pPr>
                        </w:p>
                        <w:p w:rsidRPr="008F3138" w:rsidR="005B2566" w:rsidP="006433DB" w:rsidRDefault="005B2566" w14:paraId="7194DBDC" w14:textId="77777777">
                          <w:pPr>
                            <w:ind w:left="2124"/>
                            <w:rPr>
                              <w:rFonts w:ascii="Comic Sans MS" w:hAnsi="Comic Sans MS"/>
                            </w:rPr>
                          </w:pPr>
                        </w:p>
                        <w:p w:rsidRPr="008F3138" w:rsidR="005B2566" w:rsidP="006433DB" w:rsidRDefault="005B2566" w14:paraId="769D0D3C" w14:textId="77777777">
                          <w:pPr>
                            <w:ind w:left="2124"/>
                            <w:rPr>
                              <w:rFonts w:ascii="Comic Sans MS" w:hAnsi="Comic Sans MS"/>
                            </w:rPr>
                          </w:pPr>
                        </w:p>
                        <w:p w:rsidRPr="008F3138" w:rsidR="005B2566" w:rsidP="006433DB" w:rsidRDefault="005B2566" w14:paraId="54CD245A" w14:textId="77777777">
                          <w:pPr>
                            <w:ind w:left="2124"/>
                            <w:rPr>
                              <w:rFonts w:ascii="Comic Sans MS" w:hAnsi="Comic Sans MS"/>
                            </w:rPr>
                          </w:pPr>
                        </w:p>
                        <w:p w:rsidRPr="008F3138" w:rsidR="005B2566" w:rsidP="006433DB" w:rsidRDefault="005B2566" w14:paraId="1231BE67" w14:textId="77777777">
                          <w:pPr>
                            <w:ind w:left="2124"/>
                            <w:rPr>
                              <w:rFonts w:ascii="Comic Sans MS" w:hAnsi="Comic Sans MS"/>
                            </w:rPr>
                          </w:pPr>
                        </w:p>
                        <w:p w:rsidRPr="008F3138" w:rsidR="005B2566" w:rsidP="006433DB" w:rsidRDefault="005B2566" w14:paraId="36FEB5B0" w14:textId="77777777">
                          <w:pPr>
                            <w:ind w:left="2124"/>
                            <w:rPr>
                              <w:rFonts w:ascii="Comic Sans MS" w:hAnsi="Comic Sans MS"/>
                            </w:rPr>
                          </w:pPr>
                        </w:p>
                        <w:p w:rsidRPr="008F3138" w:rsidR="005B2566" w:rsidP="006433DB" w:rsidRDefault="005B2566" w14:paraId="30D7AA69" w14:textId="77777777">
                          <w:pPr>
                            <w:ind w:left="2124"/>
                            <w:rPr>
                              <w:rFonts w:ascii="Comic Sans MS" w:hAnsi="Comic Sans MS"/>
                            </w:rPr>
                          </w:pPr>
                        </w:p>
                        <w:p w:rsidRPr="008F3138" w:rsidR="005B2566" w:rsidP="006433DB" w:rsidRDefault="005B2566" w14:paraId="7196D064" w14:textId="77777777">
                          <w:pPr>
                            <w:ind w:left="2124"/>
                            <w:rPr>
                              <w:rFonts w:ascii="Comic Sans MS" w:hAnsi="Comic Sans MS"/>
                            </w:rPr>
                          </w:pPr>
                        </w:p>
                        <w:p w:rsidRPr="008F3138" w:rsidR="005B2566" w:rsidP="006433DB" w:rsidRDefault="005B2566" w14:paraId="34FF1C98" w14:textId="77777777">
                          <w:pPr>
                            <w:ind w:left="2124"/>
                            <w:rPr>
                              <w:rFonts w:ascii="Comic Sans MS" w:hAnsi="Comic Sans MS"/>
                            </w:rPr>
                          </w:pPr>
                        </w:p>
                        <w:p w:rsidRPr="008F3138" w:rsidR="005B2566" w:rsidP="006433DB" w:rsidRDefault="005B2566" w14:paraId="5F53680E" w14:textId="77777777">
                          <w:pPr>
                            <w:ind w:left="360"/>
                            <w:jc w:val="center"/>
                            <w:rPr>
                              <w:rFonts w:ascii="Comic Sans MS" w:hAnsi="Comic Sans MS"/>
                              <w:b/>
                              <w:szCs w:val="24"/>
                              <w:u w:val="single"/>
                            </w:rPr>
                          </w:pPr>
                          <w:r w:rsidRPr="008F3138">
                            <w:rPr>
                              <w:rFonts w:ascii="Comic Sans MS" w:hAnsi="Comic Sans MS"/>
                              <w:b/>
                              <w:szCs w:val="24"/>
                              <w:u w:val="single"/>
                            </w:rPr>
                            <w:t>1. Wij werken aan een schooleigen christelijke identiteit</w:t>
                          </w:r>
                        </w:p>
                        <w:p w:rsidRPr="008F3138" w:rsidR="005B2566" w:rsidP="006433DB" w:rsidRDefault="005B2566" w14:paraId="6D072C0D" w14:textId="77777777">
                          <w:pPr>
                            <w:ind w:left="360"/>
                            <w:rPr>
                              <w:rFonts w:ascii="Comic Sans MS" w:hAnsi="Comic Sans MS"/>
                              <w:b/>
                              <w:szCs w:val="24"/>
                              <w:u w:val="single"/>
                            </w:rPr>
                          </w:pPr>
                        </w:p>
                        <w:p w:rsidRPr="008F3138" w:rsidR="005B2566" w:rsidP="006433DB" w:rsidRDefault="005B2566" w14:paraId="48A21919" w14:textId="77777777">
                          <w:pPr>
                            <w:jc w:val="center"/>
                            <w:rPr>
                              <w:rFonts w:ascii="Comic Sans MS" w:hAnsi="Comic Sans MS"/>
                              <w:b/>
                              <w:szCs w:val="24"/>
                              <w:u w:val="single"/>
                            </w:rPr>
                          </w:pPr>
                        </w:p>
                        <w:p w:rsidRPr="008F3138" w:rsidR="005B2566" w:rsidP="006433DB" w:rsidRDefault="005B2566" w14:paraId="6BD18F9B" w14:textId="77777777">
                          <w:pPr>
                            <w:jc w:val="center"/>
                            <w:rPr>
                              <w:rFonts w:ascii="Comic Sans MS" w:hAnsi="Comic Sans MS"/>
                              <w:b/>
                              <w:szCs w:val="24"/>
                              <w:u w:val="single"/>
                            </w:rPr>
                          </w:pPr>
                        </w:p>
                        <w:p w:rsidRPr="008F3138" w:rsidR="005B2566" w:rsidP="006433DB" w:rsidRDefault="005B2566" w14:paraId="238601FE" w14:textId="77777777">
                          <w:pPr>
                            <w:jc w:val="center"/>
                            <w:rPr>
                              <w:rFonts w:ascii="Comic Sans MS" w:hAnsi="Comic Sans MS"/>
                              <w:b/>
                              <w:szCs w:val="24"/>
                              <w:u w:val="single"/>
                            </w:rPr>
                          </w:pPr>
                          <w:r w:rsidRPr="008F3138">
                            <w:rPr>
                              <w:rFonts w:ascii="Comic Sans MS" w:hAnsi="Comic Sans MS"/>
                              <w:b/>
                              <w:noProof/>
                              <w:szCs w:val="24"/>
                              <w:u w:val="single"/>
                              <w:lang w:eastAsia="nl-BE"/>
                            </w:rPr>
                            <w:drawing>
                              <wp:inline distT="0" distB="0" distL="0" distR="0" wp14:anchorId="48A226C3" wp14:editId="5D2A8E81">
                                <wp:extent cx="2918460" cy="2872740"/>
                                <wp:effectExtent l="0" t="0" r="0" b="3810"/>
                                <wp:docPr id="57911571" name="Afbeelding 580" descr="BD0521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05214_[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18460" cy="2872740"/>
                                        </a:xfrm>
                                        <a:prstGeom prst="rect">
                                          <a:avLst/>
                                        </a:prstGeom>
                                        <a:noFill/>
                                        <a:ln>
                                          <a:noFill/>
                                        </a:ln>
                                      </pic:spPr>
                                    </pic:pic>
                                  </a:graphicData>
                                </a:graphic>
                              </wp:inline>
                            </w:drawing>
                          </w:r>
                        </w:p>
                        <w:p w:rsidRPr="008F3138" w:rsidR="005B2566" w:rsidP="006433DB" w:rsidRDefault="005B2566" w14:paraId="0F3CABC7" w14:textId="77777777">
                          <w:pPr>
                            <w:jc w:val="center"/>
                            <w:rPr>
                              <w:rFonts w:ascii="Comic Sans MS" w:hAnsi="Comic Sans MS"/>
                              <w:b/>
                              <w:szCs w:val="24"/>
                              <w:u w:val="single"/>
                            </w:rPr>
                          </w:pPr>
                        </w:p>
                        <w:p w:rsidRPr="008F3138" w:rsidR="005B2566" w:rsidP="006433DB" w:rsidRDefault="005B2566" w14:paraId="5B08B5D1" w14:textId="77777777">
                          <w:pPr>
                            <w:jc w:val="center"/>
                            <w:rPr>
                              <w:rFonts w:ascii="Comic Sans MS" w:hAnsi="Comic Sans MS"/>
                              <w:b/>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13AB8546" w14:textId="77777777">
                            <w:tc>
                              <w:tcPr>
                                <w:tcW w:w="9212" w:type="dxa"/>
                              </w:tcPr>
                              <w:p w:rsidRPr="008F3138" w:rsidR="005B2566" w:rsidP="002D1285" w:rsidRDefault="005B2566" w14:paraId="555F6A1C" w14:textId="77777777">
                                <w:pPr>
                                  <w:rPr>
                                    <w:rFonts w:ascii="Comic Sans MS" w:hAnsi="Comic Sans MS"/>
                                    <w:szCs w:val="24"/>
                                  </w:rPr>
                                </w:pPr>
                                <w:r w:rsidRPr="008F3138">
                                  <w:rPr>
                                    <w:rFonts w:ascii="Comic Sans MS" w:hAnsi="Comic Sans MS"/>
                                    <w:szCs w:val="24"/>
                                  </w:rPr>
                                  <w:t>◊   zin geven</w:t>
                                </w:r>
                              </w:p>
                              <w:p w:rsidRPr="008F3138" w:rsidR="005B2566" w:rsidP="002D1285" w:rsidRDefault="005B2566" w14:paraId="389F5DC8" w14:textId="77777777">
                                <w:pPr>
                                  <w:rPr>
                                    <w:rFonts w:ascii="Comic Sans MS" w:hAnsi="Comic Sans MS"/>
                                    <w:szCs w:val="24"/>
                                  </w:rPr>
                                </w:pPr>
                                <w:r w:rsidRPr="008F3138">
                                  <w:rPr>
                                    <w:rFonts w:ascii="Comic Sans MS" w:hAnsi="Comic Sans MS"/>
                                    <w:szCs w:val="24"/>
                                  </w:rPr>
                                  <w:t>◊   richting geven vanuit christelijke inspiratie</w:t>
                                </w:r>
                              </w:p>
                            </w:tc>
                          </w:tr>
                        </w:tbl>
                        <w:p w:rsidRPr="008F3138" w:rsidR="005B2566" w:rsidP="006433DB" w:rsidRDefault="005B2566" w14:paraId="16DEB4AB" w14:textId="77777777">
                          <w:pPr>
                            <w:rPr>
                              <w:rFonts w:ascii="Comic Sans MS" w:hAnsi="Comic Sans MS"/>
                              <w:b/>
                              <w:szCs w:val="24"/>
                              <w:u w:val="single"/>
                            </w:rPr>
                          </w:pPr>
                        </w:p>
                        <w:p w:rsidRPr="008F3138" w:rsidR="005B2566" w:rsidP="006433DB" w:rsidRDefault="005B2566" w14:paraId="0AD9C6F4" w14:textId="77777777">
                          <w:pPr>
                            <w:rPr>
                              <w:rFonts w:ascii="Comic Sans MS" w:hAnsi="Comic Sans MS"/>
                              <w:b/>
                              <w:szCs w:val="24"/>
                              <w:u w:val="single"/>
                            </w:rPr>
                          </w:pPr>
                        </w:p>
                        <w:p w:rsidRPr="008F3138" w:rsidR="005B2566" w:rsidP="006433DB" w:rsidRDefault="005B2566" w14:paraId="2090B627" w14:textId="77777777">
                          <w:pPr>
                            <w:ind w:left="567"/>
                            <w:rPr>
                              <w:rFonts w:ascii="Comic Sans MS" w:hAnsi="Comic Sans MS"/>
                              <w:i/>
                              <w:spacing w:val="-2"/>
                            </w:rPr>
                          </w:pPr>
                          <w:r w:rsidRPr="008F3138">
                            <w:rPr>
                              <w:rFonts w:ascii="Comic Sans MS" w:hAnsi="Comic Sans MS"/>
                              <w:i/>
                              <w:spacing w:val="-2"/>
                            </w:rPr>
                            <w:t>Christelijk</w:t>
                          </w:r>
                        </w:p>
                        <w:p w:rsidRPr="008F3138" w:rsidR="005B2566" w:rsidP="006433DB" w:rsidRDefault="005B2566" w14:paraId="6766DDB1" w14:textId="77777777">
                          <w:pPr>
                            <w:ind w:left="567"/>
                            <w:rPr>
                              <w:rFonts w:ascii="Comic Sans MS" w:hAnsi="Comic Sans MS"/>
                              <w:i/>
                              <w:spacing w:val="-2"/>
                            </w:rPr>
                          </w:pPr>
                          <w:proofErr w:type="gramStart"/>
                          <w:r w:rsidRPr="008F3138">
                            <w:rPr>
                              <w:rFonts w:ascii="Comic Sans MS" w:hAnsi="Comic Sans MS"/>
                              <w:i/>
                              <w:spacing w:val="-2"/>
                            </w:rPr>
                            <w:t>geïnspireerde</w:t>
                          </w:r>
                          <w:proofErr w:type="gramEnd"/>
                          <w:r w:rsidRPr="008F3138">
                            <w:rPr>
                              <w:rFonts w:ascii="Comic Sans MS" w:hAnsi="Comic Sans MS"/>
                              <w:i/>
                              <w:spacing w:val="-2"/>
                            </w:rPr>
                            <w:tab/>
                          </w:r>
                          <w:r w:rsidRPr="008F3138">
                            <w:rPr>
                              <w:rFonts w:ascii="Comic Sans MS" w:hAnsi="Comic Sans MS"/>
                              <w:b/>
                              <w:spacing w:val="-2"/>
                            </w:rPr>
                            <w:t>We willen elk kind de kans geven een ‘zonnetje’ te zijn op onze school.</w:t>
                          </w:r>
                        </w:p>
                        <w:p w:rsidRPr="008F3138" w:rsidR="005B2566" w:rsidP="006433DB" w:rsidRDefault="005B2566" w14:paraId="1C0E761B" w14:textId="77777777">
                          <w:pPr>
                            <w:ind w:left="2124" w:hanging="1557"/>
                            <w:rPr>
                              <w:rFonts w:ascii="Comic Sans MS" w:hAnsi="Comic Sans MS"/>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spacing w:val="-2"/>
                            </w:rPr>
                            <w:t xml:space="preserve">Daarom willen wij als katholieke school een pedagogisch </w:t>
                          </w:r>
                          <w:proofErr w:type="gramStart"/>
                          <w:r w:rsidRPr="008F3138">
                            <w:rPr>
                              <w:rFonts w:ascii="Comic Sans MS" w:hAnsi="Comic Sans MS"/>
                              <w:spacing w:val="-2"/>
                            </w:rPr>
                            <w:t>verantwoord  onderwijs</w:t>
                          </w:r>
                          <w:proofErr w:type="gramEnd"/>
                          <w:r w:rsidRPr="008F3138">
                            <w:rPr>
                              <w:rFonts w:ascii="Comic Sans MS" w:hAnsi="Comic Sans MS"/>
                              <w:spacing w:val="-2"/>
                            </w:rPr>
                            <w:t xml:space="preserve"> en een kwaliteitsvolle opvoeding aanbieden.</w:t>
                          </w:r>
                        </w:p>
                        <w:p w:rsidRPr="008F3138" w:rsidR="005B2566" w:rsidP="006433DB" w:rsidRDefault="005B2566" w14:paraId="2895EA8C" w14:textId="77777777">
                          <w:pPr>
                            <w:ind w:left="2124"/>
                            <w:rPr>
                              <w:rFonts w:ascii="Comic Sans MS" w:hAnsi="Comic Sans MS"/>
                              <w:spacing w:val="-2"/>
                            </w:rPr>
                          </w:pPr>
                          <w:r w:rsidRPr="008F3138">
                            <w:rPr>
                              <w:rFonts w:ascii="Comic Sans MS" w:hAnsi="Comic Sans MS"/>
                              <w:spacing w:val="-2"/>
                            </w:rPr>
                            <w:t xml:space="preserve">Onze school engageert zich om </w:t>
                          </w:r>
                          <w:r w:rsidRPr="008F3138">
                            <w:rPr>
                              <w:rFonts w:ascii="Comic Sans MS" w:hAnsi="Comic Sans MS"/>
                              <w:b/>
                              <w:spacing w:val="-2"/>
                            </w:rPr>
                            <w:t>vanuit een christelijk-gelovige visie</w:t>
                          </w:r>
                          <w:r w:rsidRPr="008F3138">
                            <w:rPr>
                              <w:rFonts w:ascii="Comic Sans MS" w:hAnsi="Comic Sans MS"/>
                              <w:spacing w:val="-2"/>
                            </w:rPr>
                            <w:t xml:space="preserve"> werk te maken van een degelijke begeleiding van opgroeiende kinderen. In onze opvoedingstaak en onderwijsopdracht, in onze organisatie en beleid, in onze contacten met alle schoolparticipanten vinden we daarbij inspiratie in het levensverhaal van Jezus Christus, in een dynamische geloofstraditie en een levende kerkgemeenschap.</w:t>
                          </w:r>
                        </w:p>
                        <w:p w:rsidRPr="008F3138" w:rsidR="005B2566" w:rsidP="006433DB" w:rsidRDefault="005B2566" w14:paraId="032F071B" w14:textId="77777777">
                          <w:pPr>
                            <w:ind w:left="2124"/>
                            <w:rPr>
                              <w:rFonts w:ascii="Comic Sans MS" w:hAnsi="Comic Sans MS"/>
                              <w:spacing w:val="-2"/>
                            </w:rPr>
                          </w:pPr>
                          <w:r w:rsidRPr="008F3138">
                            <w:rPr>
                              <w:rFonts w:ascii="Comic Sans MS" w:hAnsi="Comic Sans MS"/>
                              <w:spacing w:val="-2"/>
                            </w:rPr>
                            <w:t>Vanuit deze inspiratie leeft in onze school een duidelijke christelijke visie waaraan alle schoolparticipanten meewerken.</w:t>
                          </w:r>
                        </w:p>
                        <w:p w:rsidRPr="008F3138" w:rsidR="005B2566" w:rsidP="006433DB" w:rsidRDefault="005B2566" w14:paraId="0C1C1AF7" w14:textId="77777777">
                          <w:pPr>
                            <w:ind w:left="2124"/>
                            <w:rPr>
                              <w:rFonts w:ascii="Comic Sans MS" w:hAnsi="Comic Sans MS"/>
                              <w:spacing w:val="-2"/>
                            </w:rPr>
                          </w:pPr>
                          <w:r w:rsidRPr="008F3138">
                            <w:rPr>
                              <w:rFonts w:ascii="Comic Sans MS" w:hAnsi="Comic Sans MS"/>
                              <w:spacing w:val="-2"/>
                            </w:rPr>
                            <w:t xml:space="preserve">De evangelische boodschap vraagt van onze schoolgemeenschap </w:t>
                          </w:r>
                          <w:r w:rsidRPr="008F3138">
                            <w:rPr>
                              <w:rFonts w:ascii="Comic Sans MS" w:hAnsi="Comic Sans MS"/>
                              <w:b/>
                              <w:spacing w:val="-2"/>
                            </w:rPr>
                            <w:t>oog en hart te hebben voor</w:t>
                          </w:r>
                          <w:r w:rsidRPr="008F3138">
                            <w:rPr>
                              <w:rFonts w:ascii="Comic Sans MS" w:hAnsi="Comic Sans MS"/>
                              <w:spacing w:val="-2"/>
                            </w:rPr>
                            <w:t xml:space="preserve"> </w:t>
                          </w:r>
                          <w:r w:rsidRPr="008F3138">
                            <w:rPr>
                              <w:rFonts w:ascii="Comic Sans MS" w:hAnsi="Comic Sans MS"/>
                              <w:b/>
                              <w:spacing w:val="-2"/>
                            </w:rPr>
                            <w:t>ieder kind</w:t>
                          </w:r>
                          <w:r w:rsidRPr="008F3138">
                            <w:rPr>
                              <w:rFonts w:ascii="Comic Sans MS" w:hAnsi="Comic Sans MS"/>
                              <w:spacing w:val="-2"/>
                            </w:rPr>
                            <w:t xml:space="preserve"> dat ons wordt toevertrouwd. Vanuit een wederzijdse respectvolle houding wil onze school </w:t>
                          </w:r>
                          <w:r w:rsidRPr="008F3138">
                            <w:rPr>
                              <w:rFonts w:ascii="Comic Sans MS" w:hAnsi="Comic Sans MS"/>
                              <w:b/>
                              <w:spacing w:val="-2"/>
                            </w:rPr>
                            <w:t>elk kind in zijn eigenheid aanvaarden</w:t>
                          </w:r>
                          <w:r w:rsidRPr="008F3138">
                            <w:rPr>
                              <w:rFonts w:ascii="Comic Sans MS" w:hAnsi="Comic Sans MS"/>
                              <w:spacing w:val="-2"/>
                            </w:rPr>
                            <w:t xml:space="preserve"> en de nodige ruimte geven om zijn intellectuele, emotionele en sociale mogelijkheden optimaal te ontwikkelen.</w:t>
                          </w:r>
                        </w:p>
                        <w:p w:rsidRPr="008F3138" w:rsidR="005B2566" w:rsidP="006433DB" w:rsidRDefault="005B2566" w14:paraId="580FA6EB" w14:textId="77777777">
                          <w:pPr>
                            <w:ind w:left="2124"/>
                            <w:rPr>
                              <w:rFonts w:ascii="Comic Sans MS" w:hAnsi="Comic Sans MS"/>
                              <w:spacing w:val="-2"/>
                            </w:rPr>
                          </w:pPr>
                          <w:r w:rsidRPr="008F3138">
                            <w:rPr>
                              <w:rFonts w:ascii="Comic Sans MS" w:hAnsi="Comic Sans MS"/>
                              <w:b/>
                              <w:spacing w:val="-2"/>
                            </w:rPr>
                            <w:t>Kansarme, zwakkere of leerbedreigde kinderen krijgen hierbij een bijzondere aandacht.</w:t>
                          </w:r>
                          <w:r w:rsidRPr="008F3138">
                            <w:rPr>
                              <w:rFonts w:ascii="Comic Sans MS" w:hAnsi="Comic Sans MS"/>
                              <w:spacing w:val="-2"/>
                            </w:rPr>
                            <w:t xml:space="preserve"> De deskundigheid van ons schoolteam wordt vanuit deze zorg steeds vernieuwd en verbeterd.</w:t>
                          </w:r>
                        </w:p>
                        <w:p w:rsidRPr="008F3138" w:rsidR="005B2566" w:rsidP="006433DB" w:rsidRDefault="005B2566" w14:paraId="4B1F511A" w14:textId="77777777">
                          <w:pPr>
                            <w:ind w:left="567"/>
                            <w:rPr>
                              <w:rFonts w:ascii="Comic Sans MS" w:hAnsi="Comic Sans MS"/>
                              <w:spacing w:val="-2"/>
                            </w:rPr>
                          </w:pPr>
                        </w:p>
                        <w:p w:rsidRPr="008F3138" w:rsidR="005B2566" w:rsidP="006433DB" w:rsidRDefault="005B2566" w14:paraId="64D40286" w14:textId="77777777">
                          <w:pPr>
                            <w:ind w:left="2124"/>
                            <w:rPr>
                              <w:rFonts w:ascii="Comic Sans MS" w:hAnsi="Comic Sans MS"/>
                              <w:spacing w:val="-2"/>
                            </w:rPr>
                          </w:pPr>
                          <w:r w:rsidRPr="008F3138">
                            <w:rPr>
                              <w:rFonts w:ascii="Comic Sans MS" w:hAnsi="Comic Sans MS"/>
                              <w:spacing w:val="-2"/>
                            </w:rPr>
                            <w:t>Dagelijks vertellen we over de wondere dingen rondom ons en verwonderen we ons over het leven van deze bijzondere man die Jezus Christus was. Zijn figuur wordt op doordachte wijze gebruikt bij het oplossen van ‘conflicten’ tussen leerlingen.</w:t>
                          </w:r>
                        </w:p>
                        <w:p w:rsidRPr="008F3138" w:rsidR="005B2566" w:rsidP="006433DB" w:rsidRDefault="005B2566" w14:paraId="6EB96A69" w14:textId="77777777">
                          <w:pPr>
                            <w:ind w:left="2124"/>
                            <w:rPr>
                              <w:rFonts w:ascii="Comic Sans MS" w:hAnsi="Comic Sans MS"/>
                              <w:b/>
                              <w:spacing w:val="-2"/>
                            </w:rPr>
                          </w:pPr>
                          <w:r w:rsidRPr="008F3138">
                            <w:rPr>
                              <w:rFonts w:ascii="Comic Sans MS" w:hAnsi="Comic Sans MS"/>
                              <w:b/>
                              <w:spacing w:val="-2"/>
                            </w:rPr>
                            <w:t xml:space="preserve">Bijbelverhalen </w:t>
                          </w:r>
                          <w:r w:rsidRPr="008F3138">
                            <w:rPr>
                              <w:rFonts w:ascii="Comic Sans MS" w:hAnsi="Comic Sans MS"/>
                              <w:spacing w:val="-2"/>
                            </w:rPr>
                            <w:t xml:space="preserve">worden toegepast, geprojecteerd op de werkelijkheid van nu. </w:t>
                          </w:r>
                          <w:r w:rsidRPr="008F3138">
                            <w:rPr>
                              <w:rFonts w:ascii="Comic Sans MS" w:hAnsi="Comic Sans MS"/>
                              <w:b/>
                              <w:spacing w:val="-2"/>
                            </w:rPr>
                            <w:t xml:space="preserve">Samen met de kinderen gaan we op zoek wat de diepere waarden zijn voor deze tijd. </w:t>
                          </w:r>
                        </w:p>
                        <w:p w:rsidRPr="008F3138" w:rsidR="005B2566" w:rsidP="006433DB" w:rsidRDefault="005B2566" w14:paraId="091A7A7B" w14:textId="77777777">
                          <w:pPr>
                            <w:ind w:left="2124"/>
                            <w:rPr>
                              <w:rFonts w:ascii="Comic Sans MS" w:hAnsi="Comic Sans MS"/>
                              <w:spacing w:val="-2"/>
                            </w:rPr>
                          </w:pPr>
                          <w:r w:rsidRPr="008F3138">
                            <w:rPr>
                              <w:rFonts w:ascii="Comic Sans MS" w:hAnsi="Comic Sans MS"/>
                              <w:spacing w:val="-2"/>
                            </w:rPr>
                            <w:t xml:space="preserve">Regelmatig organiseren we </w:t>
                          </w:r>
                          <w:r w:rsidRPr="008F3138">
                            <w:rPr>
                              <w:rFonts w:ascii="Comic Sans MS" w:hAnsi="Comic Sans MS"/>
                              <w:b/>
                              <w:spacing w:val="-2"/>
                            </w:rPr>
                            <w:t>samen met de parochie</w:t>
                          </w:r>
                          <w:r w:rsidRPr="008F3138">
                            <w:rPr>
                              <w:rFonts w:ascii="Comic Sans MS" w:hAnsi="Comic Sans MS"/>
                              <w:spacing w:val="-2"/>
                            </w:rPr>
                            <w:t xml:space="preserve"> vieringen. De kinderen worden uitgenodigd om te participeren aan activiteiten rond een vooraf bepaald godsdienstig thema. Alle klassen van de lagere school dragen hier hun steentje toe bij. Dit alles wordt gecoördineerd vanuit onze </w:t>
                          </w:r>
                          <w:r w:rsidRPr="008F3138">
                            <w:rPr>
                              <w:rFonts w:ascii="Comic Sans MS" w:hAnsi="Comic Sans MS"/>
                              <w:b/>
                              <w:spacing w:val="-2"/>
                            </w:rPr>
                            <w:t>werkgroep</w:t>
                          </w:r>
                          <w:r w:rsidRPr="008F3138">
                            <w:rPr>
                              <w:rFonts w:ascii="Comic Sans MS" w:hAnsi="Comic Sans MS"/>
                              <w:spacing w:val="-2"/>
                            </w:rPr>
                            <w:t xml:space="preserve"> </w:t>
                          </w:r>
                          <w:r w:rsidRPr="008F3138">
                            <w:rPr>
                              <w:rFonts w:ascii="Comic Sans MS" w:hAnsi="Comic Sans MS"/>
                              <w:b/>
                              <w:spacing w:val="-2"/>
                            </w:rPr>
                            <w:t>pastoraal.</w:t>
                          </w:r>
                        </w:p>
                        <w:p w:rsidRPr="008F3138" w:rsidR="005B2566" w:rsidP="006433DB" w:rsidRDefault="005B2566" w14:paraId="65F9C3DC" w14:textId="77777777">
                          <w:pPr>
                            <w:rPr>
                              <w:rFonts w:ascii="Comic Sans MS" w:hAnsi="Comic Sans MS"/>
                              <w:spacing w:val="-2"/>
                            </w:rPr>
                          </w:pPr>
                        </w:p>
                        <w:p w:rsidRPr="008F3138" w:rsidR="005B2566" w:rsidP="006433DB" w:rsidRDefault="005B2566" w14:paraId="33096DA5" w14:textId="77777777">
                          <w:pPr>
                            <w:ind w:left="2124"/>
                            <w:rPr>
                              <w:rFonts w:ascii="Comic Sans MS" w:hAnsi="Comic Sans MS"/>
                              <w:spacing w:val="-2"/>
                            </w:rPr>
                          </w:pPr>
                          <w:r w:rsidRPr="008F3138">
                            <w:rPr>
                              <w:rFonts w:ascii="Comic Sans MS" w:hAnsi="Comic Sans MS"/>
                              <w:spacing w:val="-2"/>
                            </w:rPr>
                            <w:t xml:space="preserve">Wij gaan ervan uit dat je mens </w:t>
                          </w:r>
                          <w:proofErr w:type="gramStart"/>
                          <w:r w:rsidRPr="008F3138">
                            <w:rPr>
                              <w:rFonts w:ascii="Comic Sans MS" w:hAnsi="Comic Sans MS"/>
                              <w:spacing w:val="-2"/>
                            </w:rPr>
                            <w:t>wordt  in</w:t>
                          </w:r>
                          <w:proofErr w:type="gramEnd"/>
                          <w:r w:rsidRPr="008F3138">
                            <w:rPr>
                              <w:rFonts w:ascii="Comic Sans MS" w:hAnsi="Comic Sans MS"/>
                              <w:spacing w:val="-2"/>
                            </w:rPr>
                            <w:t xml:space="preserve"> </w:t>
                          </w:r>
                          <w:proofErr w:type="gramStart"/>
                          <w:r w:rsidRPr="008F3138">
                            <w:rPr>
                              <w:rFonts w:ascii="Comic Sans MS" w:hAnsi="Comic Sans MS"/>
                              <w:spacing w:val="-2"/>
                            </w:rPr>
                            <w:t>een  verbondenheid</w:t>
                          </w:r>
                          <w:proofErr w:type="gramEnd"/>
                          <w:r w:rsidRPr="008F3138">
                            <w:rPr>
                              <w:rFonts w:ascii="Comic Sans MS" w:hAnsi="Comic Sans MS"/>
                              <w:spacing w:val="-2"/>
                            </w:rPr>
                            <w:t xml:space="preserve"> met anderen, met de wereld en met jezelf</w:t>
                          </w:r>
                        </w:p>
                        <w:p w:rsidRPr="008F3138" w:rsidR="005B2566" w:rsidP="006433DB" w:rsidRDefault="005B2566" w14:paraId="7B966D8C" w14:textId="77777777">
                          <w:pPr>
                            <w:ind w:left="2124"/>
                            <w:rPr>
                              <w:spacing w:val="-2"/>
                            </w:rPr>
                          </w:pPr>
                          <w:r w:rsidRPr="008F3138">
                            <w:rPr>
                              <w:rFonts w:ascii="Comic Sans MS" w:hAnsi="Comic Sans MS"/>
                              <w:spacing w:val="-2"/>
                            </w:rPr>
                            <w:t xml:space="preserve">In deze verbondenheid ervaren we God als dragende kracht en krijgt ook de verbondenheid met de persoon van Jezus Christus concreet gestalte.  Vanuit </w:t>
                          </w:r>
                          <w:proofErr w:type="gramStart"/>
                          <w:r w:rsidRPr="008F3138">
                            <w:rPr>
                              <w:rFonts w:ascii="Comic Sans MS" w:hAnsi="Comic Sans MS"/>
                              <w:spacing w:val="-2"/>
                            </w:rPr>
                            <w:t>onze  verbondenheid</w:t>
                          </w:r>
                          <w:proofErr w:type="gramEnd"/>
                          <w:r w:rsidRPr="008F3138">
                            <w:rPr>
                              <w:rFonts w:ascii="Comic Sans MS" w:hAnsi="Comic Sans MS"/>
                              <w:spacing w:val="-2"/>
                            </w:rPr>
                            <w:t xml:space="preserve"> met God durven we </w:t>
                          </w:r>
                          <w:proofErr w:type="gramStart"/>
                          <w:r w:rsidRPr="008F3138">
                            <w:rPr>
                              <w:rFonts w:ascii="Comic Sans MS" w:hAnsi="Comic Sans MS"/>
                              <w:spacing w:val="-2"/>
                            </w:rPr>
                            <w:t>als  katholieke</w:t>
                          </w:r>
                          <w:proofErr w:type="gramEnd"/>
                          <w:r w:rsidRPr="008F3138">
                            <w:rPr>
                              <w:rFonts w:ascii="Comic Sans MS" w:hAnsi="Comic Sans MS"/>
                              <w:spacing w:val="-2"/>
                            </w:rPr>
                            <w:t xml:space="preserve"> basisschool de toekomst hoopvol tegemoet zien en vertrouwen we erop dat onze inspanningen niet op niets uitlopen.</w:t>
                          </w:r>
                        </w:p>
                        <w:p w:rsidRPr="008F3138" w:rsidR="005B2566" w:rsidP="006433DB" w:rsidRDefault="005B2566" w14:paraId="5023141B" w14:textId="77777777">
                          <w:pPr>
                            <w:ind w:left="567"/>
                            <w:rPr>
                              <w:spacing w:val="-2"/>
                            </w:rPr>
                          </w:pPr>
                        </w:p>
                        <w:p w:rsidRPr="008F3138" w:rsidR="005B2566" w:rsidP="006433DB" w:rsidRDefault="005B2566" w14:paraId="7F7C890F" w14:textId="77777777">
                          <w:pPr>
                            <w:ind w:left="567"/>
                            <w:rPr>
                              <w:rFonts w:ascii="Comic Sans MS" w:hAnsi="Comic Sans MS"/>
                              <w:spacing w:val="-2"/>
                            </w:rPr>
                          </w:pPr>
                          <w:r w:rsidRPr="008F3138">
                            <w:rPr>
                              <w:rFonts w:ascii="Comic Sans MS" w:hAnsi="Comic Sans MS"/>
                              <w:i/>
                              <w:spacing w:val="-2"/>
                            </w:rPr>
                            <w:t>Zin geven</w:t>
                          </w:r>
                          <w:r w:rsidRPr="008F3138">
                            <w:rPr>
                              <w:rFonts w:ascii="Comic Sans MS" w:hAnsi="Comic Sans MS"/>
                              <w:i/>
                              <w:spacing w:val="-2"/>
                            </w:rPr>
                            <w:tab/>
                          </w:r>
                          <w:r w:rsidRPr="008F3138">
                            <w:rPr>
                              <w:rFonts w:ascii="Comic Sans MS" w:hAnsi="Comic Sans MS"/>
                              <w:spacing w:val="-2"/>
                            </w:rPr>
                            <w:t xml:space="preserve">Vanuit </w:t>
                          </w:r>
                          <w:proofErr w:type="gramStart"/>
                          <w:r w:rsidRPr="008F3138">
                            <w:rPr>
                              <w:rFonts w:ascii="Comic Sans MS" w:hAnsi="Comic Sans MS"/>
                              <w:spacing w:val="-2"/>
                            </w:rPr>
                            <w:t>ons  christelijk</w:t>
                          </w:r>
                          <w:proofErr w:type="gramEnd"/>
                          <w:r w:rsidRPr="008F3138">
                            <w:rPr>
                              <w:rFonts w:ascii="Comic Sans MS" w:hAnsi="Comic Sans MS"/>
                              <w:spacing w:val="-2"/>
                            </w:rPr>
                            <w:t xml:space="preserve"> geïnspireerd mensbeeld geven we voorrang aan </w:t>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waarden als:</w:t>
                          </w:r>
                        </w:p>
                        <w:p w:rsidRPr="008F3138" w:rsidR="005B2566" w:rsidP="006433DB" w:rsidRDefault="005B2566" w14:paraId="46DBA599"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unieke van ieder mensenkind </w:t>
                          </w:r>
                        </w:p>
                        <w:p w:rsidRPr="008F3138" w:rsidR="005B2566" w:rsidP="006433DB" w:rsidRDefault="005B2566" w14:paraId="065E244F"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verantwoordelijkheid van ieder mens voor zijn handelen</w:t>
                          </w:r>
                        </w:p>
                        <w:p w:rsidRPr="008F3138" w:rsidR="005B2566" w:rsidP="006433DB" w:rsidRDefault="005B2566" w14:paraId="55024713"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verbondenheid</w:t>
                          </w:r>
                          <w:proofErr w:type="gramEnd"/>
                          <w:r w:rsidRPr="008F3138">
                            <w:rPr>
                              <w:rFonts w:ascii="Comic Sans MS" w:hAnsi="Comic Sans MS"/>
                              <w:spacing w:val="-2"/>
                            </w:rPr>
                            <w:t xml:space="preserve"> en solidariteit met anderen </w:t>
                          </w:r>
                        </w:p>
                        <w:p w:rsidRPr="008F3138" w:rsidR="005B2566" w:rsidP="006433DB" w:rsidRDefault="005B2566" w14:paraId="203E5FEB"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vertrouwen</w:t>
                          </w:r>
                          <w:proofErr w:type="gramEnd"/>
                          <w:r w:rsidRPr="008F3138">
                            <w:rPr>
                              <w:rFonts w:ascii="Comic Sans MS" w:hAnsi="Comic Sans MS"/>
                              <w:spacing w:val="-2"/>
                            </w:rPr>
                            <w:t xml:space="preserve"> in het leven (hoop)</w:t>
                          </w:r>
                        </w:p>
                        <w:p w:rsidRPr="008F3138" w:rsidR="005B2566" w:rsidP="006433DB" w:rsidRDefault="005B2566" w14:paraId="333E8F0B"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genieten</w:t>
                          </w:r>
                          <w:proofErr w:type="gramEnd"/>
                          <w:r w:rsidRPr="008F3138">
                            <w:rPr>
                              <w:rFonts w:ascii="Comic Sans MS" w:hAnsi="Comic Sans MS"/>
                              <w:spacing w:val="-2"/>
                            </w:rPr>
                            <w:t xml:space="preserve"> van en dankbaar zijn voor wat ons gegeven is</w:t>
                          </w:r>
                        </w:p>
                        <w:p w:rsidRPr="008F3138" w:rsidR="005B2566" w:rsidP="006433DB" w:rsidRDefault="005B2566" w14:paraId="27DD0604"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openheid</w:t>
                          </w:r>
                          <w:proofErr w:type="gramEnd"/>
                          <w:r w:rsidRPr="008F3138">
                            <w:rPr>
                              <w:rFonts w:ascii="Comic Sans MS" w:hAnsi="Comic Sans MS"/>
                              <w:spacing w:val="-2"/>
                            </w:rPr>
                            <w:t>, respect en zorg voor mens en natuur</w:t>
                          </w:r>
                        </w:p>
                        <w:p w:rsidRPr="008F3138" w:rsidR="005B2566" w:rsidP="006433DB" w:rsidRDefault="005B2566" w14:paraId="7768E8A5"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verwondering</w:t>
                          </w:r>
                          <w:proofErr w:type="gramEnd"/>
                          <w:r w:rsidRPr="008F3138">
                            <w:rPr>
                              <w:rFonts w:ascii="Comic Sans MS" w:hAnsi="Comic Sans MS"/>
                              <w:spacing w:val="-2"/>
                            </w:rPr>
                            <w:t xml:space="preserve"> door het gewone als ongewoon te ervaren</w:t>
                          </w:r>
                        </w:p>
                        <w:p w:rsidRPr="008F3138" w:rsidR="005B2566" w:rsidP="006433DB" w:rsidRDefault="005B2566" w14:paraId="214A52F2"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vergeving</w:t>
                          </w:r>
                          <w:proofErr w:type="gramEnd"/>
                          <w:r w:rsidRPr="008F3138">
                            <w:rPr>
                              <w:rFonts w:ascii="Comic Sans MS" w:hAnsi="Comic Sans MS"/>
                              <w:spacing w:val="-2"/>
                            </w:rPr>
                            <w:t xml:space="preserve"> kunnen geven en ontvangen als herstel van verbondenheid</w:t>
                          </w:r>
                        </w:p>
                        <w:p w:rsidRPr="008F3138" w:rsidR="005B2566" w:rsidP="006433DB" w:rsidRDefault="005B2566" w14:paraId="1F14680F"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zorgzame</w:t>
                          </w:r>
                          <w:proofErr w:type="gramEnd"/>
                          <w:r w:rsidRPr="008F3138">
                            <w:rPr>
                              <w:rFonts w:ascii="Comic Sans MS" w:hAnsi="Comic Sans MS"/>
                              <w:spacing w:val="-2"/>
                            </w:rPr>
                            <w:t xml:space="preserve"> nabijheid en troost voor mensen in moeilijke situaties</w:t>
                          </w:r>
                        </w:p>
                        <w:p w:rsidRPr="008F3138" w:rsidR="005B2566" w:rsidP="006433DB" w:rsidRDefault="005B2566" w14:paraId="1F3B1409" w14:textId="77777777">
                          <w:pPr>
                            <w:widowControl w:val="0"/>
                            <w:tabs>
                              <w:tab w:val="left" w:pos="924"/>
                            </w:tabs>
                            <w:ind w:left="924" w:hanging="357"/>
                            <w:rPr>
                              <w:rFonts w:ascii="Comic Sans MS" w:hAnsi="Comic Sans MS"/>
                              <w:spacing w:val="-2"/>
                            </w:rPr>
                          </w:pPr>
                        </w:p>
                        <w:p w:rsidRPr="008F3138" w:rsidR="005B2566" w:rsidP="006433DB" w:rsidRDefault="005B2566" w14:paraId="236E4A0A" w14:textId="77777777">
                          <w:pPr>
                            <w:widowControl w:val="0"/>
                            <w:tabs>
                              <w:tab w:val="left" w:pos="0"/>
                            </w:tabs>
                            <w:ind w:left="2124"/>
                            <w:rPr>
                              <w:rFonts w:ascii="Comic Sans MS" w:hAnsi="Comic Sans MS"/>
                              <w:b/>
                              <w:spacing w:val="-2"/>
                            </w:rPr>
                          </w:pPr>
                          <w:r w:rsidRPr="008F3138">
                            <w:rPr>
                              <w:rFonts w:ascii="Comic Sans MS" w:hAnsi="Comic Sans MS"/>
                              <w:spacing w:val="-2"/>
                            </w:rPr>
                            <w:t xml:space="preserve">Aan alle kinderen die naar school komen, geven wij </w:t>
                          </w:r>
                          <w:r w:rsidRPr="008F3138">
                            <w:rPr>
                              <w:rFonts w:ascii="Comic Sans MS" w:hAnsi="Comic Sans MS"/>
                              <w:b/>
                              <w:spacing w:val="-2"/>
                            </w:rPr>
                            <w:t>godsdienstles</w:t>
                          </w:r>
                          <w:r w:rsidRPr="008F3138">
                            <w:rPr>
                              <w:rFonts w:ascii="Comic Sans MS" w:hAnsi="Comic Sans MS"/>
                              <w:spacing w:val="-2"/>
                            </w:rPr>
                            <w:t xml:space="preserve">, ook als zij thuis die godsdienst niet belijden en beleven. Wij doen dit met </w:t>
                          </w:r>
                          <w:r w:rsidRPr="008F3138">
                            <w:rPr>
                              <w:rFonts w:ascii="Comic Sans MS" w:hAnsi="Comic Sans MS"/>
                              <w:b/>
                              <w:spacing w:val="-2"/>
                            </w:rPr>
                            <w:t xml:space="preserve">respect voor de vrijheid van alle leerlingen. </w:t>
                          </w:r>
                        </w:p>
                        <w:p w:rsidRPr="008F3138" w:rsidR="005B2566" w:rsidP="006433DB" w:rsidRDefault="005B2566" w14:paraId="6F20D90D" w14:textId="77777777">
                          <w:pPr>
                            <w:widowControl w:val="0"/>
                            <w:tabs>
                              <w:tab w:val="left" w:pos="0"/>
                            </w:tabs>
                            <w:ind w:left="2124"/>
                            <w:rPr>
                              <w:rFonts w:ascii="Comic Sans MS" w:hAnsi="Comic Sans MS"/>
                              <w:spacing w:val="-2"/>
                            </w:rPr>
                          </w:pPr>
                          <w:r w:rsidRPr="008F3138">
                            <w:rPr>
                              <w:rFonts w:ascii="Comic Sans MS" w:hAnsi="Comic Sans MS"/>
                              <w:spacing w:val="-2"/>
                            </w:rPr>
                            <w:t xml:space="preserve">Door de godsdienstles willen wij </w:t>
                          </w:r>
                          <w:r w:rsidRPr="008F3138">
                            <w:rPr>
                              <w:rFonts w:ascii="Comic Sans MS" w:hAnsi="Comic Sans MS"/>
                              <w:b/>
                              <w:spacing w:val="-2"/>
                            </w:rPr>
                            <w:t>onze leerlingen stimuleren om te leren nadenken over de zin</w:t>
                          </w:r>
                          <w:r w:rsidRPr="008F3138">
                            <w:rPr>
                              <w:rFonts w:ascii="Comic Sans MS" w:hAnsi="Comic Sans MS"/>
                              <w:spacing w:val="-2"/>
                            </w:rPr>
                            <w:t xml:space="preserve"> </w:t>
                          </w:r>
                          <w:r w:rsidRPr="008F3138">
                            <w:rPr>
                              <w:rFonts w:ascii="Comic Sans MS" w:hAnsi="Comic Sans MS"/>
                              <w:b/>
                              <w:spacing w:val="-2"/>
                            </w:rPr>
                            <w:t>van hun leven en over hun opdracht in de wereld en de samenleving.</w:t>
                          </w:r>
                          <w:r w:rsidRPr="008F3138">
                            <w:rPr>
                              <w:rFonts w:ascii="Comic Sans MS" w:hAnsi="Comic Sans MS"/>
                              <w:spacing w:val="-2"/>
                            </w:rPr>
                            <w:t xml:space="preserve"> Zo willen wij hen helpen om fijne mensen te worden in een menswaardige en leefbare samenleving. Wij nemen hen mee op weg in hun levensbeschouwelijke en religieuze groei.</w:t>
                          </w:r>
                        </w:p>
                        <w:p w:rsidRPr="008F3138" w:rsidR="005B2566" w:rsidP="006433DB" w:rsidRDefault="005B2566" w14:paraId="57F3DB06" w14:textId="77777777">
                          <w:pPr>
                            <w:widowControl w:val="0"/>
                            <w:tabs>
                              <w:tab w:val="left" w:pos="0"/>
                            </w:tabs>
                            <w:ind w:left="2124"/>
                            <w:rPr>
                              <w:rFonts w:ascii="Comic Sans MS" w:hAnsi="Comic Sans MS"/>
                              <w:spacing w:val="-2"/>
                            </w:rPr>
                          </w:pPr>
                          <w:r w:rsidRPr="008F3138">
                            <w:rPr>
                              <w:rFonts w:ascii="Comic Sans MS" w:hAnsi="Comic Sans MS"/>
                              <w:spacing w:val="-2"/>
                            </w:rPr>
                            <w:t>Door mekaar te ontmoeten in de godsdienstles kunnen kinderen zichzelf en hun eigen geloofstraditie beter leren kennen. Het ontmoeten van andersgelovigen kan kinderen doen groeien in respect voor de andere mens. Vanuit deze visie houden we ook rekening met de feestdagen van onze leerlingen die een ander geloof belijden.</w:t>
                          </w:r>
                        </w:p>
                        <w:p w:rsidRPr="008F3138" w:rsidR="005B2566" w:rsidP="006433DB" w:rsidRDefault="005B2566" w14:paraId="562C75D1" w14:textId="77777777">
                          <w:pPr>
                            <w:widowControl w:val="0"/>
                            <w:tabs>
                              <w:tab w:val="left" w:pos="0"/>
                            </w:tabs>
                            <w:rPr>
                              <w:rFonts w:ascii="Comic Sans MS" w:hAnsi="Comic Sans MS"/>
                              <w:spacing w:val="-2"/>
                            </w:rPr>
                          </w:pPr>
                        </w:p>
                        <w:p w:rsidRPr="008F3138" w:rsidR="005B2566" w:rsidP="006433DB" w:rsidRDefault="005B2566" w14:paraId="0B7F8D59" w14:textId="77777777">
                          <w:pPr>
                            <w:widowControl w:val="0"/>
                            <w:tabs>
                              <w:tab w:val="left" w:pos="0"/>
                            </w:tabs>
                            <w:ind w:left="2124"/>
                            <w:rPr>
                              <w:rFonts w:ascii="Comic Sans MS" w:hAnsi="Comic Sans MS"/>
                              <w:spacing w:val="-2"/>
                            </w:rPr>
                          </w:pPr>
                          <w:r w:rsidRPr="008F3138">
                            <w:rPr>
                              <w:rFonts w:ascii="Comic Sans MS" w:hAnsi="Comic Sans MS"/>
                              <w:b/>
                              <w:spacing w:val="-2"/>
                            </w:rPr>
                            <w:t>Godsdienstlessen, gebedsmomenten en sacramentele vieringen</w:t>
                          </w:r>
                          <w:r w:rsidRPr="008F3138">
                            <w:rPr>
                              <w:rFonts w:ascii="Comic Sans MS" w:hAnsi="Comic Sans MS"/>
                              <w:spacing w:val="-2"/>
                            </w:rPr>
                            <w:t xml:space="preserve"> zijn uitingen van het eigen karakter van de school.</w:t>
                          </w:r>
                        </w:p>
                        <w:p w:rsidRPr="008F3138" w:rsidR="005B2566" w:rsidP="006433DB" w:rsidRDefault="005B2566" w14:paraId="5D32B167" w14:textId="77777777">
                          <w:pPr>
                            <w:widowControl w:val="0"/>
                            <w:tabs>
                              <w:tab w:val="left" w:pos="0"/>
                            </w:tabs>
                            <w:ind w:left="56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Dit gebeurt vooral op intense momenten van pijn, van lukken en mislukken, in </w:t>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de bijzondere zorg voor de zwakken, in solidariteit met de derde wereld. </w:t>
                          </w:r>
                        </w:p>
                        <w:p w:rsidRPr="008F3138" w:rsidR="005B2566" w:rsidP="006433DB" w:rsidRDefault="005B2566" w14:paraId="07AE7F77" w14:textId="77777777">
                          <w:pPr>
                            <w:widowControl w:val="0"/>
                            <w:tabs>
                              <w:tab w:val="left" w:pos="0"/>
                            </w:tabs>
                            <w:ind w:left="2124"/>
                            <w:rPr>
                              <w:rFonts w:ascii="Comic Sans MS" w:hAnsi="Comic Sans MS"/>
                              <w:spacing w:val="-2"/>
                            </w:rPr>
                          </w:pPr>
                          <w:r w:rsidRPr="008F3138">
                            <w:rPr>
                              <w:rFonts w:ascii="Comic Sans MS" w:hAnsi="Comic Sans MS"/>
                              <w:spacing w:val="-2"/>
                            </w:rPr>
                            <w:t>Alle personeelsleden spannen zich in om in dit opzicht een voorbeeld te zijn voor de leerlingen. Om dit op regelmatige basis voldoende voedingsbodem te geven start elke personeelsvergadering met een bezinningsmoment. Als team willen wij ook verder bouwen aan ons geloof.</w:t>
                          </w:r>
                        </w:p>
                        <w:p w:rsidRPr="008F3138" w:rsidR="005B2566" w:rsidP="006433DB" w:rsidRDefault="005B2566" w14:paraId="4E4A01E9" w14:textId="77777777">
                          <w:pPr>
                            <w:widowControl w:val="0"/>
                            <w:tabs>
                              <w:tab w:val="left" w:pos="0"/>
                            </w:tabs>
                            <w:ind w:left="2124"/>
                            <w:rPr>
                              <w:rFonts w:ascii="Comic Sans MS" w:hAnsi="Comic Sans MS"/>
                              <w:spacing w:val="-2"/>
                            </w:rPr>
                          </w:pPr>
                          <w:r w:rsidRPr="008F3138">
                            <w:rPr>
                              <w:rFonts w:ascii="Comic Sans MS" w:hAnsi="Comic Sans MS"/>
                              <w:spacing w:val="-2"/>
                            </w:rPr>
                            <w:t xml:space="preserve">Onze </w:t>
                          </w:r>
                          <w:r w:rsidRPr="008F3138">
                            <w:rPr>
                              <w:rFonts w:ascii="Comic Sans MS" w:hAnsi="Comic Sans MS"/>
                              <w:b/>
                              <w:spacing w:val="-2"/>
                            </w:rPr>
                            <w:t>maandopening</w:t>
                          </w:r>
                          <w:r w:rsidRPr="008F3138">
                            <w:rPr>
                              <w:rFonts w:ascii="Comic Sans MS" w:hAnsi="Comic Sans MS"/>
                              <w:spacing w:val="-2"/>
                            </w:rPr>
                            <w:t xml:space="preserve"> is daar een ander voorbeeld van. Samen met alle kinderen staan we even stil bij geboorte en overlijden. Ook krijgen deze gebeurtenissen extra aandacht in onze nieuwshoek op de speelplaats.</w:t>
                          </w:r>
                        </w:p>
                        <w:p w:rsidRPr="008F3138" w:rsidR="005B2566" w:rsidP="006433DB" w:rsidRDefault="005B2566" w14:paraId="2CE8386B" w14:textId="77777777">
                          <w:pPr>
                            <w:widowControl w:val="0"/>
                            <w:tabs>
                              <w:tab w:val="left" w:pos="0"/>
                            </w:tabs>
                            <w:ind w:left="2124"/>
                            <w:rPr>
                              <w:rFonts w:ascii="Comic Sans MS" w:hAnsi="Comic Sans MS"/>
                              <w:spacing w:val="-2"/>
                            </w:rPr>
                          </w:pPr>
                          <w:r w:rsidRPr="008F3138">
                            <w:rPr>
                              <w:rFonts w:ascii="Comic Sans MS" w:hAnsi="Comic Sans MS"/>
                              <w:b/>
                              <w:spacing w:val="-2"/>
                            </w:rPr>
                            <w:t>In elke klas is er ook een godsdienstig hoekje</w:t>
                          </w:r>
                          <w:r w:rsidRPr="008F3138">
                            <w:rPr>
                              <w:rFonts w:ascii="Comic Sans MS" w:hAnsi="Comic Sans MS"/>
                              <w:spacing w:val="-2"/>
                            </w:rPr>
                            <w:t xml:space="preserve"> aanwezig waar al deze aspecten verder aan bod komen.</w:t>
                          </w:r>
                        </w:p>
                        <w:p w:rsidRPr="008F3138" w:rsidR="005B2566" w:rsidP="006433DB" w:rsidRDefault="005B2566" w14:paraId="58ADAC3E" w14:textId="77777777">
                          <w:pPr>
                            <w:widowControl w:val="0"/>
                            <w:tabs>
                              <w:tab w:val="left" w:pos="0"/>
                            </w:tabs>
                            <w:ind w:left="56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Het dagelijks gebed en kruisteken zijn één van de grondpijlers in elke klas. </w:t>
                          </w:r>
                        </w:p>
                        <w:p w:rsidRPr="008F3138" w:rsidR="005B2566" w:rsidP="006433DB" w:rsidRDefault="005B2566" w14:paraId="664355AD" w14:textId="77777777">
                          <w:pPr>
                            <w:widowControl w:val="0"/>
                            <w:tabs>
                              <w:tab w:val="left" w:pos="0"/>
                            </w:tabs>
                            <w:ind w:left="567"/>
                            <w:rPr>
                              <w:rFonts w:ascii="Comic Sans MS" w:hAnsi="Comic Sans MS"/>
                              <w:spacing w:val="-2"/>
                            </w:rPr>
                          </w:pPr>
                        </w:p>
                        <w:p w:rsidRPr="008F3138" w:rsidR="005B2566" w:rsidP="006433DB" w:rsidRDefault="005B2566" w14:paraId="4166BC6C" w14:textId="77777777">
                          <w:pPr>
                            <w:widowControl w:val="0"/>
                            <w:tabs>
                              <w:tab w:val="left" w:pos="0"/>
                            </w:tabs>
                            <w:ind w:left="2124"/>
                            <w:rPr>
                              <w:rFonts w:ascii="Comic Sans MS" w:hAnsi="Comic Sans MS"/>
                              <w:spacing w:val="-2"/>
                            </w:rPr>
                          </w:pPr>
                          <w:r w:rsidRPr="008F3138">
                            <w:rPr>
                              <w:rFonts w:ascii="Comic Sans MS" w:hAnsi="Comic Sans MS"/>
                              <w:spacing w:val="-2"/>
                            </w:rPr>
                            <w:t xml:space="preserve">We zoeken naar </w:t>
                          </w:r>
                          <w:r w:rsidRPr="008F3138">
                            <w:rPr>
                              <w:rFonts w:ascii="Comic Sans MS" w:hAnsi="Comic Sans MS"/>
                              <w:b/>
                              <w:spacing w:val="-2"/>
                            </w:rPr>
                            <w:t>vormen van sociale inzet</w:t>
                          </w:r>
                          <w:r w:rsidRPr="008F3138">
                            <w:rPr>
                              <w:rFonts w:ascii="Comic Sans MS" w:hAnsi="Comic Sans MS"/>
                              <w:spacing w:val="-2"/>
                            </w:rPr>
                            <w:t>, vanuit het evangelie bezield, op niveau van de kinderen. Het uitnodigen op school en samenwerken met Vredeseilanden, onze spaaracties voor Welzijnszorg en Broederlijk Delen zijn enkele voorbeelden van deze sociale inzet.</w:t>
                          </w:r>
                        </w:p>
                        <w:p w:rsidRPr="008F3138" w:rsidR="005B2566" w:rsidP="006433DB" w:rsidRDefault="005B2566" w14:paraId="1A965116" w14:textId="77777777">
                          <w:pPr>
                            <w:widowControl w:val="0"/>
                            <w:tabs>
                              <w:tab w:val="left" w:pos="0"/>
                            </w:tabs>
                            <w:ind w:left="2124"/>
                            <w:rPr>
                              <w:rFonts w:ascii="Comic Sans MS" w:hAnsi="Comic Sans MS"/>
                              <w:spacing w:val="-2"/>
                            </w:rPr>
                          </w:pPr>
                        </w:p>
                        <w:p w:rsidRPr="008F3138" w:rsidR="005B2566" w:rsidP="006433DB" w:rsidRDefault="005B2566" w14:paraId="14268D8D" w14:textId="77777777">
                          <w:pPr>
                            <w:ind w:left="2124"/>
                            <w:rPr>
                              <w:spacing w:val="-2"/>
                            </w:rPr>
                          </w:pPr>
                          <w:r w:rsidRPr="008F3138">
                            <w:rPr>
                              <w:rFonts w:ascii="Comic Sans MS" w:hAnsi="Comic Sans MS"/>
                              <w:spacing w:val="-2"/>
                            </w:rPr>
                            <w:t xml:space="preserve">Aan leerlingen en ouders vragen we eerbied te hebben voor het christelijk karakter van de school, net zoals de school eerbied heeft voor leerlingen van een andere religieuze gezindheid en met andere gebruiken. </w:t>
                          </w:r>
                          <w:r w:rsidRPr="008F3138">
                            <w:rPr>
                              <w:rFonts w:ascii="Comic Sans MS" w:hAnsi="Comic Sans MS"/>
                              <w:b/>
                              <w:spacing w:val="-2"/>
                            </w:rPr>
                            <w:t>Onderling respect en wederzijdse waardering</w:t>
                          </w:r>
                          <w:r w:rsidRPr="008F3138">
                            <w:rPr>
                              <w:rFonts w:ascii="Comic Sans MS" w:hAnsi="Comic Sans MS"/>
                              <w:spacing w:val="-2"/>
                            </w:rPr>
                            <w:t xml:space="preserve"> worden zo een verrijking voor alle betrokkenen.</w:t>
                          </w:r>
                        </w:p>
                        <w:p w:rsidRPr="008F3138" w:rsidR="005B2566" w:rsidP="006433DB" w:rsidRDefault="005B2566" w14:paraId="7DF4E37C" w14:textId="77777777">
                          <w:pPr>
                            <w:rPr>
                              <w:rFonts w:ascii="Comic Sans MS" w:hAnsi="Comic Sans MS"/>
                              <w:szCs w:val="24"/>
                            </w:rPr>
                          </w:pPr>
                        </w:p>
                        <w:p w:rsidRPr="008F3138" w:rsidR="005B2566" w:rsidP="006433DB" w:rsidRDefault="005B2566" w14:paraId="44FB30F8" w14:textId="77777777">
                          <w:pPr>
                            <w:rPr>
                              <w:rFonts w:ascii="Comic Sans MS" w:hAnsi="Comic Sans MS"/>
                              <w:szCs w:val="24"/>
                            </w:rPr>
                          </w:pPr>
                        </w:p>
                        <w:p w:rsidRPr="008F3138" w:rsidR="005B2566" w:rsidP="006433DB" w:rsidRDefault="005B2566" w14:paraId="1DA6542E" w14:textId="77777777">
                          <w:pPr>
                            <w:rPr>
                              <w:rFonts w:ascii="Comic Sans MS" w:hAnsi="Comic Sans MS"/>
                              <w:szCs w:val="24"/>
                            </w:rPr>
                          </w:pPr>
                        </w:p>
                        <w:p w:rsidRPr="008F3138" w:rsidR="005B2566" w:rsidP="006433DB" w:rsidRDefault="005B2566" w14:paraId="3041E394" w14:textId="77777777">
                          <w:pPr>
                            <w:rPr>
                              <w:rFonts w:ascii="Comic Sans MS" w:hAnsi="Comic Sans MS"/>
                              <w:szCs w:val="24"/>
                            </w:rPr>
                          </w:pPr>
                        </w:p>
                        <w:p w:rsidRPr="008F3138" w:rsidR="005B2566" w:rsidP="006433DB" w:rsidRDefault="005B2566" w14:paraId="722B00AE" w14:textId="77777777">
                          <w:pPr>
                            <w:rPr>
                              <w:rFonts w:ascii="Comic Sans MS" w:hAnsi="Comic Sans MS"/>
                              <w:szCs w:val="24"/>
                            </w:rPr>
                          </w:pPr>
                        </w:p>
                        <w:p w:rsidRPr="008F3138" w:rsidR="005B2566" w:rsidP="006433DB" w:rsidRDefault="005B2566" w14:paraId="42C6D796" w14:textId="77777777">
                          <w:pPr>
                            <w:rPr>
                              <w:rFonts w:ascii="Comic Sans MS" w:hAnsi="Comic Sans MS"/>
                              <w:szCs w:val="24"/>
                            </w:rPr>
                          </w:pPr>
                        </w:p>
                        <w:p w:rsidRPr="008F3138" w:rsidR="005B2566" w:rsidP="006433DB" w:rsidRDefault="005B2566" w14:paraId="6E1831B3" w14:textId="77777777">
                          <w:pPr>
                            <w:rPr>
                              <w:rFonts w:ascii="Comic Sans MS" w:hAnsi="Comic Sans MS"/>
                              <w:szCs w:val="24"/>
                            </w:rPr>
                          </w:pPr>
                        </w:p>
                        <w:p w:rsidRPr="008F3138" w:rsidR="005B2566" w:rsidP="006433DB" w:rsidRDefault="005B2566" w14:paraId="54E11D2A" w14:textId="77777777">
                          <w:pPr>
                            <w:rPr>
                              <w:rFonts w:ascii="Comic Sans MS" w:hAnsi="Comic Sans MS"/>
                              <w:szCs w:val="24"/>
                            </w:rPr>
                          </w:pPr>
                        </w:p>
                        <w:p w:rsidRPr="008F3138" w:rsidR="005B2566" w:rsidP="006433DB" w:rsidRDefault="005B2566" w14:paraId="31126E5D" w14:textId="77777777">
                          <w:pPr>
                            <w:rPr>
                              <w:rFonts w:ascii="Comic Sans MS" w:hAnsi="Comic Sans MS"/>
                              <w:szCs w:val="24"/>
                            </w:rPr>
                          </w:pPr>
                        </w:p>
                        <w:p w:rsidRPr="008F3138" w:rsidR="005B2566" w:rsidP="006433DB" w:rsidRDefault="005B2566" w14:paraId="2DE403A5" w14:textId="77777777">
                          <w:pPr>
                            <w:rPr>
                              <w:rFonts w:ascii="Comic Sans MS" w:hAnsi="Comic Sans MS"/>
                              <w:szCs w:val="24"/>
                            </w:rPr>
                          </w:pPr>
                        </w:p>
                        <w:p w:rsidRPr="008F3138" w:rsidR="005B2566" w:rsidP="006433DB" w:rsidRDefault="005B2566" w14:paraId="62431CDC" w14:textId="77777777">
                          <w:pPr>
                            <w:rPr>
                              <w:rFonts w:ascii="Comic Sans MS" w:hAnsi="Comic Sans MS"/>
                              <w:szCs w:val="24"/>
                            </w:rPr>
                          </w:pPr>
                        </w:p>
                        <w:p w:rsidRPr="008F3138" w:rsidR="005B2566" w:rsidP="006433DB" w:rsidRDefault="005B2566" w14:paraId="49E398E2" w14:textId="77777777">
                          <w:pPr>
                            <w:rPr>
                              <w:rFonts w:ascii="Comic Sans MS" w:hAnsi="Comic Sans MS"/>
                              <w:szCs w:val="24"/>
                            </w:rPr>
                          </w:pPr>
                        </w:p>
                        <w:p w:rsidRPr="008F3138" w:rsidR="005B2566" w:rsidP="006433DB" w:rsidRDefault="005B2566" w14:paraId="16287F21" w14:textId="77777777">
                          <w:pPr>
                            <w:rPr>
                              <w:rFonts w:ascii="Comic Sans MS" w:hAnsi="Comic Sans MS"/>
                              <w:szCs w:val="24"/>
                            </w:rPr>
                          </w:pPr>
                        </w:p>
                        <w:p w:rsidRPr="008F3138" w:rsidR="005B2566" w:rsidP="006433DB" w:rsidRDefault="005B2566" w14:paraId="5BE93A62" w14:textId="77777777">
                          <w:pPr>
                            <w:rPr>
                              <w:rFonts w:ascii="Comic Sans MS" w:hAnsi="Comic Sans MS"/>
                              <w:szCs w:val="24"/>
                            </w:rPr>
                          </w:pPr>
                        </w:p>
                        <w:p w:rsidRPr="008F3138" w:rsidR="005B2566" w:rsidP="006433DB" w:rsidRDefault="005B2566" w14:paraId="384BA73E" w14:textId="77777777">
                          <w:pPr>
                            <w:rPr>
                              <w:rFonts w:ascii="Comic Sans MS" w:hAnsi="Comic Sans MS"/>
                              <w:szCs w:val="24"/>
                            </w:rPr>
                          </w:pPr>
                        </w:p>
                        <w:p w:rsidRPr="008F3138" w:rsidR="005B2566" w:rsidP="006433DB" w:rsidRDefault="005B2566" w14:paraId="34B3F2EB" w14:textId="77777777">
                          <w:pPr>
                            <w:rPr>
                              <w:rFonts w:ascii="Comic Sans MS" w:hAnsi="Comic Sans MS"/>
                              <w:szCs w:val="24"/>
                            </w:rPr>
                          </w:pPr>
                        </w:p>
                        <w:p w:rsidRPr="008F3138" w:rsidR="005B2566" w:rsidP="006433DB" w:rsidRDefault="005B2566" w14:paraId="7D34F5C7" w14:textId="77777777">
                          <w:pPr>
                            <w:rPr>
                              <w:rFonts w:ascii="Comic Sans MS" w:hAnsi="Comic Sans MS"/>
                              <w:szCs w:val="24"/>
                            </w:rPr>
                          </w:pPr>
                        </w:p>
                        <w:p w:rsidRPr="008F3138" w:rsidR="005B2566" w:rsidP="006433DB" w:rsidRDefault="005B2566" w14:paraId="0B4020A7" w14:textId="77777777">
                          <w:pPr>
                            <w:rPr>
                              <w:rFonts w:ascii="Comic Sans MS" w:hAnsi="Comic Sans MS"/>
                              <w:szCs w:val="24"/>
                            </w:rPr>
                          </w:pPr>
                        </w:p>
                        <w:p w:rsidRPr="008F3138" w:rsidR="005B2566" w:rsidP="006433DB" w:rsidRDefault="005B2566" w14:paraId="1D7B270A" w14:textId="77777777">
                          <w:pPr>
                            <w:rPr>
                              <w:rFonts w:ascii="Comic Sans MS" w:hAnsi="Comic Sans MS"/>
                              <w:szCs w:val="24"/>
                            </w:rPr>
                          </w:pPr>
                        </w:p>
                        <w:p w:rsidRPr="008F3138" w:rsidR="005B2566" w:rsidP="006433DB" w:rsidRDefault="005B2566" w14:paraId="4F904CB7" w14:textId="77777777">
                          <w:pPr>
                            <w:rPr>
                              <w:rFonts w:ascii="Comic Sans MS" w:hAnsi="Comic Sans MS"/>
                              <w:szCs w:val="24"/>
                            </w:rPr>
                          </w:pPr>
                        </w:p>
                        <w:p w:rsidRPr="008F3138" w:rsidR="005B2566" w:rsidP="006433DB" w:rsidRDefault="005B2566" w14:paraId="06971CD3" w14:textId="77777777">
                          <w:pPr>
                            <w:rPr>
                              <w:rFonts w:ascii="Comic Sans MS" w:hAnsi="Comic Sans MS"/>
                              <w:szCs w:val="24"/>
                            </w:rPr>
                          </w:pPr>
                        </w:p>
                        <w:p w:rsidRPr="008F3138" w:rsidR="005B2566" w:rsidP="006433DB" w:rsidRDefault="005B2566" w14:paraId="2A1F701D" w14:textId="77777777">
                          <w:pPr>
                            <w:rPr>
                              <w:rFonts w:ascii="Comic Sans MS" w:hAnsi="Comic Sans MS"/>
                              <w:szCs w:val="24"/>
                            </w:rPr>
                          </w:pPr>
                        </w:p>
                        <w:p w:rsidRPr="008F3138" w:rsidR="005B2566" w:rsidP="006433DB" w:rsidRDefault="005B2566" w14:paraId="03EFCA41" w14:textId="77777777">
                          <w:pPr>
                            <w:rPr>
                              <w:rFonts w:ascii="Comic Sans MS" w:hAnsi="Comic Sans MS"/>
                              <w:szCs w:val="24"/>
                            </w:rPr>
                          </w:pPr>
                        </w:p>
                        <w:p w:rsidRPr="008F3138" w:rsidR="005B2566" w:rsidP="006433DB" w:rsidRDefault="005B2566" w14:paraId="49B1949F" w14:textId="77777777">
                          <w:pPr>
                            <w:ind w:left="360"/>
                            <w:jc w:val="center"/>
                            <w:rPr>
                              <w:rFonts w:ascii="Comic Sans MS" w:hAnsi="Comic Sans MS"/>
                              <w:b/>
                              <w:szCs w:val="24"/>
                              <w:u w:val="single"/>
                            </w:rPr>
                          </w:pPr>
                          <w:r w:rsidRPr="008F3138">
                            <w:rPr>
                              <w:rFonts w:ascii="Comic Sans MS" w:hAnsi="Comic Sans MS"/>
                              <w:b/>
                              <w:szCs w:val="24"/>
                              <w:u w:val="single"/>
                            </w:rPr>
                            <w:t>2. Wij werken aan een degelijk en samenhangend</w:t>
                          </w:r>
                        </w:p>
                        <w:p w:rsidRPr="008F3138" w:rsidR="005B2566" w:rsidP="006433DB" w:rsidRDefault="005B2566" w14:paraId="4D8CC901" w14:textId="77777777">
                          <w:pPr>
                            <w:ind w:left="360"/>
                            <w:jc w:val="center"/>
                            <w:rPr>
                              <w:rFonts w:ascii="Comic Sans MS" w:hAnsi="Comic Sans MS"/>
                              <w:b/>
                              <w:szCs w:val="24"/>
                              <w:u w:val="single"/>
                            </w:rPr>
                          </w:pPr>
                          <w:proofErr w:type="gramStart"/>
                          <w:r w:rsidRPr="008F3138">
                            <w:rPr>
                              <w:rFonts w:ascii="Comic Sans MS" w:hAnsi="Comic Sans MS"/>
                              <w:b/>
                              <w:szCs w:val="24"/>
                              <w:u w:val="single"/>
                            </w:rPr>
                            <w:t>onderwijsinhoudelijk</w:t>
                          </w:r>
                          <w:proofErr w:type="gramEnd"/>
                          <w:r w:rsidRPr="008F3138">
                            <w:rPr>
                              <w:rFonts w:ascii="Comic Sans MS" w:hAnsi="Comic Sans MS"/>
                              <w:b/>
                              <w:szCs w:val="24"/>
                              <w:u w:val="single"/>
                            </w:rPr>
                            <w:t xml:space="preserve"> aanbod</w:t>
                          </w:r>
                        </w:p>
                        <w:p w:rsidRPr="008F3138" w:rsidR="005B2566" w:rsidP="006433DB" w:rsidRDefault="005B2566" w14:paraId="5F96A722" w14:textId="77777777">
                          <w:pPr>
                            <w:jc w:val="center"/>
                            <w:rPr>
                              <w:rFonts w:ascii="Comic Sans MS" w:hAnsi="Comic Sans MS"/>
                              <w:b/>
                              <w:szCs w:val="24"/>
                              <w:u w:val="single"/>
                            </w:rPr>
                          </w:pPr>
                        </w:p>
                        <w:p w:rsidRPr="008F3138" w:rsidR="005B2566" w:rsidP="006433DB" w:rsidRDefault="005B2566" w14:paraId="5B95CD12" w14:textId="77777777">
                          <w:pPr>
                            <w:jc w:val="center"/>
                            <w:rPr>
                              <w:rFonts w:ascii="Comic Sans MS" w:hAnsi="Comic Sans MS"/>
                              <w:b/>
                              <w:szCs w:val="24"/>
                              <w:u w:val="single"/>
                            </w:rPr>
                          </w:pPr>
                        </w:p>
                        <w:p w:rsidRPr="008F3138" w:rsidR="005B2566" w:rsidP="006433DB" w:rsidRDefault="005B2566" w14:paraId="5220BBB2" w14:textId="77777777">
                          <w:pPr>
                            <w:jc w:val="center"/>
                            <w:rPr>
                              <w:rFonts w:ascii="Comic Sans MS" w:hAnsi="Comic Sans MS"/>
                              <w:b/>
                              <w:szCs w:val="24"/>
                              <w:u w:val="single"/>
                            </w:rPr>
                          </w:pPr>
                          <w:r w:rsidRPr="008F3138">
                            <w:rPr>
                              <w:rFonts w:ascii="Comic Sans MS" w:hAnsi="Comic Sans MS"/>
                              <w:b/>
                              <w:noProof/>
                              <w:szCs w:val="24"/>
                              <w:u w:val="single"/>
                              <w:lang w:eastAsia="nl-BE"/>
                            </w:rPr>
                            <w:drawing>
                              <wp:inline distT="0" distB="0" distL="0" distR="0" wp14:anchorId="24828A8D" wp14:editId="4361573B">
                                <wp:extent cx="3086100" cy="2590800"/>
                                <wp:effectExtent l="0" t="0" r="0" b="0"/>
                                <wp:docPr id="1850836864" name="Afbeelding 581" descr="j009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0903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86100" cy="2590800"/>
                                        </a:xfrm>
                                        <a:prstGeom prst="rect">
                                          <a:avLst/>
                                        </a:prstGeom>
                                        <a:noFill/>
                                        <a:ln>
                                          <a:noFill/>
                                        </a:ln>
                                      </pic:spPr>
                                    </pic:pic>
                                  </a:graphicData>
                                </a:graphic>
                              </wp:inline>
                            </w:drawing>
                          </w:r>
                        </w:p>
                        <w:p w:rsidRPr="008F3138" w:rsidR="005B2566" w:rsidP="006433DB" w:rsidRDefault="005B2566" w14:paraId="13CB595B" w14:textId="77777777">
                          <w:pPr>
                            <w:jc w:val="center"/>
                            <w:rPr>
                              <w:rFonts w:ascii="Comic Sans MS" w:hAnsi="Comic Sans MS"/>
                              <w:b/>
                              <w:szCs w:val="24"/>
                              <w:u w:val="single"/>
                            </w:rPr>
                          </w:pPr>
                        </w:p>
                        <w:p w:rsidRPr="008F3138" w:rsidR="005B2566" w:rsidP="006433DB" w:rsidRDefault="005B2566" w14:paraId="6D9C8D39" w14:textId="77777777">
                          <w:pPr>
                            <w:jc w:val="center"/>
                            <w:rPr>
                              <w:rFonts w:ascii="Comic Sans MS" w:hAnsi="Comic Sans MS"/>
                              <w:b/>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0059DF66" w14:textId="77777777">
                            <w:tc>
                              <w:tcPr>
                                <w:tcW w:w="9212" w:type="dxa"/>
                              </w:tcPr>
                              <w:p w:rsidRPr="008F3138" w:rsidR="005B2566" w:rsidP="002D1285" w:rsidRDefault="005B2566" w14:paraId="70652A52" w14:textId="77777777">
                                <w:pPr>
                                  <w:rPr>
                                    <w:rFonts w:ascii="Comic Sans MS" w:hAnsi="Comic Sans MS"/>
                                    <w:szCs w:val="24"/>
                                  </w:rPr>
                                </w:pPr>
                                <w:r w:rsidRPr="008F3138">
                                  <w:rPr>
                                    <w:rFonts w:ascii="Comic Sans MS" w:hAnsi="Comic Sans MS"/>
                                    <w:szCs w:val="24"/>
                                  </w:rPr>
                                  <w:t>◊   ontwikkelingskansen geven aan de totale persoonlijkheid van het kind</w:t>
                                </w:r>
                              </w:p>
                              <w:p w:rsidRPr="008F3138" w:rsidR="005B2566" w:rsidP="002D1285" w:rsidRDefault="005B2566" w14:paraId="66938EA7" w14:textId="77777777">
                                <w:pPr>
                                  <w:rPr>
                                    <w:rFonts w:ascii="Comic Sans MS" w:hAnsi="Comic Sans MS"/>
                                    <w:szCs w:val="24"/>
                                  </w:rPr>
                                </w:pPr>
                                <w:r w:rsidRPr="008F3138">
                                  <w:rPr>
                                    <w:rFonts w:ascii="Comic Sans MS" w:hAnsi="Comic Sans MS"/>
                                    <w:szCs w:val="24"/>
                                  </w:rPr>
                                  <w:t>◊   de eigen ontwikkelingswijze van de kinderen ondersteunen</w:t>
                                </w:r>
                              </w:p>
                              <w:p w:rsidRPr="008F3138" w:rsidR="005B2566" w:rsidP="002D1285" w:rsidRDefault="005B2566" w14:paraId="521EF06B" w14:textId="77777777">
                                <w:pPr>
                                  <w:rPr>
                                    <w:rFonts w:ascii="Comic Sans MS" w:hAnsi="Comic Sans MS"/>
                                    <w:szCs w:val="24"/>
                                  </w:rPr>
                                </w:pPr>
                                <w:r w:rsidRPr="008F3138">
                                  <w:rPr>
                                    <w:rFonts w:ascii="Comic Sans MS" w:hAnsi="Comic Sans MS"/>
                                    <w:szCs w:val="24"/>
                                  </w:rPr>
                                  <w:t>◊   werken met belangstellingscentra of thema’s</w:t>
                                </w:r>
                              </w:p>
                              <w:p w:rsidRPr="008F3138" w:rsidR="005B2566" w:rsidP="002D1285" w:rsidRDefault="005B2566" w14:paraId="36BA8E3A" w14:textId="77777777">
                                <w:pPr>
                                  <w:rPr>
                                    <w:rFonts w:ascii="Comic Sans MS" w:hAnsi="Comic Sans MS"/>
                                    <w:szCs w:val="24"/>
                                  </w:rPr>
                                </w:pPr>
                                <w:r w:rsidRPr="008F3138">
                                  <w:rPr>
                                    <w:rFonts w:ascii="Comic Sans MS" w:hAnsi="Comic Sans MS"/>
                                    <w:szCs w:val="24"/>
                                  </w:rPr>
                                  <w:t>◊   zorgen voor verscheidenheid en gradatie</w:t>
                                </w:r>
                              </w:p>
                            </w:tc>
                          </w:tr>
                        </w:tbl>
                        <w:p w:rsidRPr="008F3138" w:rsidR="005B2566" w:rsidP="006433DB" w:rsidRDefault="005B2566" w14:paraId="675E05EE" w14:textId="77777777">
                          <w:pPr>
                            <w:jc w:val="center"/>
                            <w:rPr>
                              <w:rFonts w:ascii="Comic Sans MS" w:hAnsi="Comic Sans MS"/>
                              <w:szCs w:val="24"/>
                            </w:rPr>
                          </w:pPr>
                        </w:p>
                        <w:p w:rsidRPr="008F3138" w:rsidR="005B2566" w:rsidP="006433DB" w:rsidRDefault="005B2566" w14:paraId="2FC17F8B" w14:textId="77777777">
                          <w:pPr>
                            <w:keepNext/>
                            <w:ind w:left="567"/>
                            <w:rPr>
                              <w:rFonts w:ascii="Comic Sans MS" w:hAnsi="Comic Sans MS"/>
                              <w:spacing w:val="-2"/>
                            </w:rPr>
                          </w:pPr>
                        </w:p>
                        <w:p w:rsidRPr="008F3138" w:rsidR="005B2566" w:rsidP="006433DB" w:rsidRDefault="005B2566" w14:paraId="3A8F9FC1" w14:textId="77777777">
                          <w:pPr>
                            <w:keepNext/>
                            <w:ind w:left="567"/>
                            <w:rPr>
                              <w:rFonts w:ascii="Comic Sans MS" w:hAnsi="Comic Sans MS"/>
                              <w:i/>
                              <w:spacing w:val="-2"/>
                            </w:rPr>
                          </w:pPr>
                          <w:r w:rsidRPr="008F3138">
                            <w:rPr>
                              <w:rFonts w:ascii="Comic Sans MS" w:hAnsi="Comic Sans MS"/>
                              <w:i/>
                              <w:spacing w:val="-2"/>
                            </w:rPr>
                            <w:t>Kwaliteitsvolle</w:t>
                          </w:r>
                        </w:p>
                        <w:p w:rsidRPr="008F3138" w:rsidR="005B2566" w:rsidP="006433DB" w:rsidRDefault="005B2566" w14:paraId="7A046A95" w14:textId="77777777">
                          <w:pPr>
                            <w:keepNext/>
                            <w:ind w:left="2124" w:hanging="1557"/>
                            <w:rPr>
                              <w:rFonts w:ascii="Comic Sans MS" w:hAnsi="Comic Sans MS"/>
                              <w:b/>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b/>
                              <w:spacing w:val="-2"/>
                            </w:rPr>
                            <w:t>Ons aanbod is gericht op de harmonische ontwikkeling van de totale persoon: hoofd, hart en handen.</w:t>
                          </w:r>
                        </w:p>
                        <w:p w:rsidRPr="008F3138" w:rsidR="005B2566" w:rsidP="006433DB" w:rsidRDefault="005B2566" w14:paraId="2BB57DC9" w14:textId="77777777">
                          <w:pPr>
                            <w:keepNext/>
                            <w:ind w:left="2124"/>
                            <w:rPr>
                              <w:rFonts w:ascii="Comic Sans MS" w:hAnsi="Comic Sans MS"/>
                              <w:spacing w:val="-2"/>
                            </w:rPr>
                          </w:pPr>
                          <w:r w:rsidRPr="008F3138">
                            <w:rPr>
                              <w:rFonts w:ascii="Comic Sans MS" w:hAnsi="Comic Sans MS"/>
                              <w:spacing w:val="-2"/>
                            </w:rPr>
                            <w:t xml:space="preserve">We staan stil bij wat kinderen moeten leren om op te groeien tot ‘goede </w:t>
                          </w:r>
                          <w:proofErr w:type="gramStart"/>
                          <w:r w:rsidRPr="008F3138">
                            <w:rPr>
                              <w:rFonts w:ascii="Comic Sans MS" w:hAnsi="Comic Sans MS"/>
                              <w:spacing w:val="-2"/>
                            </w:rPr>
                            <w:t>‘ mensen</w:t>
                          </w:r>
                          <w:proofErr w:type="gramEnd"/>
                          <w:r w:rsidRPr="008F3138">
                            <w:rPr>
                              <w:rFonts w:ascii="Comic Sans MS" w:hAnsi="Comic Sans MS"/>
                              <w:spacing w:val="-2"/>
                            </w:rPr>
                            <w:t>.</w:t>
                          </w:r>
                        </w:p>
                        <w:p w:rsidRPr="008F3138" w:rsidR="005B2566" w:rsidP="006433DB" w:rsidRDefault="005B2566" w14:paraId="7DD191BA" w14:textId="77777777">
                          <w:pPr>
                            <w:ind w:left="2124"/>
                            <w:rPr>
                              <w:rFonts w:ascii="Comic Sans MS" w:hAnsi="Comic Sans MS"/>
                              <w:spacing w:val="-2"/>
                              <w:sz w:val="16"/>
                            </w:rPr>
                          </w:pPr>
                          <w:r w:rsidRPr="008F3138">
                            <w:rPr>
                              <w:rFonts w:ascii="Comic Sans MS" w:hAnsi="Comic Sans MS"/>
                              <w:b/>
                              <w:spacing w:val="-2"/>
                            </w:rPr>
                            <w:t>Het uniek zijn van elk kind staat voorop</w:t>
                          </w:r>
                          <w:r w:rsidRPr="008F3138">
                            <w:rPr>
                              <w:rFonts w:ascii="Comic Sans MS" w:hAnsi="Comic Sans MS"/>
                              <w:spacing w:val="-2"/>
                            </w:rPr>
                            <w:t>.  Om kinderen te volgen in hun ontwikkeling hebben we een goed uitgebouwd kindvolgsysteem.</w:t>
                          </w:r>
                        </w:p>
                        <w:p w:rsidRPr="008F3138" w:rsidR="005B2566" w:rsidP="006433DB" w:rsidRDefault="005B2566" w14:paraId="0A4F7224" w14:textId="77777777">
                          <w:pPr>
                            <w:ind w:left="567"/>
                            <w:rPr>
                              <w:rFonts w:ascii="Comic Sans MS" w:hAnsi="Comic Sans MS"/>
                              <w:spacing w:val="-2"/>
                            </w:rPr>
                          </w:pPr>
                        </w:p>
                        <w:p w:rsidRPr="008F3138" w:rsidR="005B2566" w:rsidP="006433DB" w:rsidRDefault="005B2566" w14:paraId="5AE48A43" w14:textId="77777777">
                          <w:pPr>
                            <w:ind w:left="567"/>
                            <w:rPr>
                              <w:rFonts w:ascii="Comic Sans MS" w:hAnsi="Comic Sans MS"/>
                              <w:spacing w:val="-2"/>
                            </w:rPr>
                          </w:pPr>
                        </w:p>
                        <w:p w:rsidRPr="008F3138" w:rsidR="005B2566" w:rsidP="006433DB" w:rsidRDefault="005B2566" w14:paraId="6B207850" w14:textId="77777777">
                          <w:pPr>
                            <w:ind w:left="567"/>
                            <w:rPr>
                              <w:rFonts w:ascii="Comic Sans MS" w:hAnsi="Comic Sans MS"/>
                              <w:i/>
                              <w:spacing w:val="-2"/>
                            </w:rPr>
                          </w:pPr>
                          <w:r w:rsidRPr="008F3138">
                            <w:rPr>
                              <w:rFonts w:ascii="Comic Sans MS" w:hAnsi="Comic Sans MS"/>
                              <w:i/>
                              <w:spacing w:val="-2"/>
                            </w:rPr>
                            <w:t>Aanbod</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b/>
                              <w:i/>
                              <w:spacing w:val="-2"/>
                            </w:rPr>
                            <w:t>Hoofd</w:t>
                          </w:r>
                        </w:p>
                        <w:p w:rsidRPr="008F3138" w:rsidR="005B2566" w:rsidP="006433DB" w:rsidRDefault="005B2566" w14:paraId="0EC1E2E7" w14:textId="77777777">
                          <w:pPr>
                            <w:ind w:left="2124"/>
                            <w:rPr>
                              <w:rFonts w:ascii="Comic Sans MS" w:hAnsi="Comic Sans MS"/>
                              <w:spacing w:val="-2"/>
                            </w:rPr>
                          </w:pPr>
                          <w:r w:rsidRPr="008F3138">
                            <w:rPr>
                              <w:rFonts w:ascii="Comic Sans MS" w:hAnsi="Comic Sans MS"/>
                              <w:spacing w:val="-2"/>
                            </w:rPr>
                            <w:t>In het kleuteronderwijs bieden wij door gerichte activiteiten voluit kansen tot het verkennen van de wereld, tot taalontwikkeling en tot wiskundige initiatie (= verkennen van wiskundige begrippen).</w:t>
                          </w:r>
                        </w:p>
                        <w:p w:rsidRPr="008F3138" w:rsidR="005B2566" w:rsidP="006433DB" w:rsidRDefault="005B2566" w14:paraId="7F720BFB" w14:textId="77777777">
                          <w:pPr>
                            <w:ind w:left="2124"/>
                            <w:rPr>
                              <w:rFonts w:ascii="Comic Sans MS" w:hAnsi="Comic Sans MS"/>
                              <w:spacing w:val="-2"/>
                            </w:rPr>
                          </w:pPr>
                          <w:r w:rsidRPr="008F3138">
                            <w:rPr>
                              <w:rFonts w:ascii="Comic Sans MS" w:hAnsi="Comic Sans MS"/>
                              <w:spacing w:val="-2"/>
                            </w:rPr>
                            <w:t xml:space="preserve">In het lager wordt de kennis bijgebracht die door de eindtermen (doelen die vooropgesteld zijn door het ministerie van onderwijs en moeten bereikt worden op het einde van de lagere </w:t>
                          </w:r>
                          <w:proofErr w:type="gramStart"/>
                          <w:r w:rsidRPr="008F3138">
                            <w:rPr>
                              <w:rFonts w:ascii="Comic Sans MS" w:hAnsi="Comic Sans MS"/>
                              <w:spacing w:val="-2"/>
                            </w:rPr>
                            <w:t>school)  en</w:t>
                          </w:r>
                          <w:proofErr w:type="gramEnd"/>
                          <w:r w:rsidRPr="008F3138">
                            <w:rPr>
                              <w:rFonts w:ascii="Comic Sans MS" w:hAnsi="Comic Sans MS"/>
                              <w:spacing w:val="-2"/>
                            </w:rPr>
                            <w:t xml:space="preserve"> de leerplannen van het katholiek onderwijs vereist </w:t>
                          </w:r>
                          <w:proofErr w:type="gramStart"/>
                          <w:r w:rsidRPr="008F3138">
                            <w:rPr>
                              <w:rFonts w:ascii="Comic Sans MS" w:hAnsi="Comic Sans MS"/>
                              <w:spacing w:val="-2"/>
                            </w:rPr>
                            <w:t>zijn :</w:t>
                          </w:r>
                          <w:proofErr w:type="gramEnd"/>
                          <w:r w:rsidRPr="008F3138">
                            <w:rPr>
                              <w:rFonts w:ascii="Comic Sans MS" w:hAnsi="Comic Sans MS"/>
                              <w:spacing w:val="-2"/>
                            </w:rPr>
                            <w:t xml:space="preserve"> taal, wiskunde, wereldoriëntatie, godsdienst, muzische opvoeding en bewegingsopvoeding.</w:t>
                          </w:r>
                        </w:p>
                        <w:p w:rsidRPr="008F3138" w:rsidR="005B2566" w:rsidP="006433DB" w:rsidRDefault="005B2566" w14:paraId="50F40DEB" w14:textId="77777777">
                          <w:pPr>
                            <w:ind w:left="2124"/>
                            <w:rPr>
                              <w:rFonts w:ascii="Comic Sans MS" w:hAnsi="Comic Sans MS"/>
                              <w:spacing w:val="-2"/>
                            </w:rPr>
                          </w:pPr>
                        </w:p>
                        <w:p w:rsidRPr="008F3138" w:rsidR="005B2566" w:rsidP="006433DB" w:rsidRDefault="005B2566" w14:paraId="77A52294" w14:textId="77777777">
                          <w:pPr>
                            <w:ind w:left="2124"/>
                            <w:rPr>
                              <w:rFonts w:ascii="Comic Sans MS" w:hAnsi="Comic Sans MS"/>
                              <w:spacing w:val="-2"/>
                            </w:rPr>
                          </w:pPr>
                        </w:p>
                        <w:p w:rsidRPr="008F3138" w:rsidR="005B2566" w:rsidP="006433DB" w:rsidRDefault="005B2566" w14:paraId="007DCDA8" w14:textId="77777777">
                          <w:pPr>
                            <w:ind w:left="2124"/>
                            <w:rPr>
                              <w:rFonts w:ascii="Comic Sans MS" w:hAnsi="Comic Sans MS"/>
                              <w:spacing w:val="-2"/>
                            </w:rPr>
                          </w:pPr>
                        </w:p>
                        <w:p w:rsidRPr="008F3138" w:rsidR="005B2566" w:rsidP="006433DB" w:rsidRDefault="005B2566" w14:paraId="375DC147" w14:textId="77777777">
                          <w:pPr>
                            <w:ind w:left="567"/>
                            <w:rPr>
                              <w:rFonts w:ascii="Comic Sans MS" w:hAnsi="Comic Sans MS"/>
                              <w:i/>
                              <w:spacing w:val="-2"/>
                            </w:rPr>
                          </w:pPr>
                          <w:r w:rsidRPr="008F3138">
                            <w:rPr>
                              <w:rFonts w:ascii="Comic Sans MS" w:hAnsi="Comic Sans MS"/>
                              <w:i/>
                              <w:spacing w:val="-2"/>
                            </w:rPr>
                            <w:t>Eigen</w:t>
                          </w:r>
                        </w:p>
                        <w:p w:rsidRPr="008F3138" w:rsidR="005B2566" w:rsidP="006433DB" w:rsidRDefault="005B2566" w14:paraId="37415A2A" w14:textId="77777777">
                          <w:pPr>
                            <w:ind w:left="567"/>
                            <w:rPr>
                              <w:rFonts w:ascii="Comic Sans MS" w:hAnsi="Comic Sans MS"/>
                              <w:i/>
                              <w:spacing w:val="-2"/>
                            </w:rPr>
                          </w:pPr>
                          <w:proofErr w:type="gramStart"/>
                          <w:r w:rsidRPr="008F3138">
                            <w:rPr>
                              <w:rFonts w:ascii="Comic Sans MS" w:hAnsi="Comic Sans MS"/>
                              <w:i/>
                              <w:spacing w:val="-2"/>
                            </w:rPr>
                            <w:t>ontwikkelings</w:t>
                          </w:r>
                          <w:proofErr w:type="gramEnd"/>
                          <w:r w:rsidRPr="008F3138">
                            <w:rPr>
                              <w:rFonts w:ascii="Comic Sans MS" w:hAnsi="Comic Sans MS"/>
                              <w:i/>
                              <w:spacing w:val="-2"/>
                            </w:rPr>
                            <w:t>-</w:t>
                          </w:r>
                        </w:p>
                        <w:p w:rsidRPr="008F3138" w:rsidR="005B2566" w:rsidP="006433DB" w:rsidRDefault="005B2566" w14:paraId="51353FF9" w14:textId="77777777">
                          <w:pPr>
                            <w:ind w:left="2124" w:hanging="1557"/>
                            <w:rPr>
                              <w:rFonts w:ascii="Comic Sans MS" w:hAnsi="Comic Sans MS"/>
                              <w:spacing w:val="-2"/>
                            </w:rPr>
                          </w:pPr>
                          <w:proofErr w:type="gramStart"/>
                          <w:r w:rsidRPr="008F3138">
                            <w:rPr>
                              <w:rFonts w:ascii="Comic Sans MS" w:hAnsi="Comic Sans MS"/>
                              <w:i/>
                              <w:spacing w:val="-2"/>
                            </w:rPr>
                            <w:t>wijze</w:t>
                          </w:r>
                          <w:proofErr w:type="gramEnd"/>
                          <w:r w:rsidRPr="008F3138">
                            <w:rPr>
                              <w:rFonts w:ascii="Comic Sans MS" w:hAnsi="Comic Sans MS"/>
                              <w:i/>
                              <w:spacing w:val="-2"/>
                            </w:rPr>
                            <w:tab/>
                          </w:r>
                          <w:r w:rsidRPr="008F3138">
                            <w:rPr>
                              <w:rFonts w:ascii="Comic Sans MS" w:hAnsi="Comic Sans MS"/>
                              <w:i/>
                              <w:spacing w:val="-2"/>
                            </w:rPr>
                            <w:t>We</w:t>
                          </w:r>
                          <w:r w:rsidRPr="008F3138">
                            <w:rPr>
                              <w:rFonts w:ascii="Comic Sans MS" w:hAnsi="Comic Sans MS"/>
                              <w:spacing w:val="-2"/>
                            </w:rPr>
                            <w:t xml:space="preserve"> trachten </w:t>
                          </w:r>
                          <w:r w:rsidRPr="008F3138">
                            <w:rPr>
                              <w:rFonts w:ascii="Comic Sans MS" w:hAnsi="Comic Sans MS"/>
                              <w:b/>
                              <w:spacing w:val="-2"/>
                            </w:rPr>
                            <w:t xml:space="preserve">elk kind </w:t>
                          </w:r>
                          <w:r w:rsidRPr="008F3138">
                            <w:rPr>
                              <w:rFonts w:ascii="Comic Sans MS" w:hAnsi="Comic Sans MS"/>
                              <w:spacing w:val="-2"/>
                            </w:rPr>
                            <w:t xml:space="preserve">(of het nu eerder sneller leert, dan wel leermoeilijkheden heeft) </w:t>
                          </w:r>
                          <w:r w:rsidRPr="008F3138">
                            <w:rPr>
                              <w:rFonts w:ascii="Comic Sans MS" w:hAnsi="Comic Sans MS"/>
                              <w:b/>
                              <w:spacing w:val="-2"/>
                            </w:rPr>
                            <w:t xml:space="preserve">op zijn eigen manier </w:t>
                          </w:r>
                          <w:r w:rsidRPr="008F3138">
                            <w:rPr>
                              <w:rFonts w:ascii="Comic Sans MS" w:hAnsi="Comic Sans MS"/>
                              <w:spacing w:val="-2"/>
                            </w:rPr>
                            <w:t>te benaderen om het te blijven boeien.</w:t>
                          </w:r>
                        </w:p>
                        <w:p w:rsidRPr="008F3138" w:rsidR="005B2566" w:rsidP="006433DB" w:rsidRDefault="005B2566" w14:paraId="4B9A338D" w14:textId="77777777">
                          <w:pPr>
                            <w:ind w:left="1617" w:firstLine="507"/>
                            <w:rPr>
                              <w:rFonts w:ascii="Comic Sans MS" w:hAnsi="Comic Sans MS"/>
                              <w:spacing w:val="-2"/>
                            </w:rPr>
                          </w:pPr>
                          <w:r w:rsidRPr="008F3138">
                            <w:rPr>
                              <w:rFonts w:ascii="Comic Sans MS" w:hAnsi="Comic Sans MS"/>
                              <w:spacing w:val="-2"/>
                            </w:rPr>
                            <w:t xml:space="preserve">We gebruiken daarbij een aantal werkvormen, </w:t>
                          </w:r>
                          <w:proofErr w:type="gramStart"/>
                          <w:r w:rsidRPr="008F3138">
                            <w:rPr>
                              <w:rFonts w:ascii="Comic Sans MS" w:hAnsi="Comic Sans MS"/>
                              <w:spacing w:val="-2"/>
                            </w:rPr>
                            <w:t>zoals :</w:t>
                          </w:r>
                          <w:proofErr w:type="gramEnd"/>
                        </w:p>
                        <w:p w:rsidRPr="008F3138" w:rsidR="005B2566" w:rsidRDefault="005B2566" w14:paraId="4F1DC220"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contractwerk</w:t>
                          </w:r>
                          <w:proofErr w:type="gramEnd"/>
                        </w:p>
                        <w:p w:rsidRPr="008F3138" w:rsidR="005B2566" w:rsidRDefault="005B2566" w14:paraId="43AD9C0E"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hoekenwerk</w:t>
                          </w:r>
                          <w:proofErr w:type="gramEnd"/>
                        </w:p>
                        <w:p w:rsidRPr="008F3138" w:rsidR="005B2566" w:rsidRDefault="005B2566" w14:paraId="46C7471B"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niveaugroepen</w:t>
                          </w:r>
                          <w:proofErr w:type="gramEnd"/>
                          <w:r w:rsidRPr="008F3138">
                            <w:rPr>
                              <w:rFonts w:ascii="Comic Sans MS" w:hAnsi="Comic Sans MS"/>
                              <w:spacing w:val="-2"/>
                            </w:rPr>
                            <w:t xml:space="preserve"> </w:t>
                          </w:r>
                        </w:p>
                        <w:p w:rsidRPr="008F3138" w:rsidR="005B2566" w:rsidRDefault="005B2566" w14:paraId="3AE65C02"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groepswerk</w:t>
                          </w:r>
                          <w:proofErr w:type="gramEnd"/>
                        </w:p>
                        <w:p w:rsidRPr="008F3138" w:rsidR="005B2566" w:rsidRDefault="005B2566" w14:paraId="38EAD7AD"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partnerwerk</w:t>
                          </w:r>
                          <w:proofErr w:type="gramEnd"/>
                          <w:r w:rsidRPr="008F3138">
                            <w:rPr>
                              <w:rFonts w:ascii="Comic Sans MS" w:hAnsi="Comic Sans MS"/>
                              <w:spacing w:val="-2"/>
                            </w:rPr>
                            <w:t xml:space="preserve"> </w:t>
                          </w:r>
                        </w:p>
                        <w:p w:rsidRPr="008F3138" w:rsidR="005B2566" w:rsidP="006433DB" w:rsidRDefault="005B2566" w14:paraId="450EA2D7" w14:textId="77777777">
                          <w:pPr>
                            <w:ind w:left="567"/>
                            <w:rPr>
                              <w:rFonts w:ascii="Comic Sans MS" w:hAnsi="Comic Sans MS"/>
                              <w:spacing w:val="-2"/>
                            </w:rPr>
                          </w:pPr>
                        </w:p>
                        <w:p w:rsidRPr="008F3138" w:rsidR="005B2566" w:rsidP="006433DB" w:rsidRDefault="005B2566" w14:paraId="123FCA93" w14:textId="77777777">
                          <w:pPr>
                            <w:ind w:left="2124"/>
                            <w:rPr>
                              <w:rFonts w:ascii="Comic Sans MS" w:hAnsi="Comic Sans MS"/>
                              <w:spacing w:val="-2"/>
                            </w:rPr>
                          </w:pPr>
                          <w:r w:rsidRPr="008F3138">
                            <w:rPr>
                              <w:rFonts w:ascii="Comic Sans MS" w:hAnsi="Comic Sans MS"/>
                              <w:spacing w:val="-2"/>
                            </w:rPr>
                            <w:t xml:space="preserve">We gebruiken ook een aantal middelen, </w:t>
                          </w:r>
                          <w:proofErr w:type="gramStart"/>
                          <w:r w:rsidRPr="008F3138">
                            <w:rPr>
                              <w:rFonts w:ascii="Comic Sans MS" w:hAnsi="Comic Sans MS"/>
                              <w:spacing w:val="-2"/>
                            </w:rPr>
                            <w:t>zoals :</w:t>
                          </w:r>
                          <w:proofErr w:type="gramEnd"/>
                        </w:p>
                        <w:p w:rsidRPr="008F3138" w:rsidR="005B2566" w:rsidRDefault="005B2566" w14:paraId="5506C3B4"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computer</w:t>
                          </w:r>
                          <w:proofErr w:type="gramEnd"/>
                        </w:p>
                        <w:p w:rsidRPr="008F3138" w:rsidR="005B2566" w:rsidRDefault="005B2566" w14:paraId="27DB668B"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video</w:t>
                          </w:r>
                          <w:proofErr w:type="gramEnd"/>
                        </w:p>
                        <w:p w:rsidRPr="008F3138" w:rsidR="005B2566" w:rsidRDefault="005B2566" w14:paraId="68E1B1CC"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televisie</w:t>
                          </w:r>
                          <w:proofErr w:type="gramEnd"/>
                        </w:p>
                        <w:p w:rsidRPr="008F3138" w:rsidR="005B2566" w:rsidRDefault="005B2566" w14:paraId="0B526CC9"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digitaal</w:t>
                          </w:r>
                          <w:proofErr w:type="gramEnd"/>
                          <w:r w:rsidRPr="008F3138">
                            <w:rPr>
                              <w:rFonts w:ascii="Comic Sans MS" w:hAnsi="Comic Sans MS"/>
                              <w:spacing w:val="-2"/>
                            </w:rPr>
                            <w:t xml:space="preserve"> fototoestel</w:t>
                          </w:r>
                        </w:p>
                        <w:p w:rsidRPr="008F3138" w:rsidR="005B2566" w:rsidRDefault="005B2566" w14:paraId="3CCCEFE5"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digitale</w:t>
                          </w:r>
                          <w:proofErr w:type="gramEnd"/>
                          <w:r w:rsidRPr="008F3138">
                            <w:rPr>
                              <w:rFonts w:ascii="Comic Sans MS" w:hAnsi="Comic Sans MS"/>
                              <w:spacing w:val="-2"/>
                            </w:rPr>
                            <w:t xml:space="preserve"> projector</w:t>
                          </w:r>
                        </w:p>
                        <w:p w:rsidRPr="008F3138" w:rsidR="005B2566" w:rsidRDefault="005B2566" w14:paraId="79C70914"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educatieve</w:t>
                          </w:r>
                          <w:proofErr w:type="gramEnd"/>
                          <w:r w:rsidRPr="008F3138">
                            <w:rPr>
                              <w:rFonts w:ascii="Comic Sans MS" w:hAnsi="Comic Sans MS"/>
                              <w:spacing w:val="-2"/>
                            </w:rPr>
                            <w:t xml:space="preserve"> spellen</w:t>
                          </w:r>
                        </w:p>
                        <w:p w:rsidRPr="008F3138" w:rsidR="005B2566" w:rsidRDefault="005B2566" w14:paraId="196FB293" w14:textId="77777777">
                          <w:pPr>
                            <w:numPr>
                              <w:ilvl w:val="0"/>
                              <w:numId w:val="18"/>
                            </w:numPr>
                            <w:spacing w:after="0" w:line="240" w:lineRule="auto"/>
                            <w:jc w:val="both"/>
                            <w:rPr>
                              <w:rFonts w:ascii="Comic Sans MS" w:hAnsi="Comic Sans MS"/>
                              <w:spacing w:val="-2"/>
                            </w:rPr>
                          </w:pPr>
                          <w:r w:rsidRPr="008F3138">
                            <w:rPr>
                              <w:rFonts w:ascii="Comic Sans MS" w:hAnsi="Comic Sans MS"/>
                              <w:spacing w:val="-2"/>
                            </w:rPr>
                            <w:t>Prowisebord</w:t>
                          </w:r>
                        </w:p>
                        <w:p w:rsidRPr="008F3138" w:rsidR="005B2566" w:rsidP="006433DB" w:rsidRDefault="005B2566" w14:paraId="3DD355C9" w14:textId="77777777">
                          <w:pPr>
                            <w:ind w:left="567"/>
                            <w:rPr>
                              <w:rFonts w:ascii="Comic Sans MS" w:hAnsi="Comic Sans MS"/>
                              <w:spacing w:val="-2"/>
                            </w:rPr>
                          </w:pPr>
                        </w:p>
                        <w:p w:rsidRPr="008F3138" w:rsidR="005B2566" w:rsidP="006433DB" w:rsidRDefault="005B2566" w14:paraId="0F787EE2" w14:textId="77777777">
                          <w:pPr>
                            <w:ind w:left="2124"/>
                            <w:rPr>
                              <w:rFonts w:ascii="Comic Sans MS" w:hAnsi="Comic Sans MS"/>
                              <w:spacing w:val="-2"/>
                            </w:rPr>
                          </w:pPr>
                          <w:r w:rsidRPr="008F3138">
                            <w:rPr>
                              <w:rFonts w:ascii="Comic Sans MS" w:hAnsi="Comic Sans MS"/>
                              <w:spacing w:val="-2"/>
                            </w:rPr>
                            <w:t xml:space="preserve">Ook maken we gebruik van extra </w:t>
                          </w:r>
                          <w:proofErr w:type="gramStart"/>
                          <w:r w:rsidRPr="008F3138">
                            <w:rPr>
                              <w:rFonts w:ascii="Comic Sans MS" w:hAnsi="Comic Sans MS"/>
                              <w:spacing w:val="-2"/>
                            </w:rPr>
                            <w:t>omkadering :</w:t>
                          </w:r>
                          <w:proofErr w:type="gramEnd"/>
                        </w:p>
                        <w:p w:rsidRPr="008F3138" w:rsidR="005B2566" w:rsidRDefault="005B2566" w14:paraId="067DCF86"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interne</w:t>
                          </w:r>
                          <w:proofErr w:type="gramEnd"/>
                          <w:r w:rsidRPr="008F3138">
                            <w:rPr>
                              <w:rFonts w:ascii="Comic Sans MS" w:hAnsi="Comic Sans MS"/>
                              <w:spacing w:val="-2"/>
                            </w:rPr>
                            <w:t xml:space="preserve"> zorgbegeleider</w:t>
                          </w:r>
                        </w:p>
                        <w:p w:rsidRPr="008F3138" w:rsidR="005B2566" w:rsidRDefault="005B2566" w14:paraId="06A7EFA0"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een</w:t>
                          </w:r>
                          <w:proofErr w:type="gramEnd"/>
                          <w:r w:rsidRPr="008F3138">
                            <w:rPr>
                              <w:rFonts w:ascii="Comic Sans MS" w:hAnsi="Comic Sans MS"/>
                              <w:spacing w:val="-2"/>
                            </w:rPr>
                            <w:t xml:space="preserve"> zorgteam</w:t>
                          </w:r>
                        </w:p>
                        <w:p w:rsidRPr="008F3138" w:rsidR="005B2566" w:rsidRDefault="005B2566" w14:paraId="6B74490F"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ambulante</w:t>
                          </w:r>
                          <w:proofErr w:type="gramEnd"/>
                          <w:r w:rsidRPr="008F3138">
                            <w:rPr>
                              <w:rFonts w:ascii="Comic Sans MS" w:hAnsi="Comic Sans MS"/>
                              <w:spacing w:val="-2"/>
                            </w:rPr>
                            <w:t xml:space="preserve"> leerkracht</w:t>
                          </w:r>
                        </w:p>
                        <w:p w:rsidRPr="008F3138" w:rsidR="005B2566" w:rsidRDefault="005B2566" w14:paraId="462038E6" w14:textId="77777777">
                          <w:pPr>
                            <w:numPr>
                              <w:ilvl w:val="0"/>
                              <w:numId w:val="18"/>
                            </w:numPr>
                            <w:spacing w:after="0" w:line="240" w:lineRule="auto"/>
                            <w:jc w:val="both"/>
                            <w:rPr>
                              <w:rFonts w:ascii="Comic Sans MS" w:hAnsi="Comic Sans MS"/>
                              <w:spacing w:val="-2"/>
                            </w:rPr>
                          </w:pPr>
                          <w:r w:rsidRPr="008F3138">
                            <w:rPr>
                              <w:rFonts w:ascii="Comic Sans MS" w:hAnsi="Comic Sans MS"/>
                              <w:spacing w:val="-2"/>
                            </w:rPr>
                            <w:t>ICT-coördinator</w:t>
                          </w:r>
                        </w:p>
                        <w:p w:rsidRPr="008F3138" w:rsidR="005B2566" w:rsidRDefault="005B2566" w14:paraId="74DD1AA0" w14:textId="77777777">
                          <w:pPr>
                            <w:numPr>
                              <w:ilvl w:val="0"/>
                              <w:numId w:val="18"/>
                            </w:numPr>
                            <w:spacing w:after="0" w:line="240" w:lineRule="auto"/>
                            <w:jc w:val="both"/>
                            <w:rPr>
                              <w:rFonts w:ascii="Comic Sans MS" w:hAnsi="Comic Sans MS"/>
                              <w:spacing w:val="-2"/>
                            </w:rPr>
                          </w:pPr>
                          <w:proofErr w:type="gramStart"/>
                          <w:r w:rsidRPr="008F3138">
                            <w:rPr>
                              <w:rFonts w:ascii="Comic Sans MS" w:hAnsi="Comic Sans MS"/>
                              <w:spacing w:val="-2"/>
                            </w:rPr>
                            <w:t>extra</w:t>
                          </w:r>
                          <w:proofErr w:type="gramEnd"/>
                          <w:r w:rsidRPr="008F3138">
                            <w:rPr>
                              <w:rFonts w:ascii="Comic Sans MS" w:hAnsi="Comic Sans MS"/>
                              <w:spacing w:val="-2"/>
                            </w:rPr>
                            <w:t xml:space="preserve"> SES-lestijden </w:t>
                          </w:r>
                        </w:p>
                        <w:p w:rsidRPr="008F3138" w:rsidR="005B2566" w:rsidP="006433DB" w:rsidRDefault="005B2566" w14:paraId="1A81F0B1" w14:textId="77777777">
                          <w:pPr>
                            <w:ind w:left="2124"/>
                            <w:rPr>
                              <w:rFonts w:ascii="Comic Sans MS" w:hAnsi="Comic Sans MS"/>
                              <w:spacing w:val="-2"/>
                            </w:rPr>
                          </w:pPr>
                        </w:p>
                        <w:p w:rsidRPr="008F3138" w:rsidR="005B2566" w:rsidP="006433DB" w:rsidRDefault="005B2566" w14:paraId="45F49D5B" w14:textId="77777777">
                          <w:pPr>
                            <w:ind w:left="2124"/>
                            <w:rPr>
                              <w:rFonts w:ascii="Comic Sans MS" w:hAnsi="Comic Sans MS"/>
                              <w:spacing w:val="-2"/>
                            </w:rPr>
                          </w:pPr>
                          <w:r w:rsidRPr="008F3138">
                            <w:rPr>
                              <w:rFonts w:ascii="Comic Sans MS" w:hAnsi="Comic Sans MS"/>
                              <w:spacing w:val="-2"/>
                            </w:rPr>
                            <w:t>De computer geeft een meerwaarde aan ons onderwijs door de mogelijkheden die hij biedt tot individuele aanpak van de kinderen, tot zelfstandig leren en verhoogde motivatie. Alleen of per twee wordt er gewerkt rond het opzoeken van informatie, het verwerken van uitdagende opdrachten, het samen opzoeken van passende strategieën.  Wij willen alle kinderen de mogelijkheid bieden om met de computer, en oudere leerlingen met het internet, te laten werken. Dit omdat niet alle kinderen daartoe thuis de mogelijkheid hebben.</w:t>
                          </w:r>
                        </w:p>
                        <w:p w:rsidRPr="008F3138" w:rsidR="005B2566" w:rsidP="006433DB" w:rsidRDefault="005B2566" w14:paraId="717AAFBA" w14:textId="77777777">
                          <w:pPr>
                            <w:ind w:left="567"/>
                            <w:rPr>
                              <w:rFonts w:ascii="Comic Sans MS" w:hAnsi="Comic Sans MS"/>
                              <w:spacing w:val="-2"/>
                            </w:rPr>
                          </w:pPr>
                        </w:p>
                        <w:p w:rsidRPr="008F3138" w:rsidR="005B2566" w:rsidP="006433DB" w:rsidRDefault="005B2566" w14:paraId="535A5645" w14:textId="77777777">
                          <w:pPr>
                            <w:ind w:left="2124"/>
                            <w:rPr>
                              <w:rFonts w:ascii="Comic Sans MS" w:hAnsi="Comic Sans MS"/>
                              <w:spacing w:val="-2"/>
                            </w:rPr>
                          </w:pPr>
                          <w:r w:rsidRPr="008F3138">
                            <w:rPr>
                              <w:rFonts w:ascii="Comic Sans MS" w:hAnsi="Comic Sans MS"/>
                              <w:spacing w:val="-2"/>
                            </w:rPr>
                            <w:t xml:space="preserve">Via contract- en hoekenwerk op het niveau van elk kind, willen wij alle leerlingen blijven boeien. Wij stimuleren daarmee het zelfstandig werken, een grondhouding voor het goed leren </w:t>
                          </w:r>
                          <w:proofErr w:type="gramStart"/>
                          <w:r w:rsidRPr="008F3138">
                            <w:rPr>
                              <w:rFonts w:ascii="Comic Sans MS" w:hAnsi="Comic Sans MS"/>
                              <w:spacing w:val="-2"/>
                            </w:rPr>
                            <w:t>studeren !</w:t>
                          </w:r>
                          <w:proofErr w:type="gramEnd"/>
                          <w:r w:rsidRPr="008F3138">
                            <w:rPr>
                              <w:rFonts w:ascii="Comic Sans MS" w:hAnsi="Comic Sans MS"/>
                              <w:spacing w:val="-2"/>
                            </w:rPr>
                            <w:t xml:space="preserve"> Ook willen we via deze werkvorm kinderen leren kiezen, leren plannen, hun sociale vaardigheden verbeteren (vb. werken per twee), hulp leren bieden aan hun eigen klasgenoten, de vrees leren overwinnen om vragen te stellen en op een passende manier leren informatiebronnen raadplegen. </w:t>
                          </w:r>
                        </w:p>
                        <w:p w:rsidRPr="008F3138" w:rsidR="005B2566" w:rsidP="006433DB" w:rsidRDefault="005B2566" w14:paraId="49410A87" w14:textId="77777777">
                          <w:pPr>
                            <w:ind w:left="2124"/>
                            <w:rPr>
                              <w:rFonts w:ascii="Comic Sans MS" w:hAnsi="Comic Sans MS"/>
                              <w:spacing w:val="-2"/>
                            </w:rPr>
                          </w:pPr>
                          <w:r w:rsidRPr="008F3138">
                            <w:rPr>
                              <w:rFonts w:ascii="Comic Sans MS" w:hAnsi="Comic Sans MS"/>
                              <w:spacing w:val="-2"/>
                            </w:rPr>
                            <w:t>Een goede werkhouding betekent leergierigheid, taakgerichtheid, aandacht geven, leren volhouden ook als het eens moeilijk wordt, …</w:t>
                          </w:r>
                        </w:p>
                        <w:p w:rsidRPr="008F3138" w:rsidR="005B2566" w:rsidP="006433DB" w:rsidRDefault="005B2566" w14:paraId="56EE48EE" w14:textId="77777777">
                          <w:pPr>
                            <w:ind w:left="567"/>
                            <w:rPr>
                              <w:rFonts w:ascii="Comic Sans MS" w:hAnsi="Comic Sans MS"/>
                              <w:spacing w:val="-2"/>
                            </w:rPr>
                          </w:pPr>
                        </w:p>
                        <w:p w:rsidRPr="008F3138" w:rsidR="005B2566" w:rsidP="006433DB" w:rsidRDefault="005B2566" w14:paraId="2908EB2C" w14:textId="77777777">
                          <w:pPr>
                            <w:rPr>
                              <w:rFonts w:ascii="Comic Sans MS" w:hAnsi="Comic Sans MS"/>
                              <w:spacing w:val="-2"/>
                            </w:rPr>
                          </w:pPr>
                        </w:p>
                        <w:p w:rsidRPr="008F3138" w:rsidR="005B2566" w:rsidP="006433DB" w:rsidRDefault="005B2566" w14:paraId="121FD38A" w14:textId="77777777">
                          <w:pPr>
                            <w:rPr>
                              <w:rFonts w:ascii="Comic Sans MS" w:hAnsi="Comic Sans MS"/>
                              <w:spacing w:val="-2"/>
                            </w:rPr>
                          </w:pPr>
                        </w:p>
                        <w:p w:rsidRPr="008F3138" w:rsidR="005B2566" w:rsidP="006433DB" w:rsidRDefault="005B2566" w14:paraId="1FE2DD96" w14:textId="77777777">
                          <w:pPr>
                            <w:rPr>
                              <w:rFonts w:ascii="Comic Sans MS" w:hAnsi="Comic Sans MS"/>
                              <w:spacing w:val="-2"/>
                            </w:rPr>
                          </w:pPr>
                        </w:p>
                        <w:p w:rsidRPr="008F3138" w:rsidR="005B2566" w:rsidP="006433DB" w:rsidRDefault="005B2566" w14:paraId="27357532" w14:textId="77777777">
                          <w:pPr>
                            <w:rPr>
                              <w:rFonts w:ascii="Comic Sans MS" w:hAnsi="Comic Sans MS"/>
                              <w:spacing w:val="-2"/>
                            </w:rPr>
                          </w:pPr>
                        </w:p>
                        <w:p w:rsidRPr="008F3138" w:rsidR="005B2566" w:rsidP="006433DB" w:rsidRDefault="005B2566" w14:paraId="66D18C6E" w14:textId="77777777">
                          <w:pPr>
                            <w:ind w:left="1695" w:firstLine="429"/>
                            <w:rPr>
                              <w:rFonts w:ascii="Comic Sans MS" w:hAnsi="Comic Sans MS"/>
                              <w:b/>
                              <w:i/>
                              <w:spacing w:val="-2"/>
                            </w:rPr>
                          </w:pPr>
                          <w:r w:rsidRPr="008F3138">
                            <w:rPr>
                              <w:rFonts w:ascii="Comic Sans MS" w:hAnsi="Comic Sans MS"/>
                              <w:b/>
                              <w:i/>
                              <w:spacing w:val="-2"/>
                            </w:rPr>
                            <w:t>Hart</w:t>
                          </w:r>
                        </w:p>
                        <w:p w:rsidRPr="008F3138" w:rsidR="005B2566" w:rsidP="006433DB" w:rsidRDefault="005B2566" w14:paraId="046B743D" w14:textId="77777777">
                          <w:pPr>
                            <w:ind w:left="2124"/>
                            <w:rPr>
                              <w:rFonts w:ascii="Comic Sans MS" w:hAnsi="Comic Sans MS"/>
                              <w:spacing w:val="-2"/>
                            </w:rPr>
                          </w:pPr>
                          <w:r w:rsidRPr="008F3138">
                            <w:rPr>
                              <w:rFonts w:ascii="Comic Sans MS" w:hAnsi="Comic Sans MS"/>
                              <w:spacing w:val="-2"/>
                            </w:rPr>
                            <w:t xml:space="preserve">Doorheen alle activiteiten zet onze school zich ook ten volle in voor de ontwikkeling </w:t>
                          </w:r>
                          <w:proofErr w:type="gramStart"/>
                          <w:r w:rsidRPr="008F3138">
                            <w:rPr>
                              <w:rFonts w:ascii="Comic Sans MS" w:hAnsi="Comic Sans MS"/>
                              <w:spacing w:val="-2"/>
                            </w:rPr>
                            <w:t xml:space="preserve">van  </w:t>
                          </w:r>
                          <w:r w:rsidRPr="008F3138">
                            <w:rPr>
                              <w:rFonts w:ascii="Comic Sans MS" w:hAnsi="Comic Sans MS"/>
                              <w:b/>
                              <w:spacing w:val="-2"/>
                            </w:rPr>
                            <w:t>leefhoudingen</w:t>
                          </w:r>
                          <w:proofErr w:type="gramEnd"/>
                          <w:r w:rsidRPr="008F3138">
                            <w:rPr>
                              <w:rFonts w:ascii="Comic Sans MS" w:hAnsi="Comic Sans MS"/>
                              <w:spacing w:val="-2"/>
                            </w:rPr>
                            <w:t xml:space="preserve">, </w:t>
                          </w:r>
                          <w:proofErr w:type="gramStart"/>
                          <w:r w:rsidRPr="008F3138">
                            <w:rPr>
                              <w:rFonts w:ascii="Comic Sans MS" w:hAnsi="Comic Sans MS"/>
                              <w:spacing w:val="-2"/>
                            </w:rPr>
                            <w:t>zoals :</w:t>
                          </w:r>
                          <w:proofErr w:type="gramEnd"/>
                        </w:p>
                        <w:p w:rsidRPr="008F3138" w:rsidR="005B2566" w:rsidRDefault="005B2566" w14:paraId="424820D7"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beleefdheid</w:t>
                          </w:r>
                          <w:proofErr w:type="gramEnd"/>
                          <w:r w:rsidRPr="008F3138">
                            <w:rPr>
                              <w:rFonts w:ascii="Comic Sans MS" w:hAnsi="Comic Sans MS"/>
                              <w:spacing w:val="-2"/>
                            </w:rPr>
                            <w:t xml:space="preserve"> en gepaste mondigheid (assertiviteit)</w:t>
                          </w:r>
                        </w:p>
                        <w:p w:rsidRPr="008F3138" w:rsidR="005B2566" w:rsidRDefault="005B2566" w14:paraId="41471369"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eerlijkheid</w:t>
                          </w:r>
                          <w:proofErr w:type="gramEnd"/>
                          <w:r w:rsidRPr="008F3138">
                            <w:rPr>
                              <w:rFonts w:ascii="Comic Sans MS" w:hAnsi="Comic Sans MS"/>
                              <w:spacing w:val="-2"/>
                            </w:rPr>
                            <w:t xml:space="preserve"> en verantwoordelijkheidsbesef</w:t>
                          </w:r>
                        </w:p>
                        <w:p w:rsidRPr="008F3138" w:rsidR="005B2566" w:rsidRDefault="005B2566" w14:paraId="178BEFA2"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dankbaarheid</w:t>
                          </w:r>
                          <w:proofErr w:type="gramEnd"/>
                          <w:r w:rsidRPr="008F3138">
                            <w:rPr>
                              <w:rFonts w:ascii="Comic Sans MS" w:hAnsi="Comic Sans MS"/>
                              <w:spacing w:val="-2"/>
                            </w:rPr>
                            <w:t xml:space="preserve"> en tevredenheid</w:t>
                          </w:r>
                        </w:p>
                        <w:p w:rsidRPr="008F3138" w:rsidR="005B2566" w:rsidRDefault="005B2566" w14:paraId="157B6AE8"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zin</w:t>
                          </w:r>
                          <w:proofErr w:type="gramEnd"/>
                          <w:r w:rsidRPr="008F3138">
                            <w:rPr>
                              <w:rFonts w:ascii="Comic Sans MS" w:hAnsi="Comic Sans MS"/>
                              <w:spacing w:val="-2"/>
                            </w:rPr>
                            <w:t xml:space="preserve"> voor orde en zorg voor het milieu</w:t>
                          </w:r>
                        </w:p>
                        <w:p w:rsidRPr="008F3138" w:rsidR="005B2566" w:rsidRDefault="005B2566" w14:paraId="1F387AA3"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respect</w:t>
                          </w:r>
                          <w:proofErr w:type="gramEnd"/>
                          <w:r w:rsidRPr="008F3138">
                            <w:rPr>
                              <w:rFonts w:ascii="Comic Sans MS" w:hAnsi="Comic Sans MS"/>
                              <w:spacing w:val="-2"/>
                            </w:rPr>
                            <w:t xml:space="preserve"> voor jezelf en voor je medemens</w:t>
                          </w:r>
                        </w:p>
                        <w:p w:rsidRPr="008F3138" w:rsidR="005B2566" w:rsidRDefault="005B2566" w14:paraId="694B8271"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open</w:t>
                          </w:r>
                          <w:proofErr w:type="gramEnd"/>
                          <w:r w:rsidRPr="008F3138">
                            <w:rPr>
                              <w:rFonts w:ascii="Comic Sans MS" w:hAnsi="Comic Sans MS"/>
                              <w:spacing w:val="-2"/>
                            </w:rPr>
                            <w:t xml:space="preserve"> staan en interesse tonen voor al wat in de wereld gebeurt</w:t>
                          </w:r>
                        </w:p>
                        <w:p w:rsidRPr="008F3138" w:rsidR="005B2566" w:rsidRDefault="005B2566" w14:paraId="43CC3DC7"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een</w:t>
                          </w:r>
                          <w:proofErr w:type="gramEnd"/>
                          <w:r w:rsidRPr="008F3138">
                            <w:rPr>
                              <w:rFonts w:ascii="Comic Sans MS" w:hAnsi="Comic Sans MS"/>
                              <w:spacing w:val="-2"/>
                            </w:rPr>
                            <w:t xml:space="preserve"> respectvolle houding tegenover je eigen en andermans materiaal, de omgeving, zorg voor het milieu</w:t>
                          </w:r>
                        </w:p>
                        <w:p w:rsidRPr="008F3138" w:rsidR="005B2566" w:rsidRDefault="005B2566" w14:paraId="1A54D8B8"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openstaan</w:t>
                          </w:r>
                          <w:proofErr w:type="gramEnd"/>
                          <w:r w:rsidRPr="008F3138">
                            <w:rPr>
                              <w:rFonts w:ascii="Comic Sans MS" w:hAnsi="Comic Sans MS"/>
                              <w:spacing w:val="-2"/>
                            </w:rPr>
                            <w:t xml:space="preserve"> voor andere ideeën en gedachten en ze kritisch benaderen</w:t>
                          </w:r>
                        </w:p>
                        <w:p w:rsidRPr="008F3138" w:rsidR="005B2566" w:rsidP="006433DB" w:rsidRDefault="005B2566" w14:paraId="07F023C8" w14:textId="77777777">
                          <w:pPr>
                            <w:ind w:left="1407"/>
                            <w:rPr>
                              <w:rFonts w:ascii="Comic Sans MS" w:hAnsi="Comic Sans MS"/>
                              <w:spacing w:val="-2"/>
                            </w:rPr>
                          </w:pPr>
                        </w:p>
                        <w:p w:rsidRPr="008F3138" w:rsidR="005B2566" w:rsidP="006433DB" w:rsidRDefault="005B2566" w14:paraId="1CD86223" w14:textId="77777777">
                          <w:pPr>
                            <w:ind w:left="2124"/>
                            <w:rPr>
                              <w:rFonts w:ascii="Comic Sans MS" w:hAnsi="Comic Sans MS"/>
                              <w:spacing w:val="-2"/>
                            </w:rPr>
                          </w:pPr>
                          <w:r w:rsidRPr="008F3138">
                            <w:rPr>
                              <w:rFonts w:ascii="Comic Sans MS" w:hAnsi="Comic Sans MS"/>
                              <w:spacing w:val="-2"/>
                            </w:rPr>
                            <w:t xml:space="preserve">Met evenveel inzet besteden we vanuit de methode ‘Er zit een schat verborgen in jezelf’ aandacht aan </w:t>
                          </w:r>
                          <w:r w:rsidRPr="008F3138">
                            <w:rPr>
                              <w:rFonts w:ascii="Comic Sans MS" w:hAnsi="Comic Sans MS"/>
                              <w:b/>
                              <w:spacing w:val="-2"/>
                            </w:rPr>
                            <w:t>sociale vaardigheden</w:t>
                          </w:r>
                          <w:r w:rsidRPr="008F3138">
                            <w:rPr>
                              <w:rFonts w:ascii="Comic Sans MS" w:hAnsi="Comic Sans MS"/>
                              <w:spacing w:val="-2"/>
                            </w:rPr>
                            <w:t xml:space="preserve">, </w:t>
                          </w:r>
                          <w:proofErr w:type="gramStart"/>
                          <w:r w:rsidRPr="008F3138">
                            <w:rPr>
                              <w:rFonts w:ascii="Comic Sans MS" w:hAnsi="Comic Sans MS"/>
                              <w:spacing w:val="-2"/>
                            </w:rPr>
                            <w:t>zoals :</w:t>
                          </w:r>
                          <w:proofErr w:type="gramEnd"/>
                        </w:p>
                        <w:p w:rsidRPr="008F3138" w:rsidR="005B2566" w:rsidRDefault="005B2566" w14:paraId="22C1B90C"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leren</w:t>
                          </w:r>
                          <w:proofErr w:type="gramEnd"/>
                          <w:r w:rsidRPr="008F3138">
                            <w:rPr>
                              <w:rFonts w:ascii="Comic Sans MS" w:hAnsi="Comic Sans MS"/>
                              <w:spacing w:val="-2"/>
                            </w:rPr>
                            <w:t xml:space="preserve"> samenwerken</w:t>
                          </w:r>
                        </w:p>
                        <w:p w:rsidRPr="008F3138" w:rsidR="005B2566" w:rsidRDefault="005B2566" w14:paraId="01B4E38E"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verdraagzaam</w:t>
                          </w:r>
                          <w:proofErr w:type="gramEnd"/>
                          <w:r w:rsidRPr="008F3138">
                            <w:rPr>
                              <w:rFonts w:ascii="Comic Sans MS" w:hAnsi="Comic Sans MS"/>
                              <w:spacing w:val="-2"/>
                            </w:rPr>
                            <w:t xml:space="preserve"> zijn tegenover elkaar</w:t>
                          </w:r>
                        </w:p>
                        <w:p w:rsidRPr="008F3138" w:rsidR="005B2566" w:rsidRDefault="005B2566" w14:paraId="68FFCDDE"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eigen</w:t>
                          </w:r>
                          <w:proofErr w:type="gramEnd"/>
                          <w:r w:rsidRPr="008F3138">
                            <w:rPr>
                              <w:rFonts w:ascii="Comic Sans MS" w:hAnsi="Comic Sans MS"/>
                              <w:spacing w:val="-2"/>
                            </w:rPr>
                            <w:t xml:space="preserve"> mogelijkheden en beperktheden leren kennen en er gaandeweg mee leren omgaan</w:t>
                          </w:r>
                        </w:p>
                        <w:p w:rsidRPr="008F3138" w:rsidR="005B2566" w:rsidRDefault="005B2566" w14:paraId="564D5707"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waardering</w:t>
                          </w:r>
                          <w:proofErr w:type="gramEnd"/>
                          <w:r w:rsidRPr="008F3138">
                            <w:rPr>
                              <w:rFonts w:ascii="Comic Sans MS" w:hAnsi="Comic Sans MS"/>
                              <w:spacing w:val="-2"/>
                            </w:rPr>
                            <w:t xml:space="preserve"> hebben voor prestaties van anderen, ook rekening houdend met hun mogelijkheden en beperktheden</w:t>
                          </w:r>
                        </w:p>
                        <w:p w:rsidRPr="008F3138" w:rsidR="005B2566" w:rsidRDefault="005B2566" w14:paraId="69312494"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op</w:t>
                          </w:r>
                          <w:proofErr w:type="gramEnd"/>
                          <w:r w:rsidRPr="008F3138">
                            <w:rPr>
                              <w:rFonts w:ascii="Comic Sans MS" w:hAnsi="Comic Sans MS"/>
                              <w:spacing w:val="-2"/>
                            </w:rPr>
                            <w:t xml:space="preserve"> een fijne manier leren omgaan met elkaar; niet meedoen met pesterijen, de kant van de zwaksten kiezen</w:t>
                          </w:r>
                        </w:p>
                        <w:p w:rsidRPr="008F3138" w:rsidR="005B2566" w:rsidRDefault="005B2566" w14:paraId="385531F4"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ruzies</w:t>
                          </w:r>
                          <w:proofErr w:type="gramEnd"/>
                          <w:r w:rsidRPr="008F3138">
                            <w:rPr>
                              <w:rFonts w:ascii="Comic Sans MS" w:hAnsi="Comic Sans MS"/>
                              <w:spacing w:val="-2"/>
                            </w:rPr>
                            <w:t xml:space="preserve"> met woorden leren oplossen in plaats van agressief gedrag</w:t>
                          </w:r>
                        </w:p>
                        <w:p w:rsidRPr="008F3138" w:rsidR="005B2566" w:rsidRDefault="005B2566" w14:paraId="2EDD11AC"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zich</w:t>
                          </w:r>
                          <w:proofErr w:type="gramEnd"/>
                          <w:r w:rsidRPr="008F3138">
                            <w:rPr>
                              <w:rFonts w:ascii="Comic Sans MS" w:hAnsi="Comic Sans MS"/>
                              <w:spacing w:val="-2"/>
                            </w:rPr>
                            <w:t xml:space="preserve"> weerbaar leren opstellen (tegen reclame, tegen geweld en </w:t>
                          </w:r>
                        </w:p>
                        <w:p w:rsidRPr="008F3138" w:rsidR="005B2566" w:rsidP="006433DB" w:rsidRDefault="005B2566" w14:paraId="2C9DBF56" w14:textId="77777777">
                          <w:pPr>
                            <w:ind w:left="2124" w:firstLine="360"/>
                            <w:rPr>
                              <w:rFonts w:ascii="Comic Sans MS" w:hAnsi="Comic Sans MS"/>
                              <w:spacing w:val="-2"/>
                            </w:rPr>
                          </w:pPr>
                          <w:proofErr w:type="gramStart"/>
                          <w:r w:rsidRPr="008F3138">
                            <w:rPr>
                              <w:rFonts w:ascii="Comic Sans MS" w:hAnsi="Comic Sans MS"/>
                              <w:spacing w:val="-2"/>
                            </w:rPr>
                            <w:t>pesten</w:t>
                          </w:r>
                          <w:proofErr w:type="gramEnd"/>
                          <w:r w:rsidRPr="008F3138">
                            <w:rPr>
                              <w:rFonts w:ascii="Comic Sans MS" w:hAnsi="Comic Sans MS"/>
                              <w:spacing w:val="-2"/>
                            </w:rPr>
                            <w:t>, …)</w:t>
                          </w:r>
                        </w:p>
                        <w:p w:rsidRPr="008F3138" w:rsidR="005B2566" w:rsidP="006433DB" w:rsidRDefault="005B2566" w14:paraId="4BDB5498" w14:textId="77777777">
                          <w:pPr>
                            <w:ind w:left="567"/>
                            <w:rPr>
                              <w:rFonts w:ascii="Comic Sans MS" w:hAnsi="Comic Sans MS"/>
                              <w:spacing w:val="-2"/>
                            </w:rPr>
                          </w:pPr>
                        </w:p>
                        <w:p w:rsidRPr="008F3138" w:rsidR="005B2566" w:rsidP="006433DB" w:rsidRDefault="005B2566" w14:paraId="2916C19D" w14:textId="77777777">
                          <w:pPr>
                            <w:rPr>
                              <w:rFonts w:ascii="Comic Sans MS" w:hAnsi="Comic Sans MS"/>
                              <w:spacing w:val="-2"/>
                            </w:rPr>
                          </w:pPr>
                        </w:p>
                        <w:p w:rsidRPr="008F3138" w:rsidR="005B2566" w:rsidP="006433DB" w:rsidRDefault="005B2566" w14:paraId="74869460" w14:textId="77777777">
                          <w:pPr>
                            <w:rPr>
                              <w:rFonts w:ascii="Comic Sans MS" w:hAnsi="Comic Sans MS"/>
                              <w:spacing w:val="-2"/>
                            </w:rPr>
                          </w:pPr>
                        </w:p>
                        <w:p w:rsidRPr="008F3138" w:rsidR="005B2566" w:rsidP="006433DB" w:rsidRDefault="005B2566" w14:paraId="331AB949" w14:textId="77777777">
                          <w:pPr>
                            <w:ind w:left="1983" w:firstLine="141"/>
                            <w:rPr>
                              <w:rFonts w:ascii="Comic Sans MS" w:hAnsi="Comic Sans MS"/>
                              <w:b/>
                              <w:i/>
                              <w:spacing w:val="-2"/>
                            </w:rPr>
                          </w:pPr>
                          <w:r w:rsidRPr="008F3138">
                            <w:rPr>
                              <w:rFonts w:ascii="Comic Sans MS" w:hAnsi="Comic Sans MS"/>
                              <w:b/>
                              <w:i/>
                              <w:spacing w:val="-2"/>
                            </w:rPr>
                            <w:t>Handen</w:t>
                          </w:r>
                        </w:p>
                        <w:p w:rsidRPr="008F3138" w:rsidR="005B2566" w:rsidP="006433DB" w:rsidRDefault="005B2566" w14:paraId="02FBDDD4" w14:textId="77777777">
                          <w:pPr>
                            <w:ind w:left="2124"/>
                            <w:rPr>
                              <w:rFonts w:ascii="Comic Sans MS" w:hAnsi="Comic Sans MS"/>
                              <w:spacing w:val="-2"/>
                            </w:rPr>
                          </w:pPr>
                          <w:r w:rsidRPr="008F3138">
                            <w:rPr>
                              <w:rFonts w:ascii="Comic Sans MS" w:hAnsi="Comic Sans MS"/>
                              <w:spacing w:val="-2"/>
                            </w:rPr>
                            <w:t xml:space="preserve">We willen onze kinderen ook </w:t>
                          </w:r>
                          <w:r w:rsidRPr="008F3138">
                            <w:rPr>
                              <w:rFonts w:ascii="Comic Sans MS" w:hAnsi="Comic Sans MS"/>
                              <w:b/>
                              <w:spacing w:val="-2"/>
                            </w:rPr>
                            <w:t xml:space="preserve">vaardigheden bijbrengen </w:t>
                          </w:r>
                          <w:r w:rsidRPr="008F3138">
                            <w:rPr>
                              <w:rFonts w:ascii="Comic Sans MS" w:hAnsi="Comic Sans MS"/>
                              <w:spacing w:val="-2"/>
                            </w:rPr>
                            <w:t>en zichzelf leren ervaren.</w:t>
                          </w:r>
                        </w:p>
                        <w:p w:rsidRPr="008F3138" w:rsidR="005B2566" w:rsidP="006433DB" w:rsidRDefault="005B2566" w14:paraId="187F57B8" w14:textId="77777777">
                          <w:pPr>
                            <w:ind w:left="2124"/>
                            <w:rPr>
                              <w:rFonts w:ascii="Comic Sans MS" w:hAnsi="Comic Sans MS"/>
                              <w:spacing w:val="-2"/>
                            </w:rPr>
                          </w:pPr>
                        </w:p>
                        <w:p w:rsidRPr="008F3138" w:rsidR="005B2566" w:rsidP="006433DB" w:rsidRDefault="005B2566" w14:paraId="0B3D5DB6" w14:textId="77777777">
                          <w:pPr>
                            <w:ind w:left="2124"/>
                            <w:rPr>
                              <w:rFonts w:ascii="Comic Sans MS" w:hAnsi="Comic Sans MS"/>
                              <w:spacing w:val="-2"/>
                            </w:rPr>
                          </w:pPr>
                          <w:r w:rsidRPr="008F3138">
                            <w:rPr>
                              <w:rFonts w:ascii="Comic Sans MS" w:hAnsi="Comic Sans MS"/>
                              <w:spacing w:val="-2"/>
                            </w:rPr>
                            <w:t xml:space="preserve">In de </w:t>
                          </w:r>
                          <w:proofErr w:type="gramStart"/>
                          <w:r w:rsidRPr="008F3138">
                            <w:rPr>
                              <w:rFonts w:ascii="Comic Sans MS" w:hAnsi="Comic Sans MS"/>
                              <w:spacing w:val="-2"/>
                            </w:rPr>
                            <w:t>kleuterschool :</w:t>
                          </w:r>
                          <w:proofErr w:type="gramEnd"/>
                          <w:r w:rsidRPr="008F3138">
                            <w:rPr>
                              <w:rFonts w:ascii="Comic Sans MS" w:hAnsi="Comic Sans MS"/>
                              <w:spacing w:val="-2"/>
                            </w:rPr>
                            <w:t xml:space="preserve"> zelf jas aan- en uittrekken, zelf schooltas dragen, sluitingen open en dichtdoen, handen wassen en afdrogen, … (= zelfredzaamheid).</w:t>
                          </w:r>
                        </w:p>
                        <w:p w:rsidRPr="008F3138" w:rsidR="005B2566" w:rsidP="006433DB" w:rsidRDefault="005B2566" w14:paraId="7D1BAEB8" w14:textId="77777777">
                          <w:pPr>
                            <w:ind w:left="2124"/>
                            <w:rPr>
                              <w:rFonts w:ascii="Comic Sans MS" w:hAnsi="Comic Sans MS"/>
                              <w:spacing w:val="-2"/>
                            </w:rPr>
                          </w:pPr>
                          <w:r w:rsidRPr="008F3138">
                            <w:rPr>
                              <w:rFonts w:ascii="Comic Sans MS" w:hAnsi="Comic Sans MS"/>
                              <w:spacing w:val="-2"/>
                            </w:rPr>
                            <w:t xml:space="preserve">Natuurlijk leren knippen, plakken, kleien, prikken, schilderen, schrijven en kleuren (= fijne motoriek), maar ook bewegen met heel het lichaam, fietsen, huppelen, lopen, </w:t>
                          </w:r>
                          <w:proofErr w:type="gramStart"/>
                          <w:r w:rsidRPr="008F3138">
                            <w:rPr>
                              <w:rFonts w:ascii="Comic Sans MS" w:hAnsi="Comic Sans MS"/>
                              <w:spacing w:val="-2"/>
                            </w:rPr>
                            <w:t>springen,…</w:t>
                          </w:r>
                          <w:proofErr w:type="gramEnd"/>
                          <w:r w:rsidRPr="008F3138">
                            <w:rPr>
                              <w:rFonts w:ascii="Comic Sans MS" w:hAnsi="Comic Sans MS"/>
                              <w:spacing w:val="-2"/>
                            </w:rPr>
                            <w:t xml:space="preserve"> Regelmatig zijn </w:t>
                          </w:r>
                          <w:proofErr w:type="gramStart"/>
                          <w:r w:rsidRPr="008F3138">
                            <w:rPr>
                              <w:rFonts w:ascii="Comic Sans MS" w:hAnsi="Comic Sans MS"/>
                              <w:spacing w:val="-2"/>
                            </w:rPr>
                            <w:t>er  bewegingsmomenten</w:t>
                          </w:r>
                          <w:proofErr w:type="gramEnd"/>
                          <w:r w:rsidRPr="008F3138">
                            <w:rPr>
                              <w:rFonts w:ascii="Comic Sans MS" w:hAnsi="Comic Sans MS"/>
                              <w:spacing w:val="-2"/>
                            </w:rPr>
                            <w:t xml:space="preserve"> in de klas of op de speelplaats. In de turnzaal komen klimmen, klauteren, balvaardigheden en evenwicht oefenen vaak voor (= grove motoriek).</w:t>
                          </w:r>
                        </w:p>
                        <w:p w:rsidRPr="008F3138" w:rsidR="005B2566" w:rsidP="006433DB" w:rsidRDefault="005B2566" w14:paraId="54738AF4" w14:textId="77777777">
                          <w:pPr>
                            <w:ind w:left="2124"/>
                            <w:rPr>
                              <w:rFonts w:ascii="Comic Sans MS" w:hAnsi="Comic Sans MS"/>
                              <w:spacing w:val="-2"/>
                            </w:rPr>
                          </w:pPr>
                        </w:p>
                        <w:p w:rsidRPr="008F3138" w:rsidR="005B2566" w:rsidP="006433DB" w:rsidRDefault="005B2566" w14:paraId="5A556778" w14:textId="77777777">
                          <w:pPr>
                            <w:ind w:left="2124"/>
                            <w:rPr>
                              <w:rFonts w:ascii="Comic Sans MS" w:hAnsi="Comic Sans MS"/>
                              <w:spacing w:val="-2"/>
                            </w:rPr>
                          </w:pPr>
                          <w:r w:rsidRPr="008F3138">
                            <w:rPr>
                              <w:rFonts w:ascii="Comic Sans MS" w:hAnsi="Comic Sans MS"/>
                              <w:spacing w:val="-2"/>
                            </w:rPr>
                            <w:t xml:space="preserve">In het lager wordt daaraan verder gewerkt in de lessen tekenen, knutselen en schilderen. </w:t>
                          </w:r>
                        </w:p>
                        <w:p w:rsidRPr="008F3138" w:rsidR="005B2566" w:rsidP="006433DB" w:rsidRDefault="005B2566" w14:paraId="6CA157B4" w14:textId="77777777">
                          <w:pPr>
                            <w:ind w:left="2124"/>
                            <w:rPr>
                              <w:rFonts w:ascii="Comic Sans MS" w:hAnsi="Comic Sans MS"/>
                              <w:spacing w:val="-2"/>
                            </w:rPr>
                          </w:pPr>
                          <w:r w:rsidRPr="008F3138">
                            <w:rPr>
                              <w:rFonts w:ascii="Comic Sans MS" w:hAnsi="Comic Sans MS"/>
                              <w:spacing w:val="-2"/>
                            </w:rPr>
                            <w:t>De lichamelijke ontwikkeling komt aan bod in de turnlessen, tijdens het zwemmen en tijdens de sportactiviteiten van Stichting Vlaamse Schoolsport (SVS).</w:t>
                          </w:r>
                        </w:p>
                        <w:p w:rsidRPr="008F3138" w:rsidR="005B2566" w:rsidP="006433DB" w:rsidRDefault="005B2566" w14:paraId="60CA8237" w14:textId="77777777">
                          <w:pPr>
                            <w:ind w:left="2124"/>
                            <w:rPr>
                              <w:rFonts w:ascii="Comic Sans MS" w:hAnsi="Comic Sans MS"/>
                              <w:spacing w:val="-2"/>
                            </w:rPr>
                          </w:pPr>
                          <w:r w:rsidRPr="008F3138">
                            <w:rPr>
                              <w:rFonts w:ascii="Comic Sans MS" w:hAnsi="Comic Sans MS"/>
                              <w:spacing w:val="-2"/>
                            </w:rPr>
                            <w:t xml:space="preserve">Het technisch bewustzijn, dat bij de meeste kinderen al sluimerend aanwezig is, trachten we verder te ontwikkelen. Waar het op aankomt is dat onze kinderen elementaire technische principes (stevigheid, evenwicht, …) begrijpen en dat ze leren om eenvoudige technische handelingen uit te voeren (verplaatsen, doen bewegen, uit elkaar nemen, …) </w:t>
                          </w:r>
                        </w:p>
                        <w:p w:rsidRPr="008F3138" w:rsidR="005B2566" w:rsidP="006433DB" w:rsidRDefault="005B2566" w14:paraId="46ABBD8F" w14:textId="77777777">
                          <w:pPr>
                            <w:ind w:left="2124"/>
                            <w:rPr>
                              <w:rFonts w:ascii="Comic Sans MS" w:hAnsi="Comic Sans MS"/>
                              <w:spacing w:val="-2"/>
                            </w:rPr>
                          </w:pPr>
                        </w:p>
                        <w:p w:rsidRPr="008F3138" w:rsidR="005B2566" w:rsidP="006433DB" w:rsidRDefault="005B2566" w14:paraId="20FF5807" w14:textId="77777777">
                          <w:pPr>
                            <w:ind w:left="2124"/>
                            <w:rPr>
                              <w:rFonts w:ascii="Comic Sans MS" w:hAnsi="Comic Sans MS"/>
                              <w:spacing w:val="-2"/>
                            </w:rPr>
                          </w:pPr>
                          <w:r w:rsidRPr="008F3138">
                            <w:rPr>
                              <w:rFonts w:ascii="Comic Sans MS" w:hAnsi="Comic Sans MS"/>
                              <w:b/>
                              <w:spacing w:val="-2"/>
                            </w:rPr>
                            <w:t>De zin voor creativiteit</w:t>
                          </w:r>
                          <w:r w:rsidRPr="008F3138">
                            <w:rPr>
                              <w:rFonts w:ascii="Comic Sans MS" w:hAnsi="Comic Sans MS"/>
                              <w:spacing w:val="-2"/>
                            </w:rPr>
                            <w:t xml:space="preserve"> willen we </w:t>
                          </w:r>
                          <w:proofErr w:type="gramStart"/>
                          <w:r w:rsidRPr="008F3138">
                            <w:rPr>
                              <w:rFonts w:ascii="Comic Sans MS" w:hAnsi="Comic Sans MS"/>
                              <w:spacing w:val="-2"/>
                            </w:rPr>
                            <w:t>ontwikkelen :</w:t>
                          </w:r>
                          <w:proofErr w:type="gramEnd"/>
                          <w:r w:rsidRPr="008F3138">
                            <w:rPr>
                              <w:rFonts w:ascii="Comic Sans MS" w:hAnsi="Comic Sans MS"/>
                              <w:spacing w:val="-2"/>
                            </w:rPr>
                            <w:t xml:space="preserve"> van leren kijken, luisteren en voelen, tot zelf creatief zijn. Dit kan in de lessen beeldopvoeding, muzisch taalgebruik, dramatisch spel, muzikale opvoeding en bewegingsexpressie die we met de meeste zorg geven. Graag willen we onze school hierdoor ook meer profileren als een muzische school doorheen al onze lessen.</w:t>
                          </w:r>
                        </w:p>
                        <w:p w:rsidRPr="008F3138" w:rsidR="005B2566" w:rsidP="006433DB" w:rsidRDefault="005B2566" w14:paraId="294B163B" w14:textId="77777777">
                          <w:pPr>
                            <w:ind w:left="2124"/>
                            <w:rPr>
                              <w:rFonts w:ascii="Comic Sans MS" w:hAnsi="Comic Sans MS"/>
                              <w:spacing w:val="-2"/>
                            </w:rPr>
                          </w:pPr>
                          <w:r w:rsidRPr="008F3138">
                            <w:rPr>
                              <w:rFonts w:ascii="Comic Sans MS" w:hAnsi="Comic Sans MS"/>
                              <w:spacing w:val="-2"/>
                            </w:rPr>
                            <w:t xml:space="preserve">Een tentoonstelling bezoeken of een theatervoorstelling bijwonen proberen wij te promoten als een noodzakelijk </w:t>
                          </w:r>
                          <w:r w:rsidRPr="008F3138">
                            <w:rPr>
                              <w:rFonts w:ascii="Comic Sans MS" w:hAnsi="Comic Sans MS"/>
                              <w:b/>
                              <w:spacing w:val="-2"/>
                            </w:rPr>
                            <w:t>contact met de cultuur</w:t>
                          </w:r>
                          <w:r w:rsidRPr="008F3138">
                            <w:rPr>
                              <w:rFonts w:ascii="Comic Sans MS" w:hAnsi="Comic Sans MS"/>
                              <w:spacing w:val="-2"/>
                            </w:rPr>
                            <w:t xml:space="preserve"> in onze samenleving. Het beschouwen vinden we heel belangrijk.</w:t>
                          </w:r>
                        </w:p>
                        <w:p w:rsidRPr="008F3138" w:rsidR="005B2566" w:rsidP="006433DB" w:rsidRDefault="005B2566" w14:paraId="7E2CEA74" w14:textId="77777777">
                          <w:pPr>
                            <w:ind w:left="2124"/>
                            <w:rPr>
                              <w:rFonts w:ascii="Comic Sans MS" w:hAnsi="Comic Sans MS"/>
                              <w:spacing w:val="-2"/>
                            </w:rPr>
                          </w:pPr>
                          <w:r w:rsidRPr="008F3138">
                            <w:rPr>
                              <w:rFonts w:ascii="Comic Sans MS" w:hAnsi="Comic Sans MS"/>
                              <w:spacing w:val="-2"/>
                            </w:rPr>
                            <w:t>Bij muzische opvoeding staat het actief bezig zijn van onze kinderen centraal. Niet zozeer in de zin van ‘nadoen’, maar wel van zelf bedenken, zoeken, trachten te vinden, helemaal in iets opgaan.</w:t>
                          </w:r>
                        </w:p>
                        <w:p w:rsidRPr="008F3138" w:rsidR="005B2566" w:rsidP="006433DB" w:rsidRDefault="005B2566" w14:paraId="5E5A3683" w14:textId="77777777">
                          <w:pPr>
                            <w:ind w:left="2124"/>
                            <w:rPr>
                              <w:rFonts w:ascii="Comic Sans MS" w:hAnsi="Comic Sans MS"/>
                              <w:spacing w:val="-2"/>
                            </w:rPr>
                          </w:pPr>
                          <w:r w:rsidRPr="008F3138">
                            <w:rPr>
                              <w:rFonts w:ascii="Comic Sans MS" w:hAnsi="Comic Sans MS"/>
                              <w:spacing w:val="-2"/>
                            </w:rPr>
                            <w:t xml:space="preserve">Wij gaan ervan uit dat ieder kind met wat het aan ervaringen heeft een voor hem nieuwe, oorspronkelijke weg kan vinden om zich uit te drukken. Dat het met andere woorden op zijn niveau creatief kan zijn. Die mogelijkheid willen wij op onze school helpen ontwikkelen. </w:t>
                          </w:r>
                        </w:p>
                        <w:p w:rsidRPr="008F3138" w:rsidR="005B2566" w:rsidP="006433DB" w:rsidRDefault="005B2566" w14:paraId="6C5DF43D" w14:textId="77777777">
                          <w:pPr>
                            <w:ind w:left="2124"/>
                            <w:rPr>
                              <w:rFonts w:ascii="Comic Sans MS" w:hAnsi="Comic Sans MS"/>
                              <w:spacing w:val="-2"/>
                            </w:rPr>
                          </w:pPr>
                          <w:r w:rsidRPr="008F3138">
                            <w:rPr>
                              <w:rFonts w:ascii="Comic Sans MS" w:hAnsi="Comic Sans MS"/>
                              <w:spacing w:val="-2"/>
                            </w:rPr>
                            <w:t>Wij vragen hen niet aan een voorgehouden product te werken, maar helpen ze mogelijkheden te ontdekken om zich op een oorspronkelijke manier te uiten. Zo trachten wij de scheppende kracht wakker te maken die in elk kind aanwezig is.</w:t>
                          </w:r>
                        </w:p>
                        <w:p w:rsidRPr="008F3138" w:rsidR="005B2566" w:rsidP="006433DB" w:rsidRDefault="005B2566" w14:paraId="06BBA33E" w14:textId="77777777">
                          <w:pPr>
                            <w:rPr>
                              <w:rFonts w:ascii="Comic Sans MS" w:hAnsi="Comic Sans MS"/>
                              <w:spacing w:val="-2"/>
                            </w:rPr>
                          </w:pPr>
                        </w:p>
                        <w:p w:rsidRPr="008F3138" w:rsidR="005B2566" w:rsidP="006433DB" w:rsidRDefault="005B2566" w14:paraId="006A4449" w14:textId="77777777">
                          <w:pPr>
                            <w:ind w:left="2124" w:hanging="1416"/>
                            <w:rPr>
                              <w:rFonts w:ascii="Comic Sans MS" w:hAnsi="Comic Sans MS"/>
                              <w:spacing w:val="-2"/>
                            </w:rPr>
                          </w:pPr>
                          <w:r w:rsidRPr="008F3138">
                            <w:rPr>
                              <w:rFonts w:ascii="Comic Sans MS" w:hAnsi="Comic Sans MS"/>
                              <w:i/>
                              <w:spacing w:val="-2"/>
                            </w:rPr>
                            <w:t>Aanpak</w:t>
                          </w:r>
                          <w:r w:rsidRPr="008F3138">
                            <w:rPr>
                              <w:rFonts w:ascii="Comic Sans MS" w:hAnsi="Comic Sans MS"/>
                              <w:i/>
                              <w:spacing w:val="-2"/>
                            </w:rPr>
                            <w:tab/>
                          </w:r>
                          <w:r w:rsidRPr="008F3138">
                            <w:rPr>
                              <w:rFonts w:ascii="Comic Sans MS" w:hAnsi="Comic Sans MS"/>
                              <w:spacing w:val="-2"/>
                            </w:rPr>
                            <w:t xml:space="preserve">Onze school vindt het heel belangrijk </w:t>
                          </w:r>
                          <w:r w:rsidRPr="008F3138">
                            <w:rPr>
                              <w:rFonts w:ascii="Comic Sans MS" w:hAnsi="Comic Sans MS"/>
                              <w:b/>
                              <w:spacing w:val="-2"/>
                            </w:rPr>
                            <w:t>in ieder kind het positieve</w:t>
                          </w:r>
                          <w:r w:rsidRPr="008F3138">
                            <w:rPr>
                              <w:rFonts w:ascii="Comic Sans MS" w:hAnsi="Comic Sans MS"/>
                              <w:spacing w:val="-2"/>
                            </w:rPr>
                            <w:t xml:space="preserve"> te benadrukken, zodat het zelfvertrouwen en het gevoel van eigenwaarde kunnen groeien om later als evenwichtig mens door het leven te kunnen. Dit alles vindt ook een weerslag in onze rapportering naar kinderen en ouders toe.</w:t>
                          </w:r>
                        </w:p>
                        <w:p w:rsidRPr="008F3138" w:rsidR="005B2566" w:rsidP="006433DB" w:rsidRDefault="005B2566" w14:paraId="464FCBC1" w14:textId="77777777">
                          <w:pPr>
                            <w:ind w:left="567"/>
                            <w:rPr>
                              <w:rFonts w:ascii="Comic Sans MS" w:hAnsi="Comic Sans MS"/>
                              <w:spacing w:val="-2"/>
                            </w:rPr>
                          </w:pPr>
                        </w:p>
                        <w:p w:rsidRPr="008F3138" w:rsidR="005B2566" w:rsidP="006433DB" w:rsidRDefault="005B2566" w14:paraId="45A5B4FC" w14:textId="77777777">
                          <w:pPr>
                            <w:ind w:left="1983" w:firstLine="141"/>
                            <w:rPr>
                              <w:rFonts w:ascii="Comic Sans MS" w:hAnsi="Comic Sans MS"/>
                              <w:spacing w:val="-2"/>
                            </w:rPr>
                          </w:pPr>
                          <w:r w:rsidRPr="008F3138">
                            <w:rPr>
                              <w:rFonts w:ascii="Comic Sans MS" w:hAnsi="Comic Sans MS"/>
                              <w:spacing w:val="-2"/>
                            </w:rPr>
                            <w:t xml:space="preserve">Op verschillende andere manieren maken wij hier verder werk </w:t>
                          </w:r>
                          <w:proofErr w:type="gramStart"/>
                          <w:r w:rsidRPr="008F3138">
                            <w:rPr>
                              <w:rFonts w:ascii="Comic Sans MS" w:hAnsi="Comic Sans MS"/>
                              <w:spacing w:val="-2"/>
                            </w:rPr>
                            <w:t>van :</w:t>
                          </w:r>
                          <w:proofErr w:type="gramEnd"/>
                        </w:p>
                        <w:p w:rsidRPr="008F3138" w:rsidR="005B2566" w:rsidRDefault="005B2566" w14:paraId="0D983E9D"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meter</w:t>
                          </w:r>
                          <w:proofErr w:type="gramEnd"/>
                          <w:r w:rsidRPr="008F3138">
                            <w:rPr>
                              <w:rFonts w:ascii="Comic Sans MS" w:hAnsi="Comic Sans MS"/>
                              <w:spacing w:val="-2"/>
                            </w:rPr>
                            <w:t>- en peterschap tussen 1</w:t>
                          </w:r>
                          <w:r w:rsidRPr="008F3138">
                            <w:rPr>
                              <w:rFonts w:ascii="Comic Sans MS" w:hAnsi="Comic Sans MS"/>
                              <w:spacing w:val="-2"/>
                              <w:vertAlign w:val="superscript"/>
                            </w:rPr>
                            <w:t>ste</w:t>
                          </w:r>
                          <w:r w:rsidRPr="008F3138">
                            <w:rPr>
                              <w:rFonts w:ascii="Comic Sans MS" w:hAnsi="Comic Sans MS"/>
                              <w:spacing w:val="-2"/>
                            </w:rPr>
                            <w:t xml:space="preserve"> kleuterklas en 3</w:t>
                          </w:r>
                          <w:r w:rsidRPr="008F3138">
                            <w:rPr>
                              <w:rFonts w:ascii="Comic Sans MS" w:hAnsi="Comic Sans MS"/>
                              <w:spacing w:val="-2"/>
                              <w:vertAlign w:val="superscript"/>
                            </w:rPr>
                            <w:t>de</w:t>
                          </w:r>
                          <w:r w:rsidRPr="008F3138">
                            <w:rPr>
                              <w:rFonts w:ascii="Comic Sans MS" w:hAnsi="Comic Sans MS"/>
                              <w:spacing w:val="-2"/>
                            </w:rPr>
                            <w:t xml:space="preserve"> leerjaar</w:t>
                          </w:r>
                        </w:p>
                        <w:p w:rsidRPr="008F3138" w:rsidR="005B2566" w:rsidRDefault="005B2566" w14:paraId="205E9833"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onze</w:t>
                          </w:r>
                          <w:proofErr w:type="gramEnd"/>
                          <w:r w:rsidRPr="008F3138">
                            <w:rPr>
                              <w:rFonts w:ascii="Comic Sans MS" w:hAnsi="Comic Sans MS"/>
                              <w:spacing w:val="-2"/>
                            </w:rPr>
                            <w:t xml:space="preserve"> bosklassen (1</w:t>
                          </w:r>
                          <w:r w:rsidRPr="008F3138">
                            <w:rPr>
                              <w:rFonts w:ascii="Comic Sans MS" w:hAnsi="Comic Sans MS"/>
                              <w:spacing w:val="-2"/>
                              <w:vertAlign w:val="superscript"/>
                            </w:rPr>
                            <w:t>ste</w:t>
                          </w:r>
                          <w:r w:rsidRPr="008F3138">
                            <w:rPr>
                              <w:rFonts w:ascii="Comic Sans MS" w:hAnsi="Comic Sans MS"/>
                              <w:spacing w:val="-2"/>
                            </w:rPr>
                            <w:t xml:space="preserve"> graad) en zeeklassen (3</w:t>
                          </w:r>
                          <w:r w:rsidRPr="008F3138">
                            <w:rPr>
                              <w:rFonts w:ascii="Comic Sans MS" w:hAnsi="Comic Sans MS"/>
                              <w:spacing w:val="-2"/>
                              <w:vertAlign w:val="superscript"/>
                            </w:rPr>
                            <w:t>de</w:t>
                          </w:r>
                          <w:r w:rsidRPr="008F3138">
                            <w:rPr>
                              <w:rFonts w:ascii="Comic Sans MS" w:hAnsi="Comic Sans MS"/>
                              <w:spacing w:val="-2"/>
                            </w:rPr>
                            <w:t xml:space="preserve"> graad)</w:t>
                          </w:r>
                        </w:p>
                        <w:p w:rsidRPr="008F3138" w:rsidR="005B2566" w:rsidRDefault="005B2566" w14:paraId="3E26994C"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hanteren van een jaarthema dat op regelmatige basis doorheen het schooljaar in de aandacht gebracht wordt. Dit vindt dan ook steeds zijn apotheose op ons schoolfeest</w:t>
                          </w:r>
                        </w:p>
                        <w:p w:rsidRPr="008F3138" w:rsidR="005B2566" w:rsidRDefault="005B2566" w14:paraId="034E7BB0"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een</w:t>
                          </w:r>
                          <w:proofErr w:type="gramEnd"/>
                          <w:r w:rsidRPr="008F3138">
                            <w:rPr>
                              <w:rFonts w:ascii="Comic Sans MS" w:hAnsi="Comic Sans MS"/>
                              <w:spacing w:val="-2"/>
                            </w:rPr>
                            <w:t xml:space="preserve"> jaarlijks terugkerend project doorheen onze ganse school, met klasoverschrijdende activiteiten</w:t>
                          </w:r>
                        </w:p>
                        <w:p w:rsidRPr="008F3138" w:rsidR="005B2566" w:rsidRDefault="005B2566" w14:paraId="73E49425"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gezamenlijke</w:t>
                          </w:r>
                          <w:proofErr w:type="gramEnd"/>
                          <w:r w:rsidRPr="008F3138">
                            <w:rPr>
                              <w:rFonts w:ascii="Comic Sans MS" w:hAnsi="Comic Sans MS"/>
                              <w:spacing w:val="-2"/>
                            </w:rPr>
                            <w:t xml:space="preserve"> ontmoetings- en belevingsmomenten in het kader van godsdienstige feesten (Advent, vasten, …)</w:t>
                          </w:r>
                        </w:p>
                        <w:p w:rsidRPr="008F3138" w:rsidR="005B2566" w:rsidRDefault="005B2566" w14:paraId="1436A11A"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creanamiddagen</w:t>
                          </w:r>
                          <w:proofErr w:type="gramEnd"/>
                        </w:p>
                        <w:p w:rsidRPr="008F3138" w:rsidR="005B2566" w:rsidRDefault="005B2566" w14:paraId="62889550"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carnavalsfeest</w:t>
                          </w:r>
                        </w:p>
                        <w:p w:rsidRPr="008F3138" w:rsidR="005B2566" w:rsidRDefault="005B2566" w14:paraId="0DD26560"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gezamenlijke</w:t>
                          </w:r>
                          <w:proofErr w:type="gramEnd"/>
                          <w:r w:rsidRPr="008F3138">
                            <w:rPr>
                              <w:rFonts w:ascii="Comic Sans MS" w:hAnsi="Comic Sans MS"/>
                              <w:spacing w:val="-2"/>
                            </w:rPr>
                            <w:t xml:space="preserve"> sportdag</w:t>
                          </w:r>
                        </w:p>
                        <w:p w:rsidRPr="008F3138" w:rsidR="005B2566" w:rsidRDefault="005B2566" w14:paraId="1C95CB96"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gezamenlijke</w:t>
                          </w:r>
                          <w:proofErr w:type="gramEnd"/>
                          <w:r w:rsidRPr="008F3138">
                            <w:rPr>
                              <w:rFonts w:ascii="Comic Sans MS" w:hAnsi="Comic Sans MS"/>
                              <w:spacing w:val="-2"/>
                            </w:rPr>
                            <w:t xml:space="preserve"> maandopeningen</w:t>
                          </w:r>
                        </w:p>
                        <w:p w:rsidRPr="008F3138" w:rsidR="005B2566" w:rsidRDefault="005B2566" w14:paraId="77162316"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onze</w:t>
                          </w:r>
                          <w:proofErr w:type="gramEnd"/>
                          <w:r w:rsidRPr="008F3138">
                            <w:rPr>
                              <w:rFonts w:ascii="Comic Sans MS" w:hAnsi="Comic Sans MS"/>
                              <w:spacing w:val="-2"/>
                            </w:rPr>
                            <w:t xml:space="preserve"> voorleesweek</w:t>
                          </w:r>
                        </w:p>
                        <w:p w:rsidRPr="008F3138" w:rsidR="005B2566" w:rsidRDefault="005B2566" w14:paraId="5F0005C0" w14:textId="77777777">
                          <w:pPr>
                            <w:numPr>
                              <w:ilvl w:val="0"/>
                              <w:numId w:val="17"/>
                            </w:numPr>
                            <w:spacing w:after="0" w:line="240" w:lineRule="auto"/>
                            <w:jc w:val="both"/>
                            <w:rPr>
                              <w:rFonts w:ascii="Comic Sans MS" w:hAnsi="Comic Sans MS"/>
                              <w:spacing w:val="-2"/>
                            </w:rPr>
                          </w:pPr>
                          <w:proofErr w:type="gramStart"/>
                          <w:r w:rsidRPr="008F3138">
                            <w:rPr>
                              <w:rFonts w:ascii="Comic Sans MS" w:hAnsi="Comic Sans MS"/>
                              <w:spacing w:val="-2"/>
                            </w:rPr>
                            <w:t>het</w:t>
                          </w:r>
                          <w:proofErr w:type="gramEnd"/>
                          <w:r w:rsidRPr="008F3138">
                            <w:rPr>
                              <w:rFonts w:ascii="Comic Sans MS" w:hAnsi="Comic Sans MS"/>
                              <w:spacing w:val="-2"/>
                            </w:rPr>
                            <w:t xml:space="preserve"> grootouderfeest</w:t>
                          </w:r>
                        </w:p>
                        <w:p w:rsidRPr="008F3138" w:rsidR="005B2566" w:rsidP="006433DB" w:rsidRDefault="005B2566" w14:paraId="5C8C6B09" w14:textId="77777777">
                          <w:pPr>
                            <w:rPr>
                              <w:rFonts w:ascii="Comic Sans MS" w:hAnsi="Comic Sans MS"/>
                              <w:spacing w:val="-2"/>
                            </w:rPr>
                          </w:pPr>
                        </w:p>
                        <w:p w:rsidRPr="008F3138" w:rsidR="005B2566" w:rsidP="006433DB" w:rsidRDefault="005B2566" w14:paraId="3382A365" w14:textId="77777777">
                          <w:pPr>
                            <w:rPr>
                              <w:rFonts w:ascii="Comic Sans MS" w:hAnsi="Comic Sans MS"/>
                              <w:spacing w:val="-2"/>
                            </w:rPr>
                          </w:pPr>
                        </w:p>
                        <w:p w:rsidRPr="008F3138" w:rsidR="005B2566" w:rsidP="006433DB" w:rsidRDefault="005B2566" w14:paraId="63AECCD5" w14:textId="77777777">
                          <w:pPr>
                            <w:ind w:left="2124"/>
                            <w:rPr>
                              <w:rFonts w:ascii="Comic Sans MS" w:hAnsi="Comic Sans MS"/>
                              <w:spacing w:val="-2"/>
                            </w:rPr>
                          </w:pPr>
                          <w:r w:rsidRPr="008F3138">
                            <w:rPr>
                              <w:rFonts w:ascii="Comic Sans MS" w:hAnsi="Comic Sans MS"/>
                              <w:spacing w:val="-2"/>
                            </w:rPr>
                            <w:t xml:space="preserve">Doorheen dit aanbod brengen </w:t>
                          </w:r>
                          <w:proofErr w:type="gramStart"/>
                          <w:r w:rsidRPr="008F3138">
                            <w:rPr>
                              <w:rFonts w:ascii="Comic Sans MS" w:hAnsi="Comic Sans MS"/>
                              <w:spacing w:val="-2"/>
                            </w:rPr>
                            <w:t>we  kinderen</w:t>
                          </w:r>
                          <w:proofErr w:type="gramEnd"/>
                          <w:r w:rsidRPr="008F3138">
                            <w:rPr>
                              <w:rFonts w:ascii="Comic Sans MS" w:hAnsi="Comic Sans MS"/>
                              <w:spacing w:val="-2"/>
                            </w:rPr>
                            <w:t xml:space="preserve"> in contact met </w:t>
                          </w:r>
                          <w:r w:rsidRPr="008F3138">
                            <w:rPr>
                              <w:rFonts w:ascii="Comic Sans MS" w:hAnsi="Comic Sans MS"/>
                              <w:b/>
                              <w:spacing w:val="-2"/>
                            </w:rPr>
                            <w:t xml:space="preserve">alle componenten van de </w:t>
                          </w:r>
                          <w:proofErr w:type="gramStart"/>
                          <w:r w:rsidRPr="008F3138">
                            <w:rPr>
                              <w:rFonts w:ascii="Comic Sans MS" w:hAnsi="Comic Sans MS"/>
                              <w:b/>
                              <w:spacing w:val="-2"/>
                            </w:rPr>
                            <w:t xml:space="preserve">cultuur </w:t>
                          </w:r>
                          <w:r w:rsidRPr="008F3138">
                            <w:rPr>
                              <w:rFonts w:ascii="Comic Sans MS" w:hAnsi="Comic Sans MS"/>
                              <w:spacing w:val="-2"/>
                            </w:rPr>
                            <w:t>:</w:t>
                          </w:r>
                          <w:proofErr w:type="gramEnd"/>
                        </w:p>
                        <w:p w:rsidRPr="008F3138" w:rsidR="005B2566" w:rsidP="006433DB" w:rsidRDefault="005B2566" w14:paraId="29C44543"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taal en communicatie</w:t>
                          </w:r>
                        </w:p>
                        <w:p w:rsidRPr="008F3138" w:rsidR="005B2566" w:rsidP="006433DB" w:rsidRDefault="005B2566" w14:paraId="1F63680C"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het muzische (beeldopvoeding, dramatisch spel, muzikale opvoeding, bewegingsexpressie, muzisch taalgebruik)</w:t>
                          </w:r>
                        </w:p>
                        <w:p w:rsidRPr="008F3138" w:rsidR="005B2566" w:rsidP="006433DB" w:rsidRDefault="005B2566" w14:paraId="778D68F5"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cijfers en feiten</w:t>
                          </w:r>
                        </w:p>
                        <w:p w:rsidRPr="008F3138" w:rsidR="005B2566" w:rsidP="006433DB" w:rsidRDefault="005B2566" w14:paraId="4D6C4502"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de techniek</w:t>
                          </w:r>
                        </w:p>
                        <w:p w:rsidRPr="008F3138" w:rsidR="005B2566" w:rsidP="006433DB" w:rsidRDefault="005B2566" w14:paraId="5C10BEEC"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het samenleven</w:t>
                          </w:r>
                        </w:p>
                        <w:p w:rsidRPr="008F3138" w:rsidR="005B2566" w:rsidP="006433DB" w:rsidRDefault="005B2566" w14:paraId="0B3B122E"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verleden en heden</w:t>
                          </w:r>
                        </w:p>
                        <w:p w:rsidRPr="008F3138" w:rsidR="005B2566" w:rsidP="006433DB" w:rsidRDefault="005B2566" w14:paraId="237BA763"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het goede</w:t>
                          </w:r>
                        </w:p>
                        <w:p w:rsidRPr="008F3138" w:rsidR="005B2566" w:rsidP="006433DB" w:rsidRDefault="005B2566" w14:paraId="528C4C6F" w14:textId="77777777">
                          <w:pPr>
                            <w:widowControl w:val="0"/>
                            <w:tabs>
                              <w:tab w:val="left" w:pos="924"/>
                            </w:tabs>
                            <w:ind w:left="2481" w:hanging="357"/>
                            <w:rPr>
                              <w:rFonts w:ascii="Comic Sans MS" w:hAnsi="Comic Sans MS"/>
                              <w:spacing w:val="-2"/>
                            </w:rPr>
                          </w:pPr>
                          <w:proofErr w:type="gramStart"/>
                          <w:r w:rsidRPr="008F3138">
                            <w:rPr>
                              <w:rFonts w:ascii="Comic Sans MS" w:hAnsi="Comic Sans MS"/>
                              <w:spacing w:val="-2"/>
                            </w:rPr>
                            <w:t>de</w:t>
                          </w:r>
                          <w:proofErr w:type="gramEnd"/>
                          <w:r w:rsidRPr="008F3138">
                            <w:rPr>
                              <w:rFonts w:ascii="Comic Sans MS" w:hAnsi="Comic Sans MS"/>
                              <w:spacing w:val="-2"/>
                            </w:rPr>
                            <w:t xml:space="preserve"> wereld van zingeving</w:t>
                          </w:r>
                        </w:p>
                        <w:p w:rsidRPr="008F3138" w:rsidR="005B2566" w:rsidP="006433DB" w:rsidRDefault="005B2566" w14:paraId="5C71F136" w14:textId="77777777">
                          <w:pPr>
                            <w:widowControl w:val="0"/>
                            <w:tabs>
                              <w:tab w:val="left" w:pos="924"/>
                            </w:tabs>
                            <w:ind w:left="2124"/>
                            <w:rPr>
                              <w:rFonts w:ascii="Comic Sans MS" w:hAnsi="Comic Sans MS"/>
                              <w:spacing w:val="-2"/>
                            </w:rPr>
                          </w:pPr>
                        </w:p>
                        <w:p w:rsidRPr="008F3138" w:rsidR="005B2566" w:rsidP="006433DB" w:rsidRDefault="005B2566" w14:paraId="76BD5552" w14:textId="77777777">
                          <w:pPr>
                            <w:ind w:left="567"/>
                            <w:rPr>
                              <w:rFonts w:ascii="Comic Sans MS" w:hAnsi="Comic Sans MS"/>
                              <w:spacing w:val="-2"/>
                            </w:rPr>
                          </w:pPr>
                          <w:r w:rsidRPr="008F3138">
                            <w:rPr>
                              <w:rFonts w:ascii="Comic Sans MS" w:hAnsi="Comic Sans MS"/>
                              <w:i/>
                              <w:spacing w:val="-2"/>
                            </w:rPr>
                            <w:t>Leerlijn</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 xml:space="preserve">In ons aanbod is een logische </w:t>
                          </w:r>
                          <w:r w:rsidRPr="008F3138">
                            <w:rPr>
                              <w:rFonts w:ascii="Comic Sans MS" w:hAnsi="Comic Sans MS"/>
                              <w:b/>
                              <w:spacing w:val="-2"/>
                            </w:rPr>
                            <w:t>samenhang</w:t>
                          </w:r>
                          <w:r w:rsidRPr="008F3138">
                            <w:rPr>
                              <w:rFonts w:ascii="Comic Sans MS" w:hAnsi="Comic Sans MS"/>
                              <w:spacing w:val="-2"/>
                            </w:rPr>
                            <w:t xml:space="preserve"> te vinden.</w:t>
                          </w:r>
                        </w:p>
                        <w:p w:rsidRPr="008F3138" w:rsidR="005B2566" w:rsidP="006433DB" w:rsidRDefault="005B2566" w14:paraId="6597A8FB" w14:textId="77777777">
                          <w:pPr>
                            <w:ind w:left="2124"/>
                            <w:rPr>
                              <w:rFonts w:ascii="Comic Sans MS" w:hAnsi="Comic Sans MS"/>
                              <w:spacing w:val="-2"/>
                            </w:rPr>
                          </w:pPr>
                          <w:r w:rsidRPr="008F3138">
                            <w:rPr>
                              <w:rFonts w:ascii="Comic Sans MS" w:hAnsi="Comic Sans MS"/>
                              <w:spacing w:val="-2"/>
                            </w:rPr>
                            <w:t xml:space="preserve">We werken met leerlijnen waarin het ene logisch volgt uit het andere.  We </w:t>
                          </w:r>
                          <w:proofErr w:type="gramStart"/>
                          <w:r w:rsidRPr="008F3138">
                            <w:rPr>
                              <w:rFonts w:ascii="Comic Sans MS" w:hAnsi="Comic Sans MS"/>
                              <w:spacing w:val="-2"/>
                            </w:rPr>
                            <w:t>bouwen  voort</w:t>
                          </w:r>
                          <w:proofErr w:type="gramEnd"/>
                          <w:r w:rsidRPr="008F3138">
                            <w:rPr>
                              <w:rFonts w:ascii="Comic Sans MS" w:hAnsi="Comic Sans MS"/>
                              <w:spacing w:val="-2"/>
                            </w:rPr>
                            <w:t xml:space="preserve"> op wat kinderen </w:t>
                          </w:r>
                          <w:proofErr w:type="gramStart"/>
                          <w:r w:rsidRPr="008F3138">
                            <w:rPr>
                              <w:rFonts w:ascii="Comic Sans MS" w:hAnsi="Comic Sans MS"/>
                              <w:spacing w:val="-2"/>
                            </w:rPr>
                            <w:t>reeds</w:t>
                          </w:r>
                          <w:proofErr w:type="gramEnd"/>
                          <w:r w:rsidRPr="008F3138">
                            <w:rPr>
                              <w:rFonts w:ascii="Comic Sans MS" w:hAnsi="Comic Sans MS"/>
                              <w:spacing w:val="-2"/>
                            </w:rPr>
                            <w:t xml:space="preserve"> beheersen.</w:t>
                          </w:r>
                        </w:p>
                        <w:p w:rsidRPr="008F3138" w:rsidR="005B2566" w:rsidP="006433DB" w:rsidRDefault="005B2566" w14:paraId="49867B79" w14:textId="77777777">
                          <w:pPr>
                            <w:ind w:left="2124"/>
                            <w:rPr>
                              <w:rFonts w:ascii="Comic Sans MS" w:hAnsi="Comic Sans MS"/>
                              <w:spacing w:val="-2"/>
                            </w:rPr>
                          </w:pPr>
                          <w:r w:rsidRPr="008F3138">
                            <w:rPr>
                              <w:rFonts w:ascii="Comic Sans MS" w:hAnsi="Comic Sans MS"/>
                              <w:spacing w:val="-2"/>
                            </w:rPr>
                            <w:t>We zorgen er ook voor dat alles wat kinderen leren in de verschillende leergebieden en leerdomeinen zinvol samenhangt.</w:t>
                          </w:r>
                        </w:p>
                        <w:p w:rsidRPr="008F3138" w:rsidR="005B2566" w:rsidP="006433DB" w:rsidRDefault="005B2566" w14:paraId="62199465" w14:textId="77777777">
                          <w:pPr>
                            <w:ind w:left="2124"/>
                            <w:rPr>
                              <w:rFonts w:ascii="Comic Sans MS" w:hAnsi="Comic Sans MS"/>
                              <w:spacing w:val="-2"/>
                            </w:rPr>
                          </w:pPr>
                        </w:p>
                        <w:p w:rsidRPr="008F3138" w:rsidR="005B2566" w:rsidP="006433DB" w:rsidRDefault="005B2566" w14:paraId="4AC36425" w14:textId="77777777">
                          <w:pPr>
                            <w:ind w:left="2124" w:hanging="1557"/>
                            <w:rPr>
                              <w:rFonts w:ascii="Comic Sans MS" w:hAnsi="Comic Sans MS"/>
                              <w:spacing w:val="-2"/>
                            </w:rPr>
                          </w:pPr>
                          <w:r w:rsidRPr="008F3138">
                            <w:rPr>
                              <w:rFonts w:ascii="Comic Sans MS" w:hAnsi="Comic Sans MS"/>
                              <w:i/>
                              <w:spacing w:val="-2"/>
                            </w:rPr>
                            <w:t>BC of thema</w:t>
                          </w:r>
                          <w:r w:rsidRPr="008F3138">
                            <w:rPr>
                              <w:rFonts w:ascii="Comic Sans MS" w:hAnsi="Comic Sans MS"/>
                              <w:spacing w:val="-2"/>
                            </w:rPr>
                            <w:tab/>
                          </w:r>
                          <w:r w:rsidRPr="008F3138">
                            <w:rPr>
                              <w:rFonts w:ascii="Comic Sans MS" w:hAnsi="Comic Sans MS"/>
                              <w:spacing w:val="-2"/>
                            </w:rPr>
                            <w:t>Een horizontale samenhang trachten we ook te realiseren, vertrekkende vanuit een belangstellingscentrum (kleuterschool) of werothema (lagere school). Doorheen de dagdagelijkse activiteiten in de klas probeert elke leerkracht het gekozen thema levendig te houden.</w:t>
                          </w:r>
                        </w:p>
                        <w:p w:rsidRPr="008F3138" w:rsidR="005B2566" w:rsidP="006433DB" w:rsidRDefault="005B2566" w14:paraId="0DA123B1" w14:textId="77777777">
                          <w:pPr>
                            <w:ind w:left="2124" w:hanging="1557"/>
                            <w:rPr>
                              <w:rFonts w:ascii="Comic Sans MS" w:hAnsi="Comic Sans MS"/>
                              <w:spacing w:val="-2"/>
                            </w:rPr>
                          </w:pPr>
                        </w:p>
                        <w:p w:rsidRPr="008F3138" w:rsidR="005B2566" w:rsidP="006433DB" w:rsidRDefault="005B2566" w14:paraId="4C4CEA3D" w14:textId="77777777">
                          <w:pPr>
                            <w:ind w:left="2124" w:hanging="1557"/>
                            <w:rPr>
                              <w:rFonts w:ascii="Comic Sans MS" w:hAnsi="Comic Sans MS"/>
                              <w:spacing w:val="-2"/>
                            </w:rPr>
                          </w:pPr>
                        </w:p>
                        <w:p w:rsidRPr="008F3138" w:rsidR="005B2566" w:rsidP="006433DB" w:rsidRDefault="005B2566" w14:paraId="048B043E" w14:textId="77777777">
                          <w:pPr>
                            <w:ind w:left="2124" w:hanging="1557"/>
                            <w:rPr>
                              <w:rFonts w:ascii="Comic Sans MS" w:hAnsi="Comic Sans MS"/>
                              <w:i/>
                              <w:spacing w:val="-2"/>
                            </w:rPr>
                          </w:pPr>
                          <w:r w:rsidRPr="008F3138">
                            <w:rPr>
                              <w:rFonts w:ascii="Comic Sans MS" w:hAnsi="Comic Sans MS"/>
                              <w:i/>
                              <w:spacing w:val="-2"/>
                            </w:rPr>
                            <w:t>Verscheidenheid</w:t>
                          </w:r>
                        </w:p>
                        <w:p w:rsidRPr="008F3138" w:rsidR="005B2566" w:rsidP="006433DB" w:rsidRDefault="005B2566" w14:paraId="3D167E0A" w14:textId="77777777">
                          <w:pPr>
                            <w:ind w:left="2124" w:hanging="1557"/>
                            <w:rPr>
                              <w:rFonts w:ascii="Comic Sans MS" w:hAnsi="Comic Sans MS"/>
                              <w:i/>
                              <w:spacing w:val="-2"/>
                            </w:rPr>
                          </w:pPr>
                          <w:proofErr w:type="gramStart"/>
                          <w:r w:rsidRPr="008F3138">
                            <w:rPr>
                              <w:rFonts w:ascii="Comic Sans MS" w:hAnsi="Comic Sans MS"/>
                              <w:i/>
                              <w:spacing w:val="-2"/>
                            </w:rPr>
                            <w:t>en</w:t>
                          </w:r>
                          <w:proofErr w:type="gramEnd"/>
                          <w:r w:rsidRPr="008F3138">
                            <w:rPr>
                              <w:rFonts w:ascii="Comic Sans MS" w:hAnsi="Comic Sans MS"/>
                              <w:i/>
                              <w:spacing w:val="-2"/>
                            </w:rPr>
                            <w:t xml:space="preserve"> gradatie</w:t>
                          </w:r>
                          <w:r w:rsidRPr="008F3138">
                            <w:rPr>
                              <w:rFonts w:ascii="Comic Sans MS" w:hAnsi="Comic Sans MS"/>
                              <w:i/>
                              <w:spacing w:val="-2"/>
                            </w:rPr>
                            <w:tab/>
                          </w:r>
                          <w:r w:rsidRPr="008F3138">
                            <w:rPr>
                              <w:rFonts w:ascii="Comic Sans MS" w:hAnsi="Comic Sans MS"/>
                              <w:spacing w:val="-2"/>
                            </w:rPr>
                            <w:t>Doorheen het schooljaar worden de thema’s zorgvuldig uitgekozen en besproken met de kinderen. Zo trachten we te werken aan een grote verscheidenheid in themakeuze en zorgen we er ook voor dat er doorheen de ganse school een gradatie in de opbouw van elk thema aanwezig is.</w:t>
                          </w:r>
                        </w:p>
                        <w:p w:rsidRPr="008F3138" w:rsidR="005B2566" w:rsidP="006433DB" w:rsidRDefault="005B2566" w14:paraId="50895670" w14:textId="77777777">
                          <w:pPr>
                            <w:ind w:left="567"/>
                            <w:rPr>
                              <w:rFonts w:ascii="Comic Sans MS" w:hAnsi="Comic Sans MS"/>
                              <w:spacing w:val="-2"/>
                            </w:rPr>
                          </w:pPr>
                        </w:p>
                        <w:p w:rsidRPr="008F3138" w:rsidR="005B2566" w:rsidP="006433DB" w:rsidRDefault="005B2566" w14:paraId="2097927F" w14:textId="77777777">
                          <w:pPr>
                            <w:spacing w:before="120"/>
                            <w:ind w:left="2124"/>
                            <w:rPr>
                              <w:rFonts w:ascii="Comic Sans MS" w:hAnsi="Comic Sans MS"/>
                              <w:spacing w:val="-2"/>
                            </w:rPr>
                          </w:pPr>
                          <w:r w:rsidRPr="008F3138">
                            <w:rPr>
                              <w:rFonts w:ascii="Comic Sans MS" w:hAnsi="Comic Sans MS"/>
                              <w:spacing w:val="-2"/>
                            </w:rPr>
                            <w:t xml:space="preserve">We willen dat wat kinderen leren deel wordt van hun zijn, van hun persoon.  Het is niet voldoende dat kinderen beschikken over een aantal weetjes of dat ze een aantal vaardigheden kunnen toepassen als de leerkracht het vraagt.  Waar het uiteindelijk op aan komt, is dat </w:t>
                          </w:r>
                          <w:r w:rsidRPr="008F3138">
                            <w:rPr>
                              <w:rFonts w:ascii="Comic Sans MS" w:hAnsi="Comic Sans MS"/>
                              <w:b/>
                              <w:spacing w:val="-2"/>
                            </w:rPr>
                            <w:t>kinderen leren met het oog op het leven</w:t>
                          </w:r>
                          <w:r w:rsidRPr="008F3138">
                            <w:rPr>
                              <w:rFonts w:ascii="Comic Sans MS" w:hAnsi="Comic Sans MS"/>
                              <w:spacing w:val="-2"/>
                            </w:rPr>
                            <w:t>.  Dat ze de dingen die ze leren kunnen plaatsen en gebruiken in hun leven.  Dat is leren dat zin heeft en zin geeft.</w:t>
                          </w:r>
                        </w:p>
                        <w:p w:rsidRPr="008F3138" w:rsidR="005B2566" w:rsidP="006433DB" w:rsidRDefault="005B2566" w14:paraId="38C1F859" w14:textId="77777777">
                          <w:pPr>
                            <w:rPr>
                              <w:rFonts w:ascii="Comic Sans MS" w:hAnsi="Comic Sans MS"/>
                              <w:b/>
                              <w:szCs w:val="24"/>
                              <w:u w:val="single"/>
                            </w:rPr>
                          </w:pPr>
                        </w:p>
                        <w:p w:rsidRPr="008F3138" w:rsidR="005B2566" w:rsidP="006433DB" w:rsidRDefault="005B2566" w14:paraId="0C8FE7CE" w14:textId="77777777">
                          <w:pPr>
                            <w:rPr>
                              <w:rFonts w:ascii="Comic Sans MS" w:hAnsi="Comic Sans MS"/>
                              <w:szCs w:val="24"/>
                            </w:rPr>
                          </w:pPr>
                        </w:p>
                        <w:p w:rsidRPr="008F3138" w:rsidR="005B2566" w:rsidP="006433DB" w:rsidRDefault="005B2566" w14:paraId="41004F19" w14:textId="77777777">
                          <w:pPr>
                            <w:rPr>
                              <w:rFonts w:ascii="Comic Sans MS" w:hAnsi="Comic Sans MS"/>
                              <w:szCs w:val="24"/>
                            </w:rPr>
                          </w:pPr>
                        </w:p>
                        <w:p w:rsidRPr="008F3138" w:rsidR="005B2566" w:rsidP="006433DB" w:rsidRDefault="005B2566" w14:paraId="67C0C651" w14:textId="77777777">
                          <w:pPr>
                            <w:rPr>
                              <w:rFonts w:ascii="Comic Sans MS" w:hAnsi="Comic Sans MS"/>
                              <w:szCs w:val="24"/>
                            </w:rPr>
                          </w:pPr>
                        </w:p>
                        <w:p w:rsidRPr="008F3138" w:rsidR="005B2566" w:rsidP="006433DB" w:rsidRDefault="005B2566" w14:paraId="308D56CC" w14:textId="77777777">
                          <w:pPr>
                            <w:rPr>
                              <w:rFonts w:ascii="Comic Sans MS" w:hAnsi="Comic Sans MS"/>
                              <w:szCs w:val="24"/>
                            </w:rPr>
                          </w:pPr>
                        </w:p>
                        <w:p w:rsidRPr="008F3138" w:rsidR="005B2566" w:rsidP="006433DB" w:rsidRDefault="005B2566" w14:paraId="797E50C6" w14:textId="77777777">
                          <w:pPr>
                            <w:rPr>
                              <w:rFonts w:ascii="Comic Sans MS" w:hAnsi="Comic Sans MS"/>
                              <w:szCs w:val="24"/>
                            </w:rPr>
                          </w:pPr>
                        </w:p>
                        <w:p w:rsidRPr="008F3138" w:rsidR="005B2566" w:rsidP="006433DB" w:rsidRDefault="005B2566" w14:paraId="7B04FA47" w14:textId="77777777">
                          <w:pPr>
                            <w:rPr>
                              <w:rFonts w:ascii="Comic Sans MS" w:hAnsi="Comic Sans MS"/>
                              <w:szCs w:val="24"/>
                            </w:rPr>
                          </w:pPr>
                        </w:p>
                        <w:p w:rsidRPr="008F3138" w:rsidR="005B2566" w:rsidP="006433DB" w:rsidRDefault="005B2566" w14:paraId="568C698B" w14:textId="77777777">
                          <w:pPr>
                            <w:rPr>
                              <w:rFonts w:ascii="Comic Sans MS" w:hAnsi="Comic Sans MS"/>
                              <w:szCs w:val="24"/>
                            </w:rPr>
                          </w:pPr>
                        </w:p>
                        <w:p w:rsidRPr="008F3138" w:rsidR="005B2566" w:rsidP="006433DB" w:rsidRDefault="005B2566" w14:paraId="1A939487" w14:textId="77777777">
                          <w:pPr>
                            <w:rPr>
                              <w:rFonts w:ascii="Comic Sans MS" w:hAnsi="Comic Sans MS"/>
                              <w:szCs w:val="24"/>
                            </w:rPr>
                          </w:pPr>
                        </w:p>
                        <w:p w:rsidRPr="008F3138" w:rsidR="005B2566" w:rsidP="006433DB" w:rsidRDefault="005B2566" w14:paraId="6AA258D8" w14:textId="77777777">
                          <w:pPr>
                            <w:rPr>
                              <w:rFonts w:ascii="Comic Sans MS" w:hAnsi="Comic Sans MS"/>
                              <w:szCs w:val="24"/>
                            </w:rPr>
                          </w:pPr>
                        </w:p>
                        <w:p w:rsidRPr="008F3138" w:rsidR="005B2566" w:rsidP="006433DB" w:rsidRDefault="005B2566" w14:paraId="6FFBD3EC" w14:textId="77777777">
                          <w:pPr>
                            <w:rPr>
                              <w:rFonts w:ascii="Comic Sans MS" w:hAnsi="Comic Sans MS"/>
                              <w:szCs w:val="24"/>
                            </w:rPr>
                          </w:pPr>
                        </w:p>
                        <w:p w:rsidRPr="008F3138" w:rsidR="005B2566" w:rsidP="006433DB" w:rsidRDefault="005B2566" w14:paraId="30DCCCAD" w14:textId="77777777">
                          <w:pPr>
                            <w:rPr>
                              <w:rFonts w:ascii="Comic Sans MS" w:hAnsi="Comic Sans MS"/>
                              <w:szCs w:val="24"/>
                            </w:rPr>
                          </w:pPr>
                        </w:p>
                        <w:p w:rsidRPr="008F3138" w:rsidR="005B2566" w:rsidP="006433DB" w:rsidRDefault="005B2566" w14:paraId="371B9B57" w14:textId="77777777">
                          <w:pPr>
                            <w:tabs>
                              <w:tab w:val="left" w:pos="1080"/>
                            </w:tabs>
                            <w:jc w:val="center"/>
                            <w:rPr>
                              <w:rFonts w:ascii="Comic Sans MS" w:hAnsi="Comic Sans MS"/>
                              <w:b/>
                              <w:szCs w:val="24"/>
                              <w:u w:val="single"/>
                            </w:rPr>
                          </w:pPr>
                          <w:r w:rsidRPr="008F3138">
                            <w:rPr>
                              <w:rFonts w:ascii="Comic Sans MS" w:hAnsi="Comic Sans MS"/>
                              <w:b/>
                              <w:szCs w:val="24"/>
                              <w:u w:val="single"/>
                            </w:rPr>
                            <w:t xml:space="preserve">3. We werken aan een doeltreffende didactische aanpak </w:t>
                          </w:r>
                        </w:p>
                        <w:p w:rsidRPr="008F3138" w:rsidR="005B2566" w:rsidP="006433DB" w:rsidRDefault="005B2566" w14:paraId="5DB28D5E" w14:textId="77777777">
                          <w:pPr>
                            <w:tabs>
                              <w:tab w:val="left" w:pos="1080"/>
                            </w:tabs>
                            <w:jc w:val="center"/>
                            <w:rPr>
                              <w:rFonts w:ascii="Comic Sans MS" w:hAnsi="Comic Sans MS"/>
                              <w:b/>
                              <w:szCs w:val="24"/>
                              <w:u w:val="single"/>
                            </w:rPr>
                          </w:pPr>
                          <w:proofErr w:type="gramStart"/>
                          <w:r w:rsidRPr="008F3138">
                            <w:rPr>
                              <w:rFonts w:ascii="Comic Sans MS" w:hAnsi="Comic Sans MS"/>
                              <w:b/>
                              <w:szCs w:val="24"/>
                              <w:u w:val="single"/>
                            </w:rPr>
                            <w:t>en</w:t>
                          </w:r>
                          <w:proofErr w:type="gramEnd"/>
                          <w:r w:rsidRPr="008F3138">
                            <w:rPr>
                              <w:rFonts w:ascii="Comic Sans MS" w:hAnsi="Comic Sans MS"/>
                              <w:b/>
                              <w:szCs w:val="24"/>
                              <w:u w:val="single"/>
                            </w:rPr>
                            <w:t xml:space="preserve"> een stimulerend opvoedingsklimaat</w:t>
                          </w:r>
                        </w:p>
                        <w:p w:rsidRPr="008F3138" w:rsidR="005B2566" w:rsidP="006433DB" w:rsidRDefault="005B2566" w14:paraId="36AF6883" w14:textId="77777777">
                          <w:pPr>
                            <w:tabs>
                              <w:tab w:val="left" w:pos="1080"/>
                            </w:tabs>
                            <w:jc w:val="center"/>
                            <w:rPr>
                              <w:rFonts w:ascii="Comic Sans MS" w:hAnsi="Comic Sans MS"/>
                              <w:b/>
                              <w:szCs w:val="24"/>
                              <w:u w:val="single"/>
                            </w:rPr>
                          </w:pPr>
                        </w:p>
                        <w:p w:rsidRPr="008F3138" w:rsidR="005B2566" w:rsidP="006433DB" w:rsidRDefault="005B2566" w14:paraId="54C529ED" w14:textId="77777777">
                          <w:pPr>
                            <w:tabs>
                              <w:tab w:val="left" w:pos="1080"/>
                            </w:tabs>
                            <w:jc w:val="center"/>
                            <w:rPr>
                              <w:rFonts w:ascii="Comic Sans MS" w:hAnsi="Comic Sans MS"/>
                              <w:b/>
                              <w:szCs w:val="24"/>
                              <w:u w:val="single"/>
                            </w:rPr>
                          </w:pPr>
                        </w:p>
                        <w:p w:rsidRPr="008F3138" w:rsidR="005B2566" w:rsidP="006433DB" w:rsidRDefault="005B2566" w14:paraId="1C0157D6" w14:textId="77777777">
                          <w:pPr>
                            <w:tabs>
                              <w:tab w:val="left" w:pos="1080"/>
                            </w:tabs>
                            <w:jc w:val="center"/>
                            <w:rPr>
                              <w:rFonts w:ascii="Comic Sans MS" w:hAnsi="Comic Sans MS"/>
                              <w:b/>
                              <w:szCs w:val="24"/>
                              <w:u w:val="single"/>
                            </w:rPr>
                          </w:pPr>
                          <w:r w:rsidRPr="008F3138">
                            <w:rPr>
                              <w:rFonts w:ascii="Comic Sans MS" w:hAnsi="Comic Sans MS"/>
                              <w:b/>
                              <w:noProof/>
                              <w:szCs w:val="24"/>
                              <w:u w:val="single"/>
                              <w:lang w:eastAsia="nl-BE"/>
                            </w:rPr>
                            <w:drawing>
                              <wp:inline distT="0" distB="0" distL="0" distR="0" wp14:anchorId="02E9C27D" wp14:editId="57573191">
                                <wp:extent cx="2385060" cy="2484120"/>
                                <wp:effectExtent l="0" t="0" r="0" b="0"/>
                                <wp:docPr id="1737755112" name="Afbeelding 582" descr="j0391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039141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5060" cy="2484120"/>
                                        </a:xfrm>
                                        <a:prstGeom prst="rect">
                                          <a:avLst/>
                                        </a:prstGeom>
                                        <a:noFill/>
                                        <a:ln>
                                          <a:noFill/>
                                        </a:ln>
                                      </pic:spPr>
                                    </pic:pic>
                                  </a:graphicData>
                                </a:graphic>
                              </wp:inline>
                            </w:drawing>
                          </w:r>
                        </w:p>
                        <w:p w:rsidRPr="008F3138" w:rsidR="005B2566" w:rsidP="006433DB" w:rsidRDefault="005B2566" w14:paraId="3691E7B2" w14:textId="77777777">
                          <w:pPr>
                            <w:tabs>
                              <w:tab w:val="left" w:pos="1080"/>
                            </w:tabs>
                            <w:jc w:val="center"/>
                            <w:rPr>
                              <w:rFonts w:ascii="Comic Sans MS" w:hAnsi="Comic Sans MS"/>
                              <w:b/>
                              <w:szCs w:val="24"/>
                              <w:u w:val="single"/>
                            </w:rPr>
                          </w:pPr>
                        </w:p>
                        <w:p w:rsidRPr="008F3138" w:rsidR="005B2566" w:rsidP="006433DB" w:rsidRDefault="005B2566" w14:paraId="526770CE" w14:textId="77777777">
                          <w:pPr>
                            <w:tabs>
                              <w:tab w:val="left" w:pos="1080"/>
                            </w:tabs>
                            <w:jc w:val="center"/>
                            <w:rPr>
                              <w:rFonts w:ascii="Comic Sans MS" w:hAnsi="Comic Sans MS"/>
                              <w:b/>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1E885E58" w14:textId="77777777">
                            <w:tc>
                              <w:tcPr>
                                <w:tcW w:w="9212" w:type="dxa"/>
                              </w:tcPr>
                              <w:p w:rsidRPr="008F3138" w:rsidR="005B2566" w:rsidP="002D1285" w:rsidRDefault="005B2566" w14:paraId="4D7DCC06" w14:textId="77777777">
                                <w:pPr>
                                  <w:tabs>
                                    <w:tab w:val="left" w:pos="1080"/>
                                  </w:tabs>
                                  <w:rPr>
                                    <w:rFonts w:ascii="Comic Sans MS" w:hAnsi="Comic Sans MS"/>
                                    <w:szCs w:val="24"/>
                                  </w:rPr>
                                </w:pPr>
                                <w:r w:rsidRPr="008F3138">
                                  <w:rPr>
                                    <w:rFonts w:ascii="Comic Sans MS" w:hAnsi="Comic Sans MS"/>
                                    <w:szCs w:val="24"/>
                                  </w:rPr>
                                  <w:t>◊   een positieve ingesteldheid waarderen</w:t>
                                </w:r>
                              </w:p>
                              <w:p w:rsidRPr="008F3138" w:rsidR="005B2566" w:rsidP="002D1285" w:rsidRDefault="005B2566" w14:paraId="47D18A9D" w14:textId="77777777">
                                <w:pPr>
                                  <w:tabs>
                                    <w:tab w:val="left" w:pos="1080"/>
                                  </w:tabs>
                                  <w:rPr>
                                    <w:rFonts w:ascii="Comic Sans MS" w:hAnsi="Comic Sans MS"/>
                                    <w:szCs w:val="24"/>
                                  </w:rPr>
                                </w:pPr>
                                <w:r w:rsidRPr="008F3138">
                                  <w:rPr>
                                    <w:rFonts w:ascii="Comic Sans MS" w:hAnsi="Comic Sans MS"/>
                                    <w:szCs w:val="24"/>
                                  </w:rPr>
                                  <w:t>◊   samenhorigheid beklemtonen</w:t>
                                </w:r>
                              </w:p>
                              <w:p w:rsidRPr="008F3138" w:rsidR="005B2566" w:rsidP="002D1285" w:rsidRDefault="005B2566" w14:paraId="4711CFC0" w14:textId="77777777">
                                <w:pPr>
                                  <w:tabs>
                                    <w:tab w:val="left" w:pos="1080"/>
                                  </w:tabs>
                                  <w:rPr>
                                    <w:rFonts w:ascii="Comic Sans MS" w:hAnsi="Comic Sans MS"/>
                                    <w:szCs w:val="24"/>
                                  </w:rPr>
                                </w:pPr>
                                <w:r w:rsidRPr="008F3138">
                                  <w:rPr>
                                    <w:rFonts w:ascii="Comic Sans MS" w:hAnsi="Comic Sans MS"/>
                                    <w:szCs w:val="24"/>
                                  </w:rPr>
                                  <w:t>◊   begeleiden vanuit een ontmoetende leerkrachtenstijl</w:t>
                                </w:r>
                              </w:p>
                              <w:p w:rsidRPr="008F3138" w:rsidR="005B2566" w:rsidP="002D1285" w:rsidRDefault="005B2566" w14:paraId="2D35F7AA" w14:textId="77777777">
                                <w:pPr>
                                  <w:tabs>
                                    <w:tab w:val="left" w:pos="1080"/>
                                  </w:tabs>
                                  <w:rPr>
                                    <w:rFonts w:ascii="Comic Sans MS" w:hAnsi="Comic Sans MS"/>
                                    <w:szCs w:val="24"/>
                                  </w:rPr>
                                </w:pPr>
                                <w:r w:rsidRPr="008F3138">
                                  <w:rPr>
                                    <w:rFonts w:ascii="Comic Sans MS" w:hAnsi="Comic Sans MS"/>
                                    <w:szCs w:val="24"/>
                                  </w:rPr>
                                  <w:t>◊   betekenisvolle situaties aanbieden waar kinderen ervaringen kunnen opdoen</w:t>
                                </w:r>
                              </w:p>
                              <w:p w:rsidRPr="008F3138" w:rsidR="005B2566" w:rsidP="002D1285" w:rsidRDefault="005B2566" w14:paraId="41FDC278" w14:textId="77777777">
                                <w:pPr>
                                  <w:tabs>
                                    <w:tab w:val="left" w:pos="1080"/>
                                  </w:tabs>
                                  <w:rPr>
                                    <w:rFonts w:ascii="Comic Sans MS" w:hAnsi="Comic Sans MS"/>
                                    <w:szCs w:val="24"/>
                                  </w:rPr>
                                </w:pPr>
                                <w:r w:rsidRPr="008F3138">
                                  <w:rPr>
                                    <w:rFonts w:ascii="Comic Sans MS" w:hAnsi="Comic Sans MS"/>
                                    <w:szCs w:val="24"/>
                                  </w:rPr>
                                  <w:t>◊   zelfwerkzame en betrokken activiteit stimuleren</w:t>
                                </w:r>
                              </w:p>
                              <w:p w:rsidRPr="008F3138" w:rsidR="005B2566" w:rsidP="002D1285" w:rsidRDefault="005B2566" w14:paraId="698E410F" w14:textId="77777777">
                                <w:pPr>
                                  <w:tabs>
                                    <w:tab w:val="left" w:pos="1080"/>
                                  </w:tabs>
                                  <w:rPr>
                                    <w:rFonts w:ascii="Comic Sans MS" w:hAnsi="Comic Sans MS"/>
                                    <w:szCs w:val="24"/>
                                  </w:rPr>
                                </w:pPr>
                                <w:r w:rsidRPr="008F3138">
                                  <w:rPr>
                                    <w:rFonts w:ascii="Comic Sans MS" w:hAnsi="Comic Sans MS"/>
                                    <w:szCs w:val="24"/>
                                  </w:rPr>
                                  <w:t>◊   een duidelijke structuur aangeven</w:t>
                                </w:r>
                              </w:p>
                            </w:tc>
                          </w:tr>
                        </w:tbl>
                        <w:p w:rsidRPr="008F3138" w:rsidR="005B2566" w:rsidP="006433DB" w:rsidRDefault="005B2566" w14:paraId="7CBEED82" w14:textId="77777777">
                          <w:pPr>
                            <w:tabs>
                              <w:tab w:val="left" w:pos="1080"/>
                            </w:tabs>
                            <w:rPr>
                              <w:rFonts w:ascii="Comic Sans MS" w:hAnsi="Comic Sans MS"/>
                              <w:b/>
                              <w:szCs w:val="24"/>
                              <w:u w:val="single"/>
                            </w:rPr>
                          </w:pPr>
                        </w:p>
                        <w:p w:rsidRPr="008F3138" w:rsidR="005B2566" w:rsidP="006433DB" w:rsidRDefault="005B2566" w14:paraId="6E36661F" w14:textId="77777777">
                          <w:pPr>
                            <w:tabs>
                              <w:tab w:val="left" w:pos="1080"/>
                            </w:tabs>
                            <w:jc w:val="center"/>
                            <w:rPr>
                              <w:rFonts w:ascii="Comic Sans MS" w:hAnsi="Comic Sans MS"/>
                              <w:b/>
                              <w:szCs w:val="24"/>
                              <w:u w:val="single"/>
                            </w:rPr>
                          </w:pPr>
                        </w:p>
                        <w:p w:rsidRPr="008F3138" w:rsidR="005B2566" w:rsidP="006433DB" w:rsidRDefault="005B2566" w14:paraId="79151379" w14:textId="77777777">
                          <w:pPr>
                            <w:ind w:left="567"/>
                            <w:rPr>
                              <w:rFonts w:ascii="Comic Sans MS" w:hAnsi="Comic Sans MS"/>
                              <w:i/>
                              <w:spacing w:val="-2"/>
                            </w:rPr>
                          </w:pPr>
                          <w:r w:rsidRPr="008F3138">
                            <w:rPr>
                              <w:rFonts w:ascii="Comic Sans MS" w:hAnsi="Comic Sans MS"/>
                              <w:i/>
                              <w:spacing w:val="-2"/>
                            </w:rPr>
                            <w:t xml:space="preserve">Hartelijke </w:t>
                          </w:r>
                        </w:p>
                        <w:p w:rsidRPr="008F3138" w:rsidR="005B2566" w:rsidP="006433DB" w:rsidRDefault="005B2566" w14:paraId="75355A3E" w14:textId="77777777">
                          <w:pPr>
                            <w:ind w:left="567"/>
                            <w:rPr>
                              <w:rFonts w:ascii="Comic Sans MS" w:hAnsi="Comic Sans MS"/>
                              <w:b/>
                              <w:spacing w:val="-2"/>
                            </w:rPr>
                          </w:pPr>
                          <w:proofErr w:type="gramStart"/>
                          <w:r w:rsidRPr="008F3138">
                            <w:rPr>
                              <w:rFonts w:ascii="Comic Sans MS" w:hAnsi="Comic Sans MS"/>
                              <w:i/>
                              <w:spacing w:val="-2"/>
                            </w:rPr>
                            <w:t>school</w:t>
                          </w:r>
                          <w:proofErr w:type="gramEnd"/>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b/>
                              <w:spacing w:val="-2"/>
                            </w:rPr>
                            <w:t>Onze school wil elke dag een huis zijn waar kinderen zich thuis voelen.</w:t>
                          </w:r>
                        </w:p>
                        <w:p w:rsidRPr="008F3138" w:rsidR="005B2566" w:rsidP="006433DB" w:rsidRDefault="005B2566" w14:paraId="0015A496" w14:textId="77777777">
                          <w:pPr>
                            <w:ind w:left="2124"/>
                            <w:rPr>
                              <w:rFonts w:ascii="Comic Sans MS" w:hAnsi="Comic Sans MS"/>
                              <w:spacing w:val="-2"/>
                            </w:rPr>
                          </w:pPr>
                          <w:r w:rsidRPr="008F3138">
                            <w:rPr>
                              <w:rFonts w:ascii="Comic Sans MS" w:hAnsi="Comic Sans MS"/>
                              <w:spacing w:val="-2"/>
                            </w:rPr>
                            <w:t>Daarom zoeken we naar de beste aanpak om het leren van de kinderen te ondersteunen en te begeleiden.</w:t>
                          </w:r>
                        </w:p>
                        <w:p w:rsidRPr="008F3138" w:rsidR="005B2566" w:rsidP="006433DB" w:rsidRDefault="005B2566" w14:paraId="38645DC7" w14:textId="77777777">
                          <w:pPr>
                            <w:ind w:left="2124"/>
                            <w:rPr>
                              <w:rFonts w:ascii="Comic Sans MS" w:hAnsi="Comic Sans MS"/>
                              <w:spacing w:val="-2"/>
                            </w:rPr>
                          </w:pPr>
                        </w:p>
                        <w:p w:rsidRPr="008F3138" w:rsidR="005B2566" w:rsidP="006433DB" w:rsidRDefault="005B2566" w14:paraId="0AA7E602" w14:textId="77777777">
                          <w:pPr>
                            <w:ind w:left="567"/>
                            <w:rPr>
                              <w:rFonts w:ascii="Comic Sans MS" w:hAnsi="Comic Sans MS"/>
                              <w:i/>
                              <w:spacing w:val="-2"/>
                            </w:rPr>
                          </w:pPr>
                          <w:r w:rsidRPr="008F3138">
                            <w:rPr>
                              <w:rFonts w:ascii="Comic Sans MS" w:hAnsi="Comic Sans MS"/>
                              <w:i/>
                              <w:spacing w:val="-2"/>
                            </w:rPr>
                            <w:t>Positieve</w:t>
                          </w:r>
                        </w:p>
                        <w:p w:rsidRPr="008F3138" w:rsidR="005B2566" w:rsidP="006433DB" w:rsidRDefault="005B2566" w14:paraId="6DF1D263" w14:textId="77777777">
                          <w:pPr>
                            <w:ind w:left="2124" w:hanging="1557"/>
                            <w:rPr>
                              <w:rFonts w:ascii="Comic Sans MS" w:hAnsi="Comic Sans MS"/>
                              <w:spacing w:val="-2"/>
                            </w:rPr>
                          </w:pPr>
                          <w:r w:rsidRPr="008F3138">
                            <w:rPr>
                              <w:rFonts w:ascii="Comic Sans MS" w:hAnsi="Comic Sans MS"/>
                              <w:i/>
                              <w:spacing w:val="-2"/>
                            </w:rPr>
                            <w:t>ingesteldheid</w:t>
                          </w:r>
                          <w:r w:rsidRPr="008F3138">
                            <w:rPr>
                              <w:rFonts w:ascii="Comic Sans MS" w:hAnsi="Comic Sans MS"/>
                              <w:i/>
                              <w:spacing w:val="-2"/>
                            </w:rPr>
                            <w:tab/>
                          </w:r>
                          <w:r w:rsidRPr="008F3138">
                            <w:rPr>
                              <w:rFonts w:ascii="Comic Sans MS" w:hAnsi="Comic Sans MS"/>
                              <w:spacing w:val="-2"/>
                            </w:rPr>
                            <w:t xml:space="preserve">Wij nemen kinderen serieus.  Kinderen staan positief tegenover het leven en de wereld.  Wij willen aansluiten bij die </w:t>
                          </w:r>
                          <w:r w:rsidRPr="008F3138">
                            <w:rPr>
                              <w:rFonts w:ascii="Comic Sans MS" w:hAnsi="Comic Sans MS"/>
                              <w:b/>
                              <w:spacing w:val="-2"/>
                            </w:rPr>
                            <w:t>positieve ingesteldheid</w:t>
                          </w:r>
                          <w:r w:rsidRPr="008F3138">
                            <w:rPr>
                              <w:rFonts w:ascii="Comic Sans MS" w:hAnsi="Comic Sans MS"/>
                              <w:spacing w:val="-2"/>
                            </w:rPr>
                            <w:t>.</w:t>
                          </w:r>
                        </w:p>
                        <w:p w:rsidRPr="008F3138" w:rsidR="005B2566" w:rsidP="006433DB" w:rsidRDefault="005B2566" w14:paraId="6567E7CE" w14:textId="77777777">
                          <w:pPr>
                            <w:ind w:left="2124"/>
                            <w:rPr>
                              <w:rFonts w:ascii="Comic Sans MS" w:hAnsi="Comic Sans MS"/>
                              <w:spacing w:val="-2"/>
                            </w:rPr>
                          </w:pPr>
                          <w:r w:rsidRPr="008F3138">
                            <w:rPr>
                              <w:rFonts w:ascii="Comic Sans MS" w:hAnsi="Comic Sans MS"/>
                              <w:spacing w:val="-2"/>
                            </w:rPr>
                            <w:t>Leren is niet een vullen van vaten met alle mogelijke kennis.  Kinderen zijn zelf actief betrokken in het leren. Ze bouwen nieuwe kennis, inzichten en vaardigheden op, bouwen voort  op wat ze reeds kennen en kunnen.</w:t>
                          </w:r>
                        </w:p>
                        <w:p w:rsidRPr="008F3138" w:rsidR="005B2566" w:rsidP="006433DB" w:rsidRDefault="005B2566" w14:paraId="371AC511" w14:textId="77777777">
                          <w:pPr>
                            <w:ind w:left="2124"/>
                            <w:rPr>
                              <w:rFonts w:ascii="Comic Sans MS" w:hAnsi="Comic Sans MS"/>
                              <w:spacing w:val="-2"/>
                            </w:rPr>
                          </w:pPr>
                          <w:r w:rsidRPr="008F3138">
                            <w:rPr>
                              <w:rFonts w:ascii="Comic Sans MS" w:hAnsi="Comic Sans MS"/>
                              <w:spacing w:val="-2"/>
                            </w:rPr>
                            <w:t>Zo willen we dat kinderen zich op onze school :</w:t>
                          </w:r>
                        </w:p>
                        <w:p w:rsidRPr="008F3138" w:rsidR="005B2566" w:rsidRDefault="005B2566" w14:paraId="5CDAE93C"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emotioneel goed voelen</w:t>
                          </w:r>
                        </w:p>
                        <w:p w:rsidRPr="008F3138" w:rsidR="005B2566" w:rsidRDefault="005B2566" w14:paraId="52587728"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als persoon iets waard voelen (zelfwaardegevoel)</w:t>
                          </w:r>
                        </w:p>
                        <w:p w:rsidRPr="008F3138" w:rsidR="005B2566" w:rsidRDefault="005B2566" w14:paraId="7A2FDBCD"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als persoon present stellen</w:t>
                          </w:r>
                        </w:p>
                        <w:p w:rsidRPr="008F3138" w:rsidR="005B2566" w:rsidRDefault="005B2566" w14:paraId="73F2C0F2"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gemotiveerd zijn</w:t>
                          </w:r>
                        </w:p>
                        <w:p w:rsidRPr="008F3138" w:rsidR="005B2566" w:rsidRDefault="005B2566" w14:paraId="37A682F6"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vitaal en gezond voelen</w:t>
                          </w:r>
                        </w:p>
                        <w:p w:rsidRPr="008F3138" w:rsidR="005B2566" w:rsidRDefault="005B2566" w14:paraId="544B36B6"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plezier beleven</w:t>
                          </w:r>
                        </w:p>
                        <w:p w:rsidRPr="008F3138" w:rsidR="005B2566" w:rsidRDefault="005B2566" w14:paraId="48BCF304"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tot rust komen</w:t>
                          </w:r>
                        </w:p>
                        <w:p w:rsidRPr="008F3138" w:rsidR="005B2566" w:rsidRDefault="005B2566" w14:paraId="63C8C216"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geborgen voelen</w:t>
                          </w:r>
                        </w:p>
                        <w:p w:rsidRPr="008F3138" w:rsidR="005B2566" w:rsidRDefault="005B2566" w14:paraId="3078AF40"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zich verbonden voelen</w:t>
                          </w:r>
                        </w:p>
                        <w:p w:rsidRPr="008F3138" w:rsidR="005B2566" w:rsidRDefault="005B2566" w14:paraId="1E66E7DA"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interesse hebben voor anderen</w:t>
                          </w:r>
                        </w:p>
                        <w:p w:rsidRPr="008F3138" w:rsidR="005B2566" w:rsidRDefault="005B2566" w14:paraId="0BFB44F1"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nieuwsgierig zijn</w:t>
                          </w:r>
                        </w:p>
                        <w:p w:rsidRPr="008F3138" w:rsidR="005B2566" w:rsidRDefault="005B2566" w14:paraId="41DF0398"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initiatief nemen</w:t>
                          </w:r>
                        </w:p>
                        <w:p w:rsidRPr="008F3138" w:rsidR="005B2566" w:rsidRDefault="005B2566" w14:paraId="7840A886"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betrokken bezig zijn</w:t>
                          </w:r>
                        </w:p>
                        <w:p w:rsidRPr="008F3138" w:rsidR="005B2566" w:rsidRDefault="005B2566" w14:paraId="7434C4E3" w14:textId="77777777">
                          <w:pPr>
                            <w:numPr>
                              <w:ilvl w:val="1"/>
                              <w:numId w:val="17"/>
                            </w:numPr>
                            <w:spacing w:after="0" w:line="240" w:lineRule="auto"/>
                            <w:jc w:val="both"/>
                            <w:rPr>
                              <w:rFonts w:ascii="Comic Sans MS" w:hAnsi="Comic Sans MS"/>
                              <w:spacing w:val="-2"/>
                            </w:rPr>
                          </w:pPr>
                          <w:r w:rsidRPr="008F3138">
                            <w:rPr>
                              <w:rFonts w:ascii="Comic Sans MS" w:hAnsi="Comic Sans MS"/>
                              <w:spacing w:val="-2"/>
                            </w:rPr>
                            <w:t>speels, onbevangen en creatief omgaan met de wereld (muzisch)</w:t>
                          </w:r>
                        </w:p>
                        <w:p w:rsidRPr="008F3138" w:rsidR="005B2566" w:rsidP="006433DB" w:rsidRDefault="005B2566" w14:paraId="135E58C4" w14:textId="77777777">
                          <w:pPr>
                            <w:ind w:left="567"/>
                            <w:rPr>
                              <w:rFonts w:ascii="Comic Sans MS" w:hAnsi="Comic Sans MS"/>
                              <w:spacing w:val="-2"/>
                            </w:rPr>
                          </w:pPr>
                        </w:p>
                        <w:p w:rsidRPr="008F3138" w:rsidR="005B2566" w:rsidP="006433DB" w:rsidRDefault="005B2566" w14:paraId="40B30966" w14:textId="77777777">
                          <w:pPr>
                            <w:ind w:left="567"/>
                            <w:rPr>
                              <w:rFonts w:ascii="Comic Sans MS" w:hAnsi="Comic Sans MS"/>
                              <w:i/>
                              <w:spacing w:val="-2"/>
                            </w:rPr>
                          </w:pPr>
                          <w:r w:rsidRPr="008F3138">
                            <w:rPr>
                              <w:rFonts w:ascii="Comic Sans MS" w:hAnsi="Comic Sans MS"/>
                              <w:i/>
                              <w:spacing w:val="-2"/>
                            </w:rPr>
                            <w:t>Ontmoetende</w:t>
                          </w:r>
                        </w:p>
                        <w:p w:rsidRPr="008F3138" w:rsidR="005B2566" w:rsidP="006433DB" w:rsidRDefault="005B2566" w14:paraId="5B25D4F7" w14:textId="77777777">
                          <w:pPr>
                            <w:ind w:left="2124" w:hanging="1557"/>
                            <w:rPr>
                              <w:rFonts w:ascii="Comic Sans MS" w:hAnsi="Comic Sans MS"/>
                              <w:i/>
                              <w:spacing w:val="-2"/>
                            </w:rPr>
                          </w:pPr>
                          <w:r w:rsidRPr="008F3138">
                            <w:rPr>
                              <w:rFonts w:ascii="Comic Sans MS" w:hAnsi="Comic Sans MS"/>
                              <w:i/>
                              <w:spacing w:val="-2"/>
                            </w:rPr>
                            <w:t>leerkrachten-</w:t>
                          </w:r>
                        </w:p>
                        <w:p w:rsidRPr="008F3138" w:rsidR="005B2566" w:rsidP="006433DB" w:rsidRDefault="005B2566" w14:paraId="0B48E380" w14:textId="77777777">
                          <w:pPr>
                            <w:ind w:left="2124" w:hanging="1557"/>
                            <w:rPr>
                              <w:rFonts w:ascii="Comic Sans MS" w:hAnsi="Comic Sans MS"/>
                              <w:spacing w:val="-2"/>
                            </w:rPr>
                          </w:pPr>
                          <w:r w:rsidRPr="008F3138">
                            <w:rPr>
                              <w:rFonts w:ascii="Comic Sans MS" w:hAnsi="Comic Sans MS"/>
                              <w:i/>
                              <w:spacing w:val="-2"/>
                            </w:rPr>
                            <w:t>stijl</w:t>
                          </w:r>
                          <w:r w:rsidRPr="008F3138">
                            <w:rPr>
                              <w:rFonts w:ascii="Comic Sans MS" w:hAnsi="Comic Sans MS"/>
                              <w:i/>
                              <w:spacing w:val="-2"/>
                            </w:rPr>
                            <w:tab/>
                          </w:r>
                          <w:r w:rsidRPr="008F3138">
                            <w:rPr>
                              <w:rFonts w:ascii="Comic Sans MS" w:hAnsi="Comic Sans MS"/>
                              <w:spacing w:val="-2"/>
                            </w:rPr>
                            <w:t xml:space="preserve">Om de kinderen te helpen groeien willen we nabij zijn, ze </w:t>
                          </w:r>
                          <w:r w:rsidRPr="008F3138">
                            <w:rPr>
                              <w:rFonts w:ascii="Comic Sans MS" w:hAnsi="Comic Sans MS"/>
                              <w:b/>
                              <w:spacing w:val="-2"/>
                            </w:rPr>
                            <w:t>warmte en aandacht bieden</w:t>
                          </w:r>
                          <w:r w:rsidRPr="008F3138">
                            <w:rPr>
                              <w:rFonts w:ascii="Comic Sans MS" w:hAnsi="Comic Sans MS"/>
                              <w:spacing w:val="-2"/>
                            </w:rPr>
                            <w:t>.</w:t>
                          </w:r>
                        </w:p>
                        <w:p w:rsidRPr="008F3138" w:rsidR="005B2566" w:rsidP="006433DB" w:rsidRDefault="005B2566" w14:paraId="56E822BE" w14:textId="77777777">
                          <w:pPr>
                            <w:ind w:left="2124"/>
                            <w:rPr>
                              <w:rFonts w:ascii="Comic Sans MS" w:hAnsi="Comic Sans MS"/>
                              <w:spacing w:val="-2"/>
                            </w:rPr>
                          </w:pPr>
                          <w:r w:rsidRPr="008F3138">
                            <w:rPr>
                              <w:rFonts w:ascii="Comic Sans MS" w:hAnsi="Comic Sans MS"/>
                              <w:spacing w:val="-2"/>
                            </w:rPr>
                            <w:t xml:space="preserve">Daarom kiezen we voor een relatiestijl die vreemd is van  macht en sterkte. We geloven sterk in de kracht van de </w:t>
                          </w:r>
                          <w:r w:rsidRPr="008F3138">
                            <w:rPr>
                              <w:rFonts w:ascii="Comic Sans MS" w:hAnsi="Comic Sans MS"/>
                              <w:b/>
                              <w:spacing w:val="-2"/>
                            </w:rPr>
                            <w:t>hartelijkheid</w:t>
                          </w:r>
                          <w:r w:rsidRPr="008F3138">
                            <w:rPr>
                              <w:rFonts w:ascii="Comic Sans MS" w:hAnsi="Comic Sans MS"/>
                              <w:spacing w:val="-2"/>
                            </w:rPr>
                            <w:t xml:space="preserve"> : kinderen moeten voelen dat we van ‘harte’ les geven en moeten aanvoelen dat we een ‘hart’ hebben voor wat hen raakt en bezig houdt. </w:t>
                          </w:r>
                        </w:p>
                        <w:p w:rsidRPr="008F3138" w:rsidR="005B2566" w:rsidP="006433DB" w:rsidRDefault="005B2566" w14:paraId="62EBF9A1" w14:textId="77777777">
                          <w:pPr>
                            <w:rPr>
                              <w:rFonts w:ascii="Comic Sans MS" w:hAnsi="Comic Sans MS"/>
                              <w:spacing w:val="-2"/>
                            </w:rPr>
                          </w:pPr>
                        </w:p>
                        <w:p w:rsidRPr="008F3138" w:rsidR="005B2566" w:rsidP="006433DB" w:rsidRDefault="005B2566" w14:paraId="4D3EB841" w14:textId="77777777">
                          <w:pPr>
                            <w:spacing w:before="120"/>
                            <w:ind w:left="567"/>
                            <w:rPr>
                              <w:rFonts w:ascii="Comic Sans MS" w:hAnsi="Comic Sans MS"/>
                              <w:i/>
                              <w:spacing w:val="-2"/>
                            </w:rPr>
                          </w:pPr>
                          <w:r w:rsidRPr="008F3138">
                            <w:rPr>
                              <w:rFonts w:ascii="Comic Sans MS" w:hAnsi="Comic Sans MS"/>
                              <w:i/>
                              <w:spacing w:val="-2"/>
                            </w:rPr>
                            <w:t>Samenhorig-</w:t>
                          </w:r>
                          <w:r w:rsidRPr="008F3138">
                            <w:rPr>
                              <w:rFonts w:ascii="Comic Sans MS" w:hAnsi="Comic Sans MS"/>
                              <w:i/>
                              <w:spacing w:val="-2"/>
                            </w:rPr>
                            <w:br/>
                          </w:r>
                          <w:r w:rsidRPr="008F3138">
                            <w:rPr>
                              <w:rFonts w:ascii="Comic Sans MS" w:hAnsi="Comic Sans MS"/>
                              <w:i/>
                              <w:spacing w:val="-2"/>
                            </w:rPr>
                            <w:t>heid</w:t>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Onze opvoeding wordt gedragen door :</w:t>
                          </w:r>
                        </w:p>
                        <w:p w:rsidRPr="008F3138" w:rsidR="005B2566" w:rsidP="006433DB" w:rsidRDefault="005B2566" w14:paraId="30C865A2"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onze gerichtheid op de uniekheid van ieder kind</w:t>
                          </w:r>
                        </w:p>
                        <w:p w:rsidRPr="008F3138" w:rsidR="005B2566" w:rsidP="006433DB" w:rsidRDefault="005B2566" w14:paraId="7AF14A55" w14:textId="77777777">
                          <w:pPr>
                            <w:ind w:left="2124"/>
                            <w:rPr>
                              <w:rFonts w:ascii="Comic Sans MS" w:hAnsi="Comic Sans MS"/>
                            </w:rPr>
                          </w:pPr>
                          <w:r w:rsidRPr="008F3138">
                            <w:rPr>
                              <w:rFonts w:ascii="Comic Sans MS" w:hAnsi="Comic Sans MS"/>
                            </w:rPr>
                            <w:t>We stemmen ons aanbod en het leerproces  zoveel mogelijk af op de ontwikkeling van ieder kind</w:t>
                          </w:r>
                        </w:p>
                        <w:p w:rsidRPr="008F3138" w:rsidR="005B2566" w:rsidP="006433DB" w:rsidRDefault="005B2566" w14:paraId="2C2C000C"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de pedagogie van verbondenheid</w:t>
                          </w:r>
                        </w:p>
                        <w:p w:rsidRPr="008F3138" w:rsidR="005B2566" w:rsidP="006433DB" w:rsidRDefault="005B2566" w14:paraId="5B706EDA" w14:textId="77777777">
                          <w:pPr>
                            <w:ind w:left="2124"/>
                            <w:rPr>
                              <w:rFonts w:ascii="Comic Sans MS" w:hAnsi="Comic Sans MS"/>
                            </w:rPr>
                          </w:pPr>
                          <w:r w:rsidRPr="008F3138">
                            <w:rPr>
                              <w:rFonts w:ascii="Comic Sans MS" w:hAnsi="Comic Sans MS"/>
                            </w:rPr>
                            <w:t>Leren is een sociaal gebeuren. Leren is samen leren,  een wederzijdse verrijking.</w:t>
                          </w:r>
                        </w:p>
                        <w:p w:rsidRPr="008F3138" w:rsidR="005B2566" w:rsidP="006433DB" w:rsidRDefault="005B2566" w14:paraId="7EAA09C2"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de pedagogie van de hoop</w:t>
                          </w:r>
                        </w:p>
                        <w:p w:rsidRPr="008F3138" w:rsidR="005B2566" w:rsidP="006433DB" w:rsidRDefault="005B2566" w14:paraId="091D10D2" w14:textId="77777777">
                          <w:pPr>
                            <w:ind w:left="2124"/>
                            <w:rPr>
                              <w:rFonts w:ascii="Comic Sans MS" w:hAnsi="Comic Sans MS"/>
                            </w:rPr>
                          </w:pPr>
                          <w:r w:rsidRPr="008F3138">
                            <w:rPr>
                              <w:rFonts w:ascii="Comic Sans MS" w:hAnsi="Comic Sans MS"/>
                            </w:rPr>
                            <w:t>We hebben een optimistische visie op de ontwikkeling van kinderen. We geloven in  de groeikansen van kinderen en dat ze ondanks hun grenzen, hun beperkingen, hun onmogelijkheden</w:t>
                          </w:r>
                          <w:r w:rsidRPr="008F3138">
                            <w:rPr>
                              <w:rFonts w:ascii="Comic Sans MS" w:hAnsi="Comic Sans MS"/>
                              <w:color w:val="00FF00"/>
                            </w:rPr>
                            <w:t xml:space="preserve"> ,</w:t>
                          </w:r>
                          <w:r w:rsidRPr="008F3138">
                            <w:rPr>
                              <w:rFonts w:ascii="Comic Sans MS" w:hAnsi="Comic Sans MS"/>
                            </w:rPr>
                            <w:t xml:space="preserve"> toch kansen hebben en begeleid kunnen worden in hun groei. </w:t>
                          </w:r>
                        </w:p>
                        <w:p w:rsidRPr="008F3138" w:rsidR="005B2566" w:rsidP="006433DB" w:rsidRDefault="005B2566" w14:paraId="14551782" w14:textId="77777777">
                          <w:pPr>
                            <w:widowControl w:val="0"/>
                            <w:tabs>
                              <w:tab w:val="left" w:pos="924"/>
                            </w:tabs>
                            <w:ind w:left="2481" w:hanging="357"/>
                            <w:rPr>
                              <w:rFonts w:ascii="Comic Sans MS" w:hAnsi="Comic Sans MS"/>
                              <w:b/>
                              <w:spacing w:val="-2"/>
                            </w:rPr>
                          </w:pPr>
                          <w:r w:rsidRPr="008F3138">
                            <w:rPr>
                              <w:rFonts w:ascii="Comic Sans MS" w:hAnsi="Comic Sans MS"/>
                              <w:b/>
                              <w:spacing w:val="-2"/>
                            </w:rPr>
                            <w:t>de pedagogie van het geduld</w:t>
                          </w:r>
                        </w:p>
                        <w:p w:rsidRPr="008F3138" w:rsidR="005B2566" w:rsidP="006433DB" w:rsidRDefault="005B2566" w14:paraId="5339F9B0" w14:textId="77777777">
                          <w:pPr>
                            <w:ind w:left="2124"/>
                            <w:rPr>
                              <w:rFonts w:ascii="Comic Sans MS" w:hAnsi="Comic Sans MS"/>
                            </w:rPr>
                          </w:pPr>
                          <w:r w:rsidRPr="008F3138">
                            <w:rPr>
                              <w:rFonts w:ascii="Comic Sans MS" w:hAnsi="Comic Sans MS"/>
                            </w:rPr>
                            <w:t>Onderwijs en opvoeding afstemmen op de mogelijkheden van kinderen vraagt veel geduld opdat de hoop niet zou omslaan in wanhoop, want dan is opvoeding onmogelijk.</w:t>
                          </w:r>
                        </w:p>
                        <w:p w:rsidRPr="008F3138" w:rsidR="005B2566" w:rsidP="006433DB" w:rsidRDefault="005B2566" w14:paraId="0C6C2CD5" w14:textId="77777777">
                          <w:pPr>
                            <w:ind w:left="374"/>
                            <w:rPr>
                              <w:rFonts w:ascii="Comic Sans MS" w:hAnsi="Comic Sans MS"/>
                              <w:u w:val="single"/>
                            </w:rPr>
                          </w:pPr>
                        </w:p>
                        <w:p w:rsidRPr="008F3138" w:rsidR="005B2566" w:rsidP="006433DB" w:rsidRDefault="005B2566" w14:paraId="7016C327" w14:textId="77777777">
                          <w:pPr>
                            <w:ind w:left="1491" w:firstLine="633"/>
                            <w:rPr>
                              <w:rFonts w:ascii="Comic Sans MS" w:hAnsi="Comic Sans MS"/>
                              <w:spacing w:val="-2"/>
                            </w:rPr>
                          </w:pPr>
                          <w:r w:rsidRPr="008F3138">
                            <w:rPr>
                              <w:rFonts w:ascii="Comic Sans MS" w:hAnsi="Comic Sans MS"/>
                              <w:spacing w:val="-2"/>
                            </w:rPr>
                            <w:t>Van onze leerkrachten verwachten we dat ze:</w:t>
                          </w:r>
                        </w:p>
                        <w:p w:rsidRPr="008F3138" w:rsidR="005B2566" w:rsidP="006433DB" w:rsidRDefault="005B2566" w14:paraId="35B3B2F2" w14:textId="77777777">
                          <w:pPr>
                            <w:widowControl w:val="0"/>
                            <w:tabs>
                              <w:tab w:val="left" w:pos="924"/>
                            </w:tabs>
                            <w:ind w:left="2481" w:hanging="357"/>
                            <w:rPr>
                              <w:rFonts w:ascii="Comic Sans MS" w:hAnsi="Comic Sans MS"/>
                              <w:spacing w:val="-2"/>
                            </w:rPr>
                          </w:pPr>
                          <w:r w:rsidRPr="008F3138">
                            <w:rPr>
                              <w:rFonts w:ascii="Comic Sans MS" w:hAnsi="Comic Sans MS"/>
                              <w:spacing w:val="-2"/>
                            </w:rPr>
                            <w:t>model staan  voor goed leren</w:t>
                          </w:r>
                        </w:p>
                        <w:p w:rsidRPr="008F3138" w:rsidR="005B2566" w:rsidP="006433DB" w:rsidRDefault="005B2566" w14:paraId="04923B0E" w14:textId="77777777">
                          <w:pPr>
                            <w:widowControl w:val="0"/>
                            <w:tabs>
                              <w:tab w:val="left" w:pos="924"/>
                            </w:tabs>
                            <w:ind w:left="2481" w:hanging="357"/>
                            <w:rPr>
                              <w:rFonts w:ascii="Comic Sans MS" w:hAnsi="Comic Sans MS"/>
                              <w:spacing w:val="-2"/>
                            </w:rPr>
                          </w:pPr>
                          <w:r w:rsidRPr="008F3138">
                            <w:rPr>
                              <w:rFonts w:ascii="Comic Sans MS" w:hAnsi="Comic Sans MS"/>
                              <w:spacing w:val="-2"/>
                            </w:rPr>
                            <w:t xml:space="preserve">strategische vragen stellen </w:t>
                          </w:r>
                        </w:p>
                        <w:p w:rsidRPr="008F3138" w:rsidR="005B2566" w:rsidP="006433DB" w:rsidRDefault="005B2566" w14:paraId="03EEAA7B" w14:textId="77777777">
                          <w:pPr>
                            <w:widowControl w:val="0"/>
                            <w:tabs>
                              <w:tab w:val="left" w:pos="924"/>
                            </w:tabs>
                            <w:ind w:left="2481" w:hanging="357"/>
                            <w:rPr>
                              <w:rFonts w:ascii="Comic Sans MS" w:hAnsi="Comic Sans MS"/>
                              <w:spacing w:val="-2"/>
                            </w:rPr>
                          </w:pPr>
                          <w:r w:rsidRPr="008F3138">
                            <w:rPr>
                              <w:rFonts w:ascii="Comic Sans MS" w:hAnsi="Comic Sans MS"/>
                              <w:spacing w:val="-2"/>
                            </w:rPr>
                            <w:t>aansluiten  bij wat de leerlingen reeds beheersen</w:t>
                          </w:r>
                        </w:p>
                        <w:p w:rsidRPr="008F3138" w:rsidR="005B2566" w:rsidP="006433DB" w:rsidRDefault="005B2566" w14:paraId="37CD3038" w14:textId="77777777">
                          <w:pPr>
                            <w:widowControl w:val="0"/>
                            <w:tabs>
                              <w:tab w:val="left" w:pos="924"/>
                            </w:tabs>
                            <w:ind w:left="2481" w:hanging="357"/>
                            <w:rPr>
                              <w:rFonts w:ascii="Comic Sans MS" w:hAnsi="Comic Sans MS"/>
                              <w:spacing w:val="-2"/>
                            </w:rPr>
                          </w:pPr>
                          <w:r w:rsidRPr="008F3138">
                            <w:rPr>
                              <w:rFonts w:ascii="Comic Sans MS" w:hAnsi="Comic Sans MS"/>
                              <w:spacing w:val="-2"/>
                            </w:rPr>
                            <w:t>zinvolle contexten aanbieden</w:t>
                          </w:r>
                        </w:p>
                        <w:p w:rsidRPr="008F3138" w:rsidR="005B2566" w:rsidP="006433DB" w:rsidRDefault="005B2566" w14:paraId="2EBF1213" w14:textId="77777777">
                          <w:pPr>
                            <w:widowControl w:val="0"/>
                            <w:tabs>
                              <w:tab w:val="left" w:pos="924"/>
                            </w:tabs>
                            <w:ind w:left="2481" w:hanging="357"/>
                            <w:rPr>
                              <w:rFonts w:ascii="Comic Sans MS" w:hAnsi="Comic Sans MS"/>
                              <w:spacing w:val="-2"/>
                            </w:rPr>
                          </w:pPr>
                          <w:r w:rsidRPr="008F3138">
                            <w:rPr>
                              <w:rFonts w:ascii="Comic Sans MS" w:hAnsi="Comic Sans MS"/>
                              <w:spacing w:val="-2"/>
                            </w:rPr>
                            <w:t xml:space="preserve">interactieprocessen begeleiden </w:t>
                          </w:r>
                        </w:p>
                        <w:p w:rsidRPr="008F3138" w:rsidR="005B2566" w:rsidP="006433DB" w:rsidRDefault="005B2566" w14:paraId="13FD2E29" w14:textId="77777777">
                          <w:pPr>
                            <w:widowControl w:val="0"/>
                            <w:tabs>
                              <w:tab w:val="left" w:pos="924"/>
                            </w:tabs>
                            <w:ind w:left="2481" w:hanging="357"/>
                            <w:rPr>
                              <w:rFonts w:ascii="Comic Sans MS" w:hAnsi="Comic Sans MS"/>
                              <w:spacing w:val="-2"/>
                            </w:rPr>
                          </w:pPr>
                          <w:r w:rsidRPr="008F3138">
                            <w:rPr>
                              <w:rFonts w:ascii="Comic Sans MS" w:hAnsi="Comic Sans MS"/>
                              <w:spacing w:val="-2"/>
                            </w:rPr>
                            <w:t>peilen naar de vorderingen</w:t>
                          </w:r>
                        </w:p>
                        <w:p w:rsidRPr="008F3138" w:rsidR="005B2566" w:rsidP="006433DB" w:rsidRDefault="005B2566" w14:paraId="721AB4C7" w14:textId="77777777">
                          <w:pPr>
                            <w:widowControl w:val="0"/>
                            <w:tabs>
                              <w:tab w:val="left" w:pos="924"/>
                            </w:tabs>
                            <w:ind w:left="2481" w:hanging="357"/>
                            <w:rPr>
                              <w:rFonts w:ascii="Comic Sans MS" w:hAnsi="Comic Sans MS"/>
                              <w:spacing w:val="-2"/>
                            </w:rPr>
                          </w:pPr>
                          <w:r w:rsidRPr="008F3138">
                            <w:rPr>
                              <w:rFonts w:ascii="Comic Sans MS" w:hAnsi="Comic Sans MS"/>
                              <w:spacing w:val="-2"/>
                            </w:rPr>
                            <w:t>helpen en coachen</w:t>
                          </w:r>
                        </w:p>
                        <w:p w:rsidRPr="008F3138" w:rsidR="005B2566" w:rsidP="006433DB" w:rsidRDefault="005B2566" w14:paraId="25BED502" w14:textId="77777777">
                          <w:pPr>
                            <w:widowControl w:val="0"/>
                            <w:tabs>
                              <w:tab w:val="left" w:pos="924"/>
                            </w:tabs>
                            <w:ind w:left="2481" w:hanging="357"/>
                            <w:rPr>
                              <w:rFonts w:ascii="Comic Sans MS" w:hAnsi="Comic Sans MS"/>
                              <w:spacing w:val="-2"/>
                            </w:rPr>
                          </w:pPr>
                          <w:r w:rsidRPr="008F3138">
                            <w:rPr>
                              <w:rFonts w:ascii="Comic Sans MS" w:hAnsi="Comic Sans MS"/>
                              <w:spacing w:val="-2"/>
                            </w:rPr>
                            <w:t>de uniciteit van elk kind erkennen en aanvaarden : zijn interesses, zijn achterliggende gevoelens, zijn ervaringen en zijn ontwikkelingsniveau</w:t>
                          </w:r>
                        </w:p>
                        <w:p w:rsidRPr="008F3138" w:rsidR="005B2566" w:rsidP="006433DB" w:rsidRDefault="005B2566" w14:paraId="1DAE339D" w14:textId="77777777">
                          <w:pPr>
                            <w:widowControl w:val="0"/>
                            <w:tabs>
                              <w:tab w:val="left" w:pos="924"/>
                            </w:tabs>
                            <w:ind w:left="2481" w:hanging="357"/>
                            <w:rPr>
                              <w:rFonts w:ascii="Comic Sans MS" w:hAnsi="Comic Sans MS"/>
                              <w:spacing w:val="-2"/>
                            </w:rPr>
                          </w:pPr>
                          <w:r w:rsidRPr="008F3138">
                            <w:rPr>
                              <w:rFonts w:ascii="Comic Sans MS" w:hAnsi="Comic Sans MS"/>
                              <w:spacing w:val="-2"/>
                            </w:rPr>
                            <w:t>gevoelig zijn voor de signalen die een kind uitzendt en trachten de diepere betekenis ervan te achterhalen</w:t>
                          </w:r>
                        </w:p>
                        <w:p w:rsidRPr="008F3138" w:rsidR="005B2566" w:rsidP="006433DB" w:rsidRDefault="005B2566" w14:paraId="69F8FDC6" w14:textId="77777777">
                          <w:pPr>
                            <w:widowControl w:val="0"/>
                            <w:tabs>
                              <w:tab w:val="left" w:pos="924"/>
                            </w:tabs>
                            <w:ind w:left="2481" w:hanging="357"/>
                            <w:rPr>
                              <w:rFonts w:ascii="Comic Sans MS" w:hAnsi="Comic Sans MS"/>
                              <w:spacing w:val="-2"/>
                            </w:rPr>
                          </w:pPr>
                          <w:r w:rsidRPr="008F3138">
                            <w:rPr>
                              <w:rFonts w:ascii="Comic Sans MS" w:hAnsi="Comic Sans MS"/>
                              <w:spacing w:val="-2"/>
                            </w:rPr>
                            <w:t>verduidelijken, verklaren, duiden, verhelderen en waarderen. De signalen van de kinderen beantwoorden door er daadwerkelijk iets mee aan te vangen.</w:t>
                          </w:r>
                        </w:p>
                        <w:p w:rsidRPr="008F3138" w:rsidR="005B2566" w:rsidP="006433DB" w:rsidRDefault="005B2566" w14:paraId="0F60F588" w14:textId="77777777">
                          <w:pPr>
                            <w:widowControl w:val="0"/>
                            <w:tabs>
                              <w:tab w:val="left" w:pos="924"/>
                            </w:tabs>
                            <w:ind w:left="2481" w:hanging="357"/>
                            <w:rPr>
                              <w:rFonts w:ascii="Comic Sans MS" w:hAnsi="Comic Sans MS"/>
                              <w:spacing w:val="-2"/>
                            </w:rPr>
                          </w:pPr>
                          <w:r w:rsidRPr="008F3138">
                            <w:rPr>
                              <w:rFonts w:ascii="Comic Sans MS" w:hAnsi="Comic Sans MS"/>
                              <w:spacing w:val="-2"/>
                            </w:rPr>
                            <w:t>naar een overeenkomst streven tussen denken en spreken, tussen impressie en expressie</w:t>
                          </w:r>
                        </w:p>
                        <w:p w:rsidRPr="008F3138" w:rsidR="005B2566" w:rsidP="006433DB" w:rsidRDefault="005B2566" w14:paraId="709E88E4" w14:textId="77777777">
                          <w:pPr>
                            <w:widowControl w:val="0"/>
                            <w:tabs>
                              <w:tab w:val="left" w:pos="924"/>
                            </w:tabs>
                            <w:ind w:left="924" w:hanging="357"/>
                            <w:rPr>
                              <w:rFonts w:ascii="Comic Sans MS" w:hAnsi="Comic Sans MS"/>
                              <w:spacing w:val="-2"/>
                            </w:rPr>
                          </w:pPr>
                        </w:p>
                        <w:p w:rsidRPr="008F3138" w:rsidR="005B2566" w:rsidP="006433DB" w:rsidRDefault="005B2566" w14:paraId="471921D8" w14:textId="77777777">
                          <w:pPr>
                            <w:widowControl w:val="0"/>
                            <w:tabs>
                              <w:tab w:val="left" w:pos="924"/>
                            </w:tabs>
                            <w:ind w:left="567"/>
                            <w:rPr>
                              <w:rFonts w:ascii="Comic Sans MS" w:hAnsi="Comic Sans MS"/>
                              <w:spacing w:val="-2"/>
                            </w:rPr>
                          </w:pP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i/>
                              <w:spacing w:val="-2"/>
                            </w:rPr>
                            <w:tab/>
                          </w:r>
                          <w:r w:rsidRPr="008F3138">
                            <w:rPr>
                              <w:rFonts w:ascii="Comic Sans MS" w:hAnsi="Comic Sans MS"/>
                              <w:spacing w:val="-2"/>
                            </w:rPr>
                            <w:t>Daarom bieden wij aan :</w:t>
                          </w:r>
                        </w:p>
                        <w:p w:rsidRPr="008F3138" w:rsidR="005B2566" w:rsidP="006433DB" w:rsidRDefault="005B2566" w14:paraId="0E039189" w14:textId="77777777">
                          <w:pPr>
                            <w:widowControl w:val="0"/>
                            <w:tabs>
                              <w:tab w:val="left" w:pos="924"/>
                            </w:tabs>
                            <w:ind w:left="567"/>
                            <w:rPr>
                              <w:rFonts w:ascii="Comic Sans MS" w:hAnsi="Comic Sans MS"/>
                              <w:i/>
                              <w:spacing w:val="-2"/>
                            </w:rPr>
                          </w:pPr>
                          <w:r w:rsidRPr="008F3138">
                            <w:rPr>
                              <w:rFonts w:ascii="Comic Sans MS" w:hAnsi="Comic Sans MS"/>
                              <w:i/>
                              <w:spacing w:val="-2"/>
                            </w:rPr>
                            <w:t>Betekenisvolle</w:t>
                          </w:r>
                        </w:p>
                        <w:p w:rsidRPr="008F3138" w:rsidR="005B2566" w:rsidP="006433DB" w:rsidRDefault="005B2566" w14:paraId="4BB1DFED" w14:textId="77777777">
                          <w:pPr>
                            <w:widowControl w:val="0"/>
                            <w:tabs>
                              <w:tab w:val="left" w:pos="924"/>
                            </w:tabs>
                            <w:ind w:left="2124" w:hanging="1557"/>
                            <w:rPr>
                              <w:rFonts w:ascii="Comic Sans MS" w:hAnsi="Comic Sans MS"/>
                              <w:spacing w:val="-2"/>
                            </w:rPr>
                          </w:pPr>
                          <w:r w:rsidRPr="008F3138">
                            <w:rPr>
                              <w:rFonts w:ascii="Comic Sans MS" w:hAnsi="Comic Sans MS"/>
                              <w:i/>
                              <w:spacing w:val="-2"/>
                            </w:rPr>
                            <w:t>situaties</w:t>
                          </w:r>
                          <w:r w:rsidRPr="008F3138">
                            <w:rPr>
                              <w:rFonts w:ascii="Comic Sans MS" w:hAnsi="Comic Sans MS"/>
                              <w:i/>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b/>
                              <w:spacing w:val="-2"/>
                            </w:rPr>
                            <w:t>praktijkgericht onderwijs</w:t>
                          </w:r>
                          <w:r w:rsidRPr="008F3138">
                            <w:rPr>
                              <w:rFonts w:ascii="Comic Sans MS" w:hAnsi="Comic Sans MS"/>
                              <w:spacing w:val="-2"/>
                            </w:rPr>
                            <w:t xml:space="preserve"> dat aansluit bij de hedendaagse wereld, waar ruimte is voor ervaringsgericht leren en aandacht voor persoonlijk werk. De school leert de kinderen zelfstandig werken naast het werken in groep. Hierbij werken we af en toe rond actuele thema’s waarin alle vakken behandeld worden en waardoor de leerinhouden een samenhangend geheel vormen.</w:t>
                          </w:r>
                        </w:p>
                        <w:p w:rsidRPr="008F3138" w:rsidR="005B2566" w:rsidP="006433DB" w:rsidRDefault="005B2566" w14:paraId="626273D7"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b/>
                              <w:spacing w:val="-2"/>
                            </w:rPr>
                            <w:t>evaluatie die gericht is op de vorderingen</w:t>
                          </w:r>
                          <w:r w:rsidRPr="008F3138">
                            <w:rPr>
                              <w:rFonts w:ascii="Comic Sans MS" w:hAnsi="Comic Sans MS"/>
                              <w:spacing w:val="-2"/>
                            </w:rPr>
                            <w:t xml:space="preserve"> van elk kind. Daarnaast wordt ook de emotionele, de sociale en muzische ontwikkeling geëvalueerd.</w:t>
                          </w:r>
                        </w:p>
                        <w:p w:rsidRPr="008F3138" w:rsidR="005B2566" w:rsidP="006433DB" w:rsidRDefault="005B2566" w14:paraId="56E96473"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 xml:space="preserve">een opvoedingsklimaat dat getekend wordt door </w:t>
                          </w:r>
                          <w:r w:rsidRPr="008F3138">
                            <w:rPr>
                              <w:rFonts w:ascii="Comic Sans MS" w:hAnsi="Comic Sans MS"/>
                              <w:b/>
                              <w:spacing w:val="-2"/>
                            </w:rPr>
                            <w:t>respect, optimisme en geduld</w:t>
                          </w:r>
                          <w:r w:rsidRPr="008F3138">
                            <w:rPr>
                              <w:rFonts w:ascii="Comic Sans MS" w:hAnsi="Comic Sans MS"/>
                              <w:spacing w:val="-2"/>
                            </w:rPr>
                            <w:t xml:space="preserve"> en bepaald wordt door een pedagogische relatie tussen leerkracht en leerling, die meer is dan een zakelijke relatie.</w:t>
                          </w:r>
                        </w:p>
                        <w:p w:rsidRPr="008F3138" w:rsidR="005B2566" w:rsidP="006433DB" w:rsidRDefault="005B2566" w14:paraId="49B208D1" w14:textId="77777777">
                          <w:pPr>
                            <w:widowControl w:val="0"/>
                            <w:tabs>
                              <w:tab w:val="left" w:pos="924"/>
                            </w:tabs>
                            <w:ind w:left="2124" w:hanging="1557"/>
                            <w:rPr>
                              <w:rFonts w:ascii="Comic Sans MS" w:hAnsi="Comic Sans MS"/>
                              <w:i/>
                              <w:spacing w:val="-2"/>
                            </w:rPr>
                          </w:pPr>
                          <w:r w:rsidRPr="008F3138">
                            <w:rPr>
                              <w:rFonts w:ascii="Comic Sans MS" w:hAnsi="Comic Sans MS"/>
                              <w:i/>
                              <w:spacing w:val="-2"/>
                            </w:rPr>
                            <w:t xml:space="preserve">Duidelijke </w:t>
                          </w:r>
                        </w:p>
                        <w:p w:rsidRPr="008F3138" w:rsidR="005B2566" w:rsidP="006433DB" w:rsidRDefault="005B2566" w14:paraId="21624F81" w14:textId="77777777">
                          <w:pPr>
                            <w:widowControl w:val="0"/>
                            <w:tabs>
                              <w:tab w:val="left" w:pos="924"/>
                            </w:tabs>
                            <w:ind w:left="2124" w:hanging="1557"/>
                            <w:rPr>
                              <w:rFonts w:ascii="Comic Sans MS" w:hAnsi="Comic Sans MS"/>
                              <w:spacing w:val="-2"/>
                            </w:rPr>
                          </w:pPr>
                          <w:r w:rsidRPr="008F3138">
                            <w:rPr>
                              <w:rFonts w:ascii="Comic Sans MS" w:hAnsi="Comic Sans MS"/>
                              <w:i/>
                              <w:spacing w:val="-2"/>
                            </w:rPr>
                            <w:t>structuur</w:t>
                          </w:r>
                          <w:r w:rsidRPr="008F3138">
                            <w:rPr>
                              <w:rFonts w:ascii="Comic Sans MS" w:hAnsi="Comic Sans MS"/>
                              <w:i/>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 xml:space="preserve">een school die </w:t>
                          </w:r>
                          <w:r w:rsidRPr="008F3138">
                            <w:rPr>
                              <w:rFonts w:ascii="Comic Sans MS" w:hAnsi="Comic Sans MS"/>
                              <w:b/>
                              <w:spacing w:val="-2"/>
                            </w:rPr>
                            <w:t xml:space="preserve">een thuis </w:t>
                          </w:r>
                          <w:r w:rsidRPr="008F3138">
                            <w:rPr>
                              <w:rFonts w:ascii="Comic Sans MS" w:hAnsi="Comic Sans MS"/>
                              <w:spacing w:val="-2"/>
                            </w:rPr>
                            <w:t>biedt aan de kinderen, waar ze zich geborgen mogen weten in een veilige schoolomgeving (verjaardagen vieren in de kleuterschool, bij verjaardag een attentie van de directeur, de groene leerkracht,…),  waar ze hun verhaal kunnen doen en hun inbreng hebben in het grote geheel (leerlingenparlement).</w:t>
                          </w:r>
                        </w:p>
                        <w:p w:rsidRPr="008F3138" w:rsidR="005B2566" w:rsidP="006433DB" w:rsidRDefault="005B2566" w14:paraId="38CDDF19"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een anti-pestcontract dat jaarlijks in alle klassen hernomen wordt</w:t>
                          </w:r>
                        </w:p>
                        <w:p w:rsidRPr="008F3138" w:rsidR="005B2566" w:rsidP="006433DB" w:rsidRDefault="005B2566" w14:paraId="51C97F1F"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het samen bespreken van een klasreglement</w:t>
                          </w:r>
                        </w:p>
                        <w:p w:rsidRPr="008F3138" w:rsidR="005B2566" w:rsidP="006433DB" w:rsidRDefault="005B2566" w14:paraId="052F9B7D"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 xml:space="preserve">werk- en actiepunten rond sociale vaardigheden </w:t>
                          </w:r>
                        </w:p>
                        <w:p w:rsidRPr="008F3138" w:rsidR="005B2566" w:rsidP="006433DB" w:rsidRDefault="005B2566" w14:paraId="1A40A187"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samen met de ganse school de maandopening beleven</w:t>
                          </w:r>
                        </w:p>
                        <w:p w:rsidRPr="008F3138" w:rsidR="005B2566" w:rsidP="006433DB" w:rsidRDefault="005B2566" w14:paraId="653EEA3B"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gerichte differentiatie qua niveau, interesse, tempo en instructie</w:t>
                          </w:r>
                        </w:p>
                        <w:p w:rsidRPr="008F3138" w:rsidR="005B2566" w:rsidP="006433DB" w:rsidRDefault="005B2566" w14:paraId="30598BE9"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 xml:space="preserve">▪ </w:t>
                          </w:r>
                          <w:r w:rsidRPr="008F3138">
                            <w:rPr>
                              <w:rFonts w:ascii="Comic Sans MS" w:hAnsi="Comic Sans MS"/>
                              <w:spacing w:val="-2"/>
                            </w:rPr>
                            <w:tab/>
                          </w:r>
                          <w:r w:rsidRPr="008F3138">
                            <w:rPr>
                              <w:rFonts w:ascii="Comic Sans MS" w:hAnsi="Comic Sans MS"/>
                              <w:spacing w:val="-2"/>
                            </w:rPr>
                            <w:t xml:space="preserve">leerkrachten die  proberen door hun leerkrachtenstijl de </w:t>
                          </w:r>
                          <w:r w:rsidRPr="008F3138">
                            <w:rPr>
                              <w:rFonts w:ascii="Comic Sans MS" w:hAnsi="Comic Sans MS"/>
                              <w:b/>
                              <w:spacing w:val="-2"/>
                            </w:rPr>
                            <w:t>positieve      ingesteldheid</w:t>
                          </w:r>
                          <w:r w:rsidRPr="008F3138">
                            <w:rPr>
                              <w:rFonts w:ascii="Comic Sans MS" w:hAnsi="Comic Sans MS"/>
                              <w:spacing w:val="-2"/>
                            </w:rPr>
                            <w:t xml:space="preserve"> van de kinderen te bevorderen </w:t>
                          </w:r>
                        </w:p>
                        <w:p w:rsidRPr="008F3138" w:rsidR="005B2566" w:rsidP="006433DB" w:rsidRDefault="005B2566" w14:paraId="01685052"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een nieuwshoek op de speelplaats waar elke maand de namen van de jarigen uitgehangen worden, ook geboortekaartjes, overlijdensberichten en artikels over kinderen of ouders</w:t>
                          </w:r>
                        </w:p>
                        <w:p w:rsidRPr="008F3138" w:rsidR="005B2566" w:rsidP="006433DB" w:rsidRDefault="005B2566" w14:paraId="5AE9F583"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een brievenbus ‘groene leerkracht’ waarin problemen die leerlingen niet kwijt kunnen of willen in de klas, kunnen gedeponeerd worden</w:t>
                          </w:r>
                        </w:p>
                        <w:p w:rsidRPr="008F3138" w:rsidR="005B2566" w:rsidP="006433DB" w:rsidRDefault="005B2566" w14:paraId="4F8CA12D" w14:textId="77777777">
                          <w:pPr>
                            <w:widowControl w:val="0"/>
                            <w:tabs>
                              <w:tab w:val="left" w:pos="924"/>
                            </w:tabs>
                            <w:ind w:left="2124" w:hanging="15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gevoelsdozen (of gevoelsklok) in de kleuterklassen. De kleuters kunnen er hun symbool insteken. De juf bespreekt deze gevoelens dan tijdens het onthaal of een ander moment.</w:t>
                          </w:r>
                        </w:p>
                        <w:p w:rsidRPr="008F3138" w:rsidR="005B2566" w:rsidP="006433DB" w:rsidRDefault="005B2566" w14:paraId="62AD8013"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bewegingstussendoortjes in de klas</w:t>
                          </w:r>
                        </w:p>
                        <w:p w:rsidRPr="008F3138" w:rsidR="005B2566" w:rsidP="006433DB" w:rsidRDefault="005B2566" w14:paraId="4CA634A1" w14:textId="77777777">
                          <w:pPr>
                            <w:widowControl w:val="0"/>
                            <w:tabs>
                              <w:tab w:val="left" w:pos="924"/>
                            </w:tabs>
                            <w:ind w:left="9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ab/>
                          </w:r>
                          <w:r w:rsidRPr="008F3138">
                            <w:rPr>
                              <w:rFonts w:ascii="Comic Sans MS" w:hAnsi="Comic Sans MS"/>
                              <w:spacing w:val="-2"/>
                            </w:rPr>
                            <w:t>▪</w:t>
                          </w:r>
                          <w:r w:rsidRPr="008F3138">
                            <w:rPr>
                              <w:rFonts w:ascii="Comic Sans MS" w:hAnsi="Comic Sans MS"/>
                              <w:spacing w:val="-2"/>
                            </w:rPr>
                            <w:tab/>
                          </w:r>
                          <w:r w:rsidRPr="008F3138">
                            <w:rPr>
                              <w:rFonts w:ascii="Comic Sans MS" w:hAnsi="Comic Sans MS"/>
                              <w:spacing w:val="-2"/>
                            </w:rPr>
                            <w:t>de beertjes van Meichenbaum in de klas</w:t>
                          </w:r>
                        </w:p>
                        <w:p w:rsidRPr="008F3138" w:rsidR="005B2566" w:rsidP="006433DB" w:rsidRDefault="005B2566" w14:paraId="508C98E9" w14:textId="77777777">
                          <w:pPr>
                            <w:widowControl w:val="0"/>
                            <w:tabs>
                              <w:tab w:val="left" w:pos="924"/>
                            </w:tabs>
                            <w:rPr>
                              <w:rFonts w:ascii="Comic Sans MS" w:hAnsi="Comic Sans MS"/>
                              <w:spacing w:val="-2"/>
                            </w:rPr>
                          </w:pPr>
                        </w:p>
                        <w:p w:rsidRPr="008F3138" w:rsidR="005B2566" w:rsidP="006433DB" w:rsidRDefault="005B2566" w14:paraId="779F8E76" w14:textId="77777777">
                          <w:pPr>
                            <w:widowControl w:val="0"/>
                            <w:tabs>
                              <w:tab w:val="left" w:pos="924"/>
                            </w:tabs>
                            <w:ind w:left="924" w:hanging="357"/>
                            <w:rPr>
                              <w:rFonts w:ascii="Comic Sans MS" w:hAnsi="Comic Sans MS"/>
                              <w:spacing w:val="-2"/>
                            </w:rPr>
                          </w:pPr>
                        </w:p>
                        <w:p w:rsidRPr="008F3138" w:rsidR="005B2566" w:rsidP="006433DB" w:rsidRDefault="005B2566" w14:paraId="7818863E" w14:textId="77777777">
                          <w:pPr>
                            <w:widowControl w:val="0"/>
                            <w:tabs>
                              <w:tab w:val="left" w:pos="924"/>
                            </w:tabs>
                            <w:ind w:left="924" w:hanging="357"/>
                            <w:rPr>
                              <w:rFonts w:ascii="Comic Sans MS" w:hAnsi="Comic Sans MS"/>
                              <w:spacing w:val="-2"/>
                            </w:rPr>
                          </w:pPr>
                        </w:p>
                        <w:p w:rsidRPr="008F3138" w:rsidR="005B2566" w:rsidP="006433DB" w:rsidRDefault="005B2566" w14:paraId="44F69B9A" w14:textId="77777777">
                          <w:pPr>
                            <w:widowControl w:val="0"/>
                            <w:tabs>
                              <w:tab w:val="left" w:pos="924"/>
                            </w:tabs>
                            <w:ind w:left="924" w:hanging="357"/>
                            <w:rPr>
                              <w:rFonts w:ascii="Comic Sans MS" w:hAnsi="Comic Sans MS"/>
                              <w:spacing w:val="-2"/>
                            </w:rPr>
                          </w:pPr>
                        </w:p>
                        <w:p w:rsidRPr="008F3138" w:rsidR="005B2566" w:rsidP="006433DB" w:rsidRDefault="005B2566" w14:paraId="5F07D11E" w14:textId="77777777">
                          <w:pPr>
                            <w:widowControl w:val="0"/>
                            <w:tabs>
                              <w:tab w:val="left" w:pos="924"/>
                            </w:tabs>
                            <w:ind w:left="924" w:hanging="357"/>
                            <w:rPr>
                              <w:rFonts w:ascii="Comic Sans MS" w:hAnsi="Comic Sans MS"/>
                              <w:spacing w:val="-2"/>
                            </w:rPr>
                          </w:pPr>
                        </w:p>
                        <w:p w:rsidRPr="008F3138" w:rsidR="005B2566" w:rsidP="006433DB" w:rsidRDefault="005B2566" w14:paraId="41508A3C" w14:textId="77777777">
                          <w:pPr>
                            <w:widowControl w:val="0"/>
                            <w:tabs>
                              <w:tab w:val="left" w:pos="924"/>
                            </w:tabs>
                            <w:ind w:left="924" w:hanging="357"/>
                            <w:rPr>
                              <w:rFonts w:ascii="Comic Sans MS" w:hAnsi="Comic Sans MS"/>
                              <w:spacing w:val="-2"/>
                            </w:rPr>
                          </w:pPr>
                        </w:p>
                        <w:p w:rsidRPr="008F3138" w:rsidR="005B2566" w:rsidP="006433DB" w:rsidRDefault="005B2566" w14:paraId="43D6B1D6" w14:textId="77777777">
                          <w:pPr>
                            <w:widowControl w:val="0"/>
                            <w:tabs>
                              <w:tab w:val="left" w:pos="924"/>
                            </w:tabs>
                            <w:ind w:left="924" w:hanging="357"/>
                            <w:rPr>
                              <w:rFonts w:ascii="Comic Sans MS" w:hAnsi="Comic Sans MS"/>
                              <w:spacing w:val="-2"/>
                            </w:rPr>
                          </w:pPr>
                        </w:p>
                        <w:p w:rsidRPr="008F3138" w:rsidR="005B2566" w:rsidP="006433DB" w:rsidRDefault="005B2566" w14:paraId="17DBC151" w14:textId="77777777">
                          <w:pPr>
                            <w:widowControl w:val="0"/>
                            <w:tabs>
                              <w:tab w:val="left" w:pos="924"/>
                            </w:tabs>
                            <w:ind w:left="924" w:hanging="357"/>
                            <w:rPr>
                              <w:rFonts w:ascii="Comic Sans MS" w:hAnsi="Comic Sans MS"/>
                              <w:spacing w:val="-2"/>
                            </w:rPr>
                          </w:pPr>
                        </w:p>
                        <w:p w:rsidRPr="008F3138" w:rsidR="005B2566" w:rsidP="006433DB" w:rsidRDefault="005B2566" w14:paraId="6F8BD81B" w14:textId="77777777">
                          <w:pPr>
                            <w:widowControl w:val="0"/>
                            <w:tabs>
                              <w:tab w:val="left" w:pos="924"/>
                            </w:tabs>
                            <w:ind w:left="924" w:hanging="357"/>
                            <w:rPr>
                              <w:rFonts w:ascii="Comic Sans MS" w:hAnsi="Comic Sans MS"/>
                              <w:spacing w:val="-2"/>
                            </w:rPr>
                          </w:pPr>
                        </w:p>
                        <w:p w:rsidRPr="008F3138" w:rsidR="005B2566" w:rsidP="006433DB" w:rsidRDefault="005B2566" w14:paraId="2613E9C1" w14:textId="77777777">
                          <w:pPr>
                            <w:widowControl w:val="0"/>
                            <w:tabs>
                              <w:tab w:val="left" w:pos="924"/>
                            </w:tabs>
                            <w:rPr>
                              <w:rFonts w:ascii="Comic Sans MS" w:hAnsi="Comic Sans MS"/>
                              <w:spacing w:val="-2"/>
                            </w:rPr>
                          </w:pPr>
                        </w:p>
                        <w:p w:rsidRPr="008F3138" w:rsidR="005B2566" w:rsidP="006433DB" w:rsidRDefault="005B2566" w14:paraId="3E0D9D6C" w14:textId="77777777">
                          <w:pPr>
                            <w:widowControl w:val="0"/>
                            <w:tabs>
                              <w:tab w:val="left" w:pos="924"/>
                            </w:tabs>
                            <w:ind w:left="924" w:hanging="357"/>
                            <w:jc w:val="center"/>
                            <w:rPr>
                              <w:rFonts w:ascii="Comic Sans MS" w:hAnsi="Comic Sans MS"/>
                              <w:b/>
                              <w:spacing w:val="-2"/>
                              <w:szCs w:val="24"/>
                              <w:u w:val="single"/>
                            </w:rPr>
                          </w:pPr>
                          <w:r w:rsidRPr="008F3138">
                            <w:rPr>
                              <w:rFonts w:ascii="Comic Sans MS" w:hAnsi="Comic Sans MS"/>
                              <w:b/>
                              <w:spacing w:val="-2"/>
                              <w:szCs w:val="24"/>
                              <w:u w:val="single"/>
                            </w:rPr>
                            <w:t>4. Wij werken aan de ontplooiing van elk kind vanuit een brede zorg</w:t>
                          </w:r>
                        </w:p>
                        <w:p w:rsidRPr="008F3138" w:rsidR="005B2566" w:rsidP="006433DB" w:rsidRDefault="005B2566" w14:paraId="1037B8A3"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687C6DE0"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5B2F9378" w14:textId="77777777">
                          <w:pPr>
                            <w:widowControl w:val="0"/>
                            <w:tabs>
                              <w:tab w:val="left" w:pos="924"/>
                            </w:tabs>
                            <w:ind w:left="924" w:hanging="357"/>
                            <w:jc w:val="center"/>
                            <w:rPr>
                              <w:rFonts w:ascii="Comic Sans MS" w:hAnsi="Comic Sans MS"/>
                              <w:b/>
                              <w:spacing w:val="-2"/>
                              <w:szCs w:val="24"/>
                              <w:u w:val="single"/>
                            </w:rPr>
                          </w:pPr>
                          <w:r w:rsidRPr="008F3138">
                            <w:rPr>
                              <w:rFonts w:ascii="Comic Sans MS" w:hAnsi="Comic Sans MS"/>
                              <w:b/>
                              <w:noProof/>
                              <w:spacing w:val="-2"/>
                              <w:szCs w:val="24"/>
                              <w:u w:val="single"/>
                              <w:lang w:eastAsia="nl-BE"/>
                            </w:rPr>
                            <w:drawing>
                              <wp:inline distT="0" distB="0" distL="0" distR="0" wp14:anchorId="1FF31459" wp14:editId="1C5BBED5">
                                <wp:extent cx="2301240" cy="2171700"/>
                                <wp:effectExtent l="0" t="0" r="3810" b="0"/>
                                <wp:docPr id="1460491519" name="Afbeelding 583" descr="j0292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0292128[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01240" cy="2171700"/>
                                        </a:xfrm>
                                        <a:prstGeom prst="rect">
                                          <a:avLst/>
                                        </a:prstGeom>
                                        <a:noFill/>
                                        <a:ln>
                                          <a:noFill/>
                                        </a:ln>
                                      </pic:spPr>
                                    </pic:pic>
                                  </a:graphicData>
                                </a:graphic>
                              </wp:inline>
                            </w:drawing>
                          </w:r>
                        </w:p>
                        <w:p w:rsidRPr="008F3138" w:rsidR="005B2566" w:rsidP="006433DB" w:rsidRDefault="005B2566" w14:paraId="58E6DD4E"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7D3BEE8F" w14:textId="77777777">
                          <w:pPr>
                            <w:widowControl w:val="0"/>
                            <w:tabs>
                              <w:tab w:val="left" w:pos="924"/>
                            </w:tabs>
                            <w:ind w:left="924" w:hanging="357"/>
                            <w:jc w:val="center"/>
                            <w:rPr>
                              <w:rFonts w:ascii="Comic Sans MS" w:hAnsi="Comic Sans MS"/>
                              <w:b/>
                              <w:spacing w:val="-2"/>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0641C76F" w14:textId="77777777">
                            <w:tc>
                              <w:tcPr>
                                <w:tcW w:w="9212" w:type="dxa"/>
                              </w:tcPr>
                              <w:p w:rsidRPr="008F3138" w:rsidR="005B2566" w:rsidP="002D1285" w:rsidRDefault="005B2566" w14:paraId="062AC035" w14:textId="77777777">
                                <w:pPr>
                                  <w:widowControl w:val="0"/>
                                  <w:tabs>
                                    <w:tab w:val="left" w:pos="924"/>
                                  </w:tabs>
                                  <w:rPr>
                                    <w:rFonts w:ascii="Comic Sans MS" w:hAnsi="Comic Sans MS"/>
                                    <w:spacing w:val="-2"/>
                                    <w:szCs w:val="24"/>
                                  </w:rPr>
                                </w:pPr>
                                <w:r w:rsidRPr="008F3138">
                                  <w:rPr>
                                    <w:rFonts w:ascii="Comic Sans MS" w:hAnsi="Comic Sans MS"/>
                                    <w:spacing w:val="-2"/>
                                    <w:szCs w:val="24"/>
                                  </w:rPr>
                                  <w:t>◊ zorgen voor elk uniek kind</w:t>
                                </w:r>
                              </w:p>
                              <w:p w:rsidRPr="008F3138" w:rsidR="005B2566" w:rsidP="002D1285" w:rsidRDefault="005B2566" w14:paraId="3E9D33BC" w14:textId="77777777">
                                <w:pPr>
                                  <w:widowControl w:val="0"/>
                                  <w:tabs>
                                    <w:tab w:val="left" w:pos="924"/>
                                  </w:tabs>
                                  <w:rPr>
                                    <w:rFonts w:ascii="Comic Sans MS" w:hAnsi="Comic Sans MS"/>
                                    <w:spacing w:val="-2"/>
                                    <w:szCs w:val="24"/>
                                  </w:rPr>
                                </w:pPr>
                                <w:r w:rsidRPr="008F3138">
                                  <w:rPr>
                                    <w:rFonts w:ascii="Comic Sans MS" w:hAnsi="Comic Sans MS"/>
                                    <w:spacing w:val="-2"/>
                                    <w:szCs w:val="24"/>
                                  </w:rPr>
                                  <w:t>◊ kinderen kennen</w:t>
                                </w:r>
                              </w:p>
                              <w:p w:rsidRPr="008F3138" w:rsidR="005B2566" w:rsidP="002D1285" w:rsidRDefault="005B2566" w14:paraId="73AF34A9" w14:textId="77777777">
                                <w:pPr>
                                  <w:widowControl w:val="0"/>
                                  <w:tabs>
                                    <w:tab w:val="left" w:pos="924"/>
                                  </w:tabs>
                                  <w:rPr>
                                    <w:rFonts w:ascii="Comic Sans MS" w:hAnsi="Comic Sans MS"/>
                                    <w:spacing w:val="-2"/>
                                    <w:szCs w:val="24"/>
                                  </w:rPr>
                                </w:pPr>
                                <w:r w:rsidRPr="008F3138">
                                  <w:rPr>
                                    <w:rFonts w:ascii="Comic Sans MS" w:hAnsi="Comic Sans MS"/>
                                    <w:spacing w:val="-2"/>
                                    <w:szCs w:val="24"/>
                                  </w:rPr>
                                  <w:t>◊ breed evalueren</w:t>
                                </w:r>
                              </w:p>
                              <w:p w:rsidRPr="008F3138" w:rsidR="005B2566" w:rsidP="002D1285" w:rsidRDefault="005B2566" w14:paraId="50A0216C" w14:textId="77777777">
                                <w:pPr>
                                  <w:widowControl w:val="0"/>
                                  <w:tabs>
                                    <w:tab w:val="left" w:pos="924"/>
                                  </w:tabs>
                                  <w:rPr>
                                    <w:rFonts w:ascii="Comic Sans MS" w:hAnsi="Comic Sans MS"/>
                                    <w:spacing w:val="-2"/>
                                    <w:szCs w:val="24"/>
                                  </w:rPr>
                                </w:pPr>
                                <w:r w:rsidRPr="008F3138">
                                  <w:rPr>
                                    <w:rFonts w:ascii="Comic Sans MS" w:hAnsi="Comic Sans MS"/>
                                    <w:spacing w:val="-2"/>
                                    <w:szCs w:val="24"/>
                                  </w:rPr>
                                  <w:t>◊ gericht rapporteren</w:t>
                                </w:r>
                              </w:p>
                            </w:tc>
                          </w:tr>
                        </w:tbl>
                        <w:p w:rsidRPr="008F3138" w:rsidR="005B2566" w:rsidP="006433DB" w:rsidRDefault="005B2566" w14:paraId="3B88899E" w14:textId="77777777">
                          <w:pPr>
                            <w:widowControl w:val="0"/>
                            <w:tabs>
                              <w:tab w:val="left" w:pos="924"/>
                            </w:tabs>
                            <w:rPr>
                              <w:rFonts w:ascii="Comic Sans MS" w:hAnsi="Comic Sans MS"/>
                              <w:b/>
                              <w:spacing w:val="-2"/>
                              <w:szCs w:val="24"/>
                              <w:u w:val="single"/>
                            </w:rPr>
                          </w:pPr>
                        </w:p>
                        <w:p w:rsidRPr="008F3138" w:rsidR="005B2566" w:rsidP="006433DB" w:rsidRDefault="005B2566" w14:paraId="69E2BB2B" w14:textId="77777777">
                          <w:pPr>
                            <w:widowControl w:val="0"/>
                            <w:tabs>
                              <w:tab w:val="left" w:pos="924"/>
                            </w:tabs>
                            <w:ind w:left="924" w:hanging="357"/>
                            <w:jc w:val="center"/>
                            <w:rPr>
                              <w:rFonts w:ascii="Comic Sans MS" w:hAnsi="Comic Sans MS"/>
                              <w:b/>
                              <w:spacing w:val="-2"/>
                              <w:szCs w:val="24"/>
                              <w:u w:val="single"/>
                            </w:rPr>
                          </w:pPr>
                        </w:p>
                        <w:p w:rsidRPr="008F3138" w:rsidR="005B2566" w:rsidP="006433DB" w:rsidRDefault="005B2566" w14:paraId="69E562C2" w14:textId="77777777">
                          <w:pPr>
                            <w:ind w:left="567"/>
                            <w:rPr>
                              <w:rFonts w:ascii="Comic Sans MS" w:hAnsi="Comic Sans MS"/>
                              <w:i/>
                              <w:spacing w:val="-2"/>
                            </w:rPr>
                          </w:pPr>
                          <w:r w:rsidRPr="008F3138">
                            <w:rPr>
                              <w:rFonts w:ascii="Comic Sans MS" w:hAnsi="Comic Sans MS"/>
                              <w:i/>
                              <w:spacing w:val="-2"/>
                            </w:rPr>
                            <w:t>Zorgzame</w:t>
                          </w:r>
                        </w:p>
                        <w:p w:rsidRPr="008F3138" w:rsidR="005B2566" w:rsidP="006433DB" w:rsidRDefault="005B2566" w14:paraId="0E2827C7" w14:textId="77777777">
                          <w:pPr>
                            <w:ind w:left="2124" w:hanging="1557"/>
                            <w:rPr>
                              <w:rFonts w:ascii="Comic Sans MS" w:hAnsi="Comic Sans MS"/>
                              <w:b/>
                              <w:i/>
                              <w:spacing w:val="-2"/>
                            </w:rPr>
                          </w:pPr>
                          <w:r w:rsidRPr="008F3138">
                            <w:rPr>
                              <w:rFonts w:ascii="Comic Sans MS" w:hAnsi="Comic Sans MS"/>
                              <w:i/>
                              <w:spacing w:val="-2"/>
                            </w:rPr>
                            <w:t>school</w:t>
                          </w:r>
                          <w:r w:rsidRPr="008F3138">
                            <w:rPr>
                              <w:rFonts w:ascii="Comic Sans MS" w:hAnsi="Comic Sans MS"/>
                              <w:i/>
                              <w:spacing w:val="-2"/>
                            </w:rPr>
                            <w:tab/>
                          </w:r>
                          <w:r w:rsidRPr="008F3138">
                            <w:rPr>
                              <w:rFonts w:ascii="Comic Sans MS" w:hAnsi="Comic Sans MS"/>
                              <w:b/>
                              <w:spacing w:val="-2"/>
                            </w:rPr>
                            <w:t>We streven ernaar elk kind centraal te stellen, met zijn eigen mogelijkheden, zijn eigen interesses,zijn eigen talenten.</w:t>
                          </w:r>
                        </w:p>
                        <w:p w:rsidRPr="008F3138" w:rsidR="005B2566" w:rsidP="006433DB" w:rsidRDefault="005B2566" w14:paraId="1714A309" w14:textId="77777777">
                          <w:pPr>
                            <w:ind w:left="2124"/>
                            <w:rPr>
                              <w:rFonts w:ascii="Comic Sans MS" w:hAnsi="Comic Sans MS"/>
                              <w:spacing w:val="-2"/>
                            </w:rPr>
                          </w:pPr>
                          <w:r w:rsidRPr="008F3138">
                            <w:rPr>
                              <w:rFonts w:ascii="Comic Sans MS" w:hAnsi="Comic Sans MS"/>
                              <w:spacing w:val="-2"/>
                            </w:rPr>
                            <w:t xml:space="preserve">Ieder kind is  beeld van God.  Daarom omringen wij kinderen met brede zorg.  We willen kinderen optillen en hen uitzicht geven op een veilige oever van </w:t>
                          </w:r>
                          <w:r w:rsidRPr="008F3138">
                            <w:rPr>
                              <w:rFonts w:ascii="Comic Sans MS" w:hAnsi="Comic Sans MS"/>
                              <w:b/>
                              <w:spacing w:val="-2"/>
                            </w:rPr>
                            <w:t>welbevinden</w:t>
                          </w:r>
                          <w:r w:rsidRPr="008F3138">
                            <w:rPr>
                              <w:rFonts w:ascii="Comic Sans MS" w:hAnsi="Comic Sans MS"/>
                              <w:spacing w:val="-2"/>
                            </w:rPr>
                            <w:t xml:space="preserve">.  Daarvoor zijn de pedagogie van de </w:t>
                          </w:r>
                          <w:r w:rsidRPr="008F3138">
                            <w:rPr>
                              <w:rFonts w:ascii="Comic Sans MS" w:hAnsi="Comic Sans MS"/>
                              <w:b/>
                              <w:spacing w:val="-2"/>
                            </w:rPr>
                            <w:t>hoop</w:t>
                          </w:r>
                          <w:r w:rsidRPr="008F3138">
                            <w:rPr>
                              <w:rFonts w:ascii="Comic Sans MS" w:hAnsi="Comic Sans MS"/>
                              <w:spacing w:val="-2"/>
                            </w:rPr>
                            <w:t xml:space="preserve"> en van het </w:t>
                          </w:r>
                          <w:r w:rsidRPr="008F3138">
                            <w:rPr>
                              <w:rFonts w:ascii="Comic Sans MS" w:hAnsi="Comic Sans MS"/>
                              <w:b/>
                              <w:spacing w:val="-2"/>
                            </w:rPr>
                            <w:t>geduld</w:t>
                          </w:r>
                          <w:r w:rsidRPr="008F3138">
                            <w:rPr>
                              <w:rFonts w:ascii="Comic Sans MS" w:hAnsi="Comic Sans MS"/>
                              <w:spacing w:val="-2"/>
                            </w:rPr>
                            <w:t xml:space="preserve"> essentieel.</w:t>
                          </w:r>
                        </w:p>
                        <w:p w:rsidRPr="008F3138" w:rsidR="005B2566" w:rsidP="006433DB" w:rsidRDefault="005B2566" w14:paraId="57C0D796" w14:textId="77777777">
                          <w:pPr>
                            <w:ind w:left="567"/>
                            <w:rPr>
                              <w:rFonts w:ascii="Comic Sans MS" w:hAnsi="Comic Sans MS"/>
                              <w:spacing w:val="-2"/>
                            </w:rPr>
                          </w:pPr>
                        </w:p>
                        <w:p w:rsidRPr="008F3138" w:rsidR="005B2566" w:rsidP="006433DB" w:rsidRDefault="005B2566" w14:paraId="18410A29" w14:textId="77777777">
                          <w:pPr>
                            <w:ind w:left="1983" w:firstLine="141"/>
                            <w:rPr>
                              <w:rFonts w:ascii="Comic Sans MS" w:hAnsi="Comic Sans MS"/>
                              <w:spacing w:val="-2"/>
                            </w:rPr>
                          </w:pPr>
                          <w:r w:rsidRPr="008F3138">
                            <w:rPr>
                              <w:rFonts w:ascii="Comic Sans MS" w:hAnsi="Comic Sans MS"/>
                              <w:spacing w:val="-2"/>
                            </w:rPr>
                            <w:t>Onze brede zorg heeft twee dimensies.</w:t>
                          </w:r>
                        </w:p>
                        <w:p w:rsidRPr="008F3138" w:rsidR="005B2566" w:rsidP="006433DB" w:rsidRDefault="005B2566" w14:paraId="44D69E4D" w14:textId="77777777">
                          <w:pPr>
                            <w:ind w:left="2124"/>
                            <w:rPr>
                              <w:rFonts w:ascii="Comic Sans MS" w:hAnsi="Comic Sans MS"/>
                              <w:spacing w:val="-2"/>
                            </w:rPr>
                          </w:pPr>
                          <w:r w:rsidRPr="008F3138">
                            <w:rPr>
                              <w:rFonts w:ascii="Comic Sans MS" w:hAnsi="Comic Sans MS"/>
                              <w:spacing w:val="-2"/>
                            </w:rPr>
                            <w:t xml:space="preserve">We hebben aandacht voor de </w:t>
                          </w:r>
                          <w:r w:rsidRPr="008F3138">
                            <w:rPr>
                              <w:rFonts w:ascii="Comic Sans MS" w:hAnsi="Comic Sans MS"/>
                              <w:b/>
                              <w:spacing w:val="-2"/>
                            </w:rPr>
                            <w:t>‘gewone zorgvragen’ van alle kinderen</w:t>
                          </w:r>
                          <w:r w:rsidRPr="008F3138">
                            <w:rPr>
                              <w:rFonts w:ascii="Comic Sans MS" w:hAnsi="Comic Sans MS"/>
                              <w:spacing w:val="-2"/>
                            </w:rPr>
                            <w:t>.  Ieder kind is anders, uniek en heeft eigen vragen, problemen en mag daarvoor aanspraak maken op de nodige zorg.</w:t>
                          </w:r>
                        </w:p>
                        <w:p w:rsidRPr="008F3138" w:rsidR="005B2566" w:rsidP="006433DB" w:rsidRDefault="005B2566" w14:paraId="455B8C68" w14:textId="77777777">
                          <w:pPr>
                            <w:ind w:left="2124"/>
                            <w:rPr>
                              <w:rFonts w:ascii="Comic Sans MS" w:hAnsi="Comic Sans MS"/>
                              <w:spacing w:val="-2"/>
                            </w:rPr>
                          </w:pPr>
                          <w:r w:rsidRPr="008F3138">
                            <w:rPr>
                              <w:rFonts w:ascii="Comic Sans MS" w:hAnsi="Comic Sans MS"/>
                              <w:spacing w:val="-2"/>
                            </w:rPr>
                            <w:t>Wij worden uitgedaagd om het onderwijs zoveel mogelijk af te stemmen op de noden van de kinderen, bijvoorbeeld door te diagnosticeren en te differentiëren.</w:t>
                          </w:r>
                        </w:p>
                        <w:p w:rsidRPr="008F3138" w:rsidR="005B2566" w:rsidP="006433DB" w:rsidRDefault="005B2566" w14:paraId="12274E21" w14:textId="77777777">
                          <w:pPr>
                            <w:ind w:left="2124"/>
                            <w:rPr>
                              <w:rFonts w:ascii="Comic Sans MS" w:hAnsi="Comic Sans MS"/>
                              <w:spacing w:val="-2"/>
                            </w:rPr>
                          </w:pPr>
                          <w:r w:rsidRPr="008F3138">
                            <w:rPr>
                              <w:rFonts w:ascii="Comic Sans MS" w:hAnsi="Comic Sans MS"/>
                              <w:spacing w:val="-2"/>
                            </w:rPr>
                            <w:t xml:space="preserve">We verbreden onze zorgen voor kinderen wiens ontwikkeling anders verloopt dan verwacht (sneller of trager).  Hier stoten we op </w:t>
                          </w:r>
                          <w:r w:rsidRPr="008F3138">
                            <w:rPr>
                              <w:rFonts w:ascii="Comic Sans MS" w:hAnsi="Comic Sans MS"/>
                              <w:b/>
                              <w:spacing w:val="-2"/>
                            </w:rPr>
                            <w:t>‘bijzondere zorgvragen’</w:t>
                          </w:r>
                          <w:r w:rsidRPr="008F3138">
                            <w:rPr>
                              <w:rFonts w:ascii="Comic Sans MS" w:hAnsi="Comic Sans MS"/>
                              <w:spacing w:val="-2"/>
                            </w:rPr>
                            <w:t>.  Voor deze bijzondere zorgvragen werken we als school samen met ouders, CLB, scholen voor buitengewoon onderwijs en gespecialiseerde centra …</w:t>
                          </w:r>
                        </w:p>
                        <w:p w:rsidRPr="008F3138" w:rsidR="005B2566" w:rsidP="006433DB" w:rsidRDefault="005B2566" w14:paraId="0D142F6F" w14:textId="77777777">
                          <w:pPr>
                            <w:widowControl w:val="0"/>
                            <w:tabs>
                              <w:tab w:val="left" w:pos="924"/>
                            </w:tabs>
                            <w:ind w:left="924" w:hanging="357"/>
                            <w:rPr>
                              <w:rFonts w:ascii="Comic Sans MS" w:hAnsi="Comic Sans MS"/>
                              <w:spacing w:val="-2"/>
                              <w:szCs w:val="24"/>
                            </w:rPr>
                          </w:pPr>
                        </w:p>
                        <w:p w:rsidRPr="008F3138" w:rsidR="005B2566" w:rsidP="006433DB" w:rsidRDefault="005B2566" w14:paraId="4475AD14" w14:textId="77777777">
                          <w:pPr>
                            <w:widowControl w:val="0"/>
                            <w:tabs>
                              <w:tab w:val="left" w:pos="924"/>
                            </w:tabs>
                            <w:ind w:left="924" w:hanging="357"/>
                            <w:rPr>
                              <w:rFonts w:ascii="Comic Sans MS" w:hAnsi="Comic Sans MS"/>
                              <w:spacing w:val="-2"/>
                              <w:szCs w:val="24"/>
                            </w:rPr>
                          </w:pPr>
                        </w:p>
                        <w:p w:rsidRPr="008F3138" w:rsidR="005B2566" w:rsidP="006433DB" w:rsidRDefault="005B2566" w14:paraId="6CB2FB10" w14:textId="77777777">
                          <w:pPr>
                            <w:widowControl w:val="0"/>
                            <w:tabs>
                              <w:tab w:val="left" w:pos="540"/>
                            </w:tabs>
                            <w:ind w:left="2124" w:hanging="357"/>
                            <w:rPr>
                              <w:rFonts w:ascii="Comic Sans MS" w:hAnsi="Comic Sans MS"/>
                              <w:spacing w:val="-2"/>
                            </w:rPr>
                          </w:pPr>
                          <w:r w:rsidRPr="008F3138">
                            <w:rPr>
                              <w:rFonts w:ascii="Comic Sans MS" w:hAnsi="Comic Sans MS"/>
                              <w:spacing w:val="-2"/>
                            </w:rPr>
                            <w:t xml:space="preserve">      </w:t>
                          </w:r>
                          <w:r w:rsidRPr="008F3138">
                            <w:rPr>
                              <w:rFonts w:ascii="Comic Sans MS" w:hAnsi="Comic Sans MS"/>
                              <w:b/>
                              <w:spacing w:val="-2"/>
                            </w:rPr>
                            <w:t>Alle kinderen zonder onderscheid van rang of stand, kleur of ras zijn bij ons welkom.</w:t>
                          </w:r>
                          <w:r w:rsidRPr="008F3138">
                            <w:rPr>
                              <w:rFonts w:ascii="Comic Sans MS" w:hAnsi="Comic Sans MS"/>
                              <w:spacing w:val="-2"/>
                            </w:rPr>
                            <w:t xml:space="preserve"> We proberen oog te hebben voor wat elk kind nodig heeft. Voor kinderen die dat nodig hebben, zoeken we naar een aangepaste opvang. Natuurlijk rekenen we ook op een oprechte inzet van elk kind zelf.</w:t>
                          </w:r>
                        </w:p>
                        <w:p w:rsidRPr="008F3138" w:rsidR="005B2566" w:rsidP="006433DB" w:rsidRDefault="005B2566" w14:paraId="120C4E94" w14:textId="77777777">
                          <w:pPr>
                            <w:widowControl w:val="0"/>
                            <w:tabs>
                              <w:tab w:val="left" w:pos="540"/>
                            </w:tabs>
                            <w:ind w:left="540" w:hanging="357"/>
                            <w:rPr>
                              <w:rFonts w:ascii="Comic Sans MS" w:hAnsi="Comic Sans MS"/>
                              <w:spacing w:val="-2"/>
                            </w:rPr>
                          </w:pPr>
                        </w:p>
                        <w:p w:rsidRPr="008F3138" w:rsidR="005B2566" w:rsidP="006433DB" w:rsidRDefault="005B2566" w14:paraId="08CEE48B" w14:textId="77777777">
                          <w:pPr>
                            <w:widowControl w:val="0"/>
                            <w:tabs>
                              <w:tab w:val="left" w:pos="540"/>
                            </w:tabs>
                            <w:ind w:left="2124" w:hanging="357"/>
                            <w:rPr>
                              <w:rFonts w:ascii="Comic Sans MS" w:hAnsi="Comic Sans MS"/>
                              <w:b/>
                              <w:spacing w:val="-2"/>
                            </w:rPr>
                          </w:pPr>
                          <w:r w:rsidRPr="008F3138">
                            <w:rPr>
                              <w:rFonts w:ascii="Comic Sans MS" w:hAnsi="Comic Sans MS"/>
                              <w:spacing w:val="-2"/>
                            </w:rPr>
                            <w:tab/>
                          </w:r>
                          <w:r w:rsidRPr="008F3138">
                            <w:rPr>
                              <w:rFonts w:ascii="Comic Sans MS" w:hAnsi="Comic Sans MS"/>
                              <w:spacing w:val="-2"/>
                            </w:rPr>
                            <w:t xml:space="preserve">We merken ook dat kinderen soms lijden aan een vorm van ‘moderne armoede’ : zij zijn arm aan relatiewarmte, arm aan cultuur, arm aan hoop of geluk. </w:t>
                          </w:r>
                          <w:r w:rsidRPr="008F3138">
                            <w:rPr>
                              <w:rFonts w:ascii="Comic Sans MS" w:hAnsi="Comic Sans MS"/>
                              <w:b/>
                              <w:spacing w:val="-2"/>
                            </w:rPr>
                            <w:t xml:space="preserve">Voor deze ‘armoede’ proberen we ook aandacht te hebben. </w:t>
                          </w:r>
                        </w:p>
                        <w:p w:rsidRPr="008F3138" w:rsidR="005B2566" w:rsidP="006433DB" w:rsidRDefault="005B2566" w14:paraId="42AFC42D" w14:textId="77777777">
                          <w:pPr>
                            <w:widowControl w:val="0"/>
                            <w:tabs>
                              <w:tab w:val="left" w:pos="540"/>
                            </w:tabs>
                            <w:ind w:left="540" w:hanging="357"/>
                            <w:rPr>
                              <w:rFonts w:ascii="Comic Sans MS" w:hAnsi="Comic Sans MS"/>
                              <w:spacing w:val="-2"/>
                            </w:rPr>
                          </w:pPr>
                        </w:p>
                        <w:p w:rsidRPr="008F3138" w:rsidR="005B2566" w:rsidP="006433DB" w:rsidRDefault="005B2566" w14:paraId="5982AE7D" w14:textId="77777777">
                          <w:pPr>
                            <w:widowControl w:val="0"/>
                            <w:tabs>
                              <w:tab w:val="left" w:pos="540"/>
                            </w:tabs>
                            <w:ind w:left="21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 xml:space="preserve">Als opvoeders hebben we aandacht voor de zwaksten en daardoor  ook veel oog voor leerzwakke en leervertraagde leerlingen. Voor deze groep zoeken we naar aangepaste leerhulp en begeleiding, zonder ook onze sterke jongens en meisjes te vergeten. Voor de beide partijen zetten wij ons beste beentje voor. Dat is wat wij in onze school </w:t>
                          </w:r>
                          <w:r w:rsidRPr="008F3138">
                            <w:rPr>
                              <w:rFonts w:ascii="Comic Sans MS" w:hAnsi="Comic Sans MS"/>
                              <w:b/>
                              <w:spacing w:val="-2"/>
                            </w:rPr>
                            <w:t>‘zorgverbreding’</w:t>
                          </w:r>
                          <w:r w:rsidRPr="008F3138">
                            <w:rPr>
                              <w:rFonts w:ascii="Comic Sans MS" w:hAnsi="Comic Sans MS"/>
                              <w:spacing w:val="-2"/>
                            </w:rPr>
                            <w:t xml:space="preserve"> noemen.</w:t>
                          </w:r>
                        </w:p>
                        <w:p w:rsidRPr="008F3138" w:rsidR="005B2566" w:rsidP="006433DB" w:rsidRDefault="005B2566" w14:paraId="271CA723" w14:textId="77777777">
                          <w:pPr>
                            <w:widowControl w:val="0"/>
                            <w:tabs>
                              <w:tab w:val="left" w:pos="540"/>
                            </w:tabs>
                            <w:ind w:left="540" w:hanging="357"/>
                            <w:rPr>
                              <w:rFonts w:ascii="Comic Sans MS" w:hAnsi="Comic Sans MS"/>
                              <w:spacing w:val="-2"/>
                            </w:rPr>
                          </w:pPr>
                        </w:p>
                        <w:p w:rsidRPr="008F3138" w:rsidR="005B2566" w:rsidP="006433DB" w:rsidRDefault="005B2566" w14:paraId="028AE951" w14:textId="77777777">
                          <w:pPr>
                            <w:widowControl w:val="0"/>
                            <w:tabs>
                              <w:tab w:val="left" w:pos="540"/>
                            </w:tabs>
                            <w:ind w:left="2124" w:hanging="357"/>
                            <w:rPr>
                              <w:rFonts w:ascii="Comic Sans MS" w:hAnsi="Comic Sans MS"/>
                              <w:spacing w:val="-2"/>
                            </w:rPr>
                          </w:pPr>
                          <w:r w:rsidRPr="008F3138">
                            <w:rPr>
                              <w:rFonts w:ascii="Comic Sans MS" w:hAnsi="Comic Sans MS"/>
                              <w:spacing w:val="-2"/>
                            </w:rPr>
                            <w:tab/>
                          </w:r>
                          <w:r w:rsidRPr="008F3138">
                            <w:rPr>
                              <w:rFonts w:ascii="Comic Sans MS" w:hAnsi="Comic Sans MS"/>
                              <w:b/>
                              <w:spacing w:val="-2"/>
                            </w:rPr>
                            <w:t xml:space="preserve">We pogen al diegenen die onze specifieke aandacht vragen in de eigen kring van de school te helpen. </w:t>
                          </w:r>
                          <w:r w:rsidRPr="008F3138">
                            <w:rPr>
                              <w:rFonts w:ascii="Comic Sans MS" w:hAnsi="Comic Sans MS"/>
                              <w:spacing w:val="-2"/>
                            </w:rPr>
                            <w:t>Tegelijk nodigen we uit oog te hebben voor de weerlozen, de meest kwetsbaren in onze maatschappij en pakken we de uitdaging op om onze kinderen vanuit het evangelie te helpen opkomen voor een eerlijke wereld.</w:t>
                          </w:r>
                        </w:p>
                        <w:p w:rsidRPr="008F3138" w:rsidR="005B2566" w:rsidP="006433DB" w:rsidRDefault="005B2566" w14:paraId="75FBE423" w14:textId="77777777">
                          <w:pPr>
                            <w:widowControl w:val="0"/>
                            <w:tabs>
                              <w:tab w:val="left" w:pos="540"/>
                            </w:tabs>
                            <w:rPr>
                              <w:rFonts w:ascii="Comic Sans MS" w:hAnsi="Comic Sans MS"/>
                              <w:spacing w:val="-2"/>
                            </w:rPr>
                          </w:pPr>
                        </w:p>
                        <w:p w:rsidRPr="008F3138" w:rsidR="005B2566" w:rsidP="006433DB" w:rsidRDefault="005B2566" w14:paraId="700E547C" w14:textId="77777777">
                          <w:pPr>
                            <w:widowControl w:val="0"/>
                            <w:tabs>
                              <w:tab w:val="left" w:pos="540"/>
                            </w:tabs>
                            <w:ind w:left="924" w:hanging="357"/>
                            <w:rPr>
                              <w:rFonts w:ascii="Comic Sans MS" w:hAnsi="Comic Sans MS"/>
                              <w:i/>
                              <w:spacing w:val="-2"/>
                            </w:rPr>
                          </w:pPr>
                          <w:r w:rsidRPr="008F3138">
                            <w:rPr>
                              <w:rFonts w:ascii="Comic Sans MS" w:hAnsi="Comic Sans MS"/>
                              <w:i/>
                              <w:spacing w:val="-2"/>
                            </w:rPr>
                            <w:t xml:space="preserve">Kinderen </w:t>
                          </w:r>
                        </w:p>
                        <w:p w:rsidRPr="008F3138" w:rsidR="005B2566" w:rsidP="006433DB" w:rsidRDefault="005B2566" w14:paraId="43620FB7" w14:textId="77777777">
                          <w:pPr>
                            <w:widowControl w:val="0"/>
                            <w:tabs>
                              <w:tab w:val="left" w:pos="540"/>
                            </w:tabs>
                            <w:ind w:left="2124" w:hanging="1557"/>
                            <w:rPr>
                              <w:rFonts w:ascii="Comic Sans MS" w:hAnsi="Comic Sans MS"/>
                              <w:spacing w:val="-2"/>
                            </w:rPr>
                          </w:pPr>
                          <w:r w:rsidRPr="008F3138">
                            <w:rPr>
                              <w:rFonts w:ascii="Comic Sans MS" w:hAnsi="Comic Sans MS"/>
                              <w:i/>
                              <w:spacing w:val="-2"/>
                            </w:rPr>
                            <w:t>kennen</w:t>
                          </w:r>
                          <w:r w:rsidRPr="008F3138">
                            <w:rPr>
                              <w:rFonts w:ascii="Comic Sans MS" w:hAnsi="Comic Sans MS"/>
                              <w:i/>
                              <w:spacing w:val="-2"/>
                            </w:rPr>
                            <w:tab/>
                          </w:r>
                          <w:r w:rsidRPr="008F3138">
                            <w:rPr>
                              <w:rFonts w:ascii="Comic Sans MS" w:hAnsi="Comic Sans MS"/>
                              <w:b/>
                              <w:spacing w:val="-2"/>
                            </w:rPr>
                            <w:t>We willen het “zien” als iemand moeilijkheden heeft.</w:t>
                          </w:r>
                          <w:r w:rsidRPr="008F3138">
                            <w:rPr>
                              <w:rFonts w:ascii="Comic Sans MS" w:hAnsi="Comic Sans MS"/>
                              <w:spacing w:val="-2"/>
                            </w:rPr>
                            <w:t xml:space="preserve"> We willen oog en oor en vooral hart hebben voor onze kinderen en we doen dit met tact en discretie. We hangen informatie over kinderen niet aan de grote klok.</w:t>
                          </w:r>
                        </w:p>
                        <w:p w:rsidRPr="008F3138" w:rsidR="005B2566" w:rsidP="006433DB" w:rsidRDefault="005B2566" w14:paraId="2D3F0BEC" w14:textId="77777777">
                          <w:pPr>
                            <w:widowControl w:val="0"/>
                            <w:tabs>
                              <w:tab w:val="left" w:pos="540"/>
                            </w:tabs>
                            <w:ind w:left="2124" w:hanging="1557"/>
                            <w:rPr>
                              <w:rFonts w:ascii="Comic Sans MS" w:hAnsi="Comic Sans MS"/>
                              <w:spacing w:val="-2"/>
                            </w:rPr>
                          </w:pPr>
                        </w:p>
                        <w:p w:rsidRPr="008F3138" w:rsidR="005B2566" w:rsidP="006433DB" w:rsidRDefault="005B2566" w14:paraId="0917C697" w14:textId="77777777">
                          <w:pPr>
                            <w:widowControl w:val="0"/>
                            <w:tabs>
                              <w:tab w:val="left" w:pos="540"/>
                            </w:tabs>
                            <w:ind w:left="924" w:hanging="357"/>
                            <w:rPr>
                              <w:rFonts w:ascii="Comic Sans MS" w:hAnsi="Comic Sans MS"/>
                              <w:i/>
                              <w:spacing w:val="-2"/>
                            </w:rPr>
                          </w:pPr>
                          <w:r w:rsidRPr="008F3138">
                            <w:rPr>
                              <w:rFonts w:ascii="Comic Sans MS" w:hAnsi="Comic Sans MS"/>
                              <w:i/>
                              <w:spacing w:val="-2"/>
                            </w:rPr>
                            <w:t xml:space="preserve">Breed </w:t>
                          </w:r>
                        </w:p>
                        <w:p w:rsidRPr="008F3138" w:rsidR="005B2566" w:rsidP="006433DB" w:rsidRDefault="005B2566" w14:paraId="332465F0" w14:textId="77777777">
                          <w:pPr>
                            <w:widowControl w:val="0"/>
                            <w:tabs>
                              <w:tab w:val="left" w:pos="540"/>
                            </w:tabs>
                            <w:ind w:left="2124" w:hanging="1557"/>
                            <w:rPr>
                              <w:rFonts w:ascii="Comic Sans MS" w:hAnsi="Comic Sans MS"/>
                              <w:i/>
                              <w:spacing w:val="-2"/>
                            </w:rPr>
                          </w:pPr>
                          <w:r w:rsidRPr="008F3138">
                            <w:rPr>
                              <w:rFonts w:ascii="Comic Sans MS" w:hAnsi="Comic Sans MS"/>
                              <w:i/>
                              <w:spacing w:val="-2"/>
                            </w:rPr>
                            <w:t>evalueren</w:t>
                          </w:r>
                        </w:p>
                        <w:p w:rsidRPr="008F3138" w:rsidR="005B2566" w:rsidP="006433DB" w:rsidRDefault="005B2566" w14:paraId="343221BD" w14:textId="77777777">
                          <w:pPr>
                            <w:widowControl w:val="0"/>
                            <w:tabs>
                              <w:tab w:val="left" w:pos="540"/>
                            </w:tabs>
                            <w:ind w:left="2124" w:hanging="1557"/>
                            <w:rPr>
                              <w:rFonts w:ascii="Comic Sans MS" w:hAnsi="Comic Sans MS"/>
                              <w:i/>
                              <w:spacing w:val="-2"/>
                            </w:rPr>
                          </w:pPr>
                          <w:r w:rsidRPr="008F3138">
                            <w:rPr>
                              <w:rFonts w:ascii="Comic Sans MS" w:hAnsi="Comic Sans MS"/>
                              <w:i/>
                              <w:spacing w:val="-2"/>
                            </w:rPr>
                            <w:t xml:space="preserve">Gericht </w:t>
                          </w:r>
                        </w:p>
                        <w:p w:rsidRPr="008F3138" w:rsidR="005B2566" w:rsidP="006433DB" w:rsidRDefault="005B2566" w14:paraId="50A0482A" w14:textId="77777777">
                          <w:pPr>
                            <w:widowControl w:val="0"/>
                            <w:tabs>
                              <w:tab w:val="left" w:pos="540"/>
                            </w:tabs>
                            <w:ind w:left="2124" w:hanging="1557"/>
                            <w:rPr>
                              <w:rFonts w:ascii="Comic Sans MS" w:hAnsi="Comic Sans MS"/>
                              <w:spacing w:val="-2"/>
                            </w:rPr>
                          </w:pPr>
                          <w:r w:rsidRPr="008F3138">
                            <w:rPr>
                              <w:rFonts w:ascii="Comic Sans MS" w:hAnsi="Comic Sans MS"/>
                              <w:i/>
                              <w:spacing w:val="-2"/>
                            </w:rPr>
                            <w:t>rapporteren</w:t>
                          </w:r>
                          <w:r w:rsidRPr="008F3138">
                            <w:rPr>
                              <w:rFonts w:ascii="Comic Sans MS" w:hAnsi="Comic Sans MS"/>
                              <w:i/>
                              <w:spacing w:val="-2"/>
                            </w:rPr>
                            <w:tab/>
                          </w:r>
                          <w:r w:rsidRPr="008F3138">
                            <w:rPr>
                              <w:rFonts w:ascii="Comic Sans MS" w:hAnsi="Comic Sans MS"/>
                              <w:i/>
                              <w:spacing w:val="-2"/>
                            </w:rPr>
                            <w:t>Het</w:t>
                          </w:r>
                          <w:r w:rsidRPr="008F3138">
                            <w:rPr>
                              <w:rFonts w:ascii="Comic Sans MS" w:hAnsi="Comic Sans MS"/>
                              <w:spacing w:val="-2"/>
                            </w:rPr>
                            <w:t xml:space="preserve"> gedrag en het werk van onze kinderen willen we evalueren zodat het hen helpt en motiveert voor de toekomst</w:t>
                          </w:r>
                          <w:r w:rsidRPr="008F3138">
                            <w:rPr>
                              <w:rFonts w:ascii="Comic Sans MS" w:hAnsi="Comic Sans MS"/>
                              <w:b/>
                              <w:spacing w:val="-2"/>
                            </w:rPr>
                            <w:t>. Naast punten formuleren we vooral appreciaties.</w:t>
                          </w:r>
                          <w:r w:rsidRPr="008F3138">
                            <w:rPr>
                              <w:rFonts w:ascii="Comic Sans MS" w:hAnsi="Comic Sans MS"/>
                              <w:spacing w:val="-2"/>
                            </w:rPr>
                            <w:t xml:space="preserve"> We rekenen dan ook op begrip en medewerking van de ouders.</w:t>
                          </w:r>
                        </w:p>
                        <w:p w:rsidRPr="008F3138" w:rsidR="005B2566" w:rsidP="006433DB" w:rsidRDefault="005B2566" w14:paraId="7E70410E" w14:textId="77777777">
                          <w:pPr>
                            <w:widowControl w:val="0"/>
                            <w:tabs>
                              <w:tab w:val="left" w:pos="540"/>
                            </w:tabs>
                            <w:ind w:left="2124" w:hanging="357"/>
                            <w:rPr>
                              <w:rFonts w:ascii="Comic Sans MS" w:hAnsi="Comic Sans MS"/>
                              <w:spacing w:val="-2"/>
                            </w:rPr>
                          </w:pPr>
                          <w:r w:rsidRPr="008F3138">
                            <w:rPr>
                              <w:rFonts w:ascii="Comic Sans MS" w:hAnsi="Comic Sans MS"/>
                              <w:spacing w:val="-2"/>
                            </w:rPr>
                            <w:tab/>
                          </w:r>
                          <w:r w:rsidRPr="008F3138">
                            <w:rPr>
                              <w:rFonts w:ascii="Comic Sans MS" w:hAnsi="Comic Sans MS"/>
                              <w:spacing w:val="-2"/>
                            </w:rPr>
                            <w:t>Om al deze doelstellingen trachten te realiseren, werken we op onze school rond volgende items :</w:t>
                          </w:r>
                        </w:p>
                        <w:p w:rsidRPr="008F3138" w:rsidR="005B2566" w:rsidRDefault="005B2566" w14:paraId="32AA5B3A"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regelmatig  klassenraden en MDO’s (= klasbespreking met het CLB) organiseren</w:t>
                          </w:r>
                        </w:p>
                        <w:p w:rsidRPr="008F3138" w:rsidR="005B2566" w:rsidRDefault="005B2566" w14:paraId="0A8BF245"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uitbouwen van gedifferentieerd contract- en hoekenwerk (rekening houdend met instructie, interesse, tempo of niveau)</w:t>
                          </w:r>
                        </w:p>
                        <w:p w:rsidRPr="008F3138" w:rsidR="005B2566" w:rsidRDefault="005B2566" w14:paraId="44F85B56"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observeren van onze kleuters volgens de ontwikkelingsdomeinen en verschillende ontwikkelingsaspecten</w:t>
                          </w:r>
                        </w:p>
                        <w:p w:rsidRPr="008F3138" w:rsidR="005B2566" w:rsidRDefault="005B2566" w14:paraId="066E913D"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afnemen van de LVS-toetsen (= leerlingvolgsysteemtoetsen) in de lagere school (begin, midden en einde schooljaar)</w:t>
                          </w:r>
                        </w:p>
                        <w:p w:rsidRPr="008F3138" w:rsidR="005B2566" w:rsidRDefault="005B2566" w14:paraId="3F29247E"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afnemen van proefjes in de kleuterschool :</w:t>
                          </w:r>
                        </w:p>
                        <w:p w:rsidRPr="008F3138" w:rsidR="005B2566" w:rsidRDefault="005B2566" w14:paraId="0BF192A2"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Kobi-TV (= </w:t>
                          </w:r>
                          <w:r w:rsidRPr="008F3138">
                            <w:rPr>
                              <w:rFonts w:ascii="Comic Sans MS" w:hAnsi="Comic Sans MS"/>
                              <w:b/>
                              <w:spacing w:val="-2"/>
                            </w:rPr>
                            <w:t>k</w:t>
                          </w:r>
                          <w:r w:rsidRPr="008F3138">
                            <w:rPr>
                              <w:rFonts w:ascii="Comic Sans MS" w:hAnsi="Comic Sans MS"/>
                              <w:spacing w:val="-2"/>
                            </w:rPr>
                            <w:t>leuter</w:t>
                          </w:r>
                          <w:r w:rsidRPr="008F3138">
                            <w:rPr>
                              <w:rFonts w:ascii="Comic Sans MS" w:hAnsi="Comic Sans MS"/>
                              <w:b/>
                              <w:spacing w:val="-2"/>
                            </w:rPr>
                            <w:t>ob</w:t>
                          </w:r>
                          <w:r w:rsidRPr="008F3138">
                            <w:rPr>
                              <w:rFonts w:ascii="Comic Sans MS" w:hAnsi="Comic Sans MS"/>
                              <w:spacing w:val="-2"/>
                            </w:rPr>
                            <w:t>servatie-</w:t>
                          </w:r>
                          <w:r w:rsidRPr="008F3138">
                            <w:rPr>
                              <w:rFonts w:ascii="Comic Sans MS" w:hAnsi="Comic Sans MS"/>
                              <w:b/>
                              <w:spacing w:val="-2"/>
                            </w:rPr>
                            <w:t>i</w:t>
                          </w:r>
                          <w:r w:rsidRPr="008F3138">
                            <w:rPr>
                              <w:rFonts w:ascii="Comic Sans MS" w:hAnsi="Comic Sans MS"/>
                              <w:spacing w:val="-2"/>
                            </w:rPr>
                            <w:t xml:space="preserve">nstrument </w:t>
                          </w:r>
                          <w:r w:rsidRPr="008F3138">
                            <w:rPr>
                              <w:rFonts w:ascii="Comic Sans MS" w:hAnsi="Comic Sans MS"/>
                              <w:b/>
                              <w:spacing w:val="-2"/>
                            </w:rPr>
                            <w:t>t</w:t>
                          </w:r>
                          <w:r w:rsidRPr="008F3138">
                            <w:rPr>
                              <w:rFonts w:ascii="Comic Sans MS" w:hAnsi="Comic Sans MS"/>
                              <w:spacing w:val="-2"/>
                            </w:rPr>
                            <w:t>aal</w:t>
                          </w:r>
                          <w:r w:rsidRPr="008F3138">
                            <w:rPr>
                              <w:rFonts w:ascii="Comic Sans MS" w:hAnsi="Comic Sans MS"/>
                              <w:b/>
                              <w:spacing w:val="-2"/>
                            </w:rPr>
                            <w:t>v</w:t>
                          </w:r>
                          <w:r w:rsidRPr="008F3138">
                            <w:rPr>
                              <w:rFonts w:ascii="Comic Sans MS" w:hAnsi="Comic Sans MS"/>
                              <w:spacing w:val="-2"/>
                            </w:rPr>
                            <w:t>aardigheid)</w:t>
                          </w:r>
                        </w:p>
                        <w:p w:rsidRPr="008F3138" w:rsidR="005B2566" w:rsidRDefault="005B2566" w14:paraId="5E657844"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TAL (= </w:t>
                          </w:r>
                          <w:r w:rsidRPr="008F3138">
                            <w:rPr>
                              <w:rFonts w:ascii="Comic Sans MS" w:hAnsi="Comic Sans MS"/>
                              <w:b/>
                              <w:spacing w:val="-2"/>
                            </w:rPr>
                            <w:t>t</w:t>
                          </w:r>
                          <w:r w:rsidRPr="008F3138">
                            <w:rPr>
                              <w:rFonts w:ascii="Comic Sans MS" w:hAnsi="Comic Sans MS"/>
                              <w:spacing w:val="-2"/>
                            </w:rPr>
                            <w:t xml:space="preserve">aalvaardigheidstoets </w:t>
                          </w:r>
                          <w:r w:rsidRPr="008F3138">
                            <w:rPr>
                              <w:rFonts w:ascii="Comic Sans MS" w:hAnsi="Comic Sans MS"/>
                              <w:b/>
                              <w:spacing w:val="-2"/>
                            </w:rPr>
                            <w:t>a</w:t>
                          </w:r>
                          <w:r w:rsidRPr="008F3138">
                            <w:rPr>
                              <w:rFonts w:ascii="Comic Sans MS" w:hAnsi="Comic Sans MS"/>
                              <w:spacing w:val="-2"/>
                            </w:rPr>
                            <w:t xml:space="preserve">anvang </w:t>
                          </w:r>
                          <w:r w:rsidRPr="008F3138">
                            <w:rPr>
                              <w:rFonts w:ascii="Comic Sans MS" w:hAnsi="Comic Sans MS"/>
                              <w:b/>
                              <w:spacing w:val="-2"/>
                            </w:rPr>
                            <w:t>l</w:t>
                          </w:r>
                          <w:r w:rsidRPr="008F3138">
                            <w:rPr>
                              <w:rFonts w:ascii="Comic Sans MS" w:hAnsi="Comic Sans MS"/>
                              <w:spacing w:val="-2"/>
                            </w:rPr>
                            <w:t>ager onderwijs)</w:t>
                          </w:r>
                        </w:p>
                        <w:p w:rsidRPr="008F3138" w:rsidR="005B2566" w:rsidRDefault="005B2566" w14:paraId="46141509"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TALK (= </w:t>
                          </w:r>
                          <w:r w:rsidRPr="008F3138">
                            <w:rPr>
                              <w:rFonts w:ascii="Comic Sans MS" w:hAnsi="Comic Sans MS"/>
                              <w:b/>
                              <w:spacing w:val="-2"/>
                            </w:rPr>
                            <w:t>t</w:t>
                          </w:r>
                          <w:r w:rsidRPr="008F3138">
                            <w:rPr>
                              <w:rFonts w:ascii="Comic Sans MS" w:hAnsi="Comic Sans MS"/>
                              <w:spacing w:val="-2"/>
                            </w:rPr>
                            <w:t xml:space="preserve">aalvaardigheidstoets </w:t>
                          </w:r>
                          <w:r w:rsidRPr="008F3138">
                            <w:rPr>
                              <w:rFonts w:ascii="Comic Sans MS" w:hAnsi="Comic Sans MS"/>
                              <w:b/>
                              <w:spacing w:val="-2"/>
                            </w:rPr>
                            <w:t>a</w:t>
                          </w:r>
                          <w:r w:rsidRPr="008F3138">
                            <w:rPr>
                              <w:rFonts w:ascii="Comic Sans MS" w:hAnsi="Comic Sans MS"/>
                              <w:spacing w:val="-2"/>
                            </w:rPr>
                            <w:t xml:space="preserve">anvang </w:t>
                          </w:r>
                          <w:r w:rsidRPr="008F3138">
                            <w:rPr>
                              <w:rFonts w:ascii="Comic Sans MS" w:hAnsi="Comic Sans MS"/>
                              <w:b/>
                              <w:spacing w:val="-2"/>
                            </w:rPr>
                            <w:t>l</w:t>
                          </w:r>
                          <w:r w:rsidRPr="008F3138">
                            <w:rPr>
                              <w:rFonts w:ascii="Comic Sans MS" w:hAnsi="Comic Sans MS"/>
                              <w:spacing w:val="-2"/>
                            </w:rPr>
                            <w:t xml:space="preserve">aatste </w:t>
                          </w:r>
                          <w:r w:rsidRPr="008F3138">
                            <w:rPr>
                              <w:rFonts w:ascii="Comic Sans MS" w:hAnsi="Comic Sans MS"/>
                              <w:b/>
                              <w:spacing w:val="-2"/>
                            </w:rPr>
                            <w:t>k</w:t>
                          </w:r>
                          <w:r w:rsidRPr="008F3138">
                            <w:rPr>
                              <w:rFonts w:ascii="Comic Sans MS" w:hAnsi="Comic Sans MS"/>
                              <w:spacing w:val="-2"/>
                            </w:rPr>
                            <w:t>leuterklas)</w:t>
                          </w:r>
                        </w:p>
                        <w:p w:rsidRPr="008F3138" w:rsidR="005B2566" w:rsidRDefault="005B2566" w14:paraId="159B1DC3"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TOETERS (= </w:t>
                          </w:r>
                          <w:r w:rsidRPr="008F3138">
                            <w:rPr>
                              <w:rFonts w:ascii="Comic Sans MS" w:hAnsi="Comic Sans MS"/>
                              <w:b/>
                              <w:spacing w:val="-2"/>
                            </w:rPr>
                            <w:t>toe</w:t>
                          </w:r>
                          <w:r w:rsidRPr="008F3138">
                            <w:rPr>
                              <w:rFonts w:ascii="Comic Sans MS" w:hAnsi="Comic Sans MS"/>
                              <w:spacing w:val="-2"/>
                            </w:rPr>
                            <w:t xml:space="preserve">ts voor </w:t>
                          </w:r>
                          <w:r w:rsidRPr="008F3138">
                            <w:rPr>
                              <w:rFonts w:ascii="Comic Sans MS" w:hAnsi="Comic Sans MS"/>
                              <w:b/>
                              <w:spacing w:val="-2"/>
                            </w:rPr>
                            <w:t>t</w:t>
                          </w:r>
                          <w:r w:rsidRPr="008F3138">
                            <w:rPr>
                              <w:rFonts w:ascii="Comic Sans MS" w:hAnsi="Comic Sans MS"/>
                              <w:spacing w:val="-2"/>
                            </w:rPr>
                            <w:t xml:space="preserve">aal- </w:t>
                          </w:r>
                          <w:r w:rsidRPr="008F3138">
                            <w:rPr>
                              <w:rFonts w:ascii="Comic Sans MS" w:hAnsi="Comic Sans MS"/>
                              <w:b/>
                              <w:spacing w:val="-2"/>
                            </w:rPr>
                            <w:t>e</w:t>
                          </w:r>
                          <w:r w:rsidRPr="008F3138">
                            <w:rPr>
                              <w:rFonts w:ascii="Comic Sans MS" w:hAnsi="Comic Sans MS"/>
                              <w:spacing w:val="-2"/>
                            </w:rPr>
                            <w:t xml:space="preserve">n </w:t>
                          </w:r>
                          <w:r w:rsidRPr="008F3138">
                            <w:rPr>
                              <w:rFonts w:ascii="Comic Sans MS" w:hAnsi="Comic Sans MS"/>
                              <w:b/>
                              <w:spacing w:val="-2"/>
                            </w:rPr>
                            <w:t>r</w:t>
                          </w:r>
                          <w:r w:rsidRPr="008F3138">
                            <w:rPr>
                              <w:rFonts w:ascii="Comic Sans MS" w:hAnsi="Comic Sans MS"/>
                              <w:spacing w:val="-2"/>
                            </w:rPr>
                            <w:t xml:space="preserve">ekenvoorwaarden, </w:t>
                          </w:r>
                          <w:r w:rsidRPr="008F3138">
                            <w:rPr>
                              <w:rFonts w:ascii="Comic Sans MS" w:hAnsi="Comic Sans MS"/>
                              <w:b/>
                              <w:spacing w:val="-2"/>
                            </w:rPr>
                            <w:t>s</w:t>
                          </w:r>
                          <w:r w:rsidRPr="008F3138">
                            <w:rPr>
                              <w:rFonts w:ascii="Comic Sans MS" w:hAnsi="Comic Sans MS"/>
                              <w:spacing w:val="-2"/>
                            </w:rPr>
                            <w:t xml:space="preserve">chrijfmotoriek en observatie van de werkhouding) </w:t>
                          </w:r>
                        </w:p>
                        <w:p w:rsidRPr="008F3138" w:rsidR="005B2566" w:rsidRDefault="005B2566" w14:paraId="29E0C80E" w14:textId="77777777">
                          <w:pPr>
                            <w:widowControl w:val="0"/>
                            <w:numPr>
                              <w:ilvl w:val="1"/>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 CONTRABAS (= schoolrijpheidstest aan het einde van de laatste kleuterklas)</w:t>
                          </w:r>
                        </w:p>
                        <w:p w:rsidRPr="008F3138" w:rsidR="005B2566" w:rsidRDefault="005B2566" w14:paraId="40EDBBF3"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bijhouden van een goed gestructureerd leerlingvolgsysteem</w:t>
                          </w:r>
                        </w:p>
                        <w:p w:rsidRPr="008F3138" w:rsidR="005B2566" w:rsidRDefault="005B2566" w14:paraId="1072AE8F"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lestijden investeren in de uitbouw van een zorgteam op school</w:t>
                          </w:r>
                        </w:p>
                        <w:p w:rsidRPr="008F3138" w:rsidR="005B2566" w:rsidRDefault="005B2566" w14:paraId="7AE7F62C"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degelijk voorbereiden van oudergesprekken na een klassenraad of MDO</w:t>
                          </w:r>
                        </w:p>
                        <w:p w:rsidRPr="008F3138" w:rsidR="005B2566" w:rsidRDefault="005B2566" w14:paraId="4E4B214E"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een rapport (zonder procenten, gemiddelden, klasmediaan) in de lagere school waar we het socio-emotionele van onze kinderen op dezelfde voet behandelen als de punten op de leervakken. Daarom trachten we onze ouders bewust te maken dat punten niet altijd belangrijk zijn (er zijn nog tal van andere waarden in het leven) en ook dat ze op hun kind niet te veel druk mogen leggen.</w:t>
                          </w:r>
                        </w:p>
                        <w:p w:rsidRPr="008F3138" w:rsidR="005B2566" w:rsidRDefault="005B2566" w14:paraId="77030CEF"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tijdens de rapportbespreking nadruk leggen op de ontwikkeling van onze kinderen i.p.v. op de tekorten. Hen ook laten formuleren wat reeds goed lukte en waar ze zich nog willen voor inspannen.</w:t>
                          </w:r>
                        </w:p>
                        <w:p w:rsidRPr="008F3138" w:rsidR="005B2566" w:rsidRDefault="005B2566" w14:paraId="2846A8DB"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overleg van klas naar klas op het einde van het schooljaar</w:t>
                          </w:r>
                        </w:p>
                        <w:p w:rsidRPr="008F3138" w:rsidR="005B2566" w:rsidRDefault="005B2566" w14:paraId="205832B4"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vanuit foutenanalyses gerichte interventies op touw zetten (preventief of remediërend)</w:t>
                          </w:r>
                        </w:p>
                        <w:p w:rsidRPr="008F3138" w:rsidR="005B2566" w:rsidRDefault="005B2566" w14:paraId="2F7EBE0B"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STICORDI-maatregelen (= extra begeleidingsmaatregelen) toepassen bij sommige leerlingen (vb. bij dyslexie)</w:t>
                          </w:r>
                        </w:p>
                        <w:p w:rsidRPr="008F3138" w:rsidR="005B2566" w:rsidRDefault="005B2566" w14:paraId="210A0F10"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kinderen kunnen van klasniveau dalen of stijgen, naargelang hun niveau</w:t>
                          </w:r>
                        </w:p>
                        <w:p w:rsidRPr="008F3138" w:rsidR="005B2566" w:rsidRDefault="005B2566" w14:paraId="569B0839"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sterke of zwakke kinderen krijgen extra ondersteuning door af en toe in niveaugroepen te werken</w:t>
                          </w:r>
                        </w:p>
                        <w:p w:rsidRPr="008F3138" w:rsidR="005B2566" w:rsidRDefault="005B2566" w14:paraId="1943B870"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het integreren van de computer in de klas (om meer te differentiëren)</w:t>
                          </w:r>
                        </w:p>
                        <w:p w:rsidRPr="008F3138" w:rsidR="005B2566" w:rsidRDefault="005B2566" w14:paraId="7CB50343"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differentiëren in het aanbod van huistaken</w:t>
                          </w:r>
                        </w:p>
                        <w:p w:rsidRPr="008F3138" w:rsidR="005B2566" w:rsidRDefault="005B2566" w14:paraId="4CD395B2" w14:textId="77777777">
                          <w:pPr>
                            <w:widowControl w:val="0"/>
                            <w:numPr>
                              <w:ilvl w:val="0"/>
                              <w:numId w:val="17"/>
                            </w:numPr>
                            <w:tabs>
                              <w:tab w:val="left" w:pos="540"/>
                            </w:tabs>
                            <w:spacing w:after="0" w:line="240" w:lineRule="auto"/>
                            <w:jc w:val="both"/>
                            <w:rPr>
                              <w:rFonts w:ascii="Comic Sans MS" w:hAnsi="Comic Sans MS"/>
                              <w:spacing w:val="-2"/>
                            </w:rPr>
                          </w:pPr>
                          <w:r w:rsidRPr="008F3138">
                            <w:rPr>
                              <w:rFonts w:ascii="Comic Sans MS" w:hAnsi="Comic Sans MS"/>
                              <w:spacing w:val="-2"/>
                            </w:rPr>
                            <w:t xml:space="preserve">een huiswerkklas aanbieden naar kinderen toe die extra zorgen nodig hebben </w:t>
                          </w:r>
                        </w:p>
                        <w:p w:rsidRPr="008F3138" w:rsidR="005B2566" w:rsidP="006433DB" w:rsidRDefault="005B2566" w14:paraId="75CF4315" w14:textId="77777777">
                          <w:pPr>
                            <w:widowControl w:val="0"/>
                            <w:tabs>
                              <w:tab w:val="left" w:pos="540"/>
                            </w:tabs>
                            <w:ind w:left="924" w:hanging="357"/>
                            <w:rPr>
                              <w:rFonts w:ascii="Comic Sans MS" w:hAnsi="Comic Sans MS"/>
                              <w:spacing w:val="-2"/>
                            </w:rPr>
                          </w:pPr>
                        </w:p>
                        <w:p w:rsidRPr="008F3138" w:rsidR="005B2566" w:rsidP="006433DB" w:rsidRDefault="005B2566" w14:paraId="3CB648E9" w14:textId="77777777">
                          <w:pPr>
                            <w:widowControl w:val="0"/>
                            <w:tabs>
                              <w:tab w:val="left" w:pos="540"/>
                            </w:tabs>
                            <w:ind w:left="924" w:hanging="357"/>
                            <w:rPr>
                              <w:rFonts w:ascii="Comic Sans MS" w:hAnsi="Comic Sans MS"/>
                              <w:spacing w:val="-2"/>
                            </w:rPr>
                          </w:pPr>
                        </w:p>
                        <w:p w:rsidRPr="008F3138" w:rsidR="005B2566" w:rsidP="006433DB" w:rsidRDefault="005B2566" w14:paraId="0C178E9E" w14:textId="77777777">
                          <w:pPr>
                            <w:widowControl w:val="0"/>
                            <w:tabs>
                              <w:tab w:val="left" w:pos="540"/>
                            </w:tabs>
                            <w:ind w:left="924" w:hanging="357"/>
                            <w:rPr>
                              <w:rFonts w:ascii="Comic Sans MS" w:hAnsi="Comic Sans MS"/>
                              <w:spacing w:val="-2"/>
                            </w:rPr>
                          </w:pPr>
                        </w:p>
                        <w:p w:rsidRPr="008F3138" w:rsidR="005B2566" w:rsidP="006433DB" w:rsidRDefault="005B2566" w14:paraId="3C0395D3" w14:textId="77777777">
                          <w:pPr>
                            <w:widowControl w:val="0"/>
                            <w:tabs>
                              <w:tab w:val="left" w:pos="540"/>
                            </w:tabs>
                            <w:ind w:left="924" w:hanging="357"/>
                            <w:rPr>
                              <w:rFonts w:ascii="Comic Sans MS" w:hAnsi="Comic Sans MS"/>
                              <w:spacing w:val="-2"/>
                            </w:rPr>
                          </w:pPr>
                        </w:p>
                        <w:p w:rsidRPr="008F3138" w:rsidR="005B2566" w:rsidP="006433DB" w:rsidRDefault="005B2566" w14:paraId="3254BC2F" w14:textId="77777777">
                          <w:pPr>
                            <w:widowControl w:val="0"/>
                            <w:tabs>
                              <w:tab w:val="left" w:pos="540"/>
                            </w:tabs>
                            <w:ind w:left="924" w:hanging="357"/>
                            <w:rPr>
                              <w:rFonts w:ascii="Comic Sans MS" w:hAnsi="Comic Sans MS"/>
                              <w:spacing w:val="-2"/>
                            </w:rPr>
                          </w:pPr>
                        </w:p>
                        <w:p w:rsidRPr="008F3138" w:rsidR="005B2566" w:rsidP="006433DB" w:rsidRDefault="005B2566" w14:paraId="651E9592" w14:textId="77777777">
                          <w:pPr>
                            <w:widowControl w:val="0"/>
                            <w:tabs>
                              <w:tab w:val="left" w:pos="540"/>
                            </w:tabs>
                            <w:ind w:left="924" w:hanging="357"/>
                            <w:rPr>
                              <w:rFonts w:ascii="Comic Sans MS" w:hAnsi="Comic Sans MS"/>
                              <w:spacing w:val="-2"/>
                            </w:rPr>
                          </w:pPr>
                        </w:p>
                        <w:p w:rsidRPr="008F3138" w:rsidR="005B2566" w:rsidP="006433DB" w:rsidRDefault="005B2566" w14:paraId="269E314A" w14:textId="77777777">
                          <w:pPr>
                            <w:widowControl w:val="0"/>
                            <w:tabs>
                              <w:tab w:val="left" w:pos="540"/>
                            </w:tabs>
                            <w:ind w:left="924" w:hanging="357"/>
                            <w:rPr>
                              <w:rFonts w:ascii="Comic Sans MS" w:hAnsi="Comic Sans MS"/>
                              <w:spacing w:val="-2"/>
                            </w:rPr>
                          </w:pPr>
                        </w:p>
                        <w:p w:rsidRPr="008F3138" w:rsidR="005B2566" w:rsidP="006433DB" w:rsidRDefault="005B2566" w14:paraId="47341341" w14:textId="77777777">
                          <w:pPr>
                            <w:widowControl w:val="0"/>
                            <w:tabs>
                              <w:tab w:val="left" w:pos="540"/>
                            </w:tabs>
                            <w:ind w:left="924" w:hanging="357"/>
                            <w:rPr>
                              <w:rFonts w:ascii="Comic Sans MS" w:hAnsi="Comic Sans MS"/>
                              <w:spacing w:val="-2"/>
                            </w:rPr>
                          </w:pPr>
                        </w:p>
                        <w:p w:rsidRPr="008F3138" w:rsidR="005B2566" w:rsidP="006433DB" w:rsidRDefault="005B2566" w14:paraId="42EF2083" w14:textId="77777777">
                          <w:pPr>
                            <w:widowControl w:val="0"/>
                            <w:tabs>
                              <w:tab w:val="left" w:pos="540"/>
                            </w:tabs>
                            <w:ind w:left="924" w:hanging="357"/>
                            <w:rPr>
                              <w:rFonts w:ascii="Comic Sans MS" w:hAnsi="Comic Sans MS"/>
                              <w:spacing w:val="-2"/>
                            </w:rPr>
                          </w:pPr>
                        </w:p>
                        <w:p w:rsidRPr="008F3138" w:rsidR="005B2566" w:rsidP="006433DB" w:rsidRDefault="005B2566" w14:paraId="7B40C951" w14:textId="77777777">
                          <w:pPr>
                            <w:widowControl w:val="0"/>
                            <w:tabs>
                              <w:tab w:val="left" w:pos="540"/>
                            </w:tabs>
                            <w:ind w:left="924" w:hanging="357"/>
                            <w:rPr>
                              <w:rFonts w:ascii="Comic Sans MS" w:hAnsi="Comic Sans MS"/>
                              <w:spacing w:val="-2"/>
                            </w:rPr>
                          </w:pPr>
                        </w:p>
                        <w:p w:rsidRPr="008F3138" w:rsidR="005B2566" w:rsidP="006433DB" w:rsidRDefault="005B2566" w14:paraId="4B4D7232" w14:textId="77777777">
                          <w:pPr>
                            <w:widowControl w:val="0"/>
                            <w:tabs>
                              <w:tab w:val="left" w:pos="540"/>
                            </w:tabs>
                            <w:ind w:left="924" w:hanging="357"/>
                            <w:rPr>
                              <w:rFonts w:ascii="Comic Sans MS" w:hAnsi="Comic Sans MS"/>
                              <w:spacing w:val="-2"/>
                            </w:rPr>
                          </w:pPr>
                        </w:p>
                        <w:p w:rsidRPr="008F3138" w:rsidR="005B2566" w:rsidP="006433DB" w:rsidRDefault="005B2566" w14:paraId="2093CA67" w14:textId="77777777">
                          <w:pPr>
                            <w:widowControl w:val="0"/>
                            <w:tabs>
                              <w:tab w:val="left" w:pos="540"/>
                            </w:tabs>
                            <w:ind w:left="924" w:hanging="357"/>
                            <w:rPr>
                              <w:rFonts w:ascii="Comic Sans MS" w:hAnsi="Comic Sans MS"/>
                              <w:spacing w:val="-2"/>
                            </w:rPr>
                          </w:pPr>
                        </w:p>
                        <w:p w:rsidRPr="008F3138" w:rsidR="005B2566" w:rsidP="006433DB" w:rsidRDefault="005B2566" w14:paraId="2503B197" w14:textId="77777777">
                          <w:pPr>
                            <w:widowControl w:val="0"/>
                            <w:tabs>
                              <w:tab w:val="left" w:pos="540"/>
                            </w:tabs>
                            <w:ind w:left="924" w:hanging="357"/>
                            <w:rPr>
                              <w:rFonts w:ascii="Comic Sans MS" w:hAnsi="Comic Sans MS"/>
                              <w:spacing w:val="-2"/>
                            </w:rPr>
                          </w:pPr>
                        </w:p>
                        <w:p w:rsidRPr="008F3138" w:rsidR="005B2566" w:rsidP="006433DB" w:rsidRDefault="005B2566" w14:paraId="38288749" w14:textId="77777777">
                          <w:pPr>
                            <w:widowControl w:val="0"/>
                            <w:tabs>
                              <w:tab w:val="left" w:pos="540"/>
                            </w:tabs>
                            <w:ind w:left="924" w:hanging="357"/>
                            <w:rPr>
                              <w:rFonts w:ascii="Comic Sans MS" w:hAnsi="Comic Sans MS"/>
                              <w:spacing w:val="-2"/>
                            </w:rPr>
                          </w:pPr>
                        </w:p>
                        <w:p w:rsidRPr="008F3138" w:rsidR="005B2566" w:rsidP="006433DB" w:rsidRDefault="005B2566" w14:paraId="20BD9A1A" w14:textId="77777777">
                          <w:pPr>
                            <w:widowControl w:val="0"/>
                            <w:tabs>
                              <w:tab w:val="left" w:pos="540"/>
                            </w:tabs>
                            <w:ind w:left="924" w:hanging="357"/>
                            <w:rPr>
                              <w:rFonts w:ascii="Comic Sans MS" w:hAnsi="Comic Sans MS"/>
                              <w:spacing w:val="-2"/>
                            </w:rPr>
                          </w:pPr>
                        </w:p>
                        <w:p w:rsidRPr="008F3138" w:rsidR="005B2566" w:rsidP="006433DB" w:rsidRDefault="005B2566" w14:paraId="0C136CF1" w14:textId="77777777">
                          <w:pPr>
                            <w:widowControl w:val="0"/>
                            <w:tabs>
                              <w:tab w:val="left" w:pos="540"/>
                            </w:tabs>
                            <w:ind w:left="924" w:hanging="357"/>
                            <w:rPr>
                              <w:rFonts w:ascii="Comic Sans MS" w:hAnsi="Comic Sans MS"/>
                              <w:spacing w:val="-2"/>
                            </w:rPr>
                          </w:pPr>
                        </w:p>
                        <w:p w:rsidRPr="008F3138" w:rsidR="005B2566" w:rsidP="006433DB" w:rsidRDefault="005B2566" w14:paraId="0A392C6A" w14:textId="77777777">
                          <w:pPr>
                            <w:widowControl w:val="0"/>
                            <w:tabs>
                              <w:tab w:val="left" w:pos="540"/>
                            </w:tabs>
                            <w:ind w:left="924" w:hanging="357"/>
                            <w:rPr>
                              <w:rFonts w:ascii="Comic Sans MS" w:hAnsi="Comic Sans MS"/>
                              <w:spacing w:val="-2"/>
                            </w:rPr>
                          </w:pPr>
                        </w:p>
                        <w:p w:rsidRPr="008F3138" w:rsidR="005B2566" w:rsidP="006433DB" w:rsidRDefault="005B2566" w14:paraId="290583F9" w14:textId="77777777">
                          <w:pPr>
                            <w:widowControl w:val="0"/>
                            <w:tabs>
                              <w:tab w:val="left" w:pos="540"/>
                            </w:tabs>
                            <w:ind w:left="924" w:hanging="357"/>
                            <w:rPr>
                              <w:rFonts w:ascii="Comic Sans MS" w:hAnsi="Comic Sans MS"/>
                              <w:spacing w:val="-2"/>
                            </w:rPr>
                          </w:pPr>
                        </w:p>
                        <w:p w:rsidRPr="008F3138" w:rsidR="005B2566" w:rsidP="006433DB" w:rsidRDefault="005B2566" w14:paraId="68F21D90" w14:textId="77777777">
                          <w:pPr>
                            <w:widowControl w:val="0"/>
                            <w:tabs>
                              <w:tab w:val="left" w:pos="540"/>
                            </w:tabs>
                            <w:ind w:left="924" w:hanging="357"/>
                            <w:rPr>
                              <w:rFonts w:ascii="Comic Sans MS" w:hAnsi="Comic Sans MS"/>
                              <w:spacing w:val="-2"/>
                            </w:rPr>
                          </w:pPr>
                        </w:p>
                        <w:p w:rsidRPr="008F3138" w:rsidR="005B2566" w:rsidP="006433DB" w:rsidRDefault="005B2566" w14:paraId="13C326F3" w14:textId="77777777">
                          <w:pPr>
                            <w:widowControl w:val="0"/>
                            <w:tabs>
                              <w:tab w:val="left" w:pos="540"/>
                            </w:tabs>
                            <w:ind w:left="924" w:hanging="357"/>
                            <w:rPr>
                              <w:rFonts w:ascii="Comic Sans MS" w:hAnsi="Comic Sans MS"/>
                              <w:spacing w:val="-2"/>
                            </w:rPr>
                          </w:pPr>
                        </w:p>
                        <w:p w:rsidRPr="008F3138" w:rsidR="005B2566" w:rsidP="006433DB" w:rsidRDefault="005B2566" w14:paraId="4853B841" w14:textId="77777777">
                          <w:pPr>
                            <w:widowControl w:val="0"/>
                            <w:tabs>
                              <w:tab w:val="left" w:pos="540"/>
                            </w:tabs>
                            <w:ind w:left="924" w:hanging="357"/>
                            <w:rPr>
                              <w:rFonts w:ascii="Comic Sans MS" w:hAnsi="Comic Sans MS"/>
                              <w:spacing w:val="-2"/>
                            </w:rPr>
                          </w:pPr>
                        </w:p>
                        <w:p w:rsidRPr="008F3138" w:rsidR="005B2566" w:rsidP="006433DB" w:rsidRDefault="005B2566" w14:paraId="50125231" w14:textId="77777777">
                          <w:pPr>
                            <w:widowControl w:val="0"/>
                            <w:tabs>
                              <w:tab w:val="left" w:pos="540"/>
                            </w:tabs>
                            <w:ind w:left="924" w:hanging="357"/>
                            <w:rPr>
                              <w:rFonts w:ascii="Comic Sans MS" w:hAnsi="Comic Sans MS"/>
                              <w:spacing w:val="-2"/>
                            </w:rPr>
                          </w:pPr>
                        </w:p>
                        <w:p w:rsidRPr="008F3138" w:rsidR="005B2566" w:rsidP="006433DB" w:rsidRDefault="005B2566" w14:paraId="5A25747A" w14:textId="77777777">
                          <w:pPr>
                            <w:widowControl w:val="0"/>
                            <w:tabs>
                              <w:tab w:val="left" w:pos="540"/>
                            </w:tabs>
                            <w:ind w:left="924" w:hanging="357"/>
                            <w:rPr>
                              <w:rFonts w:ascii="Comic Sans MS" w:hAnsi="Comic Sans MS"/>
                              <w:spacing w:val="-2"/>
                            </w:rPr>
                          </w:pPr>
                        </w:p>
                        <w:p w:rsidRPr="008F3138" w:rsidR="005B2566" w:rsidP="006433DB" w:rsidRDefault="005B2566" w14:paraId="09B8D95D" w14:textId="77777777">
                          <w:pPr>
                            <w:widowControl w:val="0"/>
                            <w:tabs>
                              <w:tab w:val="left" w:pos="540"/>
                            </w:tabs>
                            <w:rPr>
                              <w:rFonts w:ascii="Comic Sans MS" w:hAnsi="Comic Sans MS"/>
                              <w:spacing w:val="-2"/>
                            </w:rPr>
                          </w:pPr>
                        </w:p>
                        <w:p w:rsidRPr="008F3138" w:rsidR="005B2566" w:rsidP="006433DB" w:rsidRDefault="005B2566" w14:paraId="78BEFD2A" w14:textId="77777777">
                          <w:pPr>
                            <w:widowControl w:val="0"/>
                            <w:tabs>
                              <w:tab w:val="left" w:pos="540"/>
                            </w:tabs>
                            <w:rPr>
                              <w:rFonts w:ascii="Comic Sans MS" w:hAnsi="Comic Sans MS"/>
                              <w:spacing w:val="-2"/>
                            </w:rPr>
                          </w:pPr>
                        </w:p>
                        <w:p w:rsidRPr="008F3138" w:rsidR="005B2566" w:rsidP="006433DB" w:rsidRDefault="005B2566" w14:paraId="27A76422" w14:textId="77777777">
                          <w:pPr>
                            <w:widowControl w:val="0"/>
                            <w:tabs>
                              <w:tab w:val="left" w:pos="540"/>
                            </w:tabs>
                            <w:ind w:left="924" w:hanging="357"/>
                            <w:rPr>
                              <w:rFonts w:ascii="Comic Sans MS" w:hAnsi="Comic Sans MS"/>
                              <w:spacing w:val="-2"/>
                            </w:rPr>
                          </w:pPr>
                        </w:p>
                        <w:p w:rsidRPr="008F3138" w:rsidR="005B2566" w:rsidP="006433DB" w:rsidRDefault="005B2566" w14:paraId="42204451" w14:textId="77777777">
                          <w:pPr>
                            <w:widowControl w:val="0"/>
                            <w:tabs>
                              <w:tab w:val="left" w:pos="540"/>
                            </w:tabs>
                            <w:ind w:left="924" w:hanging="357"/>
                            <w:jc w:val="center"/>
                            <w:rPr>
                              <w:rFonts w:ascii="Comic Sans MS" w:hAnsi="Comic Sans MS"/>
                              <w:b/>
                              <w:spacing w:val="-2"/>
                              <w:szCs w:val="24"/>
                              <w:u w:val="single"/>
                            </w:rPr>
                          </w:pPr>
                          <w:r w:rsidRPr="008F3138">
                            <w:rPr>
                              <w:rFonts w:ascii="Comic Sans MS" w:hAnsi="Comic Sans MS"/>
                              <w:b/>
                              <w:spacing w:val="-2"/>
                              <w:szCs w:val="24"/>
                              <w:u w:val="single"/>
                            </w:rPr>
                            <w:t>5. Wij werken aan de school als gemeenschap en organisatie</w:t>
                          </w:r>
                        </w:p>
                        <w:p w:rsidRPr="008F3138" w:rsidR="005B2566" w:rsidP="006433DB" w:rsidRDefault="005B2566" w14:paraId="49206A88"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67B7A70C"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71887C79" w14:textId="77777777">
                          <w:pPr>
                            <w:widowControl w:val="0"/>
                            <w:tabs>
                              <w:tab w:val="left" w:pos="540"/>
                            </w:tabs>
                            <w:ind w:left="924" w:hanging="357"/>
                            <w:jc w:val="center"/>
                            <w:rPr>
                              <w:rFonts w:ascii="Comic Sans MS" w:hAnsi="Comic Sans MS"/>
                              <w:b/>
                              <w:spacing w:val="-2"/>
                              <w:szCs w:val="24"/>
                              <w:u w:val="single"/>
                            </w:rPr>
                          </w:pPr>
                          <w:r w:rsidRPr="008F3138">
                            <w:rPr>
                              <w:rFonts w:ascii="Comic Sans MS" w:hAnsi="Comic Sans MS"/>
                              <w:b/>
                              <w:noProof/>
                              <w:spacing w:val="-2"/>
                              <w:szCs w:val="24"/>
                              <w:u w:val="single"/>
                              <w:lang w:eastAsia="nl-BE"/>
                            </w:rPr>
                            <w:drawing>
                              <wp:inline distT="0" distB="0" distL="0" distR="0" wp14:anchorId="55B40FEC" wp14:editId="5C6CE87C">
                                <wp:extent cx="2735580" cy="2209800"/>
                                <wp:effectExtent l="0" t="0" r="7620" b="0"/>
                                <wp:docPr id="1330968753" name="Afbeelding 584" descr="j0110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11085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35580" cy="2209800"/>
                                        </a:xfrm>
                                        <a:prstGeom prst="rect">
                                          <a:avLst/>
                                        </a:prstGeom>
                                        <a:noFill/>
                                        <a:ln>
                                          <a:noFill/>
                                        </a:ln>
                                      </pic:spPr>
                                    </pic:pic>
                                  </a:graphicData>
                                </a:graphic>
                              </wp:inline>
                            </w:drawing>
                          </w:r>
                        </w:p>
                        <w:p w:rsidRPr="008F3138" w:rsidR="005B2566" w:rsidP="006433DB" w:rsidRDefault="005B2566" w14:paraId="3B7FD67C"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38D6B9B6" w14:textId="77777777">
                          <w:pPr>
                            <w:widowControl w:val="0"/>
                            <w:tabs>
                              <w:tab w:val="left" w:pos="540"/>
                            </w:tabs>
                            <w:ind w:left="924" w:hanging="357"/>
                            <w:jc w:val="center"/>
                            <w:rPr>
                              <w:rFonts w:ascii="Comic Sans MS" w:hAnsi="Comic Sans MS"/>
                              <w:b/>
                              <w:spacing w:val="-2"/>
                              <w:szCs w:val="24"/>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9"/>
                          </w:tblGrid>
                          <w:tr w:rsidRPr="008F3138" w:rsidR="005B2566" w:rsidTr="002D1285" w14:paraId="578E6A7C" w14:textId="77777777">
                            <w:tc>
                              <w:tcPr>
                                <w:tcW w:w="9212" w:type="dxa"/>
                              </w:tcPr>
                              <w:p w:rsidRPr="008F3138" w:rsidR="005B2566" w:rsidP="002D1285" w:rsidRDefault="005B2566" w14:paraId="3920C305" w14:textId="77777777">
                                <w:pPr>
                                  <w:widowControl w:val="0"/>
                                  <w:tabs>
                                    <w:tab w:val="left" w:pos="540"/>
                                  </w:tabs>
                                  <w:rPr>
                                    <w:rFonts w:ascii="Comic Sans MS" w:hAnsi="Comic Sans MS"/>
                                    <w:spacing w:val="-2"/>
                                    <w:szCs w:val="24"/>
                                  </w:rPr>
                                </w:pPr>
                                <w:r w:rsidRPr="008F3138">
                                  <w:rPr>
                                    <w:rFonts w:ascii="Comic Sans MS" w:hAnsi="Comic Sans MS"/>
                                    <w:spacing w:val="-2"/>
                                    <w:szCs w:val="24"/>
                                  </w:rPr>
                                  <w:t>◊ samenwerken en overleggen</w:t>
                                </w:r>
                              </w:p>
                              <w:p w:rsidRPr="008F3138" w:rsidR="005B2566" w:rsidP="002D1285" w:rsidRDefault="005B2566" w14:paraId="1FBC1408" w14:textId="77777777">
                                <w:pPr>
                                  <w:widowControl w:val="0"/>
                                  <w:tabs>
                                    <w:tab w:val="left" w:pos="540"/>
                                  </w:tabs>
                                  <w:rPr>
                                    <w:rFonts w:ascii="Comic Sans MS" w:hAnsi="Comic Sans MS"/>
                                    <w:spacing w:val="-2"/>
                                    <w:szCs w:val="24"/>
                                  </w:rPr>
                                </w:pPr>
                                <w:r w:rsidRPr="008F3138">
                                  <w:rPr>
                                    <w:rFonts w:ascii="Comic Sans MS" w:hAnsi="Comic Sans MS"/>
                                    <w:spacing w:val="-2"/>
                                    <w:szCs w:val="24"/>
                                  </w:rPr>
                                  <w:t>◊ professionaliteit nastreven</w:t>
                                </w:r>
                              </w:p>
                            </w:tc>
                          </w:tr>
                        </w:tbl>
                        <w:p w:rsidRPr="008F3138" w:rsidR="005B2566" w:rsidP="006433DB" w:rsidRDefault="005B2566" w14:paraId="22F860BB" w14:textId="77777777">
                          <w:pPr>
                            <w:widowControl w:val="0"/>
                            <w:tabs>
                              <w:tab w:val="left" w:pos="540"/>
                            </w:tabs>
                            <w:ind w:left="924" w:hanging="357"/>
                            <w:jc w:val="center"/>
                            <w:rPr>
                              <w:rFonts w:ascii="Comic Sans MS" w:hAnsi="Comic Sans MS"/>
                              <w:b/>
                              <w:spacing w:val="-2"/>
                              <w:szCs w:val="24"/>
                              <w:u w:val="single"/>
                            </w:rPr>
                          </w:pPr>
                        </w:p>
                        <w:p w:rsidRPr="008F3138" w:rsidR="005B2566" w:rsidP="006433DB" w:rsidRDefault="005B2566" w14:paraId="698536F5" w14:textId="77777777">
                          <w:pPr>
                            <w:widowControl w:val="0"/>
                            <w:tabs>
                              <w:tab w:val="left" w:pos="540"/>
                            </w:tabs>
                            <w:ind w:left="924" w:hanging="357"/>
                            <w:rPr>
                              <w:rFonts w:ascii="Comic Sans MS" w:hAnsi="Comic Sans MS"/>
                              <w:spacing w:val="-2"/>
                            </w:rPr>
                          </w:pPr>
                        </w:p>
                        <w:p w:rsidRPr="008F3138" w:rsidR="005B2566" w:rsidP="006433DB" w:rsidRDefault="005B2566" w14:paraId="53EE7C1F" w14:textId="77777777">
                          <w:pPr>
                            <w:ind w:left="2124"/>
                            <w:rPr>
                              <w:rFonts w:ascii="Comic Sans MS" w:hAnsi="Comic Sans MS"/>
                              <w:i/>
                              <w:spacing w:val="-2"/>
                            </w:rPr>
                          </w:pPr>
                          <w:r w:rsidRPr="008F3138">
                            <w:rPr>
                              <w:rFonts w:ascii="Comic Sans MS" w:hAnsi="Comic Sans MS"/>
                              <w:b/>
                              <w:spacing w:val="-2"/>
                            </w:rPr>
                            <w:t>We erkennen iedereen als een volwaardige partner in de opvoeding en het onderwijs van kinderen.</w:t>
                          </w:r>
                          <w:r w:rsidRPr="008F3138">
                            <w:rPr>
                              <w:rFonts w:ascii="Comic Sans MS" w:hAnsi="Comic Sans MS"/>
                              <w:spacing w:val="-2"/>
                            </w:rPr>
                            <w:t xml:space="preserve"> We respecteren ieders verantwoordelijkheid.  We zorgen voor een goede organisatie. </w:t>
                          </w:r>
                          <w:r w:rsidRPr="008F3138">
                            <w:rPr>
                              <w:rFonts w:ascii="Comic Sans MS" w:hAnsi="Comic Sans MS"/>
                              <w:i/>
                              <w:spacing w:val="-2"/>
                            </w:rPr>
                            <w:t xml:space="preserve"> </w:t>
                          </w:r>
                        </w:p>
                        <w:p w:rsidRPr="008F3138" w:rsidR="005B2566" w:rsidP="006433DB" w:rsidRDefault="005B2566" w14:paraId="7BC1BAF2" w14:textId="77777777">
                          <w:pPr>
                            <w:ind w:left="567"/>
                            <w:rPr>
                              <w:rFonts w:ascii="Comic Sans MS" w:hAnsi="Comic Sans MS"/>
                              <w:i/>
                              <w:spacing w:val="-2"/>
                            </w:rPr>
                          </w:pPr>
                        </w:p>
                        <w:p w:rsidRPr="008F3138" w:rsidR="005B2566" w:rsidP="006433DB" w:rsidRDefault="005B2566" w14:paraId="305B90EA" w14:textId="77777777">
                          <w:pPr>
                            <w:ind w:left="2124"/>
                            <w:rPr>
                              <w:rFonts w:ascii="Comic Sans MS" w:hAnsi="Comic Sans MS"/>
                              <w:spacing w:val="-2"/>
                            </w:rPr>
                          </w:pPr>
                          <w:r w:rsidRPr="008F3138">
                            <w:rPr>
                              <w:rFonts w:ascii="Comic Sans MS" w:hAnsi="Comic Sans MS"/>
                              <w:spacing w:val="-2"/>
                            </w:rPr>
                            <w:t xml:space="preserve">Daarom willen wij samen met de ouders, de schoolraad, het schoolbestuur, de ouderraad, de directie, de leerkrachten, het CLB, de vrijwilligers en alle mensen die bij onze school betrokken zijn, </w:t>
                          </w:r>
                          <w:r w:rsidRPr="008F3138">
                            <w:rPr>
                              <w:rFonts w:ascii="Comic Sans MS" w:hAnsi="Comic Sans MS"/>
                              <w:b/>
                              <w:spacing w:val="-2"/>
                            </w:rPr>
                            <w:t xml:space="preserve">het allerbeste voor onze kinderen. </w:t>
                          </w:r>
                          <w:r w:rsidRPr="008F3138">
                            <w:rPr>
                              <w:rFonts w:ascii="Comic Sans MS" w:hAnsi="Comic Sans MS"/>
                              <w:spacing w:val="-2"/>
                            </w:rPr>
                            <w:t>Binnen onze school bouwen wij aan :</w:t>
                          </w:r>
                        </w:p>
                        <w:p w:rsidRPr="008F3138" w:rsidR="005B2566" w:rsidRDefault="005B2566" w14:paraId="65E1EAEE"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vertrouwensrelatie met elke ouder. </w:t>
                          </w:r>
                          <w:r w:rsidRPr="008F3138">
                            <w:rPr>
                              <w:rFonts w:ascii="Comic Sans MS" w:hAnsi="Comic Sans MS"/>
                              <w:spacing w:val="-2"/>
                            </w:rPr>
                            <w:t xml:space="preserve">We willen samen en in alle openheid de opvoeding van onze kinderen ter harte nemen. Een goede communicatie tussen school en ouders is daarom van groot belang. Dat kan via oudercontacten, het heen- en weerschriftje, de agenda, het rapport, maar ook het persoonlijk contact vóór of na de school. </w:t>
                          </w:r>
                        </w:p>
                        <w:p w:rsidRPr="008F3138" w:rsidR="005B2566" w:rsidRDefault="005B2566" w14:paraId="1A68715E"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een tof klasklimaat waar de kinderen zich thuisvoelen</w:t>
                          </w:r>
                          <w:r w:rsidRPr="008F3138">
                            <w:rPr>
                              <w:rFonts w:ascii="Comic Sans MS" w:hAnsi="Comic Sans MS"/>
                              <w:spacing w:val="-2"/>
                            </w:rPr>
                            <w:t>, waar ze zich veilig en geborgen voelen, wetend dat ze goed opgevangen worden bij problemen op school of thuis, waar ze leren samenwerken met aandacht voor ieders zwakke of sterke punten, waar hun zelfvertrouwen kan groeien.</w:t>
                          </w:r>
                        </w:p>
                        <w:p w:rsidRPr="008F3138" w:rsidR="005B2566" w:rsidRDefault="005B2566" w14:paraId="45659CD6"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goede onderlinge relatie tussen de leerkrachten </w:t>
                          </w:r>
                          <w:r w:rsidRPr="008F3138">
                            <w:rPr>
                              <w:rFonts w:ascii="Comic Sans MS" w:hAnsi="Comic Sans MS"/>
                              <w:spacing w:val="-2"/>
                            </w:rPr>
                            <w:t>die zich samen verantwoordelijk voelen voor onze kinderen, in een opbouwende samenwerking met het CLB.</w:t>
                          </w:r>
                        </w:p>
                        <w:p w:rsidRPr="008F3138" w:rsidR="005B2566" w:rsidRDefault="005B2566" w14:paraId="55918F71"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fijne en respectvolle omgang </w:t>
                          </w:r>
                          <w:r w:rsidRPr="008F3138">
                            <w:rPr>
                              <w:rFonts w:ascii="Comic Sans MS" w:hAnsi="Comic Sans MS"/>
                              <w:spacing w:val="-2"/>
                            </w:rPr>
                            <w:t>met het onderhouds- en refterpersoneel en met de vele mensen die vrijwillig een handje komen toesteken</w:t>
                          </w:r>
                        </w:p>
                        <w:p w:rsidRPr="008F3138" w:rsidR="005B2566" w:rsidRDefault="005B2566" w14:paraId="2A5C4F1F"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betrokkenheid en medeverantwoordelijkheid </w:t>
                          </w:r>
                          <w:r w:rsidRPr="008F3138">
                            <w:rPr>
                              <w:rFonts w:ascii="Comic Sans MS" w:hAnsi="Comic Sans MS"/>
                              <w:spacing w:val="-2"/>
                            </w:rPr>
                            <w:t>via een actieve ouderwerking</w:t>
                          </w:r>
                        </w:p>
                        <w:p w:rsidRPr="008F3138" w:rsidR="005B2566" w:rsidP="006433DB" w:rsidRDefault="005B2566" w14:paraId="61C988F9" w14:textId="77777777">
                          <w:pPr>
                            <w:ind w:left="2124"/>
                            <w:rPr>
                              <w:rFonts w:ascii="Comic Sans MS" w:hAnsi="Comic Sans MS"/>
                              <w:spacing w:val="-2"/>
                            </w:rPr>
                          </w:pPr>
                        </w:p>
                        <w:p w:rsidRPr="008F3138" w:rsidR="005B2566" w:rsidRDefault="005B2566" w14:paraId="00AC3750" w14:textId="77777777">
                          <w:pPr>
                            <w:numPr>
                              <w:ilvl w:val="0"/>
                              <w:numId w:val="17"/>
                            </w:numPr>
                            <w:spacing w:after="0" w:line="240" w:lineRule="auto"/>
                            <w:jc w:val="both"/>
                            <w:rPr>
                              <w:rFonts w:ascii="Comic Sans MS" w:hAnsi="Comic Sans MS"/>
                              <w:spacing w:val="-2"/>
                            </w:rPr>
                          </w:pPr>
                          <w:r w:rsidRPr="008F3138">
                            <w:rPr>
                              <w:rFonts w:ascii="Comic Sans MS" w:hAnsi="Comic Sans MS"/>
                              <w:b/>
                              <w:spacing w:val="-2"/>
                            </w:rPr>
                            <w:t xml:space="preserve">een goed contact </w:t>
                          </w:r>
                          <w:r w:rsidRPr="008F3138">
                            <w:rPr>
                              <w:rFonts w:ascii="Comic Sans MS" w:hAnsi="Comic Sans MS"/>
                              <w:spacing w:val="-2"/>
                            </w:rPr>
                            <w:t>met de parochie, plaatselijke jeugdbewegingen, de lokale gemeenschap, … waar we mogen ervaren dat er nog heel veel mensen zijn die graag iets voor een ander doen</w:t>
                          </w:r>
                        </w:p>
                        <w:p w:rsidRPr="008F3138" w:rsidR="005B2566" w:rsidP="006433DB" w:rsidRDefault="005B2566" w14:paraId="3B22BB7D" w14:textId="77777777">
                          <w:pPr>
                            <w:ind w:left="2124"/>
                            <w:rPr>
                              <w:rFonts w:ascii="Comic Sans MS" w:hAnsi="Comic Sans MS"/>
                              <w:spacing w:val="-2"/>
                            </w:rPr>
                          </w:pPr>
                        </w:p>
                        <w:p w:rsidRPr="008F3138" w:rsidR="005B2566" w:rsidP="006433DB" w:rsidRDefault="005B2566" w14:paraId="00480A5B" w14:textId="77777777">
                          <w:pPr>
                            <w:ind w:left="567"/>
                            <w:rPr>
                              <w:rFonts w:ascii="Comic Sans MS" w:hAnsi="Comic Sans MS"/>
                              <w:i/>
                              <w:spacing w:val="-2"/>
                            </w:rPr>
                          </w:pPr>
                          <w:r w:rsidRPr="008F3138">
                            <w:rPr>
                              <w:rFonts w:ascii="Comic Sans MS" w:hAnsi="Comic Sans MS"/>
                              <w:i/>
                              <w:spacing w:val="-2"/>
                            </w:rPr>
                            <w:t>Samenwerken</w:t>
                          </w:r>
                        </w:p>
                        <w:p w:rsidRPr="008F3138" w:rsidR="005B2566" w:rsidP="006433DB" w:rsidRDefault="005B2566" w14:paraId="1732AFAA" w14:textId="77777777">
                          <w:pPr>
                            <w:ind w:left="567"/>
                            <w:rPr>
                              <w:rFonts w:ascii="Comic Sans MS" w:hAnsi="Comic Sans MS"/>
                              <w:spacing w:val="-2"/>
                            </w:rPr>
                          </w:pPr>
                          <w:r w:rsidRPr="008F3138">
                            <w:rPr>
                              <w:rFonts w:ascii="Comic Sans MS" w:hAnsi="Comic Sans MS"/>
                              <w:i/>
                              <w:spacing w:val="-2"/>
                            </w:rPr>
                            <w:t>en overleg</w:t>
                          </w:r>
                          <w:r w:rsidRPr="008F3138">
                            <w:rPr>
                              <w:rFonts w:ascii="Comic Sans MS" w:hAnsi="Comic Sans MS"/>
                              <w:i/>
                              <w:spacing w:val="-2"/>
                            </w:rPr>
                            <w:tab/>
                          </w:r>
                          <w:r w:rsidRPr="008F3138">
                            <w:rPr>
                              <w:rFonts w:ascii="Comic Sans MS" w:hAnsi="Comic Sans MS"/>
                              <w:spacing w:val="-2"/>
                            </w:rPr>
                            <w:t>De school vormt gemeenschap door samenwerking en overleg :</w:t>
                          </w:r>
                        </w:p>
                        <w:p w:rsidRPr="008F3138" w:rsidR="005B2566" w:rsidRDefault="005B2566" w14:paraId="1AF81E9B"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b/>
                              <w:spacing w:val="-2"/>
                            </w:rPr>
                            <w:t>het</w:t>
                          </w:r>
                          <w:r w:rsidRPr="008F3138">
                            <w:rPr>
                              <w:rFonts w:ascii="Comic Sans MS" w:hAnsi="Comic Sans MS"/>
                              <w:spacing w:val="-2"/>
                            </w:rPr>
                            <w:t xml:space="preserve"> </w:t>
                          </w:r>
                          <w:r w:rsidRPr="008F3138">
                            <w:rPr>
                              <w:rFonts w:ascii="Comic Sans MS" w:hAnsi="Comic Sans MS"/>
                              <w:b/>
                              <w:spacing w:val="-2"/>
                            </w:rPr>
                            <w:t>schoolbestuur</w:t>
                          </w:r>
                          <w:r w:rsidRPr="008F3138">
                            <w:rPr>
                              <w:rFonts w:ascii="Comic Sans MS" w:hAnsi="Comic Sans MS"/>
                              <w:spacing w:val="-2"/>
                            </w:rPr>
                            <w:t xml:space="preserve"> dat de eindverantwoordelijkheid draagt voor het beleid van de school</w:t>
                          </w:r>
                        </w:p>
                        <w:p w:rsidRPr="008F3138" w:rsidR="005B2566" w:rsidRDefault="005B2566" w14:paraId="2A695376"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spacing w:val="-2"/>
                            </w:rPr>
                            <w:t xml:space="preserve">onze school die gedragen wordt door </w:t>
                          </w:r>
                          <w:r w:rsidRPr="008F3138">
                            <w:rPr>
                              <w:rFonts w:ascii="Comic Sans MS" w:hAnsi="Comic Sans MS"/>
                              <w:b/>
                              <w:spacing w:val="-2"/>
                            </w:rPr>
                            <w:t>het hele team</w:t>
                          </w:r>
                          <w:r w:rsidRPr="008F3138">
                            <w:rPr>
                              <w:rFonts w:ascii="Comic Sans MS" w:hAnsi="Comic Sans MS"/>
                              <w:spacing w:val="-2"/>
                            </w:rPr>
                            <w:t xml:space="preserve"> onder leiding van de directie. We werken samen, overleggen en streven naar een voortdurende kwaliteitsbewaking en –verbetering.</w:t>
                          </w:r>
                        </w:p>
                        <w:p w:rsidRPr="008F3138" w:rsidR="005B2566" w:rsidRDefault="005B2566" w14:paraId="0B11FA41"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b/>
                              <w:spacing w:val="-2"/>
                            </w:rPr>
                            <w:t>de ouders</w:t>
                          </w:r>
                          <w:r w:rsidRPr="008F3138">
                            <w:rPr>
                              <w:rFonts w:ascii="Comic Sans MS" w:hAnsi="Comic Sans MS"/>
                              <w:spacing w:val="-2"/>
                            </w:rPr>
                            <w:t xml:space="preserve"> die volwaardige partners zijn van onze school. Zij zijn als eerste verantwoordelijk voor de opvoeding van hun kinderen. Daarom streven we naar een goede communicatie en een zo groot mogelijke betrokkenheid van ouders bij de school.</w:t>
                          </w:r>
                        </w:p>
                        <w:p w:rsidRPr="008F3138" w:rsidR="005B2566" w:rsidRDefault="005B2566" w14:paraId="50399A54"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spacing w:val="-2"/>
                            </w:rPr>
                            <w:t xml:space="preserve">de verbondenheid met </w:t>
                          </w:r>
                          <w:r w:rsidRPr="008F3138">
                            <w:rPr>
                              <w:rFonts w:ascii="Comic Sans MS" w:hAnsi="Comic Sans MS"/>
                              <w:b/>
                              <w:spacing w:val="-2"/>
                            </w:rPr>
                            <w:t>de lokale geloofsgemeenschap</w:t>
                          </w:r>
                          <w:r w:rsidRPr="008F3138">
                            <w:rPr>
                              <w:rFonts w:ascii="Comic Sans MS" w:hAnsi="Comic Sans MS"/>
                              <w:spacing w:val="-2"/>
                            </w:rPr>
                            <w:t>. Zij verwijst naar de traditie en het geloof van waaruit in de school gewerkt wordt.</w:t>
                          </w:r>
                        </w:p>
                        <w:p w:rsidRPr="008F3138" w:rsidR="005B2566" w:rsidRDefault="005B2566" w14:paraId="0AC058A0" w14:textId="77777777">
                          <w:pPr>
                            <w:widowControl w:val="0"/>
                            <w:numPr>
                              <w:ilvl w:val="0"/>
                              <w:numId w:val="17"/>
                            </w:numPr>
                            <w:tabs>
                              <w:tab w:val="left" w:pos="924"/>
                            </w:tabs>
                            <w:spacing w:after="0" w:line="240" w:lineRule="auto"/>
                            <w:jc w:val="both"/>
                            <w:rPr>
                              <w:rFonts w:ascii="Comic Sans MS" w:hAnsi="Comic Sans MS"/>
                              <w:spacing w:val="-2"/>
                            </w:rPr>
                          </w:pPr>
                          <w:r w:rsidRPr="008F3138">
                            <w:rPr>
                              <w:rFonts w:ascii="Comic Sans MS" w:hAnsi="Comic Sans MS"/>
                              <w:b/>
                              <w:spacing w:val="-2"/>
                            </w:rPr>
                            <w:t>externe begeleiders</w:t>
                          </w:r>
                          <w:r w:rsidRPr="008F3138">
                            <w:rPr>
                              <w:rFonts w:ascii="Comic Sans MS" w:hAnsi="Comic Sans MS"/>
                              <w:spacing w:val="-2"/>
                            </w:rPr>
                            <w:t xml:space="preserve"> die ons ondersteunen, vormen en ons helpen bij onze professionalisering </w:t>
                          </w:r>
                        </w:p>
                        <w:p w:rsidRPr="008F3138" w:rsidR="005B2566" w:rsidP="006433DB" w:rsidRDefault="005B2566" w14:paraId="17B246DD" w14:textId="77777777">
                          <w:pPr>
                            <w:widowControl w:val="0"/>
                            <w:tabs>
                              <w:tab w:val="left" w:pos="924"/>
                            </w:tabs>
                            <w:ind w:left="2124"/>
                            <w:rPr>
                              <w:rFonts w:ascii="Comic Sans MS" w:hAnsi="Comic Sans MS"/>
                              <w:spacing w:val="-2"/>
                            </w:rPr>
                          </w:pPr>
                        </w:p>
                        <w:p w:rsidRPr="008F3138" w:rsidR="005B2566" w:rsidP="006433DB" w:rsidRDefault="005B2566" w14:paraId="3C6479B9" w14:textId="77777777">
                          <w:pPr>
                            <w:widowControl w:val="0"/>
                            <w:tabs>
                              <w:tab w:val="left" w:pos="924"/>
                            </w:tabs>
                            <w:ind w:left="924" w:hanging="357"/>
                            <w:rPr>
                              <w:rFonts w:ascii="Comic Sans MS" w:hAnsi="Comic Sans MS"/>
                              <w:i/>
                              <w:spacing w:val="-2"/>
                            </w:rPr>
                          </w:pPr>
                          <w:r w:rsidRPr="008F3138">
                            <w:rPr>
                              <w:rFonts w:ascii="Comic Sans MS" w:hAnsi="Comic Sans MS"/>
                              <w:i/>
                              <w:spacing w:val="-2"/>
                            </w:rPr>
                            <w:t>Professio-</w:t>
                          </w:r>
                        </w:p>
                        <w:p w:rsidRPr="008F3138" w:rsidR="005B2566" w:rsidP="006433DB" w:rsidRDefault="005B2566" w14:paraId="6C481DB0" w14:textId="77777777">
                          <w:pPr>
                            <w:widowControl w:val="0"/>
                            <w:tabs>
                              <w:tab w:val="left" w:pos="924"/>
                            </w:tabs>
                            <w:ind w:left="924" w:hanging="357"/>
                            <w:rPr>
                              <w:rFonts w:ascii="Comic Sans MS" w:hAnsi="Comic Sans MS"/>
                              <w:i/>
                              <w:spacing w:val="-2"/>
                            </w:rPr>
                          </w:pPr>
                          <w:r w:rsidRPr="008F3138">
                            <w:rPr>
                              <w:rFonts w:ascii="Comic Sans MS" w:hAnsi="Comic Sans MS"/>
                              <w:i/>
                              <w:spacing w:val="-2"/>
                            </w:rPr>
                            <w:t>naliteit</w:t>
                          </w:r>
                        </w:p>
                        <w:p w:rsidRPr="008F3138" w:rsidR="005B2566" w:rsidP="006433DB" w:rsidRDefault="005B2566" w14:paraId="6264A648" w14:textId="77777777">
                          <w:pPr>
                            <w:widowControl w:val="0"/>
                            <w:tabs>
                              <w:tab w:val="left" w:pos="924"/>
                            </w:tabs>
                            <w:ind w:left="924" w:hanging="357"/>
                            <w:rPr>
                              <w:rFonts w:ascii="Comic Sans MS" w:hAnsi="Comic Sans MS"/>
                              <w:spacing w:val="-2"/>
                            </w:rPr>
                          </w:pPr>
                          <w:r w:rsidRPr="008F3138">
                            <w:rPr>
                              <w:rFonts w:ascii="Comic Sans MS" w:hAnsi="Comic Sans MS"/>
                              <w:i/>
                              <w:spacing w:val="-2"/>
                            </w:rPr>
                            <w:t>nastreven</w:t>
                          </w:r>
                          <w:r w:rsidRPr="008F3138">
                            <w:rPr>
                              <w:rFonts w:ascii="Comic Sans MS" w:hAnsi="Comic Sans MS"/>
                              <w:i/>
                              <w:spacing w:val="-2"/>
                            </w:rPr>
                            <w:tab/>
                          </w:r>
                          <w:r w:rsidRPr="008F3138">
                            <w:rPr>
                              <w:rFonts w:ascii="Comic Sans MS" w:hAnsi="Comic Sans MS"/>
                              <w:spacing w:val="-2"/>
                            </w:rPr>
                            <w:t>Wat doen wij hiervoor ?</w:t>
                          </w:r>
                        </w:p>
                        <w:p w:rsidRPr="008F3138" w:rsidR="005B2566" w:rsidRDefault="005B2566" w14:paraId="26D492D6"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veel kansen tot overleg</w:t>
                          </w:r>
                        </w:p>
                        <w:p w:rsidRPr="008F3138" w:rsidR="005B2566" w:rsidRDefault="005B2566" w14:paraId="1052E1DD"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bij een collega gaan kijken</w:t>
                          </w:r>
                        </w:p>
                        <w:p w:rsidRPr="008F3138" w:rsidR="005B2566" w:rsidRDefault="005B2566" w14:paraId="019F8B4F"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co-teaching : iets nieuw gezamenlijk met je collega uitproberen in je klas</w:t>
                          </w:r>
                        </w:p>
                        <w:p w:rsidRPr="008F3138" w:rsidR="005B2566" w:rsidRDefault="005B2566" w14:paraId="0D31C58B"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teamgerichte nascholing volgen</w:t>
                          </w:r>
                        </w:p>
                        <w:p w:rsidRPr="008F3138" w:rsidR="005B2566" w:rsidRDefault="005B2566" w14:paraId="4A5AFFED"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individugerichte nascholing volgen (soms als vervolg van een introductiesessie met het team)</w:t>
                          </w:r>
                        </w:p>
                        <w:p w:rsidRPr="008F3138" w:rsidR="005B2566" w:rsidRDefault="005B2566" w14:paraId="1D931330"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planmatig werken (evalueren, prioriteiten bepalen, evaluatie naar resultaat zowel bij leerlingen als bij leerkrachten)</w:t>
                          </w:r>
                        </w:p>
                        <w:p w:rsidRPr="008F3138" w:rsidR="005B2566" w:rsidRDefault="005B2566" w14:paraId="5CC2AA01"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ZORCO = samenkomst van Zeelse zorgcoördinatoren</w:t>
                          </w:r>
                        </w:p>
                        <w:p w:rsidRPr="008F3138" w:rsidR="005B2566" w:rsidRDefault="005B2566" w14:paraId="36F2C939"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 xml:space="preserve">ICT = het juist leren gebruiken van de computer </w:t>
                          </w:r>
                        </w:p>
                        <w:p w:rsidRPr="008F3138" w:rsidR="005B2566" w:rsidRDefault="005B2566" w14:paraId="6E3F2385"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leesgroep OWP = onder begeleiding samen met andere directies het ontwikkelingsplan doornemen</w:t>
                          </w:r>
                        </w:p>
                        <w:p w:rsidRPr="008F3138" w:rsidR="005B2566" w:rsidRDefault="005B2566" w14:paraId="4C17348C"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passende materialen aankopen en gebruiken</w:t>
                          </w:r>
                        </w:p>
                        <w:p w:rsidRPr="008F3138" w:rsidR="005B2566" w:rsidRDefault="005B2566" w14:paraId="063C533D" w14:textId="77777777">
                          <w:pPr>
                            <w:widowControl w:val="0"/>
                            <w:numPr>
                              <w:ilvl w:val="0"/>
                              <w:numId w:val="19"/>
                            </w:numPr>
                            <w:tabs>
                              <w:tab w:val="left" w:pos="924"/>
                            </w:tabs>
                            <w:spacing w:after="0" w:line="240" w:lineRule="auto"/>
                            <w:jc w:val="both"/>
                            <w:rPr>
                              <w:rFonts w:ascii="Comic Sans MS" w:hAnsi="Comic Sans MS"/>
                              <w:spacing w:val="-2"/>
                            </w:rPr>
                          </w:pPr>
                          <w:r w:rsidRPr="008F3138">
                            <w:rPr>
                              <w:rFonts w:ascii="Comic Sans MS" w:hAnsi="Comic Sans MS"/>
                              <w:spacing w:val="-2"/>
                            </w:rPr>
                            <w:t>het voeren van een degelijk personeelsbeleid</w:t>
                          </w:r>
                        </w:p>
                        <w:p w:rsidRPr="008F3138" w:rsidR="005B2566" w:rsidP="006433DB" w:rsidRDefault="005B2566" w14:paraId="6BF89DA3" w14:textId="77777777">
                          <w:pPr>
                            <w:rPr>
                              <w:szCs w:val="24"/>
                            </w:rPr>
                          </w:pPr>
                        </w:p>
                        <w:p w:rsidRPr="008F3138" w:rsidR="005B2566" w:rsidP="006433DB" w:rsidRDefault="005B2566" w14:paraId="5C3E0E74" w14:textId="77777777">
                          <w:pPr>
                            <w:rPr>
                              <w:szCs w:val="24"/>
                            </w:rPr>
                          </w:pPr>
                        </w:p>
                        <w:p w:rsidRPr="00B567C8" w:rsidR="005B2566" w:rsidP="006433DB" w:rsidRDefault="005B2566" w14:paraId="66A1FAB9" w14:textId="77777777">
                          <w:pPr>
                            <w:jc w:val="center"/>
                            <w:rPr>
                              <w:rFonts w:ascii="Verdana" w:hAnsi="Verdana"/>
                            </w:rPr>
                          </w:pPr>
                        </w:p>
                      </w:txbxContent>
                    </v:textbox>
                  </v:shape>
                </w:pict>
              </mc:Fallback>
            </mc:AlternateContent>
          </w:r>
        </w:p>
        <w:p w:rsidRPr="006433DB" w:rsidR="006433DB" w:rsidP="006433DB" w:rsidRDefault="006433DB" w14:paraId="49BAA932" w14:textId="77777777">
          <w:pPr>
            <w:suppressAutoHyphens w:val="0"/>
            <w:spacing w:after="0" w:line="240" w:lineRule="auto"/>
            <w:jc w:val="both"/>
            <w:rPr>
              <w:rFonts w:ascii="Gadugi" w:hAnsi="Gadugi" w:eastAsia="Times New Roman" w:cs="Times New Roman"/>
              <w:color w:val="auto"/>
              <w:spacing w:val="-5"/>
              <w:sz w:val="32"/>
              <w:szCs w:val="32"/>
              <w:lang w:eastAsia="nl-NL"/>
            </w:rPr>
          </w:pP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698219" behindDoc="0" locked="0" layoutInCell="1" allowOverlap="1" wp14:anchorId="49EB940F" wp14:editId="51968FCB">
                    <wp:simplePos x="0" y="0"/>
                    <wp:positionH relativeFrom="column">
                      <wp:posOffset>3239466</wp:posOffset>
                    </wp:positionH>
                    <wp:positionV relativeFrom="paragraph">
                      <wp:posOffset>94615</wp:posOffset>
                    </wp:positionV>
                    <wp:extent cx="2735580" cy="359410"/>
                    <wp:effectExtent l="0" t="0" r="7620" b="2540"/>
                    <wp:wrapNone/>
                    <wp:docPr id="229" name="Tekstvak 229"/>
                    <wp:cNvGraphicFramePr/>
                    <a:graphic xmlns:a="http://schemas.openxmlformats.org/drawingml/2006/main">
                      <a:graphicData uri="http://schemas.microsoft.com/office/word/2010/wordprocessingShape">
                        <wps:wsp>
                          <wps:cNvSpPr txBox="1"/>
                          <wps:spPr>
                            <a:xfrm>
                              <a:off x="0" y="0"/>
                              <a:ext cx="2735580" cy="359410"/>
                            </a:xfrm>
                            <a:prstGeom prst="rect">
                              <a:avLst/>
                            </a:prstGeom>
                            <a:gradFill flip="none" rotWithShape="1">
                              <a:gsLst>
                                <a:gs pos="0">
                                  <a:srgbClr val="4F81BD">
                                    <a:lumMod val="67000"/>
                                  </a:srgbClr>
                                </a:gs>
                                <a:gs pos="48000">
                                  <a:srgbClr val="4F81BD">
                                    <a:lumMod val="97000"/>
                                    <a:lumOff val="3000"/>
                                  </a:srgbClr>
                                </a:gs>
                                <a:gs pos="100000">
                                  <a:srgbClr val="4F81BD">
                                    <a:lumMod val="60000"/>
                                    <a:lumOff val="40000"/>
                                  </a:srgbClr>
                                </a:gs>
                              </a:gsLst>
                              <a:lin ang="16200000" scaled="1"/>
                              <a:tileRect/>
                            </a:gradFill>
                            <a:ln>
                              <a:noFill/>
                            </a:ln>
                            <a:effectLst/>
                          </wps:spPr>
                          <wps:txbx>
                            <w:txbxContent>
                              <w:p w:rsidRPr="00D462FE" w:rsidR="005B2566" w:rsidP="006433DB" w:rsidRDefault="005B2566" w14:paraId="591FD35C" w14:textId="77777777">
                                <w:pPr>
                                  <w:jc w:val="center"/>
                                  <w:rPr>
                                    <w:color w:val="FFFFFF" w:themeColor="background1"/>
                                  </w:rPr>
                                </w:pPr>
                                <w:r w:rsidRPr="006433DB">
                                  <w:t xml:space="preserve"> </w:t>
                                </w:r>
                                <w:r w:rsidRPr="00D462FE">
                                  <w:rPr>
                                    <w:color w:val="FFFFFF" w:themeColor="background1"/>
                                  </w:rPr>
                                  <w:t>Voor- en naschoolse opvang</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5AA89CE0">
                  <v:shape id="Tekstvak 229" style="position:absolute;left:0;text-align:left;margin-left:255.1pt;margin-top:7.45pt;width:215.4pt;height:28.3pt;z-index:25169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31568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" w14:anchorId="49EB940F">
                    <v:fill type="gradient" color2="#95b3d7" colors="0 #315683;31457f #5485bf;1 #95b3d7" angle="180" focus="100%" rotate="t"/>
                    <v:textbox inset="1mm,1mm,1mm,1mm">
                      <w:txbxContent>
                        <w:p w:rsidRPr="00D462FE" w:rsidR="005B2566" w:rsidP="006433DB" w:rsidRDefault="005B2566" w14:paraId="6BC2C39E" w14:textId="77777777">
                          <w:pPr>
                            <w:jc w:val="center"/>
                            <w:rPr>
                              <w:color w:val="FFFFFF" w:themeColor="background1"/>
                            </w:rPr>
                          </w:pPr>
                          <w:r w:rsidRPr="006433DB">
                            <w:t xml:space="preserve"> </w:t>
                          </w:r>
                          <w:r w:rsidRPr="00D462FE">
                            <w:rPr>
                              <w:color w:val="FFFFFF" w:themeColor="background1"/>
                            </w:rPr>
                            <w:t>Voor- en naschoolse opvang</w:t>
                          </w:r>
                        </w:p>
                      </w:txbxContent>
                    </v:textbox>
                  </v:shape>
                </w:pict>
              </mc:Fallback>
            </mc:AlternateContent>
          </w:r>
        </w:p>
        <w:p w:rsidRPr="006433DB" w:rsidR="006433DB" w:rsidP="006433DB" w:rsidRDefault="006433DB" w14:paraId="18F9CC4B" w14:textId="77777777">
          <w:pPr>
            <w:suppressAutoHyphens w:val="0"/>
            <w:spacing w:after="0" w:line="240" w:lineRule="auto"/>
            <w:jc w:val="right"/>
            <w:rPr>
              <w:rFonts w:ascii="Gadugi" w:hAnsi="Gadugi" w:eastAsia="Times New Roman" w:cs="Times New Roman"/>
              <w:color w:val="auto"/>
              <w:spacing w:val="-5"/>
              <w:sz w:val="32"/>
              <w:szCs w:val="32"/>
              <w:lang w:eastAsia="nl-NL"/>
            </w:rPr>
          </w:pPr>
        </w:p>
        <w:p w:rsidRPr="006433DB" w:rsidR="006433DB" w:rsidP="006433DB" w:rsidRDefault="006433DB" w14:paraId="421F06A7" w14:textId="77777777">
          <w:pPr>
            <w:suppressAutoHyphens w:val="0"/>
            <w:spacing w:after="0" w:line="240" w:lineRule="auto"/>
            <w:jc w:val="center"/>
            <w:rPr>
              <w:rFonts w:ascii="Book Antiqua" w:hAnsi="Book Antiqua" w:eastAsia="Times New Roman" w:cs="Times New Roman"/>
              <w:b/>
              <w:i/>
              <w:color w:val="auto"/>
              <w:spacing w:val="-5"/>
              <w:sz w:val="36"/>
              <w:szCs w:val="36"/>
              <w:lang w:eastAsia="nl-NL"/>
            </w:rPr>
          </w:pP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699243" behindDoc="0" locked="0" layoutInCell="1" allowOverlap="1" wp14:anchorId="0EF57806" wp14:editId="18173178">
                    <wp:simplePos x="0" y="0"/>
                    <wp:positionH relativeFrom="column">
                      <wp:posOffset>3224226</wp:posOffset>
                    </wp:positionH>
                    <wp:positionV relativeFrom="paragraph">
                      <wp:posOffset>12700</wp:posOffset>
                    </wp:positionV>
                    <wp:extent cx="2735580" cy="359410"/>
                    <wp:effectExtent l="0" t="0" r="7620" b="2540"/>
                    <wp:wrapNone/>
                    <wp:docPr id="230" name="Tekstvak 230"/>
                    <wp:cNvGraphicFramePr/>
                    <a:graphic xmlns:a="http://schemas.openxmlformats.org/drawingml/2006/main">
                      <a:graphicData uri="http://schemas.microsoft.com/office/word/2010/wordprocessingShape">
                        <wps:wsp>
                          <wps:cNvSpPr txBox="1"/>
                          <wps:spPr>
                            <a:xfrm>
                              <a:off x="0" y="0"/>
                              <a:ext cx="2735580" cy="35941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18900000" scaled="1"/>
                              <a:tileRect/>
                            </a:gradFill>
                            <a:ln>
                              <a:noFill/>
                            </a:ln>
                            <a:effectLst/>
                          </wps:spPr>
                          <wps:txbx>
                            <w:txbxContent>
                              <w:p w:rsidRPr="006433DB" w:rsidR="005B2566" w:rsidP="006433DB" w:rsidRDefault="005B2566" w14:paraId="4CA2EA8E" w14:textId="77777777">
                                <w:pPr>
                                  <w:jc w:val="center"/>
                                  <w:rPr>
                                    <w:color w:val="FFFFFF"/>
                                  </w:rPr>
                                </w:pPr>
                                <w:r w:rsidRPr="006433DB">
                                  <w:rPr>
                                    <w:color w:val="FFFFFF"/>
                                  </w:rPr>
                                  <w:t>Warme maaltijden</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97A677C">
                  <v:shape id="Tekstvak 230" style="position:absolute;left:0;text-align:left;margin-left:253.9pt;margin-top:1pt;width:215.4pt;height:28.3pt;z-index:251699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a074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" w14:anchorId="0EF57806">
                    <v:fill type="gradient" color2="#ffca00" colors="0 #a07400;.5 #e6a900;1 #ffca00" angle="135" focus="100%" rotate="t"/>
                    <v:textbox inset="1mm,1mm,1mm,1mm">
                      <w:txbxContent>
                        <w:p w:rsidRPr="006433DB" w:rsidR="005B2566" w:rsidP="006433DB" w:rsidRDefault="005B2566" w14:paraId="286B4ECB" w14:textId="77777777">
                          <w:pPr>
                            <w:jc w:val="center"/>
                            <w:rPr>
                              <w:color w:val="FFFFFF"/>
                            </w:rPr>
                          </w:pPr>
                          <w:r w:rsidRPr="006433DB">
                            <w:rPr>
                              <w:color w:val="FFFFFF"/>
                            </w:rPr>
                            <w:t>Warme maaltijden</w:t>
                          </w:r>
                        </w:p>
                      </w:txbxContent>
                    </v:textbox>
                  </v:shape>
                </w:pict>
              </mc:Fallback>
            </mc:AlternateContent>
          </w:r>
        </w:p>
        <w:p w:rsidRPr="006433DB" w:rsidR="006433DB" w:rsidP="006433DB" w:rsidRDefault="006433DB" w14:paraId="3B4F115B" w14:textId="77777777">
          <w:pPr>
            <w:suppressAutoHyphens w:val="0"/>
            <w:spacing w:after="0" w:line="240" w:lineRule="auto"/>
            <w:jc w:val="center"/>
            <w:rPr>
              <w:rFonts w:ascii="Book Antiqua" w:hAnsi="Book Antiqua" w:eastAsia="Times New Roman" w:cs="Times New Roman"/>
              <w:b/>
              <w:i/>
              <w:color w:val="auto"/>
              <w:spacing w:val="-5"/>
              <w:sz w:val="36"/>
              <w:szCs w:val="36"/>
              <w:lang w:eastAsia="nl-NL"/>
            </w:rPr>
          </w:pPr>
          <w:r w:rsidRPr="006433DB">
            <w:rPr>
              <w:rFonts w:ascii="Segoe Script" w:hAnsi="Segoe Script" w:eastAsia="Times New Roman" w:cs="Times New Roman"/>
              <w:noProof/>
              <w:color w:val="auto"/>
              <w:spacing w:val="-5"/>
              <w:sz w:val="28"/>
              <w:szCs w:val="28"/>
              <w:lang w:eastAsia="nl-BE"/>
            </w:rPr>
            <mc:AlternateContent>
              <mc:Choice Requires="wps">
                <w:drawing>
                  <wp:anchor distT="0" distB="0" distL="114300" distR="114300" simplePos="0" relativeHeight="251701291" behindDoc="0" locked="0" layoutInCell="1" allowOverlap="1" wp14:anchorId="7630B3E7" wp14:editId="1E9F6D09">
                    <wp:simplePos x="0" y="0"/>
                    <wp:positionH relativeFrom="column">
                      <wp:posOffset>3239466</wp:posOffset>
                    </wp:positionH>
                    <wp:positionV relativeFrom="paragraph">
                      <wp:posOffset>189230</wp:posOffset>
                    </wp:positionV>
                    <wp:extent cx="2735580" cy="359410"/>
                    <wp:effectExtent l="0" t="0" r="7620" b="2540"/>
                    <wp:wrapNone/>
                    <wp:docPr id="233" name="Tekstvak 233"/>
                    <wp:cNvGraphicFramePr/>
                    <a:graphic xmlns:a="http://schemas.openxmlformats.org/drawingml/2006/main">
                      <a:graphicData uri="http://schemas.microsoft.com/office/word/2010/wordprocessingShape">
                        <wps:wsp>
                          <wps:cNvSpPr txBox="1"/>
                          <wps:spPr>
                            <a:xfrm>
                              <a:off x="0" y="0"/>
                              <a:ext cx="2735580" cy="359410"/>
                            </a:xfrm>
                            <a:prstGeom prst="rect">
                              <a:avLst/>
                            </a:prstGeom>
                            <a:gradFill flip="none" rotWithShape="1">
                              <a:gsLst>
                                <a:gs pos="0">
                                  <a:srgbClr val="9933FF">
                                    <a:shade val="30000"/>
                                    <a:satMod val="115000"/>
                                  </a:srgbClr>
                                </a:gs>
                                <a:gs pos="50000">
                                  <a:srgbClr val="9933FF">
                                    <a:shade val="67500"/>
                                    <a:satMod val="115000"/>
                                  </a:srgbClr>
                                </a:gs>
                                <a:gs pos="100000">
                                  <a:srgbClr val="9933FF">
                                    <a:shade val="100000"/>
                                    <a:satMod val="115000"/>
                                  </a:srgbClr>
                                </a:gs>
                              </a:gsLst>
                              <a:lin ang="2700000" scaled="1"/>
                              <a:tileRect/>
                            </a:gradFill>
                            <a:ln>
                              <a:noFill/>
                            </a:ln>
                            <a:effectLst/>
                          </wps:spPr>
                          <wps:txbx>
                            <w:txbxContent>
                              <w:p w:rsidRPr="00D462FE" w:rsidR="005B2566" w:rsidP="006433DB" w:rsidRDefault="005B2566" w14:paraId="126DA33E" w14:textId="77777777">
                                <w:pPr>
                                  <w:jc w:val="center"/>
                                  <w:rPr>
                                    <w:color w:val="FFFFFF" w:themeColor="background1"/>
                                  </w:rPr>
                                </w:pPr>
                                <w:r w:rsidRPr="00D462FE">
                                  <w:rPr>
                                    <w:color w:val="FFFFFF" w:themeColor="background1"/>
                                  </w:rPr>
                                  <w:t>Eigen schoolbibliotheek</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00893619">
                  <v:shape id="Tekstvak 233" style="position:absolute;left:0;text-align:left;margin-left:255.1pt;margin-top:14.9pt;width:215.4pt;height:28.3pt;z-index:251701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57109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" w14:anchorId="7630B3E7">
                    <v:fill type="gradient" color2="#9924ff" colors="0 #57109e;.5 #801ce3;1 #9924ff" angle="45" focus="100%" rotate="t"/>
                    <v:textbox inset="1mm,1mm,1mm,1mm">
                      <w:txbxContent>
                        <w:p w:rsidRPr="00D462FE" w:rsidR="005B2566" w:rsidP="006433DB" w:rsidRDefault="005B2566" w14:paraId="313101DE" w14:textId="77777777">
                          <w:pPr>
                            <w:jc w:val="center"/>
                            <w:rPr>
                              <w:color w:val="FFFFFF" w:themeColor="background1"/>
                            </w:rPr>
                          </w:pPr>
                          <w:r w:rsidRPr="00D462FE">
                            <w:rPr>
                              <w:color w:val="FFFFFF" w:themeColor="background1"/>
                            </w:rPr>
                            <w:t>Eigen schoolbibliotheek</w:t>
                          </w:r>
                        </w:p>
                      </w:txbxContent>
                    </v:textbox>
                  </v:shape>
                </w:pict>
              </mc:Fallback>
            </mc:AlternateContent>
          </w:r>
        </w:p>
        <w:p w:rsidRPr="006433DB" w:rsidR="006433DB" w:rsidP="006433DB" w:rsidRDefault="006433DB" w14:paraId="63599DFB" w14:textId="77777777">
          <w:pPr>
            <w:suppressAutoHyphens w:val="0"/>
            <w:spacing w:after="0" w:line="240" w:lineRule="auto"/>
            <w:jc w:val="center"/>
            <w:rPr>
              <w:rFonts w:ascii="Book Antiqua" w:hAnsi="Book Antiqua" w:eastAsia="Times New Roman" w:cs="Times New Roman"/>
              <w:b/>
              <w:i/>
              <w:color w:val="auto"/>
              <w:spacing w:val="-5"/>
              <w:sz w:val="36"/>
              <w:szCs w:val="36"/>
              <w:lang w:eastAsia="nl-NL"/>
            </w:rPr>
          </w:pPr>
        </w:p>
        <w:p w:rsidRPr="006433DB" w:rsidR="006433DB" w:rsidP="006433DB" w:rsidRDefault="006433DB" w14:paraId="000EA2CB"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4C87FBD8" w14:textId="77777777">
          <w:pPr>
            <w:suppressAutoHyphens w:val="0"/>
            <w:spacing w:after="0" w:line="240" w:lineRule="auto"/>
            <w:jc w:val="both"/>
            <w:rPr>
              <w:rFonts w:ascii="Verdana" w:hAnsi="Verdana" w:eastAsia="Times New Roman" w:cs="Times New Roman"/>
              <w:color w:val="auto"/>
              <w:spacing w:val="-5"/>
              <w:lang w:eastAsia="nl-NL"/>
            </w:rPr>
          </w:pPr>
          <w:r w:rsidRPr="006433DB">
            <w:rPr>
              <w:rFonts w:ascii="Comic Sans MS" w:hAnsi="Comic Sans MS" w:eastAsia="Times New Roman" w:cs="Times New Roman"/>
              <w:noProof/>
              <w:color w:val="auto"/>
              <w:lang w:eastAsia="nl-BE"/>
            </w:rPr>
            <mc:AlternateContent>
              <mc:Choice Requires="wps">
                <w:drawing>
                  <wp:anchor distT="0" distB="0" distL="114300" distR="114300" simplePos="0" relativeHeight="251714603" behindDoc="0" locked="0" layoutInCell="1" allowOverlap="1" wp14:anchorId="5B82D901" wp14:editId="6A250EC5">
                    <wp:simplePos x="0" y="0"/>
                    <wp:positionH relativeFrom="margin">
                      <wp:posOffset>118745</wp:posOffset>
                    </wp:positionH>
                    <wp:positionV relativeFrom="paragraph">
                      <wp:posOffset>-5080</wp:posOffset>
                    </wp:positionV>
                    <wp:extent cx="5596255" cy="2132330"/>
                    <wp:effectExtent l="0" t="0" r="23495" b="20320"/>
                    <wp:wrapNone/>
                    <wp:docPr id="236" name="Rol: verticaal 236"/>
                    <wp:cNvGraphicFramePr/>
                    <a:graphic xmlns:a="http://schemas.openxmlformats.org/drawingml/2006/main">
                      <a:graphicData uri="http://schemas.microsoft.com/office/word/2010/wordprocessingShape">
                        <wps:wsp>
                          <wps:cNvSpPr/>
                          <wps:spPr>
                            <a:xfrm>
                              <a:off x="0" y="0"/>
                              <a:ext cx="5596255" cy="2132330"/>
                            </a:xfrm>
                            <a:prstGeom prst="verticalScroll">
                              <a:avLst/>
                            </a:prstGeom>
                            <a:solidFill>
                              <a:srgbClr val="5B9BD5"/>
                            </a:solidFill>
                            <a:ln w="12700" cap="flat" cmpd="sng" algn="ctr">
                              <a:solidFill>
                                <a:srgbClr val="5B9BD5">
                                  <a:shade val="50000"/>
                                </a:srgbClr>
                              </a:solidFill>
                              <a:prstDash val="solid"/>
                              <a:miter lim="800000"/>
                            </a:ln>
                            <a:effectLst/>
                          </wps:spPr>
                          <wps:txbx>
                            <w:txbxContent>
                              <w:p w:rsidRPr="00945DF2" w:rsidR="005B2566" w:rsidP="006433DB" w:rsidRDefault="005B2566" w14:paraId="3F408F1C" w14:textId="77777777">
                                <w:pPr>
                                  <w:spacing w:after="120" w:line="360" w:lineRule="auto"/>
                                  <w:rPr>
                                    <w:rFonts w:ascii="Verdana Pro Light" w:hAnsi="Verdana Pro Light"/>
                                    <w:i/>
                                    <w:color w:val="FFFFFF" w:themeColor="background1"/>
                                    <w:sz w:val="22"/>
                                    <w:szCs w:val="22"/>
                                  </w:rPr>
                                </w:pPr>
                                <w:r w:rsidRPr="00945DF2">
                                  <w:rPr>
                                    <w:rFonts w:ascii="Verdana Pro Light" w:hAnsi="Verdana Pro Light"/>
                                    <w:i/>
                                    <w:color w:val="FFFFFF" w:themeColor="background1"/>
                                    <w:sz w:val="22"/>
                                    <w:szCs w:val="22"/>
                                  </w:rPr>
                                  <w:t xml:space="preserve">In onze school staan kinderen centraal. </w:t>
                                </w:r>
                              </w:p>
                              <w:p w:rsidRPr="00945DF2" w:rsidR="005B2566" w:rsidP="006433DB" w:rsidRDefault="005B2566" w14:paraId="2ABEE9CF" w14:textId="77777777">
                                <w:pPr>
                                  <w:spacing w:after="120" w:line="360" w:lineRule="auto"/>
                                  <w:rPr>
                                    <w:rFonts w:ascii="Verdana Pro Light" w:hAnsi="Verdana Pro Light"/>
                                    <w:i/>
                                    <w:color w:val="FFFFFF" w:themeColor="background1"/>
                                    <w:sz w:val="22"/>
                                    <w:szCs w:val="22"/>
                                  </w:rPr>
                                </w:pPr>
                                <w:r w:rsidRPr="00945DF2">
                                  <w:rPr>
                                    <w:rFonts w:ascii="Verdana Pro Light" w:hAnsi="Verdana Pro Light"/>
                                    <w:i/>
                                    <w:color w:val="FFFFFF" w:themeColor="background1"/>
                                    <w:sz w:val="22"/>
                                    <w:szCs w:val="22"/>
                                  </w:rPr>
                                  <w:t>Aan de hand van 5 fundamentele uitgangspunten nemen we alle kinderen mee op weg doorheen hun ontwikkeling.</w:t>
                                </w:r>
                              </w:p>
                              <w:p w:rsidRPr="00945DF2" w:rsidR="005B2566" w:rsidP="006433DB" w:rsidRDefault="005B2566" w14:paraId="791C6C5C" w14:textId="77777777">
                                <w:pPr>
                                  <w:spacing w:after="120" w:line="360" w:lineRule="auto"/>
                                  <w:rPr>
                                    <w:rFonts w:ascii="Verdana Pro Light" w:hAnsi="Verdana Pro Light"/>
                                    <w:i/>
                                    <w:color w:val="FFFFFF" w:themeColor="background1"/>
                                    <w:sz w:val="22"/>
                                    <w:szCs w:val="22"/>
                                  </w:rPr>
                                </w:pPr>
                                <w:r w:rsidRPr="00945DF2">
                                  <w:rPr>
                                    <w:rFonts w:ascii="Verdana Pro Light" w:hAnsi="Verdana Pro Light"/>
                                    <w:i/>
                                    <w:color w:val="FFFFFF" w:themeColor="background1"/>
                                    <w:sz w:val="22"/>
                                    <w:szCs w:val="22"/>
                                  </w:rPr>
                                  <w:t>Los van elkaar, maar toch ook met elkaar verbonden, maken we er als school werk van om allen op een passende manier te begeleiden.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3A0D6EF6">
                  <v:shapetype id="_x0000_t97" coordsize="21600,21600" o:spt="97" adj="2700" path="m@5,qx@1@2l@1@0@2@0qx0@7@2,21600l@9,21600qx@10@7l@10@1@11@1qx21600@2@11,xem@5,nfqx@6@2@5@1@4@3@5@2l@6@2em@5@1nfl@10@1em@2,21600nfqx@1@7l@1@0em@2@0nfqx@3@8@2@7l@1@7e" w14:anchorId="5B82D901">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limo="10800,10800" textboxrect="@1,@1,@10,@7" o:connecttype="custom" o:connectlocs="@14,0;@1,@13;@14,@12;@10,@13" o:connectangles="270,180,90,0" o:extrusionok="f"/>
                    <v:handles>
                      <v:h position="topLeft,#0" yrange="0,5400"/>
                    </v:handles>
                    <o:complex v:ext="view"/>
                  </v:shapetype>
                  <v:shape id="Rol: verticaal 236" style="position:absolute;left:0;text-align:left;margin-left:9.35pt;margin-top:-.4pt;width:440.65pt;height:167.9pt;z-index:2517146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5" fillcolor="#5b9bd5" strokecolor="#41719c" strokeweight="1pt" type="#_x0000_t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">
                    <v:stroke joinstyle="miter"/>
                    <v:textbox>
                      <w:txbxContent>
                        <w:p w:rsidRPr="00945DF2" w:rsidR="005B2566" w:rsidP="006433DB" w:rsidRDefault="005B2566" w14:paraId="2D11999C" w14:textId="77777777">
                          <w:pPr>
                            <w:spacing w:after="120" w:line="360" w:lineRule="auto"/>
                            <w:rPr>
                              <w:rFonts w:ascii="Verdana Pro Light" w:hAnsi="Verdana Pro Light"/>
                              <w:i/>
                              <w:color w:val="FFFFFF" w:themeColor="background1"/>
                              <w:sz w:val="22"/>
                              <w:szCs w:val="22"/>
                            </w:rPr>
                          </w:pPr>
                          <w:r w:rsidRPr="00945DF2">
                            <w:rPr>
                              <w:rFonts w:ascii="Verdana Pro Light" w:hAnsi="Verdana Pro Light"/>
                              <w:i/>
                              <w:color w:val="FFFFFF" w:themeColor="background1"/>
                              <w:sz w:val="22"/>
                              <w:szCs w:val="22"/>
                            </w:rPr>
                            <w:t xml:space="preserve">In onze school staan kinderen centraal. </w:t>
                          </w:r>
                        </w:p>
                        <w:p w:rsidRPr="00945DF2" w:rsidR="005B2566" w:rsidP="006433DB" w:rsidRDefault="005B2566" w14:paraId="0CC8739C" w14:textId="77777777">
                          <w:pPr>
                            <w:spacing w:after="120" w:line="360" w:lineRule="auto"/>
                            <w:rPr>
                              <w:rFonts w:ascii="Verdana Pro Light" w:hAnsi="Verdana Pro Light"/>
                              <w:i/>
                              <w:color w:val="FFFFFF" w:themeColor="background1"/>
                              <w:sz w:val="22"/>
                              <w:szCs w:val="22"/>
                            </w:rPr>
                          </w:pPr>
                          <w:r w:rsidRPr="00945DF2">
                            <w:rPr>
                              <w:rFonts w:ascii="Verdana Pro Light" w:hAnsi="Verdana Pro Light"/>
                              <w:i/>
                              <w:color w:val="FFFFFF" w:themeColor="background1"/>
                              <w:sz w:val="22"/>
                              <w:szCs w:val="22"/>
                            </w:rPr>
                            <w:t>Aan de hand van 5 fundamentele uitgangspunten nemen we alle kinderen mee op weg doorheen hun ontwikkeling.</w:t>
                          </w:r>
                        </w:p>
                        <w:p w:rsidRPr="00945DF2" w:rsidR="005B2566" w:rsidP="006433DB" w:rsidRDefault="005B2566" w14:paraId="34881195" w14:textId="77777777">
                          <w:pPr>
                            <w:spacing w:after="120" w:line="360" w:lineRule="auto"/>
                            <w:rPr>
                              <w:rFonts w:ascii="Verdana Pro Light" w:hAnsi="Verdana Pro Light"/>
                              <w:i/>
                              <w:color w:val="FFFFFF" w:themeColor="background1"/>
                              <w:sz w:val="22"/>
                              <w:szCs w:val="22"/>
                            </w:rPr>
                          </w:pPr>
                          <w:r w:rsidRPr="00945DF2">
                            <w:rPr>
                              <w:rFonts w:ascii="Verdana Pro Light" w:hAnsi="Verdana Pro Light"/>
                              <w:i/>
                              <w:color w:val="FFFFFF" w:themeColor="background1"/>
                              <w:sz w:val="22"/>
                              <w:szCs w:val="22"/>
                            </w:rPr>
                            <w:t>Los van elkaar, maar toch ook met elkaar verbonden, maken we er als school werk van om allen op een passende manier te begeleiden.</w:t>
                          </w:r>
                        </w:p>
                      </w:txbxContent>
                    </v:textbox>
                    <w10:wrap anchorx="margin"/>
                  </v:shape>
                </w:pict>
              </mc:Fallback>
            </mc:AlternateContent>
          </w:r>
        </w:p>
        <w:p w:rsidRPr="006433DB" w:rsidR="006433DB" w:rsidP="006433DB" w:rsidRDefault="006433DB" w14:paraId="17D56CDB"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71BDD76F"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1AFEC147"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3A496F53"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2E409546"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7EAB7B43"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13A4BB91"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31BC77D4"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264DC4CD"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1083BC93"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28E60D8C"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1CA28BE7"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22DDE0CE"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3506080B" w14:textId="77777777">
          <w:pPr>
            <w:suppressAutoHyphens w:val="0"/>
            <w:spacing w:after="0" w:line="240" w:lineRule="auto"/>
            <w:jc w:val="both"/>
            <w:rPr>
              <w:rFonts w:ascii="Verdana" w:hAnsi="Verdana" w:eastAsia="Times New Roman" w:cs="Times New Roman"/>
              <w:color w:val="auto"/>
              <w:spacing w:val="-5"/>
              <w:lang w:eastAsia="nl-NL"/>
            </w:rPr>
          </w:pPr>
        </w:p>
        <w:p w:rsidRPr="006433DB" w:rsidR="006433DB" w:rsidP="006433DB" w:rsidRDefault="006433DB" w14:paraId="436F533B" w14:textId="77777777">
          <w:pPr>
            <w:suppressAutoHyphens w:val="0"/>
            <w:spacing w:after="0" w:line="240" w:lineRule="auto"/>
            <w:jc w:val="both"/>
            <w:rPr>
              <w:rFonts w:ascii="Verdana" w:hAnsi="Verdana" w:eastAsia="Times New Roman" w:cs="Times New Roman"/>
              <w:i/>
              <w:color w:val="C00000"/>
              <w:spacing w:val="-5"/>
              <w:sz w:val="18"/>
              <w:szCs w:val="18"/>
              <w:lang w:eastAsia="nl-NL"/>
            </w:rPr>
          </w:pPr>
        </w:p>
        <w:p w:rsidRPr="006433DB" w:rsidR="006433DB" w:rsidP="006433DB" w:rsidRDefault="006433DB" w14:paraId="20D8D1FB" w14:textId="77777777">
          <w:pPr>
            <w:suppressAutoHyphens w:val="0"/>
            <w:spacing w:after="0" w:line="240" w:lineRule="auto"/>
            <w:jc w:val="both"/>
            <w:rPr>
              <w:rFonts w:eastAsia="Times New Roman" w:cs="Times New Roman"/>
              <w:i/>
              <w:color w:val="C00000"/>
              <w:spacing w:val="-5"/>
              <w:lang w:eastAsia="nl-NL"/>
            </w:rPr>
          </w:pPr>
          <w:r w:rsidRPr="006433DB">
            <w:rPr>
              <w:rFonts w:eastAsia="Times New Roman" w:cs="Times New Roman"/>
              <w:i/>
              <w:noProof/>
              <w:color w:val="C00000"/>
              <w:spacing w:val="-5"/>
              <w:lang w:eastAsia="nl-BE"/>
            </w:rPr>
            <mc:AlternateContent>
              <mc:Choice Requires="wps">
                <w:drawing>
                  <wp:anchor distT="0" distB="0" distL="114300" distR="114300" simplePos="0" relativeHeight="251702315" behindDoc="0" locked="0" layoutInCell="1" allowOverlap="1" wp14:anchorId="3BD26E9E" wp14:editId="6526C344">
                    <wp:simplePos x="0" y="0"/>
                    <wp:positionH relativeFrom="margin">
                      <wp:align>center</wp:align>
                    </wp:positionH>
                    <wp:positionV relativeFrom="paragraph">
                      <wp:posOffset>54970</wp:posOffset>
                    </wp:positionV>
                    <wp:extent cx="6012000" cy="533400"/>
                    <wp:effectExtent l="57150" t="57150" r="84455" b="76200"/>
                    <wp:wrapSquare wrapText="bothSides"/>
                    <wp:docPr id="237"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533400"/>
                            </a:xfrm>
                            <a:prstGeom prst="roundRect">
                              <a:avLst>
                                <a:gd name="adj" fmla="val 16667"/>
                              </a:avLst>
                            </a:prstGeom>
                            <a:solidFill>
                              <a:srgbClr val="C00000"/>
                            </a:solidFill>
                            <a:ln w="127000" cmpd="dbl" algn="ctr">
                              <a:solidFill>
                                <a:sysClr val="window" lastClr="FFFFFF"/>
                              </a:solidFill>
                              <a:prstDash val="solid"/>
                              <a:round/>
                              <a:headEnd type="none" w="med" len="med"/>
                              <a:tailEnd type="none" w="med" len="med"/>
                            </a:ln>
                            <a:effectLst/>
                          </wps:spPr>
                          <wps:txbx>
                            <w:txbxContent>
                              <w:p w:rsidRPr="006433DB" w:rsidR="005B2566" w:rsidP="006433DB" w:rsidRDefault="005B2566" w14:paraId="113EE56E" w14:textId="77777777">
                                <w:pPr>
                                  <w:jc w:val="center"/>
                                  <w:rPr>
                                    <w:color w:val="FFFFFF"/>
                                    <w:sz w:val="24"/>
                                    <w:szCs w:val="24"/>
                                  </w:rPr>
                                </w:pPr>
                                <w:r w:rsidRPr="006433DB">
                                  <w:rPr>
                                    <w:color w:val="FFFFFF"/>
                                    <w:sz w:val="24"/>
                                    <w:szCs w:val="24"/>
                                  </w:rPr>
                                  <w:t>We geven elk kind de kans een ‘zonnetje’ te zijn in onze school</w:t>
                                </w:r>
                              </w:p>
                            </w:txbxContent>
                          </wps:txbx>
                          <wps:bodyPr rot="0" vert="horz" wrap="square" lIns="54000" tIns="54000" rIns="54000" bIns="54000" anchor="ctr"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26488CCE">
                  <v:roundrect id="AutoShape 59" style="position:absolute;left:0;text-align:left;margin-left:0;margin-top:4.35pt;width:473.4pt;height:42pt;z-index:25170231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spid="_x0000_s1036" fillcolor="#c00000" strokecolor="window" strokeweight="10pt" arcsize="10923f" w14:anchorId="3BD26E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">
                    <v:stroke linestyle="thinThin"/>
                    <v:textbox inset="1.5mm,1.5mm,1.5mm,1.5mm">
                      <w:txbxContent>
                        <w:p w:rsidRPr="006433DB" w:rsidR="005B2566" w:rsidP="006433DB" w:rsidRDefault="005B2566" w14:paraId="01E46ED7" w14:textId="77777777">
                          <w:pPr>
                            <w:jc w:val="center"/>
                            <w:rPr>
                              <w:color w:val="FFFFFF"/>
                              <w:sz w:val="24"/>
                              <w:szCs w:val="24"/>
                            </w:rPr>
                          </w:pPr>
                          <w:r w:rsidRPr="006433DB">
                            <w:rPr>
                              <w:color w:val="FFFFFF"/>
                              <w:sz w:val="24"/>
                              <w:szCs w:val="24"/>
                            </w:rPr>
                            <w:t>We geven elk kind de kans een ‘zonnetje’ te zijn in onze school</w:t>
                          </w:r>
                        </w:p>
                      </w:txbxContent>
                    </v:textbox>
                    <w10:wrap type="square" anchorx="margin"/>
                  </v:roundrect>
                </w:pict>
              </mc:Fallback>
            </mc:AlternateContent>
          </w:r>
          <w:r w:rsidRPr="006433DB">
            <w:rPr>
              <w:rFonts w:eastAsia="Times New Roman" w:cs="Times New Roman"/>
              <w:i/>
              <w:color w:val="C00000"/>
              <w:spacing w:val="-5"/>
              <w:lang w:eastAsia="nl-NL"/>
            </w:rPr>
            <w:t>We zijn een Katholieke dialoogschool.</w:t>
          </w:r>
        </w:p>
        <w:p w:rsidRPr="006433DB" w:rsidR="006433DB" w:rsidP="006433DB" w:rsidRDefault="006433DB" w14:paraId="38FC51F7" w14:textId="77777777">
          <w:pPr>
            <w:suppressAutoHyphens w:val="0"/>
            <w:spacing w:after="0" w:line="276" w:lineRule="auto"/>
            <w:ind w:left="2124"/>
            <w:jc w:val="both"/>
            <w:rPr>
              <w:rFonts w:eastAsia="Times New Roman" w:cs="Times New Roman"/>
              <w:color w:val="auto"/>
              <w:spacing w:val="-5"/>
              <w:lang w:eastAsia="nl-NL"/>
            </w:rPr>
          </w:pPr>
          <w:r w:rsidRPr="006433DB">
            <w:rPr>
              <w:rFonts w:eastAsia="Times New Roman" w:cs="Times New Roman"/>
              <w:noProof/>
              <w:color w:val="auto"/>
              <w:spacing w:val="-5"/>
              <w:lang w:eastAsia="nl-BE"/>
            </w:rPr>
            <w:drawing>
              <wp:anchor distT="0" distB="0" distL="114300" distR="114300" simplePos="0" relativeHeight="251707435" behindDoc="0" locked="0" layoutInCell="1" allowOverlap="1" wp14:anchorId="48CABF38" wp14:editId="7810A3F7">
                <wp:simplePos x="0" y="0"/>
                <wp:positionH relativeFrom="column">
                  <wp:posOffset>-60960</wp:posOffset>
                </wp:positionH>
                <wp:positionV relativeFrom="paragraph">
                  <wp:posOffset>109694</wp:posOffset>
                </wp:positionV>
                <wp:extent cx="900000" cy="872767"/>
                <wp:effectExtent l="0" t="0" r="0" b="0"/>
                <wp:wrapNone/>
                <wp:docPr id="247" name="Afbeeldin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r="54954"/>
                        <a:stretch/>
                      </pic:blipFill>
                      <pic:spPr bwMode="auto">
                        <a:xfrm>
                          <a:off x="0" y="0"/>
                          <a:ext cx="900000" cy="8727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6433DB" w:rsidR="006433DB" w:rsidP="006433DB" w:rsidRDefault="006433DB" w14:paraId="42E14B05"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‘Een zonnetje zijn’ gaat hand in hand met de persoon van Jezus Christus. Waar Hij kwam, bracht Hij steeds licht en warmte.</w:t>
          </w:r>
        </w:p>
        <w:p w:rsidRPr="006433DB" w:rsidR="006433DB" w:rsidP="006433DB" w:rsidRDefault="006433DB" w14:paraId="5807D3EF"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 xml:space="preserve">Zo willen wij elk kind optimale kansen geven om, naar Zijn voorbeeld, uit te groeien tot een persoon die vol zelfvertrouwen en in verbondenheid met de anderen en met de wereld, hoopvol uitziet naar een mooie toekomst. </w:t>
          </w:r>
        </w:p>
        <w:p w:rsidRPr="006433DB" w:rsidR="006433DB" w:rsidP="006433DB" w:rsidRDefault="006433DB" w14:paraId="3F5A5EDA"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In onze school laten we ons leiden door de 12 fundamentele waarden van het katholiek basisonderwijs. Hier hebben we elke dag aandacht voor: niet alleen in onze godsdienstlessen en pastorale vieringen, maar ook in andere onderwijsactiviteiten en de manier waarop wij met de kinderen omgaan, getuigen wij van deze fundamentele waarden.</w:t>
          </w:r>
        </w:p>
        <w:p w:rsidRPr="006433DB" w:rsidR="006433DB" w:rsidP="006433DB" w:rsidRDefault="006433DB" w14:paraId="08F5A1AC"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We zijn een Katholieke dialoogschool ‘waar levensbeschouwelijke reflectie en dialoog op de eerste plaats komen, waar mensen leren aan elkaar en van elkaar’ (L. Boeve). Wij staan dan ook open voor kinderen en ouders uit andere culturen, alsook voor ‘</w:t>
          </w:r>
          <w:proofErr w:type="spellStart"/>
          <w:r w:rsidRPr="006433DB">
            <w:rPr>
              <w:rFonts w:eastAsia="Times New Roman" w:cs="Times New Roman"/>
              <w:color w:val="auto"/>
              <w:spacing w:val="-5"/>
              <w:lang w:eastAsia="nl-NL"/>
            </w:rPr>
            <w:t>anders-gelovigen</w:t>
          </w:r>
          <w:proofErr w:type="spellEnd"/>
          <w:r w:rsidRPr="006433DB">
            <w:rPr>
              <w:rFonts w:eastAsia="Times New Roman" w:cs="Times New Roman"/>
              <w:color w:val="auto"/>
              <w:spacing w:val="-5"/>
              <w:lang w:eastAsia="nl-NL"/>
            </w:rPr>
            <w:t>’, en doen dit vanuit een positie van onderling respect en wederzijdse waardering.</w:t>
          </w:r>
        </w:p>
        <w:p w:rsidRPr="006433DB" w:rsidR="006433DB" w:rsidP="006433DB" w:rsidRDefault="006433DB" w14:paraId="5247FA1B" w14:textId="77777777">
          <w:pPr>
            <w:suppressAutoHyphens w:val="0"/>
            <w:spacing w:after="0" w:line="276" w:lineRule="auto"/>
            <w:ind w:left="2124"/>
            <w:jc w:val="both"/>
            <w:rPr>
              <w:rFonts w:ascii="Verdana" w:hAnsi="Verdana" w:eastAsia="Times New Roman" w:cs="Times New Roman"/>
              <w:color w:val="auto"/>
              <w:spacing w:val="-5"/>
              <w:sz w:val="18"/>
              <w:szCs w:val="18"/>
              <w:lang w:eastAsia="nl-NL"/>
            </w:rPr>
          </w:pPr>
          <w:r w:rsidRPr="006433DB">
            <w:rPr>
              <w:rFonts w:ascii="Verdana" w:hAnsi="Verdana" w:eastAsia="Times New Roman" w:cs="Times New Roman"/>
              <w:noProof/>
              <w:color w:val="auto"/>
              <w:spacing w:val="-5"/>
              <w:sz w:val="18"/>
              <w:szCs w:val="18"/>
              <w:lang w:eastAsia="nl-BE"/>
            </w:rPr>
            <mc:AlternateContent>
              <mc:Choice Requires="wps">
                <w:drawing>
                  <wp:anchor distT="0" distB="0" distL="114300" distR="114300" simplePos="0" relativeHeight="251703339" behindDoc="0" locked="0" layoutInCell="1" allowOverlap="1" wp14:anchorId="71FB652E" wp14:editId="1B1DEF1B">
                    <wp:simplePos x="0" y="0"/>
                    <wp:positionH relativeFrom="margin">
                      <wp:posOffset>1270</wp:posOffset>
                    </wp:positionH>
                    <wp:positionV relativeFrom="paragraph">
                      <wp:posOffset>236220</wp:posOffset>
                    </wp:positionV>
                    <wp:extent cx="6011545" cy="679450"/>
                    <wp:effectExtent l="57150" t="57150" r="84455" b="82550"/>
                    <wp:wrapSquare wrapText="bothSides"/>
                    <wp:docPr id="239"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545" cy="679450"/>
                            </a:xfrm>
                            <a:prstGeom prst="roundRect">
                              <a:avLst>
                                <a:gd name="adj" fmla="val 16667"/>
                              </a:avLst>
                            </a:prstGeom>
                            <a:solidFill>
                              <a:srgbClr val="339933"/>
                            </a:solidFill>
                            <a:ln w="127000" cmpd="dbl" algn="ctr">
                              <a:solidFill>
                                <a:sysClr val="window" lastClr="FFFFFF"/>
                              </a:solidFill>
                              <a:prstDash val="solid"/>
                              <a:round/>
                              <a:headEnd type="none" w="med" len="med"/>
                              <a:tailEnd type="none" w="med" len="med"/>
                            </a:ln>
                            <a:effectLst/>
                          </wps:spPr>
                          <wps:txbx>
                            <w:txbxContent>
                              <w:p w:rsidRPr="006433DB" w:rsidR="005B2566" w:rsidP="006433DB" w:rsidRDefault="005B2566" w14:paraId="1DFF1C0B" w14:textId="77777777">
                                <w:pPr>
                                  <w:jc w:val="center"/>
                                  <w:rPr>
                                    <w:color w:val="FFFFFF"/>
                                    <w:sz w:val="24"/>
                                    <w:szCs w:val="24"/>
                                  </w:rPr>
                                </w:pPr>
                                <w:r w:rsidRPr="006433DB">
                                  <w:rPr>
                                    <w:color w:val="FFFFFF"/>
                                    <w:sz w:val="24"/>
                                    <w:szCs w:val="24"/>
                                  </w:rPr>
                                  <w:t>Ons aanbod is gericht op een harmonische ontwikkeling van hoofd, hart en handen</w:t>
                                </w:r>
                              </w:p>
                            </w:txbxContent>
                          </wps:txbx>
                          <wps:bodyPr rot="0" vert="horz" wrap="square" lIns="54000" tIns="54000" rIns="54000" bIns="54000" anchor="ctr"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B7AB28A">
                  <v:roundrect id="_x0000_s1037" style="position:absolute;left:0;text-align:left;margin-left:.1pt;margin-top:18.6pt;width:473.35pt;height:53.5pt;z-index:2517033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fillcolor="#393" strokecolor="window" strokeweight="10pt" arcsize="10923f" w14:anchorId="71FB65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">
                    <v:stroke linestyle="thinThin"/>
                    <v:textbox inset="1.5mm,1.5mm,1.5mm,1.5mm">
                      <w:txbxContent>
                        <w:p w:rsidRPr="006433DB" w:rsidR="005B2566" w:rsidP="006433DB" w:rsidRDefault="005B2566" w14:paraId="1A8B0EF1" w14:textId="77777777">
                          <w:pPr>
                            <w:jc w:val="center"/>
                            <w:rPr>
                              <w:color w:val="FFFFFF"/>
                              <w:sz w:val="24"/>
                              <w:szCs w:val="24"/>
                            </w:rPr>
                          </w:pPr>
                          <w:r w:rsidRPr="006433DB">
                            <w:rPr>
                              <w:color w:val="FFFFFF"/>
                              <w:sz w:val="24"/>
                              <w:szCs w:val="24"/>
                            </w:rPr>
                            <w:t>Ons aanbod is gericht op een harmonische ontwikkeling van hoofd, hart en handen</w:t>
                          </w:r>
                        </w:p>
                      </w:txbxContent>
                    </v:textbox>
                    <w10:wrap type="square" anchorx="margin"/>
                  </v:roundrect>
                </w:pict>
              </mc:Fallback>
            </mc:AlternateContent>
          </w:r>
        </w:p>
        <w:p w:rsidRPr="006433DB" w:rsidR="006433DB" w:rsidP="006433DB" w:rsidRDefault="006433DB" w14:paraId="2E52C79C" w14:textId="77777777">
          <w:pPr>
            <w:suppressAutoHyphens w:val="0"/>
            <w:spacing w:after="0" w:line="240" w:lineRule="auto"/>
            <w:jc w:val="both"/>
            <w:rPr>
              <w:rFonts w:ascii="Verdana" w:hAnsi="Verdana" w:eastAsia="Times New Roman" w:cs="Times New Roman"/>
              <w:i/>
              <w:color w:val="C00000"/>
              <w:spacing w:val="-5"/>
              <w:sz w:val="18"/>
              <w:szCs w:val="18"/>
              <w:lang w:eastAsia="nl-NL"/>
            </w:rPr>
          </w:pPr>
        </w:p>
        <w:p w:rsidRPr="006433DB" w:rsidR="006433DB" w:rsidP="006433DB" w:rsidRDefault="006433DB" w14:paraId="38C0716E" w14:textId="77777777">
          <w:pPr>
            <w:suppressAutoHyphens w:val="0"/>
            <w:spacing w:after="0" w:line="240" w:lineRule="auto"/>
            <w:jc w:val="both"/>
            <w:rPr>
              <w:rFonts w:eastAsia="Times New Roman" w:cs="Times New Roman"/>
              <w:i/>
              <w:color w:val="339933"/>
              <w:spacing w:val="-5"/>
              <w:lang w:eastAsia="nl-NL"/>
            </w:rPr>
          </w:pPr>
          <w:r w:rsidRPr="006433DB">
            <w:rPr>
              <w:rFonts w:eastAsia="Times New Roman" w:cs="Times New Roman"/>
              <w:i/>
              <w:color w:val="339933"/>
              <w:spacing w:val="-5"/>
              <w:lang w:eastAsia="nl-NL"/>
            </w:rPr>
            <w:t>We zijn een kwaliteitsvolle school.</w:t>
          </w:r>
        </w:p>
        <w:p w:rsidRPr="006433DB" w:rsidR="006433DB" w:rsidP="006433DB" w:rsidRDefault="006433DB" w14:paraId="49CC66EC" w14:textId="77777777">
          <w:pPr>
            <w:suppressAutoHyphens w:val="0"/>
            <w:spacing w:after="0" w:line="276" w:lineRule="auto"/>
            <w:ind w:left="2124"/>
            <w:jc w:val="both"/>
            <w:rPr>
              <w:rFonts w:eastAsia="Times New Roman" w:cs="Times New Roman"/>
              <w:color w:val="auto"/>
              <w:spacing w:val="-5"/>
              <w:lang w:eastAsia="nl-NL"/>
            </w:rPr>
          </w:pPr>
        </w:p>
        <w:p w:rsidRPr="006433DB" w:rsidR="006433DB" w:rsidP="006433DB" w:rsidRDefault="006433DB" w14:paraId="41953D08"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noProof/>
              <w:color w:val="auto"/>
              <w:spacing w:val="-5"/>
              <w:lang w:eastAsia="nl-BE"/>
            </w:rPr>
            <w:drawing>
              <wp:anchor distT="0" distB="0" distL="114300" distR="114300" simplePos="0" relativeHeight="251708459" behindDoc="0" locked="0" layoutInCell="1" allowOverlap="1" wp14:anchorId="57ADE9C2" wp14:editId="316F24C1">
                <wp:simplePos x="0" y="0"/>
                <wp:positionH relativeFrom="column">
                  <wp:posOffset>-14605</wp:posOffset>
                </wp:positionH>
                <wp:positionV relativeFrom="paragraph">
                  <wp:posOffset>28414</wp:posOffset>
                </wp:positionV>
                <wp:extent cx="899795" cy="918210"/>
                <wp:effectExtent l="0" t="0" r="0" b="0"/>
                <wp:wrapNone/>
                <wp:docPr id="248" name="Afbeelding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899795" cy="918210"/>
                        </a:xfrm>
                        <a:prstGeom prst="rect">
                          <a:avLst/>
                        </a:prstGeom>
                      </pic:spPr>
                    </pic:pic>
                  </a:graphicData>
                </a:graphic>
                <wp14:sizeRelH relativeFrom="margin">
                  <wp14:pctWidth>0</wp14:pctWidth>
                </wp14:sizeRelH>
                <wp14:sizeRelV relativeFrom="margin">
                  <wp14:pctHeight>0</wp14:pctHeight>
                </wp14:sizeRelV>
              </wp:anchor>
            </w:drawing>
          </w:r>
          <w:r w:rsidRPr="006433DB">
            <w:rPr>
              <w:rFonts w:eastAsia="Times New Roman" w:cs="Times New Roman"/>
              <w:color w:val="auto"/>
              <w:spacing w:val="-5"/>
              <w:lang w:eastAsia="nl-NL"/>
            </w:rPr>
            <w:t>In onze school stimuleren we bij de kinderen niet alleen de verstandelijke ontwikkeling, maar werken we ook aan het gevoel, de wil, de lichamelijke en de zintuigelijke ontwikkeling. Op die manier zorgen we voor een harmonische ontwikkeling.</w:t>
          </w:r>
        </w:p>
        <w:p w:rsidRPr="006433DB" w:rsidR="006433DB" w:rsidP="006433DB" w:rsidRDefault="006433DB" w14:paraId="155338D2" w14:textId="77777777">
          <w:pPr>
            <w:suppressAutoHyphens w:val="0"/>
            <w:spacing w:after="0" w:line="300" w:lineRule="auto"/>
            <w:ind w:left="1644"/>
            <w:jc w:val="both"/>
            <w:rPr>
              <w:rFonts w:eastAsia="Times New Roman" w:cs="Times New Roman"/>
              <w:color w:val="auto"/>
              <w:spacing w:val="-5"/>
              <w:lang w:eastAsia="nl-NL"/>
            </w:rPr>
          </w:pPr>
        </w:p>
        <w:p w:rsidRPr="006433DB" w:rsidR="006433DB" w:rsidRDefault="006433DB" w14:paraId="34B78CC2" w14:textId="77777777">
          <w:pPr>
            <w:numPr>
              <w:ilvl w:val="0"/>
              <w:numId w:val="21"/>
            </w:numPr>
            <w:suppressAutoHyphens w:val="0"/>
            <w:spacing w:before="100" w:beforeAutospacing="1" w:after="100" w:afterAutospacing="1" w:line="240" w:lineRule="auto"/>
            <w:ind w:left="1880" w:hanging="235"/>
            <w:contextualSpacing/>
            <w:jc w:val="both"/>
            <w:rPr>
              <w:rFonts w:eastAsia="Times New Roman" w:cs="Times New Roman"/>
              <w:color w:val="auto"/>
              <w:lang w:val="nl-NL" w:eastAsia="nl-NL"/>
            </w:rPr>
          </w:pPr>
          <w:r w:rsidRPr="006433DB">
            <w:rPr>
              <w:rFonts w:eastAsia="Times New Roman" w:cs="Times New Roman"/>
              <w:color w:val="auto"/>
              <w:lang w:val="nl-NL" w:eastAsia="nl-NL"/>
            </w:rPr>
            <w:t>Hoofd: we benaderen elk kind op de best passende manier om het te blijven boeien en te ontwikkelen op het intellectuele vlak.</w:t>
          </w:r>
        </w:p>
        <w:p w:rsidRPr="006433DB" w:rsidR="006433DB" w:rsidRDefault="006433DB" w14:paraId="009FB85C" w14:textId="77777777">
          <w:pPr>
            <w:numPr>
              <w:ilvl w:val="0"/>
              <w:numId w:val="21"/>
            </w:numPr>
            <w:suppressAutoHyphens w:val="0"/>
            <w:spacing w:before="100" w:beforeAutospacing="1" w:after="0" w:afterAutospacing="1" w:line="240" w:lineRule="auto"/>
            <w:ind w:left="1880" w:hanging="235"/>
            <w:contextualSpacing/>
            <w:jc w:val="both"/>
            <w:rPr>
              <w:rFonts w:eastAsia="Times New Roman" w:cs="Times New Roman"/>
              <w:color w:val="auto"/>
              <w:lang w:val="nl-NL" w:eastAsia="nl-NL"/>
            </w:rPr>
          </w:pPr>
          <w:r w:rsidRPr="006433DB">
            <w:rPr>
              <w:rFonts w:eastAsia="Times New Roman" w:cs="Times New Roman"/>
              <w:color w:val="auto"/>
              <w:lang w:val="nl-NL" w:eastAsia="nl-NL"/>
            </w:rPr>
            <w:t>Hart: in alle activiteiten geven we aandacht aan het bevorderen van goede sociale vaardigheden. Het welbevinden van de kinderen gaat ons nauw aan het hart.</w:t>
          </w:r>
        </w:p>
        <w:p w:rsidRPr="006433DB" w:rsidR="006433DB" w:rsidRDefault="7E097DB9" w14:paraId="0A7058A6" w14:textId="368B42FB">
          <w:pPr>
            <w:numPr>
              <w:ilvl w:val="0"/>
              <w:numId w:val="21"/>
            </w:numPr>
            <w:suppressAutoHyphens w:val="0"/>
            <w:spacing w:before="100" w:beforeAutospacing="1" w:after="100" w:afterAutospacing="1" w:line="240" w:lineRule="auto"/>
            <w:ind w:left="1880" w:hanging="235"/>
            <w:contextualSpacing/>
            <w:rPr>
              <w:rFonts w:eastAsia="Times New Roman" w:cs="Times New Roman"/>
              <w:color w:val="auto"/>
              <w:lang w:val="nl-NL" w:eastAsia="nl-NL"/>
            </w:rPr>
          </w:pPr>
          <w:r w:rsidRPr="76270F20">
            <w:rPr>
              <w:rFonts w:eastAsia="Times New Roman" w:cs="Times New Roman"/>
              <w:color w:val="auto"/>
              <w:lang w:val="nl-NL" w:eastAsia="nl-NL"/>
            </w:rPr>
            <w:t>Handen: we willen onze kinderen ook vaardigheden bijbrengen en zichzelf leren ervaren.</w:t>
          </w:r>
        </w:p>
        <w:p w:rsidRPr="006433DB" w:rsidR="006433DB" w:rsidP="006433DB" w:rsidRDefault="006433DB" w14:paraId="130586C4" w14:textId="0363BF9B">
          <w:pPr>
            <w:suppressAutoHyphens w:val="0"/>
            <w:spacing w:after="0" w:line="240" w:lineRule="auto"/>
            <w:ind w:left="1880"/>
            <w:contextualSpacing/>
            <w:jc w:val="both"/>
            <w:rPr>
              <w:rFonts w:eastAsia="Times New Roman" w:cs="Times New Roman"/>
              <w:color w:val="auto"/>
              <w:lang w:val="nl-NL" w:eastAsia="nl-NL"/>
            </w:rPr>
          </w:pPr>
        </w:p>
        <w:p w:rsidR="006433DB" w:rsidP="006433DB" w:rsidRDefault="006433DB" w14:paraId="560FBD7E" w14:textId="7AA363AE">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Onze school vindt het heel belangrijk elk kind positief te benaderen en te beklemtonen wat het wel al kan, zodat het zelfvertrouwen en het gevoel van eigenwaarde groeit om later op een volwaardige manier te kunnen deelnemen aan het maatschappelijk leven.</w:t>
          </w:r>
        </w:p>
        <w:p w:rsidR="00BF2295" w:rsidP="006433DB" w:rsidRDefault="00BF2295" w14:paraId="55CCD933" w14:textId="77777777">
          <w:pPr>
            <w:suppressAutoHyphens w:val="0"/>
            <w:spacing w:after="0" w:line="300" w:lineRule="auto"/>
            <w:ind w:left="1644"/>
            <w:jc w:val="both"/>
            <w:rPr>
              <w:rFonts w:eastAsia="Times New Roman" w:cs="Times New Roman"/>
              <w:color w:val="auto"/>
              <w:spacing w:val="-5"/>
              <w:lang w:eastAsia="nl-NL"/>
            </w:rPr>
          </w:pPr>
        </w:p>
        <w:p w:rsidRPr="005F313B" w:rsidR="00BF2295" w:rsidP="006433DB" w:rsidRDefault="00BF2295" w14:paraId="01625FC0" w14:textId="5BA35387">
          <w:pPr>
            <w:suppressAutoHyphens w:val="0"/>
            <w:spacing w:after="0" w:line="300" w:lineRule="auto"/>
            <w:ind w:left="1644"/>
            <w:jc w:val="both"/>
            <w:rPr>
              <w:rFonts w:eastAsia="Times New Roman" w:cs="Times New Roman"/>
              <w:color w:val="auto"/>
              <w:spacing w:val="-5"/>
              <w:highlight w:val="yellow"/>
              <w:lang w:eastAsia="nl-NL"/>
            </w:rPr>
          </w:pPr>
          <w:r w:rsidRPr="005F313B">
            <w:rPr>
              <w:rFonts w:eastAsia="Times New Roman" w:cs="Times New Roman"/>
              <w:color w:val="auto"/>
              <w:spacing w:val="-5"/>
              <w:highlight w:val="yellow"/>
              <w:lang w:eastAsia="nl-NL"/>
            </w:rPr>
            <w:t>Het vertrekpunt is kennis.  Ons nieuwe leerplan ‘Op stap, leerroutes voor iedereen is gebouwd op de principes van een kennisrijk curriculum.  De kernprincipes daarvan zijn inhoudsrijk, duidelijk en coherent.</w:t>
          </w:r>
        </w:p>
        <w:p w:rsidRPr="005F313B" w:rsidR="00BF2295" w:rsidP="006433DB" w:rsidRDefault="00BF2295" w14:paraId="54DBF131" w14:textId="4571DC4E">
          <w:pPr>
            <w:suppressAutoHyphens w:val="0"/>
            <w:spacing w:after="0" w:line="300" w:lineRule="auto"/>
            <w:ind w:left="1644"/>
            <w:jc w:val="both"/>
            <w:rPr>
              <w:rFonts w:eastAsia="Times New Roman" w:cs="Times New Roman"/>
              <w:color w:val="auto"/>
              <w:spacing w:val="-5"/>
              <w:highlight w:val="yellow"/>
              <w:lang w:eastAsia="nl-NL"/>
            </w:rPr>
          </w:pPr>
        </w:p>
        <w:p w:rsidRPr="006433DB" w:rsidR="00BF2295" w:rsidP="006433DB" w:rsidRDefault="00BF2295" w14:paraId="5142CE68" w14:textId="16904200">
          <w:pPr>
            <w:suppressAutoHyphens w:val="0"/>
            <w:spacing w:after="0" w:line="300" w:lineRule="auto"/>
            <w:ind w:left="1644"/>
            <w:jc w:val="both"/>
            <w:rPr>
              <w:rFonts w:eastAsia="Times New Roman" w:cs="Times New Roman"/>
              <w:color w:val="auto"/>
              <w:spacing w:val="-5"/>
              <w:lang w:eastAsia="nl-NL"/>
            </w:rPr>
          </w:pPr>
          <w:r w:rsidRPr="005F313B">
            <w:rPr>
              <w:rFonts w:eastAsia="Times New Roman" w:cs="Times New Roman"/>
              <w:color w:val="auto"/>
              <w:spacing w:val="-5"/>
              <w:highlight w:val="yellow"/>
              <w:lang w:eastAsia="nl-NL"/>
            </w:rPr>
            <w:t>Deze principes zorgen er in samenspel met effectieve didactiek en sterk klasmanag</w:t>
          </w:r>
          <w:r w:rsidRPr="005F313B" w:rsidR="005F313B">
            <w:rPr>
              <w:rFonts w:eastAsia="Times New Roman" w:cs="Times New Roman"/>
              <w:color w:val="auto"/>
              <w:spacing w:val="-5"/>
              <w:highlight w:val="yellow"/>
              <w:lang w:eastAsia="nl-NL"/>
            </w:rPr>
            <w:t>ement voor dat leerlingen kennis niet als losse feitjes verwerven.  Ze komen tot diepere inzichten doordat de leraren kenniselementen met elkaar verbinden.  Zo versterken de leerlingen hun vermogen om kritisch te denken.</w:t>
          </w:r>
        </w:p>
        <w:p w:rsidRPr="006433DB" w:rsidR="006433DB" w:rsidP="006433DB" w:rsidRDefault="006433DB" w14:paraId="34E57A61" w14:textId="67CDE6C8">
          <w:pPr>
            <w:suppressAutoHyphens w:val="0"/>
            <w:spacing w:after="0" w:line="300" w:lineRule="auto"/>
            <w:ind w:left="1644"/>
            <w:jc w:val="both"/>
            <w:rPr>
              <w:rFonts w:eastAsia="Times New Roman" w:cs="Times New Roman"/>
              <w:color w:val="auto"/>
              <w:spacing w:val="-5"/>
              <w:lang w:eastAsia="nl-NL"/>
            </w:rPr>
          </w:pPr>
        </w:p>
        <w:p w:rsidRPr="006433DB" w:rsidR="006433DB" w:rsidP="005F313B" w:rsidRDefault="00BF2295" w14:paraId="7914DA76" w14:textId="0E918345">
          <w:pPr>
            <w:pStyle w:val="Normaalweb"/>
            <w:shd w:val="clear" w:color="auto" w:fill="FFFFFF"/>
            <w:rPr>
              <w:rFonts w:ascii="Verdana" w:hAnsi="Verdana"/>
              <w:spacing w:val="-2"/>
              <w:lang w:val="nl-NL" w:eastAsia="nl-NL"/>
            </w:rPr>
          </w:pPr>
          <w:r w:rsidRPr="00BF2295">
            <w:rPr>
              <w:noProof/>
            </w:rPr>
            <w:drawing>
              <wp:anchor distT="0" distB="0" distL="114300" distR="114300" simplePos="0" relativeHeight="251728939" behindDoc="0" locked="0" layoutInCell="1" allowOverlap="1" wp14:anchorId="027E128A" wp14:editId="50D21478">
                <wp:simplePos x="0" y="0"/>
                <wp:positionH relativeFrom="margin">
                  <wp:posOffset>-519430</wp:posOffset>
                </wp:positionH>
                <wp:positionV relativeFrom="margin">
                  <wp:posOffset>4515485</wp:posOffset>
                </wp:positionV>
                <wp:extent cx="1411605" cy="399415"/>
                <wp:effectExtent l="0" t="0" r="0" b="635"/>
                <wp:wrapSquare wrapText="bothSides"/>
                <wp:docPr id="5584967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96747" name="Picture 55849674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11605" cy="399415"/>
                        </a:xfrm>
                        <a:prstGeom prst="rect">
                          <a:avLst/>
                        </a:prstGeom>
                      </pic:spPr>
                    </pic:pic>
                  </a:graphicData>
                </a:graphic>
              </wp:anchor>
            </w:drawing>
          </w:r>
          <w:r w:rsidRPr="006433DB" w:rsidR="006433DB">
            <w:rPr>
              <w:rFonts w:ascii="Verdana" w:hAnsi="Verdana"/>
              <w:noProof/>
              <w:spacing w:val="-2"/>
              <w:sz w:val="18"/>
              <w:szCs w:val="18"/>
            </w:rPr>
            <mc:AlternateContent>
              <mc:Choice Requires="wps">
                <w:drawing>
                  <wp:anchor distT="0" distB="0" distL="114300" distR="114300" simplePos="0" relativeHeight="251704363" behindDoc="0" locked="0" layoutInCell="1" allowOverlap="1" wp14:anchorId="1DC54E0A" wp14:editId="666AABC2">
                    <wp:simplePos x="0" y="0"/>
                    <wp:positionH relativeFrom="margin">
                      <wp:posOffset>0</wp:posOffset>
                    </wp:positionH>
                    <wp:positionV relativeFrom="paragraph">
                      <wp:posOffset>206375</wp:posOffset>
                    </wp:positionV>
                    <wp:extent cx="6012000" cy="533400"/>
                    <wp:effectExtent l="57150" t="57150" r="84455" b="76200"/>
                    <wp:wrapSquare wrapText="bothSides"/>
                    <wp:docPr id="240"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533400"/>
                            </a:xfrm>
                            <a:prstGeom prst="roundRect">
                              <a:avLst>
                                <a:gd name="adj" fmla="val 16667"/>
                              </a:avLst>
                            </a:prstGeom>
                            <a:solidFill>
                              <a:srgbClr val="7030A0"/>
                            </a:solidFill>
                            <a:ln w="127000" cmpd="dbl" algn="ctr">
                              <a:solidFill>
                                <a:sysClr val="window" lastClr="FFFFFF"/>
                              </a:solidFill>
                              <a:prstDash val="solid"/>
                              <a:round/>
                              <a:headEnd type="none" w="med" len="med"/>
                              <a:tailEnd type="none" w="med" len="med"/>
                            </a:ln>
                            <a:effectLst/>
                          </wps:spPr>
                          <wps:txbx>
                            <w:txbxContent>
                              <w:p w:rsidRPr="006433DB" w:rsidR="005B2566" w:rsidP="006433DB" w:rsidRDefault="005B2566" w14:paraId="5BBA8B26" w14:textId="77777777">
                                <w:pPr>
                                  <w:jc w:val="center"/>
                                  <w:rPr>
                                    <w:color w:val="FFFFFF"/>
                                    <w:sz w:val="24"/>
                                    <w:szCs w:val="24"/>
                                  </w:rPr>
                                </w:pPr>
                                <w:r w:rsidRPr="006433DB">
                                  <w:rPr>
                                    <w:color w:val="FFFFFF"/>
                                    <w:sz w:val="24"/>
                                    <w:szCs w:val="24"/>
                                  </w:rPr>
                                  <w:t>Onze school wil elke dag een huis zijn waar kinderen zich thuis voelen</w:t>
                                </w:r>
                              </w:p>
                            </w:txbxContent>
                          </wps:txbx>
                          <wps:bodyPr rot="0" vert="horz" wrap="square" lIns="54000" tIns="54000" rIns="54000" bIns="54000" anchor="ctr"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7BED98E6">
                  <v:roundrect id="_x0000_s1038" style="position:absolute;margin-left:0;margin-top:16.25pt;width:473.4pt;height:42pt;z-index:2517043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fillcolor="#7030a0" strokecolor="window" strokeweight="10pt" arcsize="10923f" w14:anchorId="1DC54E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">
                    <v:stroke linestyle="thinThin"/>
                    <v:textbox inset="1.5mm,1.5mm,1.5mm,1.5mm">
                      <w:txbxContent>
                        <w:p w:rsidRPr="006433DB" w:rsidR="005B2566" w:rsidP="006433DB" w:rsidRDefault="005B2566" w14:paraId="4208598F" w14:textId="77777777">
                          <w:pPr>
                            <w:jc w:val="center"/>
                            <w:rPr>
                              <w:color w:val="FFFFFF"/>
                              <w:sz w:val="24"/>
                              <w:szCs w:val="24"/>
                            </w:rPr>
                          </w:pPr>
                          <w:r w:rsidRPr="006433DB">
                            <w:rPr>
                              <w:color w:val="FFFFFF"/>
                              <w:sz w:val="24"/>
                              <w:szCs w:val="24"/>
                            </w:rPr>
                            <w:t>Onze school wil elke dag een huis zijn waar kinderen zich thuis voelen</w:t>
                          </w:r>
                        </w:p>
                      </w:txbxContent>
                    </v:textbox>
                    <w10:wrap type="square" anchorx="margin"/>
                  </v:roundrect>
                </w:pict>
              </mc:Fallback>
            </mc:AlternateContent>
          </w:r>
        </w:p>
        <w:p w:rsidRPr="006433DB" w:rsidR="006433DB" w:rsidP="006433DB" w:rsidRDefault="006433DB" w14:paraId="300DE6FD" w14:textId="77777777">
          <w:pPr>
            <w:suppressAutoHyphens w:val="0"/>
            <w:spacing w:after="0" w:line="240" w:lineRule="auto"/>
            <w:jc w:val="both"/>
            <w:rPr>
              <w:rFonts w:eastAsia="Times New Roman" w:cs="Times New Roman"/>
              <w:i/>
              <w:color w:val="7030A0"/>
              <w:spacing w:val="-5"/>
              <w:lang w:eastAsia="nl-NL"/>
            </w:rPr>
          </w:pPr>
          <w:r w:rsidRPr="006433DB">
            <w:rPr>
              <w:rFonts w:eastAsia="Times New Roman" w:cs="Times New Roman"/>
              <w:i/>
              <w:color w:val="7030A0"/>
              <w:spacing w:val="-5"/>
              <w:lang w:eastAsia="nl-NL"/>
            </w:rPr>
            <w:t>We zijn een hartelijke school.</w:t>
          </w:r>
        </w:p>
        <w:p w:rsidRPr="006433DB" w:rsidR="006433DB" w:rsidP="006433DB" w:rsidRDefault="006433DB" w14:paraId="20635725" w14:textId="77777777">
          <w:pPr>
            <w:keepNext/>
            <w:spacing w:after="0" w:line="240" w:lineRule="auto"/>
            <w:jc w:val="both"/>
            <w:rPr>
              <w:rFonts w:eastAsia="Times New Roman" w:cs="Times New Roman"/>
              <w:color w:val="auto"/>
              <w:spacing w:val="-2"/>
              <w:lang w:val="nl-NL" w:eastAsia="nl-NL"/>
            </w:rPr>
          </w:pPr>
          <w:r w:rsidRPr="006433DB">
            <w:rPr>
              <w:rFonts w:eastAsia="Times New Roman" w:cs="Times New Roman"/>
              <w:noProof/>
              <w:color w:val="auto"/>
              <w:spacing w:val="-2"/>
              <w:lang w:eastAsia="nl-BE"/>
            </w:rPr>
            <w:drawing>
              <wp:anchor distT="0" distB="0" distL="114300" distR="114300" simplePos="0" relativeHeight="251712555" behindDoc="0" locked="0" layoutInCell="1" allowOverlap="1" wp14:anchorId="46A7F037" wp14:editId="538CDFCC">
                <wp:simplePos x="0" y="0"/>
                <wp:positionH relativeFrom="column">
                  <wp:posOffset>-67310</wp:posOffset>
                </wp:positionH>
                <wp:positionV relativeFrom="paragraph">
                  <wp:posOffset>98425</wp:posOffset>
                </wp:positionV>
                <wp:extent cx="972000" cy="972000"/>
                <wp:effectExtent l="0" t="0" r="0" b="0"/>
                <wp:wrapNone/>
                <wp:docPr id="627" name="Afbeelding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clrChange>
                            <a:clrFrom>
                              <a:srgbClr val="000000"/>
                            </a:clrFrom>
                            <a:clrTo>
                              <a:srgbClr val="000000">
                                <a:alpha val="0"/>
                              </a:srgbClr>
                            </a:clrTo>
                          </a:clrChange>
                          <a:extLst>
                            <a:ext uri="{BEBA8EAE-BF5A-486C-A8C5-ECC9F3942E4B}">
                              <a14:imgProps xmlns:a14="http://schemas.microsoft.com/office/drawing/2010/main">
                                <a14:imgLayer r:embed="rId34">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pic:spPr>
                    </pic:pic>
                  </a:graphicData>
                </a:graphic>
                <wp14:sizeRelH relativeFrom="page">
                  <wp14:pctWidth>0</wp14:pctWidth>
                </wp14:sizeRelH>
                <wp14:sizeRelV relativeFrom="page">
                  <wp14:pctHeight>0</wp14:pctHeight>
                </wp14:sizeRelV>
              </wp:anchor>
            </w:drawing>
          </w:r>
        </w:p>
        <w:p w:rsidRPr="006433DB" w:rsidR="006433DB" w:rsidP="006433DB" w:rsidRDefault="006433DB" w14:paraId="1E12FB1D"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Daarom zoeken we naar de beste aanpak om het leren van de kinderen te ondersteunen en te begeleiden. We zullen hen nabij zijn, warmte en aandacht bieden.</w:t>
          </w:r>
        </w:p>
        <w:p w:rsidRPr="006433DB" w:rsidR="006433DB" w:rsidP="006433DB" w:rsidRDefault="006433DB" w14:paraId="593844C0"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 xml:space="preserve">Daarom kiezen we voor een relatiestijl gebaseerd op hartelijkheid. We geloven in de kracht van de hartelijkheid: kinderen voelen dat we van ‘harte’ </w:t>
          </w:r>
          <w:proofErr w:type="gramStart"/>
          <w:r w:rsidRPr="006433DB">
            <w:rPr>
              <w:rFonts w:eastAsia="Times New Roman" w:cs="Times New Roman"/>
              <w:color w:val="auto"/>
              <w:spacing w:val="-5"/>
              <w:lang w:eastAsia="nl-NL"/>
            </w:rPr>
            <w:t>les geven</w:t>
          </w:r>
          <w:proofErr w:type="gramEnd"/>
          <w:r w:rsidRPr="006433DB">
            <w:rPr>
              <w:rFonts w:eastAsia="Times New Roman" w:cs="Times New Roman"/>
              <w:color w:val="auto"/>
              <w:spacing w:val="-5"/>
              <w:lang w:eastAsia="nl-NL"/>
            </w:rPr>
            <w:t xml:space="preserve"> en dat we een ‘hart’ hebben voor wat hen raakt en </w:t>
          </w:r>
          <w:proofErr w:type="gramStart"/>
          <w:r w:rsidRPr="006433DB">
            <w:rPr>
              <w:rFonts w:eastAsia="Times New Roman" w:cs="Times New Roman"/>
              <w:color w:val="auto"/>
              <w:spacing w:val="-5"/>
              <w:lang w:eastAsia="nl-NL"/>
            </w:rPr>
            <w:t>bezig houdt</w:t>
          </w:r>
          <w:proofErr w:type="gramEnd"/>
          <w:r w:rsidRPr="006433DB">
            <w:rPr>
              <w:rFonts w:eastAsia="Times New Roman" w:cs="Times New Roman"/>
              <w:color w:val="auto"/>
              <w:spacing w:val="-5"/>
              <w:lang w:eastAsia="nl-NL"/>
            </w:rPr>
            <w:t xml:space="preserve">. </w:t>
          </w:r>
        </w:p>
        <w:p w:rsidRPr="006433DB" w:rsidR="006433DB" w:rsidP="006433DB" w:rsidRDefault="006433DB" w14:paraId="5EB262F3" w14:textId="77777777">
          <w:pPr>
            <w:suppressAutoHyphens w:val="0"/>
            <w:spacing w:after="0" w:line="300" w:lineRule="auto"/>
            <w:ind w:left="1644"/>
            <w:jc w:val="both"/>
            <w:rPr>
              <w:rFonts w:eastAsia="Times New Roman" w:cs="Times New Roman"/>
              <w:color w:val="auto"/>
              <w:spacing w:val="-5"/>
              <w:lang w:eastAsia="nl-NL"/>
            </w:rPr>
          </w:pPr>
        </w:p>
        <w:p w:rsidRPr="006433DB" w:rsidR="006433DB" w:rsidP="006433DB" w:rsidRDefault="006433DB" w14:paraId="7C8ADF03"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Wij bieden de kinderen een hartelijke omgeving waar ze zich veilig en geborgen voelen, waar ze met hun verhaal en met hun inbreng steeds terecht kunnen. Zo maken we van onze school een huis waar de kinderen zich thuis voelen.</w:t>
          </w:r>
        </w:p>
        <w:p w:rsidRPr="006433DB" w:rsidR="006433DB" w:rsidP="006433DB" w:rsidRDefault="006433DB" w14:paraId="769A7504" w14:textId="77777777">
          <w:pPr>
            <w:keepNext/>
            <w:spacing w:after="0" w:line="240" w:lineRule="auto"/>
            <w:jc w:val="both"/>
            <w:rPr>
              <w:rFonts w:ascii="Verdana" w:hAnsi="Verdana" w:eastAsia="Times New Roman" w:cs="Times New Roman"/>
              <w:color w:val="auto"/>
              <w:spacing w:val="-2"/>
              <w:lang w:val="nl-NL" w:eastAsia="nl-NL"/>
            </w:rPr>
          </w:pPr>
          <w:r w:rsidRPr="006433DB">
            <w:rPr>
              <w:rFonts w:ascii="Verdana" w:hAnsi="Verdana" w:eastAsia="Times New Roman" w:cs="Times New Roman"/>
              <w:noProof/>
              <w:color w:val="auto"/>
              <w:spacing w:val="-2"/>
              <w:sz w:val="18"/>
              <w:szCs w:val="18"/>
              <w:lang w:eastAsia="nl-BE"/>
            </w:rPr>
            <mc:AlternateContent>
              <mc:Choice Requires="wps">
                <w:drawing>
                  <wp:anchor distT="0" distB="0" distL="114300" distR="114300" simplePos="0" relativeHeight="251705387" behindDoc="0" locked="0" layoutInCell="1" allowOverlap="1" wp14:anchorId="19EEED98" wp14:editId="254C2039">
                    <wp:simplePos x="0" y="0"/>
                    <wp:positionH relativeFrom="margin">
                      <wp:posOffset>0</wp:posOffset>
                    </wp:positionH>
                    <wp:positionV relativeFrom="paragraph">
                      <wp:posOffset>207010</wp:posOffset>
                    </wp:positionV>
                    <wp:extent cx="6012000" cy="533400"/>
                    <wp:effectExtent l="57150" t="57150" r="84455" b="76200"/>
                    <wp:wrapSquare wrapText="bothSides"/>
                    <wp:docPr id="244"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533400"/>
                            </a:xfrm>
                            <a:prstGeom prst="roundRect">
                              <a:avLst>
                                <a:gd name="adj" fmla="val 16667"/>
                              </a:avLst>
                            </a:prstGeom>
                            <a:solidFill>
                              <a:srgbClr val="FFC000"/>
                            </a:solidFill>
                            <a:ln w="127000" cmpd="dbl" algn="ctr">
                              <a:solidFill>
                                <a:sysClr val="window" lastClr="FFFFFF"/>
                              </a:solidFill>
                              <a:prstDash val="solid"/>
                              <a:round/>
                              <a:headEnd type="none" w="med" len="med"/>
                              <a:tailEnd type="none" w="med" len="med"/>
                            </a:ln>
                            <a:effectLst/>
                          </wps:spPr>
                          <wps:txbx>
                            <w:txbxContent>
                              <w:p w:rsidRPr="006433DB" w:rsidR="005B2566" w:rsidP="006433DB" w:rsidRDefault="005B2566" w14:paraId="295A16E9" w14:textId="77777777">
                                <w:pPr>
                                  <w:pStyle w:val="Sprong"/>
                                  <w:keepNext/>
                                  <w:ind w:left="0"/>
                                  <w:jc w:val="center"/>
                                  <w:rPr>
                                    <w:rFonts w:ascii="Trebuchet MS" w:hAnsi="Trebuchet MS"/>
                                    <w:color w:val="000000"/>
                                    <w:sz w:val="24"/>
                                    <w:szCs w:val="24"/>
                                  </w:rPr>
                                </w:pPr>
                                <w:r w:rsidRPr="006433DB">
                                  <w:rPr>
                                    <w:rFonts w:ascii="Trebuchet MS" w:hAnsi="Trebuchet MS"/>
                                    <w:sz w:val="24"/>
                                    <w:szCs w:val="24"/>
                                  </w:rPr>
                                  <w:t>We stellen elk kind centraal, met zijn eigen mogelijkheden, interesses en talenten</w:t>
                                </w:r>
                              </w:p>
                            </w:txbxContent>
                          </wps:txbx>
                          <wps:bodyPr rot="0" vert="horz" wrap="square" lIns="54000" tIns="54000" rIns="54000" bIns="54000" anchor="ctr"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4DD33F3D">
                  <v:roundrect id="_x0000_s1039" style="position:absolute;left:0;text-align:left;margin-left:0;margin-top:16.3pt;width:473.4pt;height:42pt;z-index:2517053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fillcolor="#ffc000" strokecolor="window" strokeweight="10pt" arcsize="10923f" w14:anchorId="19EEED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">
                    <v:stroke linestyle="thinThin"/>
                    <v:textbox inset="1.5mm,1.5mm,1.5mm,1.5mm">
                      <w:txbxContent>
                        <w:p w:rsidRPr="006433DB" w:rsidR="005B2566" w:rsidP="006433DB" w:rsidRDefault="005B2566" w14:paraId="081903B3" w14:textId="77777777">
                          <w:pPr>
                            <w:pStyle w:val="Sprong"/>
                            <w:keepNext/>
                            <w:ind w:left="0"/>
                            <w:jc w:val="center"/>
                            <w:rPr>
                              <w:rFonts w:ascii="Trebuchet MS" w:hAnsi="Trebuchet MS"/>
                              <w:color w:val="000000"/>
                              <w:sz w:val="24"/>
                              <w:szCs w:val="24"/>
                            </w:rPr>
                          </w:pPr>
                          <w:r w:rsidRPr="006433DB">
                            <w:rPr>
                              <w:rFonts w:ascii="Trebuchet MS" w:hAnsi="Trebuchet MS"/>
                              <w:sz w:val="24"/>
                              <w:szCs w:val="24"/>
                            </w:rPr>
                            <w:t>We stellen elk kind centraal, met zijn eigen mogelijkheden, interesses en talenten</w:t>
                          </w:r>
                        </w:p>
                      </w:txbxContent>
                    </v:textbox>
                    <w10:wrap type="square" anchorx="margin"/>
                  </v:roundrect>
                </w:pict>
              </mc:Fallback>
            </mc:AlternateContent>
          </w:r>
        </w:p>
        <w:p w:rsidRPr="006433DB" w:rsidR="006433DB" w:rsidP="006433DB" w:rsidRDefault="006433DB" w14:paraId="1E880F45" w14:textId="77777777">
          <w:pPr>
            <w:suppressAutoHyphens w:val="0"/>
            <w:spacing w:after="0" w:line="240" w:lineRule="auto"/>
            <w:jc w:val="both"/>
            <w:rPr>
              <w:rFonts w:eastAsia="Times New Roman" w:cs="Times New Roman"/>
              <w:i/>
              <w:color w:val="000000"/>
              <w:spacing w:val="-5"/>
              <w:lang w:eastAsia="nl-NL"/>
            </w:rPr>
          </w:pPr>
          <w:r w:rsidRPr="006433DB">
            <w:rPr>
              <w:rFonts w:eastAsia="Times New Roman" w:cs="Times New Roman"/>
              <w:i/>
              <w:color w:val="000000"/>
              <w:spacing w:val="-5"/>
              <w:lang w:eastAsia="nl-NL"/>
            </w:rPr>
            <w:t>We zijn een zorgzame school.</w:t>
          </w:r>
        </w:p>
        <w:p w:rsidRPr="006433DB" w:rsidR="006433DB" w:rsidP="006433DB" w:rsidRDefault="006433DB" w14:paraId="64BE846F" w14:textId="77777777">
          <w:pPr>
            <w:keepNext/>
            <w:spacing w:after="0" w:line="240" w:lineRule="auto"/>
            <w:jc w:val="both"/>
            <w:rPr>
              <w:rFonts w:eastAsia="Times New Roman" w:cs="Times New Roman"/>
              <w:color w:val="auto"/>
              <w:spacing w:val="-2"/>
              <w:lang w:val="nl-NL" w:eastAsia="nl-NL"/>
            </w:rPr>
          </w:pPr>
          <w:r w:rsidRPr="006433DB">
            <w:rPr>
              <w:rFonts w:eastAsia="Times New Roman" w:cs="Times New Roman"/>
              <w:noProof/>
              <w:color w:val="auto"/>
              <w:spacing w:val="-2"/>
              <w:lang w:eastAsia="nl-BE"/>
            </w:rPr>
            <w:drawing>
              <wp:anchor distT="0" distB="0" distL="114300" distR="114300" simplePos="0" relativeHeight="251710507" behindDoc="0" locked="0" layoutInCell="1" allowOverlap="1" wp14:anchorId="4EF18E42" wp14:editId="6695B5C2">
                <wp:simplePos x="0" y="0"/>
                <wp:positionH relativeFrom="column">
                  <wp:posOffset>60</wp:posOffset>
                </wp:positionH>
                <wp:positionV relativeFrom="paragraph">
                  <wp:posOffset>31170</wp:posOffset>
                </wp:positionV>
                <wp:extent cx="1008000" cy="846720"/>
                <wp:effectExtent l="0" t="0" r="0" b="0"/>
                <wp:wrapNone/>
                <wp:docPr id="620" name="Afbeelding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clrChange>
                            <a:clrFrom>
                              <a:srgbClr val="FFFFFF"/>
                            </a:clrFrom>
                            <a:clrTo>
                              <a:srgbClr val="FFFFFF">
                                <a:alpha val="0"/>
                              </a:srgbClr>
                            </a:clrTo>
                          </a:clrChange>
                          <a:extLst>
                            <a:ext uri="{BEBA8EAE-BF5A-486C-A8C5-ECC9F3942E4B}">
                              <a14:imgProps xmlns:a14="http://schemas.microsoft.com/office/drawing/2010/main">
                                <a14:imgLayer r:embed="rId36">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008000" cy="846720"/>
                        </a:xfrm>
                        <a:prstGeom prst="rect">
                          <a:avLst/>
                        </a:prstGeom>
                      </pic:spPr>
                    </pic:pic>
                  </a:graphicData>
                </a:graphic>
                <wp14:sizeRelH relativeFrom="margin">
                  <wp14:pctWidth>0</wp14:pctWidth>
                </wp14:sizeRelH>
                <wp14:sizeRelV relativeFrom="margin">
                  <wp14:pctHeight>0</wp14:pctHeight>
                </wp14:sizeRelV>
              </wp:anchor>
            </w:drawing>
          </w:r>
        </w:p>
        <w:p w:rsidRPr="006433DB" w:rsidR="006433DB" w:rsidP="006433DB" w:rsidRDefault="006433DB" w14:paraId="7BEB8344"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Ieder kind is beeld van God. Daarom omringen wij alle kinderen met een brede zorg. We willen kinderen optillen en hen uitzicht geven op een veilige oever van welbevinden.  Daarvoor zijn de pedagogie van de hoop en van het geduld essentieel.</w:t>
          </w:r>
        </w:p>
        <w:p w:rsidRPr="006433DB" w:rsidR="006433DB" w:rsidP="006433DB" w:rsidRDefault="006433DB" w14:paraId="1517CBF4"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 xml:space="preserve">We hebben aandacht voor de zorgvragen van alle kinderen. Ieder kind is anders, uniek en heeft eigen noden; het mag daarvoor aanspraak maken op een brede zorg. Iedereen telt mee! </w:t>
          </w:r>
        </w:p>
        <w:p w:rsidRPr="006433DB" w:rsidR="006433DB" w:rsidP="006433DB" w:rsidRDefault="006433DB" w14:paraId="4CF81A0B"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 xml:space="preserve">We verbreden onze zorgen voor kinderen wiens ontwikkeling sneller of trager verloopt. Voor deze bijzondere zorgvragen werken we samen met ouders, CLB, scholen voor buitengewoon onderwijs en gespecialiseerde zorgverleners. </w:t>
          </w:r>
        </w:p>
        <w:p w:rsidRPr="006433DB" w:rsidR="006433DB" w:rsidP="006433DB" w:rsidRDefault="006433DB" w14:paraId="650BFFFF" w14:textId="77777777">
          <w:pPr>
            <w:suppressAutoHyphens w:val="0"/>
            <w:spacing w:after="0" w:line="300" w:lineRule="auto"/>
            <w:ind w:left="1644"/>
            <w:jc w:val="both"/>
            <w:rPr>
              <w:rFonts w:ascii="Verdana" w:hAnsi="Verdana" w:eastAsia="Times New Roman" w:cs="Times New Roman"/>
              <w:color w:val="auto"/>
              <w:spacing w:val="-5"/>
              <w:sz w:val="18"/>
              <w:szCs w:val="18"/>
              <w:lang w:eastAsia="nl-NL"/>
            </w:rPr>
          </w:pPr>
        </w:p>
        <w:p w:rsidRPr="006433DB" w:rsidR="006433DB" w:rsidP="006433DB" w:rsidRDefault="006433DB" w14:paraId="1868B7F9" w14:textId="77777777">
          <w:pPr>
            <w:suppressAutoHyphens w:val="0"/>
            <w:spacing w:after="0" w:line="300" w:lineRule="auto"/>
            <w:ind w:left="1644"/>
            <w:jc w:val="both"/>
            <w:rPr>
              <w:rFonts w:ascii="Verdana" w:hAnsi="Verdana" w:eastAsia="Times New Roman" w:cs="Times New Roman"/>
              <w:color w:val="auto"/>
              <w:spacing w:val="-5"/>
              <w:sz w:val="18"/>
              <w:szCs w:val="18"/>
              <w:lang w:eastAsia="nl-NL"/>
            </w:rPr>
          </w:pPr>
          <w:r w:rsidRPr="006433DB">
            <w:rPr>
              <w:rFonts w:ascii="Verdana" w:hAnsi="Verdana" w:eastAsia="Times New Roman" w:cs="Times New Roman"/>
              <w:noProof/>
              <w:color w:val="auto"/>
              <w:spacing w:val="-5"/>
              <w:sz w:val="18"/>
              <w:szCs w:val="18"/>
              <w:lang w:eastAsia="nl-BE"/>
            </w:rPr>
            <mc:AlternateContent>
              <mc:Choice Requires="wps">
                <w:drawing>
                  <wp:anchor distT="0" distB="0" distL="114300" distR="114300" simplePos="0" relativeHeight="251706411" behindDoc="0" locked="0" layoutInCell="1" allowOverlap="1" wp14:anchorId="184B6FF6" wp14:editId="747CF003">
                    <wp:simplePos x="0" y="0"/>
                    <wp:positionH relativeFrom="margin">
                      <wp:align>center</wp:align>
                    </wp:positionH>
                    <wp:positionV relativeFrom="paragraph">
                      <wp:posOffset>57150</wp:posOffset>
                    </wp:positionV>
                    <wp:extent cx="6012000" cy="533400"/>
                    <wp:effectExtent l="57150" t="57150" r="84455" b="76200"/>
                    <wp:wrapSquare wrapText="bothSides"/>
                    <wp:docPr id="245"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533400"/>
                            </a:xfrm>
                            <a:prstGeom prst="roundRect">
                              <a:avLst>
                                <a:gd name="adj" fmla="val 16667"/>
                              </a:avLst>
                            </a:prstGeom>
                            <a:solidFill>
                              <a:srgbClr val="00B0F0"/>
                            </a:solidFill>
                            <a:ln w="127000" cmpd="dbl" algn="ctr">
                              <a:solidFill>
                                <a:sysClr val="window" lastClr="FFFFFF"/>
                              </a:solidFill>
                              <a:prstDash val="solid"/>
                              <a:round/>
                              <a:headEnd type="none" w="med" len="med"/>
                              <a:tailEnd type="none" w="med" len="med"/>
                            </a:ln>
                            <a:effectLst/>
                          </wps:spPr>
                          <wps:txbx>
                            <w:txbxContent>
                              <w:p w:rsidRPr="006433DB" w:rsidR="005B2566" w:rsidP="006433DB" w:rsidRDefault="005B2566" w14:paraId="73F2DE97" w14:textId="77777777">
                                <w:pPr>
                                  <w:pStyle w:val="Sprong"/>
                                  <w:keepNext/>
                                  <w:jc w:val="center"/>
                                  <w:rPr>
                                    <w:rFonts w:ascii="Trebuchet MS" w:hAnsi="Trebuchet MS"/>
                                    <w:color w:val="FFFFFF"/>
                                    <w:sz w:val="24"/>
                                    <w:szCs w:val="24"/>
                                  </w:rPr>
                                </w:pPr>
                                <w:r w:rsidRPr="006433DB">
                                  <w:rPr>
                                    <w:rFonts w:ascii="Trebuchet MS" w:hAnsi="Trebuchet MS"/>
                                    <w:color w:val="FFFFFF"/>
                                    <w:sz w:val="24"/>
                                    <w:szCs w:val="24"/>
                                  </w:rPr>
                                  <w:t>We erkennen iedereen als partner in de opvoeding en het onderwijs van kinderen.</w:t>
                                </w:r>
                              </w:p>
                            </w:txbxContent>
                          </wps:txbx>
                          <wps:bodyPr rot="0" vert="horz" wrap="square" lIns="54000" tIns="54000" rIns="54000" bIns="54000" anchor="ctr"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745D9C1D">
                  <v:roundrect id="_x0000_s1040" style="position:absolute;left:0;text-align:left;margin-left:0;margin-top:4.5pt;width:473.4pt;height:42pt;z-index:25170641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fillcolor="#00b0f0" strokecolor="window" strokeweight="10pt" arcsize="10923f" w14:anchorId="184B6F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">
                    <v:stroke linestyle="thinThin"/>
                    <v:textbox inset="1.5mm,1.5mm,1.5mm,1.5mm">
                      <w:txbxContent>
                        <w:p w:rsidRPr="006433DB" w:rsidR="005B2566" w:rsidP="006433DB" w:rsidRDefault="005B2566" w14:paraId="2DEA30B5" w14:textId="77777777">
                          <w:pPr>
                            <w:pStyle w:val="Sprong"/>
                            <w:keepNext/>
                            <w:jc w:val="center"/>
                            <w:rPr>
                              <w:rFonts w:ascii="Trebuchet MS" w:hAnsi="Trebuchet MS"/>
                              <w:color w:val="FFFFFF"/>
                              <w:sz w:val="24"/>
                              <w:szCs w:val="24"/>
                            </w:rPr>
                          </w:pPr>
                          <w:r w:rsidRPr="006433DB">
                            <w:rPr>
                              <w:rFonts w:ascii="Trebuchet MS" w:hAnsi="Trebuchet MS"/>
                              <w:color w:val="FFFFFF"/>
                              <w:sz w:val="24"/>
                              <w:szCs w:val="24"/>
                            </w:rPr>
                            <w:t>We erkennen iedereen als partner in de opvoeding en het onderwijs van kinderen.</w:t>
                          </w:r>
                        </w:p>
                      </w:txbxContent>
                    </v:textbox>
                    <w10:wrap type="square" anchorx="margin"/>
                  </v:roundrect>
                </w:pict>
              </mc:Fallback>
            </mc:AlternateContent>
          </w:r>
        </w:p>
        <w:p w:rsidRPr="006433DB" w:rsidR="006433DB" w:rsidP="006433DB" w:rsidRDefault="006433DB" w14:paraId="0466993D" w14:textId="77777777">
          <w:pPr>
            <w:suppressAutoHyphens w:val="0"/>
            <w:spacing w:after="0" w:line="240" w:lineRule="auto"/>
            <w:jc w:val="both"/>
            <w:rPr>
              <w:rFonts w:eastAsia="Times New Roman" w:cs="Times New Roman"/>
              <w:i/>
              <w:color w:val="00B0F0"/>
              <w:spacing w:val="-5"/>
              <w:lang w:eastAsia="nl-NL"/>
            </w:rPr>
          </w:pPr>
          <w:r w:rsidRPr="006433DB">
            <w:rPr>
              <w:rFonts w:eastAsia="Times New Roman" w:cs="Times New Roman"/>
              <w:i/>
              <w:color w:val="00B0F0"/>
              <w:spacing w:val="-5"/>
              <w:lang w:eastAsia="nl-NL"/>
            </w:rPr>
            <w:t>We zijn een brede school.</w:t>
          </w:r>
        </w:p>
        <w:p w:rsidRPr="006433DB" w:rsidR="006433DB" w:rsidP="006433DB" w:rsidRDefault="006433DB" w14:paraId="6F115B1A"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noProof/>
              <w:color w:val="auto"/>
              <w:spacing w:val="-5"/>
              <w:lang w:eastAsia="nl-BE"/>
            </w:rPr>
            <w:drawing>
              <wp:anchor distT="0" distB="0" distL="114300" distR="114300" simplePos="0" relativeHeight="251711531" behindDoc="0" locked="0" layoutInCell="1" allowOverlap="1" wp14:anchorId="6BECB073" wp14:editId="186AC825">
                <wp:simplePos x="0" y="0"/>
                <wp:positionH relativeFrom="column">
                  <wp:posOffset>-32385</wp:posOffset>
                </wp:positionH>
                <wp:positionV relativeFrom="paragraph">
                  <wp:posOffset>129236</wp:posOffset>
                </wp:positionV>
                <wp:extent cx="1008000" cy="672000"/>
                <wp:effectExtent l="0" t="0" r="1905" b="0"/>
                <wp:wrapNone/>
                <wp:docPr id="625" name="Afbeelding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clrChange>
                            <a:clrFrom>
                              <a:srgbClr val="FFFEFF"/>
                            </a:clrFrom>
                            <a:clrTo>
                              <a:srgbClr val="FFFEFF">
                                <a:alpha val="0"/>
                              </a:srgbClr>
                            </a:clrTo>
                          </a:clrChange>
                          <a:extLst>
                            <a:ext uri="{28A0092B-C50C-407E-A947-70E740481C1C}">
                              <a14:useLocalDpi xmlns:a14="http://schemas.microsoft.com/office/drawing/2010/main" val="0"/>
                            </a:ext>
                          </a:extLst>
                        </a:blip>
                        <a:stretch>
                          <a:fillRect/>
                        </a:stretch>
                      </pic:blipFill>
                      <pic:spPr>
                        <a:xfrm>
                          <a:off x="0" y="0"/>
                          <a:ext cx="1008000" cy="672000"/>
                        </a:xfrm>
                        <a:prstGeom prst="rect">
                          <a:avLst/>
                        </a:prstGeom>
                      </pic:spPr>
                    </pic:pic>
                  </a:graphicData>
                </a:graphic>
                <wp14:sizeRelH relativeFrom="margin">
                  <wp14:pctWidth>0</wp14:pctWidth>
                </wp14:sizeRelH>
                <wp14:sizeRelV relativeFrom="margin">
                  <wp14:pctHeight>0</wp14:pctHeight>
                </wp14:sizeRelV>
              </wp:anchor>
            </w:drawing>
          </w:r>
        </w:p>
        <w:p w:rsidRPr="006433DB" w:rsidR="006433DB" w:rsidP="006433DB" w:rsidRDefault="006433DB" w14:paraId="07E0D927" w14:textId="77777777">
          <w:pPr>
            <w:suppressAutoHyphens w:val="0"/>
            <w:spacing w:after="0" w:line="300" w:lineRule="auto"/>
            <w:ind w:left="1644"/>
            <w:jc w:val="both"/>
            <w:rPr>
              <w:rFonts w:eastAsia="Times New Roman" w:cs="Times New Roman"/>
              <w:color w:val="auto"/>
              <w:spacing w:val="-5"/>
              <w:lang w:eastAsia="nl-NL"/>
            </w:rPr>
          </w:pPr>
          <w:r w:rsidRPr="006433DB">
            <w:rPr>
              <w:rFonts w:eastAsia="Times New Roman" w:cs="Times New Roman"/>
              <w:color w:val="auto"/>
              <w:spacing w:val="-5"/>
              <w:lang w:eastAsia="nl-NL"/>
            </w:rPr>
            <w:t>‘School maken’ is geen zaak van de leerkracht alleen. Een school werkt dankzij een team van leerkrachten en medewerkers, ondersteund door een schoolbestuur en de directie. Maar daar blijft het niet bij. Veel meer mensen nemen vanuit hun ervaring een rol op in onze school en dragen bij in de opvoeding en het onderwijs van onze school. Op die manier wordt onze school ‘gedragen’ door de plaatselijke gemeenschap en dit in het teken van een optimale ontplooiing van elk kind, zowel binnen als buiten de schooluren.</w:t>
          </w:r>
        </w:p>
        <w:p w:rsidRPr="006433DB" w:rsidR="006433DB" w:rsidP="006433DB" w:rsidRDefault="006433DB" w14:paraId="57F76570" w14:textId="77777777">
          <w:pPr>
            <w:suppressAutoHyphens w:val="0"/>
            <w:spacing w:after="0" w:line="300" w:lineRule="auto"/>
            <w:ind w:left="1644"/>
            <w:jc w:val="both"/>
            <w:rPr>
              <w:rFonts w:eastAsia="Times New Roman" w:cs="Times New Roman"/>
              <w:color w:val="auto"/>
              <w:spacing w:val="-5"/>
              <w:lang w:eastAsia="nl-NL"/>
            </w:rPr>
          </w:pPr>
        </w:p>
        <w:p w:rsidRPr="006433DB" w:rsidR="006433DB" w:rsidRDefault="006433DB" w14:paraId="48FB6356" w14:textId="7777777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De kinderen (via het leerlingenparlement), want zij staan centraal;</w:t>
          </w:r>
        </w:p>
        <w:p w:rsidRPr="006433DB" w:rsidR="006433DB" w:rsidRDefault="006433DB" w14:paraId="6F1EB86D" w14:textId="7777777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De ouders, de eerste verantwoordelijke voor de opvoeding van de kinderen (via ouderraad, oudercontacten en als vrijwillige medewerkers);</w:t>
          </w:r>
        </w:p>
        <w:p w:rsidRPr="006433DB" w:rsidR="006433DB" w:rsidRDefault="006433DB" w14:paraId="089613CE" w14:textId="7777777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De schoolraad (met vertegenwoordigers van de ouders, het personeel en de lokale gemeenschap);</w:t>
          </w:r>
        </w:p>
        <w:p w:rsidRPr="006433DB" w:rsidR="006433DB" w:rsidRDefault="006433DB" w14:paraId="00827006" w14:textId="7777777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Het schoolbestuur dat de eindverantwoordelijke is van de school;</w:t>
          </w:r>
        </w:p>
        <w:p w:rsidRPr="006433DB" w:rsidR="006433DB" w:rsidRDefault="006433DB" w14:paraId="271053C6" w14:textId="5A0DAAC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Het centrum voor leerlingenbegeleiding (</w:t>
          </w:r>
          <w:proofErr w:type="spellStart"/>
          <w:r w:rsidRPr="006433DB">
            <w:rPr>
              <w:rFonts w:eastAsia="Calibri" w:cs="Times New Roman"/>
              <w:color w:val="auto"/>
              <w:spacing w:val="-5"/>
            </w:rPr>
            <w:t>clb</w:t>
          </w:r>
          <w:proofErr w:type="spellEnd"/>
          <w:r w:rsidRPr="006433DB">
            <w:rPr>
              <w:rFonts w:eastAsia="Calibri" w:cs="Times New Roman"/>
              <w:color w:val="auto"/>
              <w:spacing w:val="-5"/>
            </w:rPr>
            <w:t>), dat helpt bij vragen over leren en studeren, studiekeuze, psychisch en sociaal functioneren,</w:t>
          </w:r>
          <w:r>
            <w:rPr>
              <w:rFonts w:eastAsia="Calibri" w:cs="Times New Roman"/>
              <w:color w:val="auto"/>
              <w:spacing w:val="-5"/>
            </w:rPr>
            <w:t xml:space="preserve"> </w:t>
          </w:r>
          <w:r w:rsidRPr="006433DB">
            <w:rPr>
              <w:rFonts w:eastAsia="Calibri" w:cs="Times New Roman"/>
              <w:color w:val="auto"/>
              <w:spacing w:val="-5"/>
            </w:rPr>
            <w:t>…</w:t>
          </w:r>
        </w:p>
        <w:p w:rsidRPr="006433DB" w:rsidR="006433DB" w:rsidRDefault="006433DB" w14:paraId="386A923F" w14:textId="7777777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Externe organisaties (via nascholing en begeleiding);</w:t>
          </w:r>
        </w:p>
        <w:p w:rsidRPr="006433DB" w:rsidR="006433DB" w:rsidRDefault="006433DB" w14:paraId="6B794C85" w14:textId="7777777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De parochie en de lokale gemeenschap (de school neemt een centrale plaats in het parochiaal leven);</w:t>
          </w:r>
        </w:p>
        <w:p w:rsidRPr="006433DB" w:rsidR="006433DB" w:rsidRDefault="006433DB" w14:paraId="2779735E" w14:textId="77777777">
          <w:pPr>
            <w:numPr>
              <w:ilvl w:val="0"/>
              <w:numId w:val="23"/>
            </w:numPr>
            <w:suppressAutoHyphens w:val="0"/>
            <w:spacing w:before="100" w:beforeAutospacing="1" w:after="0" w:afterAutospacing="1" w:line="300" w:lineRule="auto"/>
            <w:contextualSpacing/>
            <w:jc w:val="both"/>
            <w:rPr>
              <w:rFonts w:eastAsia="Calibri" w:cs="Times New Roman"/>
              <w:color w:val="auto"/>
              <w:spacing w:val="-5"/>
            </w:rPr>
          </w:pPr>
          <w:r w:rsidRPr="006433DB">
            <w:rPr>
              <w:rFonts w:eastAsia="Calibri" w:cs="Times New Roman"/>
              <w:color w:val="auto"/>
              <w:spacing w:val="-5"/>
            </w:rPr>
            <w:t>Het schoolbestuur laat de schoolinfrastructuur gratis gebruiken voor lokale sociale en culturele doelen, zoals o.m. ontwikkelingstherapie voor mensen met een handicap, de academie voor beeldende kunst, …</w:t>
          </w:r>
        </w:p>
        <w:p w:rsidRPr="006433DB" w:rsidR="006433DB" w:rsidP="006433DB" w:rsidRDefault="006433DB" w14:paraId="794BAA19" w14:textId="13C338AE">
          <w:pPr>
            <w:suppressAutoHyphens w:val="0"/>
            <w:spacing w:before="100" w:beforeAutospacing="1" w:after="0" w:afterAutospacing="1" w:line="300" w:lineRule="auto"/>
            <w:ind w:left="2364"/>
            <w:contextualSpacing/>
            <w:jc w:val="both"/>
            <w:rPr>
              <w:rFonts w:eastAsia="Calibri" w:cs="Times New Roman"/>
              <w:color w:val="auto"/>
              <w:spacing w:val="-5"/>
            </w:rPr>
          </w:pPr>
        </w:p>
        <w:p w:rsidRPr="006433DB" w:rsidR="006433DB" w:rsidP="006433DB" w:rsidRDefault="006433DB" w14:paraId="43623444" w14:textId="297BF25D">
          <w:pPr>
            <w:suppressAutoHyphens w:val="0"/>
            <w:spacing w:before="100" w:beforeAutospacing="1" w:after="0" w:afterAutospacing="1" w:line="300" w:lineRule="auto"/>
            <w:ind w:left="2364"/>
            <w:contextualSpacing/>
            <w:jc w:val="both"/>
            <w:rPr>
              <w:rFonts w:eastAsia="Calibri" w:cs="Times New Roman"/>
              <w:color w:val="auto"/>
              <w:spacing w:val="-5"/>
            </w:rPr>
          </w:pPr>
        </w:p>
        <w:p w:rsidR="006433DB" w:rsidP="006433DB" w:rsidRDefault="006433DB" w14:paraId="130DB593" w14:textId="0FFB8F70">
          <w:pPr>
            <w:suppressAutoHyphens w:val="0"/>
            <w:spacing w:before="100" w:beforeAutospacing="1" w:after="0" w:afterAutospacing="1" w:line="300" w:lineRule="auto"/>
            <w:ind w:left="2364"/>
            <w:contextualSpacing/>
            <w:jc w:val="both"/>
            <w:rPr>
              <w:rFonts w:ascii="Verdana" w:hAnsi="Verdana" w:eastAsia="Calibri" w:cs="Times New Roman"/>
              <w:color w:val="auto"/>
              <w:spacing w:val="-5"/>
              <w:sz w:val="18"/>
              <w:szCs w:val="18"/>
            </w:rPr>
          </w:pPr>
        </w:p>
        <w:p w:rsidR="006433DB" w:rsidP="006433DB" w:rsidRDefault="006433DB" w14:paraId="40BA76A8" w14:textId="4C66E2FF">
          <w:pPr>
            <w:suppressAutoHyphens w:val="0"/>
            <w:spacing w:before="100" w:beforeAutospacing="1" w:after="0" w:afterAutospacing="1" w:line="300" w:lineRule="auto"/>
            <w:ind w:left="2364"/>
            <w:contextualSpacing/>
            <w:jc w:val="both"/>
            <w:rPr>
              <w:rFonts w:ascii="Verdana" w:hAnsi="Verdana" w:eastAsia="Calibri" w:cs="Times New Roman"/>
              <w:color w:val="auto"/>
              <w:spacing w:val="-5"/>
              <w:sz w:val="18"/>
              <w:szCs w:val="18"/>
            </w:rPr>
          </w:pPr>
        </w:p>
        <w:p w:rsidRPr="006433DB" w:rsidR="006433DB" w:rsidP="006433DB" w:rsidRDefault="006433DB" w14:paraId="221F33EB" w14:textId="77777777">
          <w:pPr>
            <w:suppressAutoHyphens w:val="0"/>
            <w:spacing w:before="100" w:beforeAutospacing="1" w:after="0" w:afterAutospacing="1" w:line="300" w:lineRule="auto"/>
            <w:ind w:left="2364"/>
            <w:contextualSpacing/>
            <w:jc w:val="both"/>
            <w:rPr>
              <w:rFonts w:ascii="Verdana" w:hAnsi="Verdana" w:eastAsia="Calibri" w:cs="Times New Roman"/>
              <w:color w:val="auto"/>
              <w:spacing w:val="-5"/>
              <w:sz w:val="18"/>
              <w:szCs w:val="18"/>
            </w:rPr>
          </w:pPr>
        </w:p>
        <w:p w:rsidRPr="006433DB" w:rsidR="006433DB" w:rsidP="006433DB" w:rsidRDefault="006433DB" w14:paraId="1C609E91" w14:textId="15080F4B">
          <w:pPr>
            <w:suppressAutoHyphens w:val="0"/>
            <w:spacing w:after="0" w:line="300" w:lineRule="auto"/>
            <w:ind w:left="1644"/>
            <w:jc w:val="both"/>
            <w:rPr>
              <w:rFonts w:ascii="Verdana" w:hAnsi="Verdana" w:eastAsia="Times New Roman" w:cs="Times New Roman"/>
              <w:color w:val="auto"/>
              <w:spacing w:val="-5"/>
              <w:sz w:val="18"/>
              <w:szCs w:val="18"/>
              <w:lang w:eastAsia="nl-NL"/>
            </w:rPr>
          </w:pPr>
          <w:r w:rsidRPr="006433DB">
            <w:rPr>
              <w:rFonts w:ascii="Verdana" w:hAnsi="Verdana" w:eastAsia="Times New Roman" w:cs="Times New Roman"/>
              <w:noProof/>
              <w:color w:val="auto"/>
              <w:spacing w:val="-5"/>
              <w:sz w:val="18"/>
              <w:szCs w:val="18"/>
              <w:lang w:eastAsia="nl-BE"/>
            </w:rPr>
            <mc:AlternateContent>
              <mc:Choice Requires="wps">
                <w:drawing>
                  <wp:anchor distT="0" distB="0" distL="114300" distR="114300" simplePos="0" relativeHeight="251713579" behindDoc="0" locked="0" layoutInCell="1" allowOverlap="1" wp14:anchorId="3B1DE04C" wp14:editId="5E728354">
                    <wp:simplePos x="0" y="0"/>
                    <wp:positionH relativeFrom="column">
                      <wp:posOffset>-36195</wp:posOffset>
                    </wp:positionH>
                    <wp:positionV relativeFrom="paragraph">
                      <wp:posOffset>93345</wp:posOffset>
                    </wp:positionV>
                    <wp:extent cx="6021070" cy="3124200"/>
                    <wp:effectExtent l="0" t="0" r="17780" b="19050"/>
                    <wp:wrapNone/>
                    <wp:docPr id="629" name="Kader 629"/>
                    <wp:cNvGraphicFramePr/>
                    <a:graphic xmlns:a="http://schemas.openxmlformats.org/drawingml/2006/main">
                      <a:graphicData uri="http://schemas.microsoft.com/office/word/2010/wordprocessingShape">
                        <wps:wsp>
                          <wps:cNvSpPr/>
                          <wps:spPr>
                            <a:xfrm>
                              <a:off x="0" y="0"/>
                              <a:ext cx="6021070" cy="3124200"/>
                            </a:xfrm>
                            <a:prstGeom prst="frame">
                              <a:avLst>
                                <a:gd name="adj1" fmla="val 3098"/>
                              </a:avLst>
                            </a:prstGeom>
                            <a:noFill/>
                            <a:ln w="25400" cap="flat" cmpd="sng" algn="ctr">
                              <a:solidFill>
                                <a:srgbClr val="4BACC6">
                                  <a:shade val="50000"/>
                                </a:srgbClr>
                              </a:solidFill>
                              <a:prstDash val="solid"/>
                            </a:ln>
                            <a:effectLst/>
                          </wps:spPr>
                          <wps:txbx>
                            <w:txbxContent>
                              <w:p w:rsidRPr="00093233" w:rsidR="005B2566" w:rsidP="006433DB" w:rsidRDefault="005B2566" w14:paraId="395A9792" w14:textId="77777777">
                                <w:pPr>
                                  <w:spacing w:after="240"/>
                                  <w:jc w:val="center"/>
                                  <w:rPr>
                                    <w:rFonts w:ascii="Verdana Pro" w:hAnsi="Verdana Pro"/>
                                    <w:b/>
                                    <w:color w:val="0070C0"/>
                                    <w:sz w:val="8"/>
                                    <w:szCs w:val="8"/>
                                  </w:rPr>
                                </w:pPr>
                              </w:p>
                              <w:p w:rsidRPr="006433DB" w:rsidR="005B2566" w:rsidP="006433DB" w:rsidRDefault="005B2566" w14:paraId="63758ADD" w14:textId="77777777">
                                <w:pPr>
                                  <w:spacing w:after="240"/>
                                  <w:jc w:val="center"/>
                                  <w:rPr>
                                    <w:b/>
                                    <w:color w:val="0070C0"/>
                                    <w:sz w:val="28"/>
                                    <w:szCs w:val="28"/>
                                  </w:rPr>
                                </w:pPr>
                                <w:r w:rsidRPr="006433DB">
                                  <w:rPr>
                                    <w:b/>
                                    <w:color w:val="0070C0"/>
                                    <w:sz w:val="28"/>
                                    <w:szCs w:val="28"/>
                                  </w:rPr>
                                  <w:t>De 12 fundamentele waarden van het katholiek basisonderwijs</w:t>
                                </w:r>
                              </w:p>
                              <w:p w:rsidRPr="006433DB" w:rsidR="005B2566" w:rsidRDefault="005B2566" w14:paraId="2F5D1D6C" w14:textId="77777777">
                                <w:pPr>
                                  <w:pStyle w:val="Lijstalinea"/>
                                  <w:numPr>
                                    <w:ilvl w:val="0"/>
                                    <w:numId w:val="22"/>
                                  </w:numPr>
                                  <w:spacing w:after="0" w:line="276" w:lineRule="auto"/>
                                  <w:outlineLvl w:val="9"/>
                                  <w:rPr>
                                    <w:color w:val="0070C0"/>
                                  </w:rPr>
                                </w:pPr>
                                <w:r w:rsidRPr="006433DB">
                                  <w:rPr>
                                    <w:color w:val="0070C0"/>
                                  </w:rPr>
                                  <w:t>Respect voor de eigenheid van ieder mens (en kind)</w:t>
                                </w:r>
                              </w:p>
                              <w:p w:rsidRPr="006433DB" w:rsidR="005B2566" w:rsidRDefault="005B2566" w14:paraId="223E899C" w14:textId="77777777">
                                <w:pPr>
                                  <w:pStyle w:val="Lijstalinea"/>
                                  <w:numPr>
                                    <w:ilvl w:val="0"/>
                                    <w:numId w:val="22"/>
                                  </w:numPr>
                                  <w:spacing w:after="0" w:line="276" w:lineRule="auto"/>
                                  <w:outlineLvl w:val="9"/>
                                  <w:rPr>
                                    <w:color w:val="0070C0"/>
                                  </w:rPr>
                                </w:pPr>
                                <w:r w:rsidRPr="006433DB">
                                  <w:rPr>
                                    <w:color w:val="0070C0"/>
                                  </w:rPr>
                                  <w:t>Verantwoordelijkheid van ieder mens voor zijn handelen</w:t>
                                </w:r>
                              </w:p>
                              <w:p w:rsidRPr="006433DB" w:rsidR="005B2566" w:rsidRDefault="005B2566" w14:paraId="5431E330" w14:textId="77777777">
                                <w:pPr>
                                  <w:pStyle w:val="Lijstalinea"/>
                                  <w:numPr>
                                    <w:ilvl w:val="0"/>
                                    <w:numId w:val="22"/>
                                  </w:numPr>
                                  <w:spacing w:after="0" w:line="276" w:lineRule="auto"/>
                                  <w:outlineLvl w:val="9"/>
                                  <w:rPr>
                                    <w:color w:val="0070C0"/>
                                  </w:rPr>
                                </w:pPr>
                                <w:r w:rsidRPr="006433DB">
                                  <w:rPr>
                                    <w:color w:val="0070C0"/>
                                  </w:rPr>
                                  <w:t>Menswaardigheid</w:t>
                                </w:r>
                              </w:p>
                              <w:p w:rsidRPr="006433DB" w:rsidR="005B2566" w:rsidRDefault="005B2566" w14:paraId="18E58726" w14:textId="77777777">
                                <w:pPr>
                                  <w:pStyle w:val="Lijstalinea"/>
                                  <w:numPr>
                                    <w:ilvl w:val="0"/>
                                    <w:numId w:val="22"/>
                                  </w:numPr>
                                  <w:spacing w:after="0" w:line="276" w:lineRule="auto"/>
                                  <w:outlineLvl w:val="9"/>
                                  <w:rPr>
                                    <w:color w:val="0070C0"/>
                                  </w:rPr>
                                </w:pPr>
                                <w:r w:rsidRPr="006433DB">
                                  <w:rPr>
                                    <w:color w:val="0070C0"/>
                                  </w:rPr>
                                  <w:t>Solidariteit en verbondenheid met anderen</w:t>
                                </w:r>
                              </w:p>
                              <w:p w:rsidRPr="006433DB" w:rsidR="005B2566" w:rsidRDefault="005B2566" w14:paraId="387E870F" w14:textId="77777777">
                                <w:pPr>
                                  <w:pStyle w:val="Lijstalinea"/>
                                  <w:numPr>
                                    <w:ilvl w:val="0"/>
                                    <w:numId w:val="22"/>
                                  </w:numPr>
                                  <w:spacing w:after="0" w:line="276" w:lineRule="auto"/>
                                  <w:outlineLvl w:val="9"/>
                                  <w:rPr>
                                    <w:color w:val="0070C0"/>
                                  </w:rPr>
                                </w:pPr>
                                <w:r w:rsidRPr="006433DB">
                                  <w:rPr>
                                    <w:color w:val="0070C0"/>
                                  </w:rPr>
                                  <w:t>Vreugde om het leven en de schepping</w:t>
                                </w:r>
                              </w:p>
                              <w:p w:rsidRPr="006433DB" w:rsidR="005B2566" w:rsidRDefault="005B2566" w14:paraId="69102483" w14:textId="77777777">
                                <w:pPr>
                                  <w:pStyle w:val="Lijstalinea"/>
                                  <w:numPr>
                                    <w:ilvl w:val="0"/>
                                    <w:numId w:val="22"/>
                                  </w:numPr>
                                  <w:spacing w:after="0" w:line="276" w:lineRule="auto"/>
                                  <w:outlineLvl w:val="9"/>
                                  <w:rPr>
                                    <w:color w:val="0070C0"/>
                                  </w:rPr>
                                </w:pPr>
                                <w:r w:rsidRPr="006433DB">
                                  <w:rPr>
                                    <w:color w:val="0070C0"/>
                                  </w:rPr>
                                  <w:t>Genieten en dankbaarheid voor wat ons gegeven is</w:t>
                                </w:r>
                              </w:p>
                              <w:p w:rsidRPr="006433DB" w:rsidR="005B2566" w:rsidRDefault="005B2566" w14:paraId="2B559C2B" w14:textId="77777777">
                                <w:pPr>
                                  <w:pStyle w:val="Lijstalinea"/>
                                  <w:numPr>
                                    <w:ilvl w:val="0"/>
                                    <w:numId w:val="22"/>
                                  </w:numPr>
                                  <w:spacing w:after="0" w:line="276" w:lineRule="auto"/>
                                  <w:outlineLvl w:val="9"/>
                                  <w:rPr>
                                    <w:color w:val="0070C0"/>
                                  </w:rPr>
                                </w:pPr>
                                <w:r w:rsidRPr="006433DB">
                                  <w:rPr>
                                    <w:color w:val="0070C0"/>
                                  </w:rPr>
                                  <w:t>Verwondering door het gewone als ongewoon te ervaren</w:t>
                                </w:r>
                              </w:p>
                              <w:p w:rsidRPr="006433DB" w:rsidR="005B2566" w:rsidRDefault="005B2566" w14:paraId="0E54EAA7" w14:textId="77777777">
                                <w:pPr>
                                  <w:pStyle w:val="Lijstalinea"/>
                                  <w:numPr>
                                    <w:ilvl w:val="0"/>
                                    <w:numId w:val="22"/>
                                  </w:numPr>
                                  <w:spacing w:after="0" w:line="276" w:lineRule="auto"/>
                                  <w:outlineLvl w:val="9"/>
                                  <w:rPr>
                                    <w:color w:val="0070C0"/>
                                  </w:rPr>
                                </w:pPr>
                                <w:r w:rsidRPr="006433DB">
                                  <w:rPr>
                                    <w:color w:val="0070C0"/>
                                  </w:rPr>
                                  <w:t>Openheid, respect en zorg voor mens en natuur</w:t>
                                </w:r>
                              </w:p>
                              <w:p w:rsidRPr="006433DB" w:rsidR="005B2566" w:rsidRDefault="005B2566" w14:paraId="6ABAB1A7" w14:textId="77777777">
                                <w:pPr>
                                  <w:pStyle w:val="Lijstalinea"/>
                                  <w:numPr>
                                    <w:ilvl w:val="0"/>
                                    <w:numId w:val="22"/>
                                  </w:numPr>
                                  <w:spacing w:after="0" w:line="276" w:lineRule="auto"/>
                                  <w:outlineLvl w:val="9"/>
                                  <w:rPr>
                                    <w:color w:val="0070C0"/>
                                  </w:rPr>
                                </w:pPr>
                                <w:r w:rsidRPr="006433DB">
                                  <w:rPr>
                                    <w:color w:val="0070C0"/>
                                  </w:rPr>
                                  <w:t>Vertrouwen in het leven</w:t>
                                </w:r>
                              </w:p>
                              <w:p w:rsidRPr="006433DB" w:rsidR="005B2566" w:rsidRDefault="005B2566" w14:paraId="173E3B39" w14:textId="77777777">
                                <w:pPr>
                                  <w:pStyle w:val="Lijstalinea"/>
                                  <w:numPr>
                                    <w:ilvl w:val="0"/>
                                    <w:numId w:val="22"/>
                                  </w:numPr>
                                  <w:spacing w:after="0" w:line="276" w:lineRule="auto"/>
                                  <w:outlineLvl w:val="9"/>
                                  <w:rPr>
                                    <w:color w:val="0070C0"/>
                                  </w:rPr>
                                </w:pPr>
                                <w:r w:rsidRPr="006433DB">
                                  <w:rPr>
                                    <w:color w:val="0070C0"/>
                                  </w:rPr>
                                  <w:t>Vergeving schenken en ontvangen als herstel van verbondenheid</w:t>
                                </w:r>
                              </w:p>
                              <w:p w:rsidRPr="006433DB" w:rsidR="005B2566" w:rsidRDefault="005B2566" w14:paraId="4972AE3B" w14:textId="77777777">
                                <w:pPr>
                                  <w:pStyle w:val="Lijstalinea"/>
                                  <w:numPr>
                                    <w:ilvl w:val="0"/>
                                    <w:numId w:val="22"/>
                                  </w:numPr>
                                  <w:spacing w:after="0" w:line="276" w:lineRule="auto"/>
                                  <w:outlineLvl w:val="9"/>
                                  <w:rPr>
                                    <w:color w:val="0070C0"/>
                                  </w:rPr>
                                </w:pPr>
                                <w:r w:rsidRPr="006433DB">
                                  <w:rPr>
                                    <w:color w:val="0070C0"/>
                                  </w:rPr>
                                  <w:t>Hoop op de toekomst</w:t>
                                </w:r>
                              </w:p>
                              <w:p w:rsidRPr="006433DB" w:rsidR="005B2566" w:rsidRDefault="005B2566" w14:paraId="4F92F3EF" w14:textId="77777777">
                                <w:pPr>
                                  <w:pStyle w:val="Lijstalinea"/>
                                  <w:numPr>
                                    <w:ilvl w:val="0"/>
                                    <w:numId w:val="22"/>
                                  </w:numPr>
                                  <w:spacing w:after="0" w:line="276" w:lineRule="auto"/>
                                  <w:outlineLvl w:val="9"/>
                                  <w:rPr>
                                    <w:color w:val="0070C0"/>
                                  </w:rPr>
                                </w:pPr>
                                <w:r w:rsidRPr="006433DB">
                                  <w:rPr>
                                    <w:color w:val="0070C0"/>
                                  </w:rPr>
                                  <w:t>Zorgzame nabijheid en troost</w:t>
                                </w:r>
                              </w:p>
                              <w:p w:rsidRPr="0096007C" w:rsidR="005B2566" w:rsidP="006433DB" w:rsidRDefault="005B2566" w14:paraId="53A5043F" w14:textId="77777777">
                                <w:pPr>
                                  <w:spacing w:line="276" w:lineRule="auto"/>
                                  <w:rPr>
                                    <w:rFonts w:ascii="Verdana Pro" w:hAnsi="Verdana Pro"/>
                                    <w:color w:val="0070C0"/>
                                  </w:rPr>
                                </w:pPr>
                                <w:r w:rsidRPr="0096007C">
                                  <w:rPr>
                                    <w:rFonts w:ascii="Verdana Pro" w:hAnsi="Verdana Pro"/>
                                    <w:color w:val="0070C0"/>
                                  </w:rPr>
                                  <w:br w:type="page"/>
                                </w:r>
                              </w:p>
                              <w:p w:rsidR="005B2566" w:rsidP="006433DB" w:rsidRDefault="005B2566" w14:paraId="7CA0B85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675BD615">
                  <v:shape id="Kader 629" style="position:absolute;left:0;text-align:left;margin-left:-2.85pt;margin-top:7.35pt;width:474.1pt;height:246pt;z-index:2517135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21070,3124200" o:spid="_x0000_s1041" filled="f" strokecolor="#357d91" strokeweight="2pt" o:spt="100" adj="-11796480,,5400" path="m,l6021070,r,3124200l,3124200,,xm96788,96788r,2930624l5924282,3027412r,-2930624l96788,967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" w14:anchorId="3B1DE04C">
                    <v:stroke joinstyle="miter"/>
                    <v:formulas/>
                    <v:path textboxrect="0,0,6021070,3124200" arrowok="t" o:connecttype="custom" o:connectlocs="0,0;6021070,0;6021070,3124200;0,3124200;0,0;96788,96788;96788,3027412;5924282,3027412;5924282,96788;96788,96788" o:connectangles="0,0,0,0,0,0,0,0,0,0"/>
                    <v:textbox>
                      <w:txbxContent>
                        <w:p w:rsidRPr="00093233" w:rsidR="005B2566" w:rsidP="006433DB" w:rsidRDefault="005B2566" w14:paraId="76BB753C" w14:textId="77777777">
                          <w:pPr>
                            <w:spacing w:after="240"/>
                            <w:jc w:val="center"/>
                            <w:rPr>
                              <w:rFonts w:ascii="Verdana Pro" w:hAnsi="Verdana Pro"/>
                              <w:b/>
                              <w:color w:val="0070C0"/>
                              <w:sz w:val="8"/>
                              <w:szCs w:val="8"/>
                            </w:rPr>
                          </w:pPr>
                        </w:p>
                        <w:p w:rsidRPr="006433DB" w:rsidR="005B2566" w:rsidP="006433DB" w:rsidRDefault="005B2566" w14:paraId="5307E16D" w14:textId="77777777">
                          <w:pPr>
                            <w:spacing w:after="240"/>
                            <w:jc w:val="center"/>
                            <w:rPr>
                              <w:b/>
                              <w:color w:val="0070C0"/>
                              <w:sz w:val="28"/>
                              <w:szCs w:val="28"/>
                            </w:rPr>
                          </w:pPr>
                          <w:r w:rsidRPr="006433DB">
                            <w:rPr>
                              <w:b/>
                              <w:color w:val="0070C0"/>
                              <w:sz w:val="28"/>
                              <w:szCs w:val="28"/>
                            </w:rPr>
                            <w:t>De 12 fundamentele waarden van het katholiek basisonderwijs</w:t>
                          </w:r>
                        </w:p>
                        <w:p w:rsidRPr="006433DB" w:rsidR="005B2566" w:rsidRDefault="005B2566" w14:paraId="66F084FD" w14:textId="77777777">
                          <w:pPr>
                            <w:pStyle w:val="Lijstalinea"/>
                            <w:numPr>
                              <w:ilvl w:val="0"/>
                              <w:numId w:val="22"/>
                            </w:numPr>
                            <w:spacing w:after="0" w:line="276" w:lineRule="auto"/>
                            <w:outlineLvl w:val="9"/>
                            <w:rPr>
                              <w:color w:val="0070C0"/>
                            </w:rPr>
                          </w:pPr>
                          <w:r w:rsidRPr="006433DB">
                            <w:rPr>
                              <w:color w:val="0070C0"/>
                            </w:rPr>
                            <w:t>Respect voor de eigenheid van ieder mens (en kind)</w:t>
                          </w:r>
                        </w:p>
                        <w:p w:rsidRPr="006433DB" w:rsidR="005B2566" w:rsidRDefault="005B2566" w14:paraId="152CCCE0" w14:textId="77777777">
                          <w:pPr>
                            <w:pStyle w:val="Lijstalinea"/>
                            <w:numPr>
                              <w:ilvl w:val="0"/>
                              <w:numId w:val="22"/>
                            </w:numPr>
                            <w:spacing w:after="0" w:line="276" w:lineRule="auto"/>
                            <w:outlineLvl w:val="9"/>
                            <w:rPr>
                              <w:color w:val="0070C0"/>
                            </w:rPr>
                          </w:pPr>
                          <w:r w:rsidRPr="006433DB">
                            <w:rPr>
                              <w:color w:val="0070C0"/>
                            </w:rPr>
                            <w:t>Verantwoordelijkheid van ieder mens voor zijn handelen</w:t>
                          </w:r>
                        </w:p>
                        <w:p w:rsidRPr="006433DB" w:rsidR="005B2566" w:rsidRDefault="005B2566" w14:paraId="715CC0F9" w14:textId="77777777">
                          <w:pPr>
                            <w:pStyle w:val="Lijstalinea"/>
                            <w:numPr>
                              <w:ilvl w:val="0"/>
                              <w:numId w:val="22"/>
                            </w:numPr>
                            <w:spacing w:after="0" w:line="276" w:lineRule="auto"/>
                            <w:outlineLvl w:val="9"/>
                            <w:rPr>
                              <w:color w:val="0070C0"/>
                            </w:rPr>
                          </w:pPr>
                          <w:r w:rsidRPr="006433DB">
                            <w:rPr>
                              <w:color w:val="0070C0"/>
                            </w:rPr>
                            <w:t>Menswaardigheid</w:t>
                          </w:r>
                        </w:p>
                        <w:p w:rsidRPr="006433DB" w:rsidR="005B2566" w:rsidRDefault="005B2566" w14:paraId="06DC78E3" w14:textId="77777777">
                          <w:pPr>
                            <w:pStyle w:val="Lijstalinea"/>
                            <w:numPr>
                              <w:ilvl w:val="0"/>
                              <w:numId w:val="22"/>
                            </w:numPr>
                            <w:spacing w:after="0" w:line="276" w:lineRule="auto"/>
                            <w:outlineLvl w:val="9"/>
                            <w:rPr>
                              <w:color w:val="0070C0"/>
                            </w:rPr>
                          </w:pPr>
                          <w:r w:rsidRPr="006433DB">
                            <w:rPr>
                              <w:color w:val="0070C0"/>
                            </w:rPr>
                            <w:t>Solidariteit en verbondenheid met anderen</w:t>
                          </w:r>
                        </w:p>
                        <w:p w:rsidRPr="006433DB" w:rsidR="005B2566" w:rsidRDefault="005B2566" w14:paraId="5CAC8694" w14:textId="77777777">
                          <w:pPr>
                            <w:pStyle w:val="Lijstalinea"/>
                            <w:numPr>
                              <w:ilvl w:val="0"/>
                              <w:numId w:val="22"/>
                            </w:numPr>
                            <w:spacing w:after="0" w:line="276" w:lineRule="auto"/>
                            <w:outlineLvl w:val="9"/>
                            <w:rPr>
                              <w:color w:val="0070C0"/>
                            </w:rPr>
                          </w:pPr>
                          <w:r w:rsidRPr="006433DB">
                            <w:rPr>
                              <w:color w:val="0070C0"/>
                            </w:rPr>
                            <w:t>Vreugde om het leven en de schepping</w:t>
                          </w:r>
                        </w:p>
                        <w:p w:rsidRPr="006433DB" w:rsidR="005B2566" w:rsidRDefault="005B2566" w14:paraId="4663F37F" w14:textId="77777777">
                          <w:pPr>
                            <w:pStyle w:val="Lijstalinea"/>
                            <w:numPr>
                              <w:ilvl w:val="0"/>
                              <w:numId w:val="22"/>
                            </w:numPr>
                            <w:spacing w:after="0" w:line="276" w:lineRule="auto"/>
                            <w:outlineLvl w:val="9"/>
                            <w:rPr>
                              <w:color w:val="0070C0"/>
                            </w:rPr>
                          </w:pPr>
                          <w:r w:rsidRPr="006433DB">
                            <w:rPr>
                              <w:color w:val="0070C0"/>
                            </w:rPr>
                            <w:t>Genieten en dankbaarheid voor wat ons gegeven is</w:t>
                          </w:r>
                        </w:p>
                        <w:p w:rsidRPr="006433DB" w:rsidR="005B2566" w:rsidRDefault="005B2566" w14:paraId="27579F8D" w14:textId="77777777">
                          <w:pPr>
                            <w:pStyle w:val="Lijstalinea"/>
                            <w:numPr>
                              <w:ilvl w:val="0"/>
                              <w:numId w:val="22"/>
                            </w:numPr>
                            <w:spacing w:after="0" w:line="276" w:lineRule="auto"/>
                            <w:outlineLvl w:val="9"/>
                            <w:rPr>
                              <w:color w:val="0070C0"/>
                            </w:rPr>
                          </w:pPr>
                          <w:r w:rsidRPr="006433DB">
                            <w:rPr>
                              <w:color w:val="0070C0"/>
                            </w:rPr>
                            <w:t>Verwondering door het gewone als ongewoon te ervaren</w:t>
                          </w:r>
                        </w:p>
                        <w:p w:rsidRPr="006433DB" w:rsidR="005B2566" w:rsidRDefault="005B2566" w14:paraId="62E072FA" w14:textId="77777777">
                          <w:pPr>
                            <w:pStyle w:val="Lijstalinea"/>
                            <w:numPr>
                              <w:ilvl w:val="0"/>
                              <w:numId w:val="22"/>
                            </w:numPr>
                            <w:spacing w:after="0" w:line="276" w:lineRule="auto"/>
                            <w:outlineLvl w:val="9"/>
                            <w:rPr>
                              <w:color w:val="0070C0"/>
                            </w:rPr>
                          </w:pPr>
                          <w:r w:rsidRPr="006433DB">
                            <w:rPr>
                              <w:color w:val="0070C0"/>
                            </w:rPr>
                            <w:t>Openheid, respect en zorg voor mens en natuur</w:t>
                          </w:r>
                        </w:p>
                        <w:p w:rsidRPr="006433DB" w:rsidR="005B2566" w:rsidRDefault="005B2566" w14:paraId="6AD860E6" w14:textId="77777777">
                          <w:pPr>
                            <w:pStyle w:val="Lijstalinea"/>
                            <w:numPr>
                              <w:ilvl w:val="0"/>
                              <w:numId w:val="22"/>
                            </w:numPr>
                            <w:spacing w:after="0" w:line="276" w:lineRule="auto"/>
                            <w:outlineLvl w:val="9"/>
                            <w:rPr>
                              <w:color w:val="0070C0"/>
                            </w:rPr>
                          </w:pPr>
                          <w:r w:rsidRPr="006433DB">
                            <w:rPr>
                              <w:color w:val="0070C0"/>
                            </w:rPr>
                            <w:t>Vertrouwen in het leven</w:t>
                          </w:r>
                        </w:p>
                        <w:p w:rsidRPr="006433DB" w:rsidR="005B2566" w:rsidRDefault="005B2566" w14:paraId="42BE85CF" w14:textId="77777777">
                          <w:pPr>
                            <w:pStyle w:val="Lijstalinea"/>
                            <w:numPr>
                              <w:ilvl w:val="0"/>
                              <w:numId w:val="22"/>
                            </w:numPr>
                            <w:spacing w:after="0" w:line="276" w:lineRule="auto"/>
                            <w:outlineLvl w:val="9"/>
                            <w:rPr>
                              <w:color w:val="0070C0"/>
                            </w:rPr>
                          </w:pPr>
                          <w:r w:rsidRPr="006433DB">
                            <w:rPr>
                              <w:color w:val="0070C0"/>
                            </w:rPr>
                            <w:t>Vergeving schenken en ontvangen als herstel van verbondenheid</w:t>
                          </w:r>
                        </w:p>
                        <w:p w:rsidRPr="006433DB" w:rsidR="005B2566" w:rsidRDefault="005B2566" w14:paraId="35982806" w14:textId="77777777">
                          <w:pPr>
                            <w:pStyle w:val="Lijstalinea"/>
                            <w:numPr>
                              <w:ilvl w:val="0"/>
                              <w:numId w:val="22"/>
                            </w:numPr>
                            <w:spacing w:after="0" w:line="276" w:lineRule="auto"/>
                            <w:outlineLvl w:val="9"/>
                            <w:rPr>
                              <w:color w:val="0070C0"/>
                            </w:rPr>
                          </w:pPr>
                          <w:r w:rsidRPr="006433DB">
                            <w:rPr>
                              <w:color w:val="0070C0"/>
                            </w:rPr>
                            <w:t>Hoop op de toekomst</w:t>
                          </w:r>
                        </w:p>
                        <w:p w:rsidRPr="006433DB" w:rsidR="005B2566" w:rsidRDefault="005B2566" w14:paraId="328BBDD2" w14:textId="77777777">
                          <w:pPr>
                            <w:pStyle w:val="Lijstalinea"/>
                            <w:numPr>
                              <w:ilvl w:val="0"/>
                              <w:numId w:val="22"/>
                            </w:numPr>
                            <w:spacing w:after="0" w:line="276" w:lineRule="auto"/>
                            <w:outlineLvl w:val="9"/>
                            <w:rPr>
                              <w:color w:val="0070C0"/>
                            </w:rPr>
                          </w:pPr>
                          <w:r w:rsidRPr="006433DB">
                            <w:rPr>
                              <w:color w:val="0070C0"/>
                            </w:rPr>
                            <w:t>Zorgzame nabijheid en troost</w:t>
                          </w:r>
                        </w:p>
                        <w:p w:rsidRPr="0096007C" w:rsidR="005B2566" w:rsidP="006433DB" w:rsidRDefault="005B2566" w14:paraId="513DA1E0" w14:textId="77777777">
                          <w:pPr>
                            <w:spacing w:line="276" w:lineRule="auto"/>
                            <w:rPr>
                              <w:rFonts w:ascii="Verdana Pro" w:hAnsi="Verdana Pro"/>
                              <w:color w:val="0070C0"/>
                            </w:rPr>
                          </w:pPr>
                          <w:r w:rsidRPr="0096007C">
                            <w:rPr>
                              <w:rFonts w:ascii="Verdana Pro" w:hAnsi="Verdana Pro"/>
                              <w:color w:val="0070C0"/>
                            </w:rPr>
                            <w:br w:type="page"/>
                          </w:r>
                        </w:p>
                        <w:p w:rsidR="005B2566" w:rsidP="006433DB" w:rsidRDefault="005B2566" w14:paraId="75CAC6F5" w14:textId="77777777">
                          <w:pPr>
                            <w:jc w:val="center"/>
                          </w:pPr>
                        </w:p>
                      </w:txbxContent>
                    </v:textbox>
                  </v:shape>
                </w:pict>
              </mc:Fallback>
            </mc:AlternateContent>
          </w:r>
        </w:p>
        <w:p w:rsidRPr="006433DB" w:rsidR="006433DB" w:rsidP="006433DB" w:rsidRDefault="006433DB" w14:paraId="41AFD5BA" w14:textId="77777777">
          <w:pPr>
            <w:suppressAutoHyphens w:val="0"/>
            <w:spacing w:after="0" w:line="300" w:lineRule="auto"/>
            <w:ind w:left="1644"/>
            <w:jc w:val="both"/>
            <w:rPr>
              <w:rFonts w:ascii="Verdana" w:hAnsi="Verdana" w:eastAsia="Times New Roman" w:cs="Times New Roman"/>
              <w:color w:val="auto"/>
              <w:spacing w:val="-5"/>
              <w:sz w:val="18"/>
              <w:szCs w:val="18"/>
              <w:lang w:eastAsia="nl-NL"/>
            </w:rPr>
          </w:pPr>
        </w:p>
        <w:p w:rsidRPr="006433DB" w:rsidR="006433DB" w:rsidP="006433DB" w:rsidRDefault="006433DB" w14:paraId="11A70B21" w14:textId="77777777">
          <w:pPr>
            <w:suppressAutoHyphens w:val="0"/>
            <w:spacing w:after="0" w:line="240" w:lineRule="auto"/>
            <w:ind w:left="2124"/>
            <w:jc w:val="both"/>
            <w:rPr>
              <w:rFonts w:ascii="Comic Sans MS" w:hAnsi="Comic Sans MS" w:eastAsia="Times New Roman" w:cs="Times New Roman"/>
              <w:color w:val="auto"/>
              <w:spacing w:val="-5"/>
              <w:lang w:eastAsia="nl-NL"/>
            </w:rPr>
          </w:pPr>
        </w:p>
        <w:p w:rsidRPr="006433DB" w:rsidR="006433DB" w:rsidP="006433DB" w:rsidRDefault="006433DB" w14:paraId="50629A33"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71C26C9E"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4ACDDE49"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56D57E25"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5755334C"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7A9DCCFD"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12CDF2B6"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01E4D9B5"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4380A0F6"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38ABDDA7"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346329CF"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5B47B161"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686CC581" w14:textId="77777777">
          <w:pPr>
            <w:suppressAutoHyphens w:val="0"/>
            <w:spacing w:after="0" w:line="240" w:lineRule="auto"/>
            <w:rPr>
              <w:rFonts w:ascii="Comic Sans MS" w:hAnsi="Comic Sans MS" w:eastAsia="Times New Roman" w:cs="Times New Roman"/>
              <w:color w:val="auto"/>
              <w:spacing w:val="-5"/>
              <w:lang w:eastAsia="nl-NL"/>
            </w:rPr>
          </w:pPr>
        </w:p>
        <w:p w:rsidRPr="006433DB" w:rsidR="006433DB" w:rsidP="006433DB" w:rsidRDefault="006433DB" w14:paraId="2FE1DBF4" w14:textId="77777777">
          <w:pPr>
            <w:suppressAutoHyphens w:val="0"/>
            <w:spacing w:before="100" w:beforeAutospacing="1" w:after="100" w:afterAutospacing="1" w:line="300" w:lineRule="auto"/>
            <w:ind w:left="-284"/>
            <w:rPr>
              <w:rFonts w:ascii="Verdana" w:hAnsi="Verdana" w:eastAsia="Times New Roman" w:cs="Times New Roman"/>
              <w:color w:val="4472C4"/>
              <w:sz w:val="24"/>
              <w:szCs w:val="24"/>
              <w:lang w:eastAsia="nl-NL"/>
            </w:rPr>
          </w:pPr>
        </w:p>
        <w:p w:rsidR="00825E27" w:rsidP="00552A64" w:rsidRDefault="00000000" w14:paraId="40FA7BF2" w14:textId="06BFDD4F"/>
      </w:sdtContent>
    </w:sdt>
    <w:p w:rsidRPr="00FD6C69" w:rsidR="00DA658B" w:rsidP="00DA658B" w:rsidRDefault="00546100" w14:paraId="2D26BD3D" w14:textId="246E1703">
      <w:pPr>
        <w:jc w:val="right"/>
        <w:rPr>
          <w:i/>
          <w:iCs/>
          <w:color w:val="AE2081"/>
          <w:sz w:val="18"/>
          <w:szCs w:val="18"/>
        </w:rPr>
      </w:pPr>
      <w:hyperlink w:history="1" w:anchor="Start">
        <w:r w:rsidRPr="00FD6C69">
          <w:rPr>
            <w:rStyle w:val="Hyperlink"/>
            <w:i/>
            <w:iCs/>
            <w:color w:val="AE2081"/>
            <w:sz w:val="18"/>
            <w:szCs w:val="18"/>
          </w:rPr>
          <w:t>Terug naar overzicht</w:t>
        </w:r>
      </w:hyperlink>
    </w:p>
    <w:p w:rsidRPr="00EA3D92" w:rsidR="00163E05" w:rsidP="00EA3D92" w:rsidRDefault="00163E05" w14:paraId="561F9B44" w14:textId="555E9D69">
      <w:pPr>
        <w:pStyle w:val="Kop1"/>
        <w:numPr>
          <w:ilvl w:val="0"/>
          <w:numId w:val="0"/>
        </w:numPr>
        <w:ind w:left="851" w:hanging="851"/>
        <w:rPr>
          <w:sz w:val="28"/>
          <w:szCs w:val="28"/>
        </w:rPr>
      </w:pPr>
      <w:bookmarkStart w:name="Engagementsverklaring" w:id="10"/>
      <w:bookmarkStart w:name="_Ref66442849" w:id="11"/>
      <w:bookmarkEnd w:id="10"/>
      <w:r w:rsidRPr="00EA3D92">
        <w:rPr>
          <w:sz w:val="28"/>
          <w:szCs w:val="28"/>
        </w:rPr>
        <w:t>Engagementsverklaring van het katholiek onderwijs</w:t>
      </w:r>
      <w:bookmarkEnd w:id="11"/>
    </w:p>
    <w:p w:rsidRPr="002B1DB0" w:rsidR="00163E05" w:rsidP="00C53821" w:rsidRDefault="00163E05" w14:paraId="1FBE8297" w14:textId="78EBBF23">
      <w:pPr>
        <w:jc w:val="both"/>
      </w:pPr>
      <w:r w:rsidRPr="002B1DB0">
        <w:t xml:space="preserve">Ons pedagogisch project kadert in het bredere project van de </w:t>
      </w:r>
      <w:r w:rsidRPr="003446FC">
        <w:rPr>
          <w:b/>
        </w:rPr>
        <w:t>katholieke dialoogschool</w:t>
      </w:r>
      <w:r w:rsidRPr="002B1DB0">
        <w:t xml:space="preserve">. Op onze school </w:t>
      </w:r>
      <w:r w:rsidR="007E5125">
        <w:t>is iedereen welkom</w:t>
      </w:r>
      <w:r w:rsidRPr="002B1DB0">
        <w:t xml:space="preserve">, </w:t>
      </w:r>
      <w:r w:rsidR="007E5125">
        <w:t>wie je ook bent en wat je achtergrond ook is</w:t>
      </w:r>
      <w:r w:rsidRPr="002B1DB0">
        <w:t>.</w:t>
      </w:r>
      <w:r w:rsidR="0024078A">
        <w:t xml:space="preserve"> </w:t>
      </w:r>
      <w:proofErr w:type="gramStart"/>
      <w:r w:rsidR="0024078A">
        <w:t>Samen leven</w:t>
      </w:r>
      <w:proofErr w:type="gramEnd"/>
      <w:r w:rsidR="0024078A">
        <w:t xml:space="preserve"> in dialoog met elkaar vinden we belangrijk. Vanuit het voorbeeld van Jezus nodigen we je uit op zoek te gaan naar wat leren en leven voor jou kunnen betekenen.</w:t>
      </w:r>
    </w:p>
    <w:p w:rsidRPr="002B1DB0" w:rsidR="00163E05" w:rsidP="00C53821" w:rsidRDefault="00163E05" w14:paraId="6AA4A615" w14:textId="7F809898">
      <w:pPr>
        <w:jc w:val="both"/>
      </w:pPr>
      <w:r w:rsidRPr="002B1DB0">
        <w:t xml:space="preserve">Kiezen voor een katholieke dialoogschool </w:t>
      </w:r>
      <w:r w:rsidR="00627F63">
        <w:t>vraagt betrokkenheid van</w:t>
      </w:r>
      <w:r w:rsidRPr="002B1DB0">
        <w:t xml:space="preserve"> iedereen. Van ons mag je verwachten dat we je zoveel mogelijk betrekken in het samen school maken. Onze school is voor je kind een leer- en leefwereld die bijdraagt aan de opvoeding die je je kind zelf wilt geven.</w:t>
      </w:r>
    </w:p>
    <w:p w:rsidR="00163E05" w:rsidP="00C53821" w:rsidRDefault="00163E05" w14:paraId="49845B8E" w14:textId="5C4093F3">
      <w:pPr>
        <w:jc w:val="both"/>
        <w:rPr>
          <w:shd w:val="clear" w:color="auto" w:fill="FFE599" w:themeFill="accent4" w:themeFillTint="66"/>
        </w:rPr>
      </w:pPr>
      <w:r w:rsidRPr="002B1DB0">
        <w:t xml:space="preserve">Kiezen voor een katholieke dialoogschool betekent vertrouwen stellen in de </w:t>
      </w:r>
      <w:r w:rsidR="00257080">
        <w:t>manier</w:t>
      </w:r>
      <w:r w:rsidRPr="002B1DB0">
        <w:t xml:space="preserve"> waarop wij als school vandaag het project van de katholieke dialoogschool</w:t>
      </w:r>
      <w:r w:rsidR="00F112E1">
        <w:t xml:space="preserve"> vormgeven</w:t>
      </w:r>
      <w:r w:rsidRPr="002B1DB0">
        <w:t>. Als katholieke dialoogschool verwachten we dat je een echte partn</w:t>
      </w:r>
      <w:r w:rsidRPr="00802FB0">
        <w:t>er van ons bent in de</w:t>
      </w:r>
      <w:r w:rsidRPr="002B1DB0">
        <w:t xml:space="preserve"> vorming van je kind</w:t>
      </w:r>
      <w:r w:rsidRPr="00EC7573">
        <w:t xml:space="preserve">. </w:t>
      </w:r>
      <w:r w:rsidRPr="00802FB0">
        <w:t xml:space="preserve">Dat houdt ook in dat je kind deelneemt aan de lessen </w:t>
      </w:r>
      <w:r w:rsidRPr="00802FB0" w:rsidR="00E4429C">
        <w:t>r</w:t>
      </w:r>
      <w:r w:rsidRPr="00802FB0">
        <w:t>ooms-</w:t>
      </w:r>
      <w:r w:rsidRPr="00802FB0" w:rsidR="00E4429C">
        <w:t>k</w:t>
      </w:r>
      <w:r w:rsidRPr="00802FB0">
        <w:t>atholieke godsdienst.</w:t>
      </w:r>
    </w:p>
    <w:sdt>
      <w:sdtPr>
        <w:rPr>
          <w:b/>
          <w:bCs/>
        </w:rPr>
        <w:alias w:val="Tekst engagementsverklaring"/>
        <w:tag w:val="Tekst engagementsverklaring"/>
        <w:id w:val="1605072460"/>
        <w:placeholder>
          <w:docPart w:val="DefaultPlaceholder_-1854013440"/>
        </w:placeholder>
        <w15:color w:val="A8AF37"/>
      </w:sdtPr>
      <w:sdtContent>
        <w:p w:rsidRPr="00A30A0C" w:rsidR="0012610B" w:rsidP="004D739E" w:rsidRDefault="003A47EB" w14:paraId="1F4B9C05" w14:textId="1A524462">
          <w:pPr>
            <w:spacing w:after="60"/>
            <w:rPr>
              <w:b/>
              <w:bCs/>
            </w:rPr>
          </w:pPr>
          <w:r w:rsidRPr="00A30A0C">
            <w:rPr>
              <w:b/>
              <w:bCs/>
            </w:rPr>
            <w:t xml:space="preserve">De </w:t>
          </w:r>
          <w:hyperlink w:history="1" r:id="rId38">
            <w:r w:rsidRPr="00A30A0C">
              <w:rPr>
                <w:rStyle w:val="Hyperlink"/>
                <w:b/>
                <w:bCs/>
              </w:rPr>
              <w:t>volledige tekst van de engagementsverklaring</w:t>
            </w:r>
          </w:hyperlink>
          <w:r w:rsidRPr="00A30A0C">
            <w:rPr>
              <w:b/>
            </w:rPr>
            <w:t xml:space="preserve"> </w:t>
          </w:r>
          <w:r w:rsidRPr="00A30A0C">
            <w:rPr>
              <w:b/>
              <w:bCs/>
            </w:rPr>
            <w:t>vind je op de website van Katholiek onderwijs Vlaanderen.</w:t>
          </w:r>
        </w:p>
      </w:sdtContent>
      <w:sdtEndPr>
        <w:rPr>
          <w:b w:val="1"/>
          <w:bCs w:val="1"/>
        </w:rPr>
      </w:sdtEndPr>
    </w:sdt>
    <w:p w:rsidRPr="00FD6C69" w:rsidR="00382063" w:rsidP="00617250" w:rsidRDefault="00617250" w14:paraId="3C9E92EF" w14:textId="1A61A676">
      <w:pPr>
        <w:jc w:val="right"/>
        <w:rPr>
          <w:i/>
          <w:iCs/>
          <w:color w:val="AE2081"/>
        </w:rPr>
      </w:pPr>
      <w:hyperlink w:history="1" w:anchor="Start">
        <w:r w:rsidRPr="00EC7573">
          <w:rPr>
            <w:rStyle w:val="Hyperlink"/>
            <w:i/>
            <w:iCs/>
            <w:color w:val="AE2081"/>
          </w:rPr>
          <w:t>Terug naar overzicht</w:t>
        </w:r>
      </w:hyperlink>
      <w:r w:rsidRPr="00EC7573" w:rsidR="00382063">
        <w:rPr>
          <w:i/>
          <w:iCs/>
          <w:color w:val="AE2081"/>
          <w:sz w:val="18"/>
          <w:szCs w:val="18"/>
          <w:u w:val="single"/>
        </w:rPr>
        <w:fldChar w:fldCharType="begin"/>
      </w:r>
      <w:r w:rsidRPr="00EC7573" w:rsidR="00382063">
        <w:rPr>
          <w:i/>
          <w:iCs/>
          <w:color w:val="AE2081"/>
          <w:sz w:val="18"/>
          <w:szCs w:val="18"/>
          <w:u w:val="single"/>
        </w:rPr>
        <w:instrText xml:space="preserve"> REF _Ref66445275 \h  \* MERGEFORMAT </w:instrText>
      </w:r>
      <w:r w:rsidRPr="00EC7573" w:rsidR="00382063">
        <w:rPr>
          <w:i/>
          <w:iCs/>
          <w:color w:val="AE2081"/>
          <w:sz w:val="18"/>
          <w:szCs w:val="18"/>
          <w:u w:val="single"/>
        </w:rPr>
      </w:r>
      <w:r w:rsidRPr="00EC7573" w:rsidR="00382063">
        <w:rPr>
          <w:i/>
          <w:iCs/>
          <w:color w:val="AE2081"/>
          <w:sz w:val="18"/>
          <w:szCs w:val="18"/>
          <w:u w:val="single"/>
        </w:rPr>
        <w:fldChar w:fldCharType="end"/>
      </w:r>
    </w:p>
    <w:p w:rsidR="00163E05" w:rsidRDefault="00163E05" w14:paraId="586A236F" w14:textId="5589EC99">
      <w:pPr>
        <w:suppressAutoHyphens w:val="0"/>
      </w:pPr>
      <w:r>
        <w:br w:type="page"/>
      </w:r>
    </w:p>
    <w:p w:rsidRPr="006E2C79" w:rsidR="00163E05" w:rsidP="006E2C79" w:rsidRDefault="000D603B" w14:paraId="27468020" w14:textId="3C53E466">
      <w:pPr>
        <w:pStyle w:val="Kop1"/>
      </w:pPr>
      <w:r w:rsidRPr="006830DB">
        <w:rPr>
          <w:noProof/>
          <w:lang w:eastAsia="nl-BE"/>
        </w:rPr>
        <w:drawing>
          <wp:anchor distT="0" distB="0" distL="114300" distR="114300" simplePos="0" relativeHeight="251657234" behindDoc="0" locked="0" layoutInCell="1" allowOverlap="1" wp14:anchorId="56081491" wp14:editId="41EE72B2">
            <wp:simplePos x="0" y="0"/>
            <wp:positionH relativeFrom="margin">
              <wp:posOffset>-752475</wp:posOffset>
            </wp:positionH>
            <wp:positionV relativeFrom="paragraph">
              <wp:posOffset>238760</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608330" cy="608330"/>
                    </a:xfrm>
                    <a:prstGeom prst="rect">
                      <a:avLst/>
                    </a:prstGeom>
                  </pic:spPr>
                </pic:pic>
              </a:graphicData>
            </a:graphic>
          </wp:anchor>
        </w:drawing>
      </w:r>
      <w:r w:rsidRPr="006E2C79" w:rsidR="00163E05">
        <w:t>Algemene informatie over de school</w:t>
      </w:r>
    </w:p>
    <w:p w:rsidRPr="005A62EF" w:rsidR="00163E05" w:rsidP="00DA0B41" w:rsidRDefault="00163E05" w14:paraId="4976A08D" w14:textId="68346001">
      <w:pPr>
        <w:pStyle w:val="Kop2"/>
        <w:shd w:val="clear" w:color="auto" w:fill="EC7D23"/>
        <w:rPr>
          <w:color w:val="FFFFFF" w:themeColor="background1"/>
        </w:rPr>
      </w:pPr>
      <w:bookmarkStart w:name="_Ref66442906" w:id="12"/>
      <w:r w:rsidRPr="005A62EF">
        <w:rPr>
          <w:color w:val="FFFFFF" w:themeColor="background1"/>
        </w:rPr>
        <w:t>Hoe organiseren wij onze school?</w:t>
      </w:r>
      <w:bookmarkEnd w:id="12"/>
    </w:p>
    <w:sdt>
      <w:sdtPr>
        <w:alias w:val="Vermeld hier nuttige info over de school"/>
        <w:tag w:val="Vermeld hier nuttige info over de school"/>
        <w:id w:val="1784377238"/>
        <w:placeholder>
          <w:docPart w:val="1394C2AE9F454945AA49917894ED87C1"/>
        </w:placeholder>
        <w15:color w:val="A8AF37"/>
      </w:sdtPr>
      <w:sdtEndPr>
        <w:rPr>
          <w:b/>
          <w:bCs/>
        </w:rPr>
      </w:sdtEndPr>
      <w:sdtContent>
        <w:p w:rsidR="00A73C88" w:rsidP="008442E9" w:rsidRDefault="00623E57" w14:paraId="51E2A380" w14:textId="689CF1D4">
          <w:pPr>
            <w:shd w:val="clear" w:color="auto" w:fill="FFFFFF" w:themeFill="background1"/>
          </w:pPr>
          <w:r>
            <w:t xml:space="preserve">De eindverantwoordelijke van de school is het schoolbestuur. </w:t>
          </w:r>
          <w:r w:rsidRPr="00A026B1" w:rsidR="00A026B1">
            <w:t>Ons schoolbestuur is</w:t>
          </w:r>
          <w:r w:rsidR="00A73C88">
            <w:t>:</w:t>
          </w:r>
        </w:p>
        <w:p w:rsidR="00491109" w:rsidRDefault="00FE0F8A" w14:paraId="56030FC7" w14:textId="69A69BC8">
          <w:pPr>
            <w:pStyle w:val="Lijstalinea"/>
            <w:numPr>
              <w:ilvl w:val="0"/>
              <w:numId w:val="16"/>
            </w:numPr>
            <w:shd w:val="clear" w:color="auto" w:fill="FFFFFF" w:themeFill="background1"/>
            <w:spacing w:after="60"/>
          </w:pPr>
          <w:proofErr w:type="gramStart"/>
          <w:r>
            <w:t>naam</w:t>
          </w:r>
          <w:proofErr w:type="gramEnd"/>
          <w:r>
            <w:t xml:space="preserve"> vzw</w:t>
          </w:r>
          <w:r w:rsidR="00B329A5">
            <w:t>:</w:t>
          </w:r>
          <w:r w:rsidR="00004697">
            <w:t xml:space="preserve"> VZW </w:t>
          </w:r>
          <w:r w:rsidR="00BC18AA">
            <w:t>Katholieke School Zele - Heikant</w:t>
          </w:r>
          <w:r w:rsidR="00B329A5">
            <w:t xml:space="preserve"> </w:t>
          </w:r>
        </w:p>
        <w:p w:rsidR="004C5551" w:rsidRDefault="003123C6" w14:paraId="02B21446" w14:textId="35888EF8">
          <w:pPr>
            <w:pStyle w:val="Lijstalinea"/>
            <w:numPr>
              <w:ilvl w:val="0"/>
              <w:numId w:val="16"/>
            </w:numPr>
            <w:shd w:val="clear" w:color="auto" w:fill="FFFFFF" w:themeFill="background1"/>
            <w:spacing w:after="60"/>
          </w:pPr>
          <w:proofErr w:type="gramStart"/>
          <w:r>
            <w:t>adres</w:t>
          </w:r>
          <w:proofErr w:type="gramEnd"/>
          <w:r w:rsidR="000B6911">
            <w:t>:</w:t>
          </w:r>
          <w:r w:rsidR="00004697">
            <w:t xml:space="preserve"> </w:t>
          </w:r>
          <w:r w:rsidR="00BC18AA">
            <w:t>Bosstraat 179</w:t>
          </w:r>
          <w:r w:rsidR="00004697">
            <w:t>, 9240 Zele</w:t>
          </w:r>
        </w:p>
        <w:p w:rsidR="00383DD3" w:rsidRDefault="00383DD3" w14:paraId="1B91522C" w14:textId="6AE19838">
          <w:pPr>
            <w:pStyle w:val="Lijstalinea"/>
            <w:numPr>
              <w:ilvl w:val="0"/>
              <w:numId w:val="16"/>
            </w:numPr>
            <w:shd w:val="clear" w:color="auto" w:fill="FFFFFF" w:themeFill="background1"/>
            <w:spacing w:after="60"/>
          </w:pPr>
          <w:proofErr w:type="gramStart"/>
          <w:r>
            <w:t>ondernemingsnummer</w:t>
          </w:r>
          <w:proofErr w:type="gramEnd"/>
          <w:r w:rsidR="000B6911">
            <w:t>:</w:t>
          </w:r>
          <w:r w:rsidR="00004697">
            <w:t xml:space="preserve"> 04</w:t>
          </w:r>
          <w:r w:rsidR="00BC18AA">
            <w:t>34</w:t>
          </w:r>
          <w:r w:rsidR="00004697">
            <w:t>.</w:t>
          </w:r>
          <w:r w:rsidR="00BC18AA">
            <w:t>74</w:t>
          </w:r>
          <w:r w:rsidR="00683406">
            <w:t>.</w:t>
          </w:r>
          <w:r w:rsidR="00BC18AA">
            <w:t>84</w:t>
          </w:r>
          <w:r w:rsidR="00683406">
            <w:t>.</w:t>
          </w:r>
          <w:r w:rsidR="00BC18AA">
            <w:t>56</w:t>
          </w:r>
        </w:p>
        <w:p w:rsidRPr="0046425E" w:rsidR="00A84F59" w:rsidRDefault="00411B08" w14:paraId="21C7A2C1" w14:textId="7DA52298">
          <w:pPr>
            <w:pStyle w:val="Lijstalinea"/>
            <w:numPr>
              <w:ilvl w:val="0"/>
              <w:numId w:val="16"/>
            </w:numPr>
            <w:shd w:val="clear" w:color="auto" w:fill="FFFFFF" w:themeFill="background1"/>
            <w:spacing w:after="60"/>
            <w:rPr>
              <w:lang w:val="en-US"/>
            </w:rPr>
          </w:pPr>
          <w:proofErr w:type="spellStart"/>
          <w:r w:rsidRPr="0046425E">
            <w:rPr>
              <w:lang w:val="en-US"/>
            </w:rPr>
            <w:t>emailadres</w:t>
          </w:r>
          <w:proofErr w:type="spellEnd"/>
          <w:r w:rsidRPr="0046425E" w:rsidR="00F86237">
            <w:rPr>
              <w:lang w:val="en-US"/>
            </w:rPr>
            <w:t>/</w:t>
          </w:r>
          <w:r w:rsidRPr="0046425E" w:rsidR="00A84F59">
            <w:rPr>
              <w:lang w:val="en-US"/>
            </w:rPr>
            <w:t>website</w:t>
          </w:r>
          <w:r w:rsidRPr="0046425E" w:rsidR="000B6911">
            <w:rPr>
              <w:lang w:val="en-US"/>
            </w:rPr>
            <w:t>:</w:t>
          </w:r>
          <w:r w:rsidRPr="0046425E" w:rsidR="00004697">
            <w:rPr>
              <w:lang w:val="en-US"/>
            </w:rPr>
            <w:t xml:space="preserve"> </w:t>
          </w:r>
          <w:hyperlink w:history="1" r:id="rId41">
            <w:r w:rsidRPr="009B5B7F" w:rsidR="00450DA3">
              <w:rPr>
                <w:rStyle w:val="Hyperlink"/>
                <w:lang w:val="en-US"/>
              </w:rPr>
              <w:t>directie.heikant@kaozele.be</w:t>
            </w:r>
          </w:hyperlink>
          <w:r w:rsidR="00AD3D98">
            <w:rPr>
              <w:lang w:val="en-US"/>
            </w:rPr>
            <w:t xml:space="preserve"> /</w:t>
          </w:r>
          <w:r w:rsidRPr="0046425E" w:rsidR="00004697">
            <w:rPr>
              <w:lang w:val="en-US"/>
            </w:rPr>
            <w:t>www.</w:t>
          </w:r>
          <w:r w:rsidR="00AD3D98">
            <w:rPr>
              <w:lang w:val="en-US"/>
            </w:rPr>
            <w:t>basisschool-heikant</w:t>
          </w:r>
          <w:r w:rsidRPr="0046425E" w:rsidR="00004697">
            <w:rPr>
              <w:lang w:val="en-US"/>
            </w:rPr>
            <w:t>.be</w:t>
          </w:r>
        </w:p>
        <w:p w:rsidRPr="00A026B1" w:rsidR="007015ED" w:rsidRDefault="004C5551" w14:paraId="0132FECD" w14:textId="1312F16F">
          <w:pPr>
            <w:pStyle w:val="Lijstalinea"/>
            <w:numPr>
              <w:ilvl w:val="0"/>
              <w:numId w:val="16"/>
            </w:numPr>
            <w:shd w:val="clear" w:color="auto" w:fill="FFFFFF" w:themeFill="background1"/>
            <w:spacing w:after="200"/>
          </w:pPr>
          <w:r>
            <w:t>RPR</w:t>
          </w:r>
          <w:r w:rsidR="00004697">
            <w:t xml:space="preserve"> Gent, afdeling Dendermonde</w:t>
          </w:r>
        </w:p>
        <w:p w:rsidR="00E46B0C" w:rsidP="00552A64" w:rsidRDefault="00AD3D98" w14:paraId="06352064" w14:textId="77E4FE7E">
          <w:pPr>
            <w:spacing w:before="200"/>
          </w:pPr>
          <w:r>
            <w:t>Op onze schooleigen website (www.ba</w:t>
          </w:r>
          <w:r w:rsidR="00450DA3">
            <w:t>s</w:t>
          </w:r>
          <w:r>
            <w:t>isschool-heikant.be)</w:t>
          </w:r>
          <w:r w:rsidRPr="00082216" w:rsidR="00BC5AA0">
            <w:t xml:space="preserve"> vind je info over onze school</w:t>
          </w:r>
          <w:r w:rsidR="00E9392B">
            <w:t>, zoals</w:t>
          </w:r>
          <w:r w:rsidRPr="00082216" w:rsidR="00BC5AA0">
            <w:t xml:space="preserve">: </w:t>
          </w:r>
        </w:p>
        <w:p w:rsidR="00E46B0C" w:rsidRDefault="00BC5AA0" w14:paraId="065ECBF6" w14:textId="77777777">
          <w:pPr>
            <w:pStyle w:val="Lijstalinea"/>
            <w:numPr>
              <w:ilvl w:val="0"/>
              <w:numId w:val="14"/>
            </w:numPr>
          </w:pPr>
          <w:proofErr w:type="gramStart"/>
          <w:r w:rsidRPr="00082216">
            <w:t>onze</w:t>
          </w:r>
          <w:proofErr w:type="gramEnd"/>
          <w:r w:rsidRPr="00082216">
            <w:t xml:space="preserve"> schooluren, </w:t>
          </w:r>
        </w:p>
        <w:p w:rsidR="00E46B0C" w:rsidRDefault="00BC5AA0" w14:paraId="4657001C" w14:textId="77777777">
          <w:pPr>
            <w:pStyle w:val="Lijstalinea"/>
            <w:numPr>
              <w:ilvl w:val="0"/>
              <w:numId w:val="14"/>
            </w:numPr>
            <w:spacing w:before="200"/>
          </w:pPr>
          <w:proofErr w:type="gramStart"/>
          <w:r w:rsidRPr="00082216">
            <w:t>de</w:t>
          </w:r>
          <w:proofErr w:type="gramEnd"/>
          <w:r w:rsidRPr="00082216">
            <w:t xml:space="preserve"> middagopvang, </w:t>
          </w:r>
        </w:p>
        <w:p w:rsidR="00E46B0C" w:rsidRDefault="00BC5AA0" w14:paraId="6DA61D23" w14:textId="34038554">
          <w:pPr>
            <w:pStyle w:val="Lijstalinea"/>
            <w:numPr>
              <w:ilvl w:val="0"/>
              <w:numId w:val="14"/>
            </w:numPr>
            <w:spacing w:before="200"/>
          </w:pPr>
          <w:proofErr w:type="gramStart"/>
          <w:r w:rsidRPr="00082216">
            <w:t>de</w:t>
          </w:r>
          <w:proofErr w:type="gramEnd"/>
          <w:r w:rsidRPr="00082216">
            <w:t xml:space="preserve"> voor- en naschoolse opvang</w:t>
          </w:r>
          <w:r w:rsidR="004C5557">
            <w:t>,</w:t>
          </w:r>
          <w:r w:rsidRPr="00082216">
            <w:t xml:space="preserve"> </w:t>
          </w:r>
        </w:p>
        <w:p w:rsidR="006F57F5" w:rsidRDefault="00BC5AA0" w14:paraId="609095AE" w14:textId="4CB91516">
          <w:pPr>
            <w:pStyle w:val="Lijstalinea"/>
            <w:numPr>
              <w:ilvl w:val="0"/>
              <w:numId w:val="14"/>
            </w:numPr>
            <w:spacing w:before="200"/>
          </w:pPr>
          <w:proofErr w:type="gramStart"/>
          <w:r w:rsidRPr="00082216">
            <w:t>wie</w:t>
          </w:r>
          <w:proofErr w:type="gramEnd"/>
          <w:r w:rsidRPr="00082216">
            <w:t xml:space="preserve"> het schoolbestuur is</w:t>
          </w:r>
          <w:r w:rsidR="00585475">
            <w:t>.</w:t>
          </w:r>
          <w:r w:rsidRPr="00082216">
            <w:t xml:space="preserve"> </w:t>
          </w:r>
        </w:p>
        <w:p w:rsidRPr="00082216" w:rsidR="00BC5AA0" w:rsidP="00DB3888" w:rsidRDefault="00BC5AA0" w14:paraId="26A54F34" w14:textId="0CC7688F">
          <w:pPr>
            <w:spacing w:before="200"/>
          </w:pPr>
          <w:r w:rsidRPr="00082216">
            <w:t>Wil je meer weten over ons team of bekijk je graag enkele sfeerbeelden, neem dan zekere eens een kijkje op onze website.</w:t>
          </w:r>
        </w:p>
      </w:sdtContent>
    </w:sdt>
    <w:bookmarkStart w:name="_Ref66442918" w:id="13"/>
    <w:bookmarkStart w:name="_Ref69999913" w:id="14"/>
    <w:p w:rsidRPr="00FD6C69" w:rsidR="00617250" w:rsidP="00617250" w:rsidRDefault="00617250" w14:paraId="5C59CD60" w14:textId="2B9175D7">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p>
    <w:p w:rsidRPr="00EE1948" w:rsidR="00163E05" w:rsidP="00F1727B" w:rsidRDefault="005A6A90" w14:paraId="3363B4A1" w14:textId="066290C7">
      <w:pPr>
        <w:pStyle w:val="Kop2"/>
        <w:shd w:val="clear" w:color="auto" w:fill="AE2081"/>
        <w:rPr>
          <w:color w:val="FFFFFF" w:themeColor="background1"/>
        </w:rPr>
      </w:pPr>
      <w:bookmarkStart w:name="_Ref70081714" w:id="15"/>
      <w:r w:rsidRPr="006830DB">
        <w:rPr>
          <w:bCs/>
          <w:noProof/>
          <w:color w:val="FFFFFF" w:themeColor="background1"/>
          <w:lang w:eastAsia="nl-BE"/>
        </w:rPr>
        <w:drawing>
          <wp:anchor distT="0" distB="0" distL="114300" distR="114300" simplePos="0" relativeHeight="251657233" behindDoc="0" locked="0" layoutInCell="1" allowOverlap="1" wp14:anchorId="601491B5" wp14:editId="654FD014">
            <wp:simplePos x="0" y="0"/>
            <wp:positionH relativeFrom="column">
              <wp:posOffset>-710884</wp:posOffset>
            </wp:positionH>
            <wp:positionV relativeFrom="paragraph">
              <wp:posOffset>316159</wp:posOffset>
            </wp:positionV>
            <wp:extent cx="554990" cy="554990"/>
            <wp:effectExtent l="0" t="0" r="0" b="0"/>
            <wp:wrapThrough wrapText="bothSides">
              <wp:wrapPolygon edited="0">
                <wp:start x="7414" y="0"/>
                <wp:lineTo x="3707" y="5190"/>
                <wp:lineTo x="1483" y="13346"/>
                <wp:lineTo x="3707" y="20018"/>
                <wp:lineTo x="17794" y="20018"/>
                <wp:lineTo x="20018" y="11863"/>
                <wp:lineTo x="17053" y="5190"/>
                <wp:lineTo x="13346" y="0"/>
                <wp:lineTo x="7414" y="0"/>
              </wp:wrapPolygon>
            </wp:wrapThrough>
            <wp:docPr id="18" name="Graphic 18" descr="Rugz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Rugzak silhouet"/>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554990" cy="554990"/>
                    </a:xfrm>
                    <a:prstGeom prst="rect">
                      <a:avLst/>
                    </a:prstGeom>
                  </pic:spPr>
                </pic:pic>
              </a:graphicData>
            </a:graphic>
            <wp14:sizeRelH relativeFrom="margin">
              <wp14:pctWidth>0</wp14:pctWidth>
            </wp14:sizeRelH>
            <wp14:sizeRelV relativeFrom="margin">
              <wp14:pctHeight>0</wp14:pctHeight>
            </wp14:sizeRelV>
          </wp:anchor>
        </w:drawing>
      </w:r>
      <w:r w:rsidRPr="00EE1948" w:rsidR="00AC78EF">
        <w:rPr>
          <w:color w:val="FFFFFF" w:themeColor="background1"/>
        </w:rPr>
        <w:t>Vaste instapdagen voor de kleinsten</w:t>
      </w:r>
      <w:bookmarkEnd w:id="13"/>
      <w:bookmarkEnd w:id="14"/>
      <w:bookmarkEnd w:id="15"/>
    </w:p>
    <w:p w:rsidR="00AC78EF" w:rsidP="006C4447" w:rsidRDefault="00AC78EF" w14:paraId="69CADE02" w14:textId="26AC637D">
      <w:r>
        <w:t>Je kind kan tussen 2,5 en 3 jaar op onze school starten op één van de volgende instapdagen:</w:t>
      </w:r>
    </w:p>
    <w:p w:rsidRPr="00AC78EF" w:rsidR="00AC78EF" w:rsidP="00AC78EF" w:rsidRDefault="00AC78EF" w14:paraId="26B3E79E" w14:textId="1E2C4175">
      <w:pPr>
        <w:pStyle w:val="Opsomming"/>
      </w:pPr>
      <w:r w:rsidRPr="00AC78EF">
        <w:t>1</w:t>
      </w:r>
      <w:r>
        <w:t>ste</w:t>
      </w:r>
      <w:r w:rsidRPr="00AC78EF">
        <w:t xml:space="preserve"> schooldag na elke schoolvakantie: na de zomer-, herfst-, kerst-, krokus- en paasvakantie;</w:t>
      </w:r>
    </w:p>
    <w:p w:rsidRPr="00AC78EF" w:rsidR="00AC78EF" w:rsidP="00AC78EF" w:rsidRDefault="00AC78EF" w14:paraId="5EC959A9" w14:textId="3F232281">
      <w:pPr>
        <w:pStyle w:val="Opsomming"/>
      </w:pPr>
      <w:r w:rsidRPr="00AC78EF">
        <w:t>1</w:t>
      </w:r>
      <w:r>
        <w:t>ste</w:t>
      </w:r>
      <w:r w:rsidRPr="00AC78EF">
        <w:t xml:space="preserve"> schooldag van februari;</w:t>
      </w:r>
    </w:p>
    <w:p w:rsidRPr="00AC78EF" w:rsidR="00AC78EF" w:rsidP="00AC78EF" w:rsidRDefault="00AC78EF" w14:paraId="6D818A40" w14:textId="41EF8601">
      <w:pPr>
        <w:pStyle w:val="Opsomming"/>
      </w:pPr>
      <w:r w:rsidRPr="00AC78EF">
        <w:t>1</w:t>
      </w:r>
      <w:r>
        <w:t>ste</w:t>
      </w:r>
      <w:r w:rsidRPr="00AC78EF">
        <w:t xml:space="preserve"> schooldag na Hemelvaartsdag.</w:t>
      </w:r>
    </w:p>
    <w:p w:rsidRPr="00CB53EC" w:rsidR="00AC78EF" w:rsidP="006C4447" w:rsidRDefault="00AC78EF" w14:paraId="1DA19BA2" w14:textId="0A1A8D47">
      <w:pPr>
        <w:ind w:right="-144"/>
      </w:pPr>
      <w:r>
        <w:t xml:space="preserve">Op de </w:t>
      </w:r>
      <w:hyperlink w:history="1" r:id="rId44">
        <w:r w:rsidRPr="00957AB3">
          <w:rPr>
            <w:rStyle w:val="Hyperlink"/>
          </w:rPr>
          <w:t>website van de Vlaamse overheid</w:t>
        </w:r>
      </w:hyperlink>
      <w:r>
        <w:t xml:space="preserve"> </w:t>
      </w:r>
      <w:r w:rsidR="00DA021C">
        <w:t>kun</w:t>
      </w:r>
      <w:r>
        <w:t xml:space="preserve"> je de eerstvolgende instapdatum van je kind berekenen.</w:t>
      </w:r>
    </w:p>
    <w:p w:rsidR="00AC78EF" w:rsidP="00AC78EF" w:rsidRDefault="00AC78EF" w14:paraId="5BDC5C5C" w14:textId="4BDF46E8">
      <w:r>
        <w:t>Wordt je kind 2,5 jaar op een instapdatum</w:t>
      </w:r>
      <w:r w:rsidR="00DA021C">
        <w:t>?</w:t>
      </w:r>
      <w:r>
        <w:t xml:space="preserve"> </w:t>
      </w:r>
      <w:r w:rsidR="00DA021C">
        <w:t>D</w:t>
      </w:r>
      <w:r>
        <w:t>an mag je kind al vanaf die dag naar school.</w:t>
      </w:r>
    </w:p>
    <w:p w:rsidR="00AC78EF" w:rsidP="00AC78EF" w:rsidRDefault="3D213178" w14:paraId="2FD00C57" w14:textId="78D4CBAE">
      <w:r>
        <w:t>Is je kind al 3 jaar</w:t>
      </w:r>
      <w:r w:rsidR="1014E92D">
        <w:t>?</w:t>
      </w:r>
      <w:r>
        <w:t xml:space="preserve"> </w:t>
      </w:r>
      <w:r w:rsidR="1014E92D">
        <w:t>D</w:t>
      </w:r>
      <w:r>
        <w:t>an gelden de instapdata niet. Je kind kan dan elke schooldag starten in de kleuterklas.</w:t>
      </w:r>
      <w:r w:rsidR="25AB5BBB">
        <w:t xml:space="preserve"> Bij ons in de school hebben we voor elke instapdatum een wenmoment voor je kind.</w:t>
      </w:r>
    </w:p>
    <w:tbl>
      <w:tblPr>
        <w:tblStyle w:val="Tabelraster"/>
        <w:tblW w:w="0" w:type="auto"/>
        <w:tblLook w:val="04A0" w:firstRow="1" w:lastRow="0" w:firstColumn="1" w:lastColumn="0" w:noHBand="0" w:noVBand="1"/>
      </w:tblPr>
      <w:tblGrid>
        <w:gridCol w:w="4530"/>
        <w:gridCol w:w="4530"/>
      </w:tblGrid>
      <w:tr w:rsidR="00AE3986" w:rsidTr="76270F20" w14:paraId="2EFE57AD" w14:textId="77777777">
        <w:tc>
          <w:tcPr>
            <w:tcW w:w="4530" w:type="dxa"/>
          </w:tcPr>
          <w:p w:rsidRPr="00AE3986" w:rsidR="00AE3986" w:rsidP="76270F20" w:rsidRDefault="643CB99B" w14:paraId="62CEDD49" w14:textId="736E042A">
            <w:pPr>
              <w:jc w:val="center"/>
              <w:rPr>
                <w:b/>
                <w:bCs/>
                <w:highlight w:val="yellow"/>
              </w:rPr>
            </w:pPr>
            <w:proofErr w:type="gramStart"/>
            <w:r w:rsidRPr="76270F20">
              <w:rPr>
                <w:b/>
                <w:bCs/>
                <w:highlight w:val="yellow"/>
              </w:rPr>
              <w:t>instapmoment</w:t>
            </w:r>
            <w:proofErr w:type="gramEnd"/>
          </w:p>
        </w:tc>
        <w:tc>
          <w:tcPr>
            <w:tcW w:w="4530" w:type="dxa"/>
          </w:tcPr>
          <w:p w:rsidR="00AE3986" w:rsidP="76270F20" w:rsidRDefault="643CB99B" w14:paraId="350C2BF0" w14:textId="06D086E1">
            <w:pPr>
              <w:jc w:val="center"/>
              <w:rPr>
                <w:highlight w:val="yellow"/>
              </w:rPr>
            </w:pPr>
            <w:proofErr w:type="gramStart"/>
            <w:r w:rsidRPr="76270F20">
              <w:rPr>
                <w:highlight w:val="yellow"/>
              </w:rPr>
              <w:t>wenmoment</w:t>
            </w:r>
            <w:proofErr w:type="gramEnd"/>
          </w:p>
        </w:tc>
      </w:tr>
      <w:tr w:rsidR="00AE3986" w:rsidTr="76270F20" w14:paraId="028E11D8" w14:textId="77777777">
        <w:tc>
          <w:tcPr>
            <w:tcW w:w="4530" w:type="dxa"/>
          </w:tcPr>
          <w:p w:rsidRPr="00AE3986" w:rsidR="00AE3986" w:rsidP="76270F20" w:rsidRDefault="643CB99B" w14:paraId="6E76583E" w14:textId="76454BB5">
            <w:pPr>
              <w:rPr>
                <w:highlight w:val="yellow"/>
              </w:rPr>
            </w:pPr>
            <w:r w:rsidRPr="76270F20">
              <w:rPr>
                <w:highlight w:val="yellow"/>
              </w:rPr>
              <w:t>1/9/202</w:t>
            </w:r>
            <w:r w:rsidRPr="76270F20" w:rsidR="764E9D9F">
              <w:rPr>
                <w:highlight w:val="yellow"/>
              </w:rPr>
              <w:t>6</w:t>
            </w:r>
          </w:p>
        </w:tc>
        <w:tc>
          <w:tcPr>
            <w:tcW w:w="4530" w:type="dxa"/>
          </w:tcPr>
          <w:p w:rsidR="00AE3986" w:rsidP="76270F20" w:rsidRDefault="00AE3986" w14:paraId="4D243EE7" w14:textId="77EEC073">
            <w:pPr>
              <w:rPr>
                <w:highlight w:val="yellow"/>
              </w:rPr>
            </w:pPr>
          </w:p>
        </w:tc>
      </w:tr>
      <w:tr w:rsidR="00AE3986" w:rsidTr="76270F20" w14:paraId="03FCCDBD" w14:textId="77777777">
        <w:tc>
          <w:tcPr>
            <w:tcW w:w="4530" w:type="dxa"/>
          </w:tcPr>
          <w:p w:rsidR="00AE3986" w:rsidP="76270F20" w:rsidRDefault="432864CF" w14:paraId="1F4F2A7E" w14:textId="037D7907">
            <w:pPr>
              <w:rPr>
                <w:highlight w:val="yellow"/>
              </w:rPr>
            </w:pPr>
            <w:r w:rsidRPr="76270F20">
              <w:rPr>
                <w:highlight w:val="yellow"/>
              </w:rPr>
              <w:t>9</w:t>
            </w:r>
            <w:r w:rsidRPr="76270F20" w:rsidR="643CB99B">
              <w:rPr>
                <w:highlight w:val="yellow"/>
              </w:rPr>
              <w:t>/11/202</w:t>
            </w:r>
            <w:r w:rsidRPr="76270F20" w:rsidR="5C1BD5BC">
              <w:rPr>
                <w:highlight w:val="yellow"/>
              </w:rPr>
              <w:t>6</w:t>
            </w:r>
          </w:p>
        </w:tc>
        <w:tc>
          <w:tcPr>
            <w:tcW w:w="4530" w:type="dxa"/>
          </w:tcPr>
          <w:p w:rsidR="00AE3986" w:rsidP="76270F20" w:rsidRDefault="00BA6FC6" w14:paraId="3B1DDEE5" w14:textId="4F62485C">
            <w:pPr>
              <w:rPr>
                <w:highlight w:val="yellow"/>
              </w:rPr>
            </w:pPr>
            <w:r>
              <w:rPr>
                <w:highlight w:val="yellow"/>
              </w:rPr>
              <w:t>Do</w:t>
            </w:r>
            <w:r w:rsidRPr="76270F20" w:rsidR="2E164FD9">
              <w:rPr>
                <w:highlight w:val="yellow"/>
              </w:rPr>
              <w:t xml:space="preserve"> 2</w:t>
            </w:r>
            <w:r>
              <w:rPr>
                <w:highlight w:val="yellow"/>
              </w:rPr>
              <w:t>9</w:t>
            </w:r>
            <w:r w:rsidRPr="76270F20" w:rsidR="2E164FD9">
              <w:rPr>
                <w:highlight w:val="yellow"/>
              </w:rPr>
              <w:t>/10</w:t>
            </w:r>
            <w:r w:rsidRPr="76270F20" w:rsidR="6DEDBFD8">
              <w:rPr>
                <w:highlight w:val="yellow"/>
              </w:rPr>
              <w:t>/2026</w:t>
            </w:r>
            <w:r w:rsidRPr="76270F20" w:rsidR="2E164FD9">
              <w:rPr>
                <w:highlight w:val="yellow"/>
              </w:rPr>
              <w:t xml:space="preserve"> van 16.00 u tot 16.45 u.</w:t>
            </w:r>
          </w:p>
        </w:tc>
      </w:tr>
      <w:tr w:rsidR="00AE3986" w:rsidTr="76270F20" w14:paraId="05E5C7D7" w14:textId="77777777">
        <w:tc>
          <w:tcPr>
            <w:tcW w:w="4530" w:type="dxa"/>
          </w:tcPr>
          <w:p w:rsidR="00AE3986" w:rsidP="76270F20" w:rsidRDefault="3FE98A04" w14:paraId="146D7745" w14:textId="25476175">
            <w:pPr>
              <w:rPr>
                <w:highlight w:val="yellow"/>
              </w:rPr>
            </w:pPr>
            <w:r w:rsidRPr="76270F20">
              <w:rPr>
                <w:highlight w:val="yellow"/>
              </w:rPr>
              <w:t>4</w:t>
            </w:r>
            <w:r w:rsidRPr="76270F20" w:rsidR="643CB99B">
              <w:rPr>
                <w:highlight w:val="yellow"/>
              </w:rPr>
              <w:t>/01/202</w:t>
            </w:r>
            <w:r w:rsidRPr="76270F20" w:rsidR="64018DA9">
              <w:rPr>
                <w:highlight w:val="yellow"/>
              </w:rPr>
              <w:t>7</w:t>
            </w:r>
          </w:p>
        </w:tc>
        <w:tc>
          <w:tcPr>
            <w:tcW w:w="4530" w:type="dxa"/>
          </w:tcPr>
          <w:p w:rsidR="00AE3986" w:rsidP="76270F20" w:rsidRDefault="03C3AECC" w14:paraId="468560F7" w14:textId="0F974A24">
            <w:pPr>
              <w:rPr>
                <w:highlight w:val="yellow"/>
              </w:rPr>
            </w:pPr>
            <w:r w:rsidRPr="76270F20">
              <w:rPr>
                <w:highlight w:val="yellow"/>
              </w:rPr>
              <w:t>D</w:t>
            </w:r>
            <w:r w:rsidRPr="76270F20" w:rsidR="09A94AB7">
              <w:rPr>
                <w:highlight w:val="yellow"/>
              </w:rPr>
              <w:t>i</w:t>
            </w:r>
            <w:r w:rsidRPr="76270F20">
              <w:rPr>
                <w:highlight w:val="yellow"/>
              </w:rPr>
              <w:t xml:space="preserve"> 15/12/2026 van 16.00 u tot 16.45 u.</w:t>
            </w:r>
          </w:p>
        </w:tc>
      </w:tr>
      <w:tr w:rsidR="00AE3986" w:rsidTr="76270F20" w14:paraId="4AF0EB3B" w14:textId="77777777">
        <w:tc>
          <w:tcPr>
            <w:tcW w:w="4530" w:type="dxa"/>
          </w:tcPr>
          <w:p w:rsidR="00AE3986" w:rsidP="76270F20" w:rsidRDefault="45218E07" w14:paraId="5B3029FE" w14:textId="115A2E25">
            <w:pPr>
              <w:rPr>
                <w:highlight w:val="yellow"/>
              </w:rPr>
            </w:pPr>
            <w:r w:rsidRPr="76270F20">
              <w:rPr>
                <w:highlight w:val="yellow"/>
              </w:rPr>
              <w:t>1</w:t>
            </w:r>
            <w:r w:rsidRPr="76270F20" w:rsidR="643CB99B">
              <w:rPr>
                <w:highlight w:val="yellow"/>
              </w:rPr>
              <w:t>/02/202</w:t>
            </w:r>
            <w:r w:rsidRPr="76270F20" w:rsidR="113C2D01">
              <w:rPr>
                <w:highlight w:val="yellow"/>
              </w:rPr>
              <w:t>7</w:t>
            </w:r>
          </w:p>
        </w:tc>
        <w:tc>
          <w:tcPr>
            <w:tcW w:w="4530" w:type="dxa"/>
          </w:tcPr>
          <w:p w:rsidR="00AE3986" w:rsidP="76270F20" w:rsidRDefault="297B4A30" w14:paraId="61C7D987" w14:textId="4F730D3A">
            <w:pPr>
              <w:rPr>
                <w:highlight w:val="yellow"/>
              </w:rPr>
            </w:pPr>
            <w:r w:rsidRPr="76270F20">
              <w:rPr>
                <w:highlight w:val="yellow"/>
              </w:rPr>
              <w:t>Di 28/01/2027 van 16.00 u tot 16.45 u.</w:t>
            </w:r>
          </w:p>
        </w:tc>
      </w:tr>
      <w:tr w:rsidR="00AE3986" w:rsidTr="76270F20" w14:paraId="1C3E00AB" w14:textId="77777777">
        <w:tc>
          <w:tcPr>
            <w:tcW w:w="4530" w:type="dxa"/>
          </w:tcPr>
          <w:p w:rsidR="00AE3986" w:rsidP="76270F20" w:rsidRDefault="17B346CB" w14:paraId="177D1273" w14:textId="19A42620">
            <w:pPr>
              <w:rPr>
                <w:highlight w:val="yellow"/>
              </w:rPr>
            </w:pPr>
            <w:r w:rsidRPr="76270F20">
              <w:rPr>
                <w:highlight w:val="yellow"/>
              </w:rPr>
              <w:t>15</w:t>
            </w:r>
            <w:r w:rsidRPr="76270F20" w:rsidR="643CB99B">
              <w:rPr>
                <w:highlight w:val="yellow"/>
              </w:rPr>
              <w:t>/02/202</w:t>
            </w:r>
            <w:r w:rsidRPr="76270F20" w:rsidR="22D6A00C">
              <w:rPr>
                <w:highlight w:val="yellow"/>
              </w:rPr>
              <w:t>7</w:t>
            </w:r>
          </w:p>
        </w:tc>
        <w:tc>
          <w:tcPr>
            <w:tcW w:w="4530" w:type="dxa"/>
          </w:tcPr>
          <w:p w:rsidR="00AE3986" w:rsidP="76270F20" w:rsidRDefault="222D74E2" w14:paraId="34397B5A" w14:textId="2015FB02">
            <w:pPr>
              <w:rPr>
                <w:highlight w:val="yellow"/>
              </w:rPr>
            </w:pPr>
            <w:r w:rsidRPr="76270F20">
              <w:rPr>
                <w:highlight w:val="yellow"/>
              </w:rPr>
              <w:t>Di 28/01/2027 van 16.00 u tot 16.45 u.</w:t>
            </w:r>
          </w:p>
        </w:tc>
      </w:tr>
      <w:tr w:rsidR="00AE3986" w:rsidTr="76270F20" w14:paraId="4BA49BC2" w14:textId="77777777">
        <w:tc>
          <w:tcPr>
            <w:tcW w:w="4530" w:type="dxa"/>
          </w:tcPr>
          <w:p w:rsidR="00AE3986" w:rsidP="76270F20" w:rsidRDefault="57AF9969" w14:paraId="652DEDD5" w14:textId="4B862D13">
            <w:pPr>
              <w:rPr>
                <w:highlight w:val="yellow"/>
              </w:rPr>
            </w:pPr>
            <w:r w:rsidRPr="76270F20">
              <w:rPr>
                <w:highlight w:val="yellow"/>
              </w:rPr>
              <w:t>12</w:t>
            </w:r>
            <w:r w:rsidRPr="76270F20" w:rsidR="643CB99B">
              <w:rPr>
                <w:highlight w:val="yellow"/>
              </w:rPr>
              <w:t>/04/202</w:t>
            </w:r>
            <w:r w:rsidRPr="76270F20" w:rsidR="2958C60D">
              <w:rPr>
                <w:highlight w:val="yellow"/>
              </w:rPr>
              <w:t>7</w:t>
            </w:r>
          </w:p>
        </w:tc>
        <w:tc>
          <w:tcPr>
            <w:tcW w:w="4530" w:type="dxa"/>
          </w:tcPr>
          <w:p w:rsidR="00AE3986" w:rsidP="76270F20" w:rsidRDefault="5CD2C0F2" w14:paraId="2E09DE5F" w14:textId="331D53C4">
            <w:pPr>
              <w:rPr>
                <w:highlight w:val="yellow"/>
              </w:rPr>
            </w:pPr>
            <w:r w:rsidRPr="76270F20">
              <w:rPr>
                <w:highlight w:val="yellow"/>
              </w:rPr>
              <w:t>D</w:t>
            </w:r>
            <w:r w:rsidR="00FE0D39">
              <w:rPr>
                <w:highlight w:val="yellow"/>
              </w:rPr>
              <w:t>i</w:t>
            </w:r>
            <w:r w:rsidRPr="76270F20">
              <w:rPr>
                <w:highlight w:val="yellow"/>
              </w:rPr>
              <w:t xml:space="preserve"> 1</w:t>
            </w:r>
            <w:r w:rsidR="00FE0D39">
              <w:rPr>
                <w:highlight w:val="yellow"/>
              </w:rPr>
              <w:t>6</w:t>
            </w:r>
            <w:r w:rsidRPr="76270F20">
              <w:rPr>
                <w:highlight w:val="yellow"/>
              </w:rPr>
              <w:t>/03/2027 van 16.00 u tot 16.45 u.</w:t>
            </w:r>
          </w:p>
        </w:tc>
      </w:tr>
      <w:tr w:rsidR="00AE3986" w:rsidTr="76270F20" w14:paraId="3898BC06" w14:textId="77777777">
        <w:tc>
          <w:tcPr>
            <w:tcW w:w="4530" w:type="dxa"/>
          </w:tcPr>
          <w:p w:rsidR="00AE3986" w:rsidP="76270F20" w:rsidRDefault="643CB99B" w14:paraId="5F0CF127" w14:textId="69A4630A">
            <w:pPr>
              <w:rPr>
                <w:highlight w:val="yellow"/>
              </w:rPr>
            </w:pPr>
            <w:r w:rsidRPr="76270F20">
              <w:rPr>
                <w:highlight w:val="yellow"/>
              </w:rPr>
              <w:t>1</w:t>
            </w:r>
            <w:r w:rsidRPr="76270F20" w:rsidR="36DE0943">
              <w:rPr>
                <w:highlight w:val="yellow"/>
              </w:rPr>
              <w:t>0</w:t>
            </w:r>
            <w:r w:rsidRPr="76270F20">
              <w:rPr>
                <w:highlight w:val="yellow"/>
              </w:rPr>
              <w:t>/05/202</w:t>
            </w:r>
            <w:r w:rsidRPr="76270F20" w:rsidR="03F6B21D">
              <w:rPr>
                <w:highlight w:val="yellow"/>
              </w:rPr>
              <w:t>7</w:t>
            </w:r>
          </w:p>
        </w:tc>
        <w:tc>
          <w:tcPr>
            <w:tcW w:w="4530" w:type="dxa"/>
          </w:tcPr>
          <w:p w:rsidR="00AE3986" w:rsidP="76270F20" w:rsidRDefault="09DD9403" w14:paraId="0E8C54AA" w14:textId="5A901A7E">
            <w:pPr>
              <w:rPr>
                <w:highlight w:val="yellow"/>
              </w:rPr>
            </w:pPr>
            <w:r w:rsidRPr="76270F20">
              <w:rPr>
                <w:highlight w:val="yellow"/>
              </w:rPr>
              <w:t>Di 04/05/2027 van 16.00 u tot 16.45 u.</w:t>
            </w:r>
          </w:p>
        </w:tc>
      </w:tr>
      <w:tr w:rsidR="00AE3986" w:rsidTr="76270F20" w14:paraId="512DBC27" w14:textId="77777777">
        <w:tc>
          <w:tcPr>
            <w:tcW w:w="4530" w:type="dxa"/>
          </w:tcPr>
          <w:p w:rsidR="00AE3986" w:rsidP="76270F20" w:rsidRDefault="643CB99B" w14:paraId="7B00AEF8" w14:textId="66F2B24F">
            <w:pPr>
              <w:rPr>
                <w:highlight w:val="yellow"/>
              </w:rPr>
            </w:pPr>
            <w:r w:rsidRPr="76270F20">
              <w:rPr>
                <w:highlight w:val="yellow"/>
              </w:rPr>
              <w:t>01/09/202</w:t>
            </w:r>
            <w:r w:rsidRPr="76270F20" w:rsidR="2E51BF55">
              <w:rPr>
                <w:highlight w:val="yellow"/>
              </w:rPr>
              <w:t>7</w:t>
            </w:r>
          </w:p>
        </w:tc>
        <w:tc>
          <w:tcPr>
            <w:tcW w:w="4530" w:type="dxa"/>
          </w:tcPr>
          <w:p w:rsidR="00AE3986" w:rsidP="76270F20" w:rsidRDefault="2329D2D2" w14:paraId="644549D1" w14:textId="5C6B41BB">
            <w:pPr>
              <w:rPr>
                <w:highlight w:val="yellow"/>
              </w:rPr>
            </w:pPr>
            <w:r w:rsidRPr="76270F20">
              <w:rPr>
                <w:highlight w:val="yellow"/>
              </w:rPr>
              <w:t>Do 10/06/2027 van 16.00 u tot 16.45 u.</w:t>
            </w:r>
          </w:p>
        </w:tc>
      </w:tr>
    </w:tbl>
    <w:p w:rsidR="00AE3986" w:rsidP="00AC78EF" w:rsidRDefault="00AE3986" w14:paraId="4F779CB3" w14:textId="77777777"/>
    <w:bookmarkStart w:name="_Ref66442927" w:id="16"/>
    <w:p w:rsidRPr="00FD6C69" w:rsidR="00382063" w:rsidP="00617250" w:rsidRDefault="00617250" w14:paraId="4229DA78" w14:textId="22BBE11E">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sidR="00382063">
        <w:rPr>
          <w:i/>
          <w:iCs/>
          <w:color w:val="AE2081"/>
          <w:sz w:val="18"/>
          <w:szCs w:val="18"/>
          <w:u w:val="single"/>
        </w:rPr>
        <w:fldChar w:fldCharType="begin"/>
      </w:r>
      <w:r w:rsidRPr="00FD6C69" w:rsidR="00382063">
        <w:rPr>
          <w:i/>
          <w:iCs/>
          <w:color w:val="AE2081"/>
          <w:sz w:val="18"/>
          <w:szCs w:val="18"/>
          <w:u w:val="single"/>
        </w:rPr>
        <w:instrText xml:space="preserve"> REF _Ref66445275 \h  \* MERGEFORMAT </w:instrText>
      </w:r>
      <w:r w:rsidRPr="00FD6C69" w:rsidR="00382063">
        <w:rPr>
          <w:i/>
          <w:iCs/>
          <w:color w:val="AE2081"/>
          <w:sz w:val="18"/>
          <w:szCs w:val="18"/>
          <w:u w:val="single"/>
        </w:rPr>
      </w:r>
      <w:r w:rsidRPr="00FD6C69" w:rsidR="00382063">
        <w:rPr>
          <w:i/>
          <w:iCs/>
          <w:color w:val="AE2081"/>
          <w:sz w:val="18"/>
          <w:szCs w:val="18"/>
          <w:u w:val="single"/>
        </w:rPr>
        <w:fldChar w:fldCharType="end"/>
      </w:r>
    </w:p>
    <w:p w:rsidRPr="005A62EF" w:rsidR="00AC78EF" w:rsidP="00DA0B41" w:rsidRDefault="00617250" w14:paraId="39036637" w14:textId="062FE5B8">
      <w:pPr>
        <w:pStyle w:val="Kop2"/>
        <w:shd w:val="clear" w:color="auto" w:fill="A8AF37"/>
        <w:rPr>
          <w:color w:val="FFFFFF" w:themeColor="background1"/>
        </w:rPr>
      </w:pPr>
      <w:bookmarkStart w:name="_Ref69999973" w:id="17"/>
      <w:r w:rsidRPr="006830DB">
        <w:rPr>
          <w:bCs/>
          <w:noProof/>
          <w:color w:val="FFFFFF" w:themeColor="background1"/>
          <w:lang w:eastAsia="nl-BE"/>
        </w:rPr>
        <w:drawing>
          <wp:anchor distT="0" distB="0" distL="114300" distR="114300" simplePos="0" relativeHeight="251657235" behindDoc="0" locked="0" layoutInCell="1" allowOverlap="1" wp14:anchorId="0D2684BC" wp14:editId="73B2F1ED">
            <wp:simplePos x="0" y="0"/>
            <wp:positionH relativeFrom="column">
              <wp:posOffset>-745599</wp:posOffset>
            </wp:positionH>
            <wp:positionV relativeFrom="paragraph">
              <wp:posOffset>253077</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45" cstate="print">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Pr="005A62EF" w:rsidR="00AC78EF">
        <w:rPr>
          <w:color w:val="FFFFFF" w:themeColor="background1"/>
        </w:rPr>
        <w:t>Nieuwe inschrijving nodig?</w:t>
      </w:r>
      <w:bookmarkEnd w:id="16"/>
      <w:bookmarkEnd w:id="17"/>
    </w:p>
    <w:p w:rsidR="00AC78EF" w:rsidP="00C53821" w:rsidRDefault="00AC78EF" w14:paraId="5C595880" w14:textId="010E76C6">
      <w:pPr>
        <w:jc w:val="both"/>
        <w:rPr>
          <w:lang w:eastAsia="nl-NL"/>
        </w:rPr>
      </w:pPr>
      <w:r>
        <w:rPr>
          <w:lang w:eastAsia="nl-NL"/>
        </w:rPr>
        <w:t xml:space="preserve">Door </w:t>
      </w:r>
      <w:r w:rsidR="00F32615">
        <w:rPr>
          <w:lang w:eastAsia="nl-NL"/>
        </w:rPr>
        <w:t>het</w:t>
      </w:r>
      <w:r w:rsidRPr="002B1DB0">
        <w:rPr>
          <w:lang w:eastAsia="nl-NL"/>
        </w:rPr>
        <w:t xml:space="preserve"> schriftelijk </w:t>
      </w:r>
      <w:r w:rsidR="00F32615">
        <w:rPr>
          <w:lang w:eastAsia="nl-NL"/>
        </w:rPr>
        <w:t>goedkeuren van</w:t>
      </w:r>
      <w:r w:rsidRPr="002B1DB0">
        <w:rPr>
          <w:lang w:eastAsia="nl-NL"/>
        </w:rPr>
        <w:t xml:space="preserve"> </w:t>
      </w:r>
      <w:r>
        <w:rPr>
          <w:lang w:eastAsia="nl-NL"/>
        </w:rPr>
        <w:t>ons</w:t>
      </w:r>
      <w:r w:rsidRPr="002B1DB0">
        <w:rPr>
          <w:lang w:eastAsia="nl-NL"/>
        </w:rPr>
        <w:t xml:space="preserve"> pedagogisch project en </w:t>
      </w:r>
      <w:r>
        <w:rPr>
          <w:lang w:eastAsia="nl-NL"/>
        </w:rPr>
        <w:t>dit</w:t>
      </w:r>
      <w:r w:rsidRPr="002B1DB0">
        <w:rPr>
          <w:lang w:eastAsia="nl-NL"/>
        </w:rPr>
        <w:t xml:space="preserve"> schoolreglement</w:t>
      </w:r>
      <w:r>
        <w:rPr>
          <w:lang w:eastAsia="nl-NL"/>
        </w:rPr>
        <w:t>, is je kind ingeschreven in onze school</w:t>
      </w:r>
      <w:r w:rsidRPr="002B1DB0">
        <w:rPr>
          <w:lang w:eastAsia="nl-NL"/>
        </w:rPr>
        <w:t xml:space="preserve">. Eenmaal ingeschreven, blijft je kind </w:t>
      </w:r>
      <w:r w:rsidR="000D19F7">
        <w:rPr>
          <w:lang w:eastAsia="nl-NL"/>
        </w:rPr>
        <w:t>normaal</w:t>
      </w:r>
      <w:r>
        <w:rPr>
          <w:lang w:eastAsia="nl-NL"/>
        </w:rPr>
        <w:t xml:space="preserve"> </w:t>
      </w:r>
      <w:r w:rsidRPr="002B1DB0">
        <w:rPr>
          <w:lang w:eastAsia="nl-NL"/>
        </w:rPr>
        <w:t>bij ons ingeschreven.</w:t>
      </w:r>
    </w:p>
    <w:sdt>
      <w:sdtPr>
        <w:rPr>
          <w:rFonts w:eastAsia="Times New Roman" w:cs="Times New Roman"/>
          <w:lang w:eastAsia="nl-BE"/>
        </w:rPr>
        <w:alias w:val="Vermeld hier info over herinschrijving"/>
        <w:tag w:val="Vermeld hier info over herinschrijving"/>
        <w:id w:val="1433633842"/>
        <w:placeholder>
          <w:docPart w:val="C8C700A301734EF8959DA1AE542AC6B4"/>
        </w:placeholder>
        <w15:color w:val="A8AF37"/>
      </w:sdtPr>
      <w:sdtContent>
        <w:p w:rsidRPr="00C57C42" w:rsidR="00C57C42" w:rsidP="76270F20" w:rsidRDefault="755766CF" w14:paraId="22BA7A92" w14:textId="4E09AB58">
          <w:pPr>
            <w:spacing w:before="200"/>
            <w:jc w:val="both"/>
            <w:rPr>
              <w:b/>
              <w:bCs/>
            </w:rPr>
          </w:pPr>
          <w:r>
            <w:t xml:space="preserve">In principe worden er in eenzelfde basisschool geen herinschrijvingen gevraagd: bij de overgang </w:t>
          </w:r>
          <w:r w:rsidR="28AF8F94">
            <w:t xml:space="preserve">van kleuter naar lager </w:t>
          </w:r>
          <w:r>
            <w:t>lopen de inschrijvingen door.</w:t>
          </w:r>
          <w:r w:rsidRPr="76270F20">
            <w:rPr>
              <w:b/>
              <w:bCs/>
            </w:rPr>
            <w:t xml:space="preserve"> </w:t>
          </w:r>
          <w:r w:rsidR="00EA1197">
            <w:br/>
          </w:r>
        </w:p>
        <w:p w:rsidRPr="00C57C42" w:rsidR="00C57C42" w:rsidP="76270F20" w:rsidRDefault="6E0DC1DC" w14:paraId="6E0DC91A" w14:textId="2E4FFD45">
          <w:pPr>
            <w:spacing w:before="200"/>
            <w:jc w:val="both"/>
            <w:rPr>
              <w:b/>
              <w:bCs/>
              <w:highlight w:val="yellow"/>
            </w:rPr>
          </w:pPr>
          <w:r w:rsidRPr="76270F20">
            <w:rPr>
              <w:b/>
              <w:bCs/>
              <w:highlight w:val="yellow"/>
            </w:rPr>
            <w:t>Pedagogisch credo</w:t>
          </w:r>
          <w:r w:rsidRPr="76270F20">
            <w:rPr>
              <w:b/>
              <w:bCs/>
            </w:rPr>
            <w:t xml:space="preserve"> </w:t>
          </w:r>
        </w:p>
        <w:p w:rsidRPr="00C57C42" w:rsidR="00C57C42" w:rsidP="76270F20" w:rsidRDefault="6E0DC1DC" w14:paraId="4410DD3F" w14:textId="52588D5C">
          <w:pPr>
            <w:spacing w:before="200"/>
            <w:jc w:val="both"/>
            <w:rPr>
              <w:b/>
              <w:bCs/>
              <w:color w:val="A8AF37"/>
            </w:rPr>
          </w:pPr>
          <w:r w:rsidRPr="76270F20">
            <w:rPr>
              <w:highlight w:val="yellow"/>
            </w:rPr>
            <w:t>We staan met ons onderwijs voor heel wat uitdagingen. Om je als school de nodige handvatten te geven, heeft de werkgroep christelijke inspiratie zich gebogen over het antwoord dat Katholiek Onderwijs Vlaanderen op die uitdagingen wil bieden. Dit werd vertaald in het pedagogisch credo. We verduidelijken dit in het luik ‘pedagogisch project en de engagementsverklaring van het katholiek onderwijs’</w:t>
          </w:r>
          <w:r w:rsidR="00EA1197">
            <w:br/>
          </w:r>
          <w:r w:rsidR="00EA1197">
            <w:br/>
          </w:r>
        </w:p>
        <w:p w:rsidR="001E71F3" w:rsidP="00C53821" w:rsidRDefault="00000000" w14:paraId="40F5E67F" w14:textId="570E0F74">
          <w:pPr>
            <w:jc w:val="both"/>
          </w:pPr>
        </w:p>
      </w:sdtContent>
      <w:sdtEndPr>
        <w:rPr>
          <w:rFonts w:eastAsia="Times New Roman" w:cs="Times New Roman"/>
          <w:lang w:eastAsia="nl-BE"/>
        </w:rPr>
      </w:sdtEndPr>
    </w:sdt>
    <w:bookmarkStart w:name="_Ref66442938" w:id="18"/>
    <w:bookmarkStart w:name="_Ref70000042" w:id="19"/>
    <w:p w:rsidRPr="00FD6C69" w:rsidR="00DD7A39" w:rsidP="00DD7A39" w:rsidRDefault="00DD7A39" w14:paraId="2995F40A" w14:textId="1E4A63BC">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FF53B8" w:rsidP="00DA0B41" w:rsidRDefault="00DD7A39" w14:paraId="4C87FE2B" w14:textId="236E6AF2">
      <w:pPr>
        <w:pStyle w:val="Kop2"/>
        <w:shd w:val="clear" w:color="auto" w:fill="4CBCC5"/>
        <w:rPr>
          <w:color w:val="FFFFFF" w:themeColor="background1"/>
        </w:rPr>
      </w:pPr>
      <w:bookmarkStart w:name="_Ref70081742" w:id="20"/>
      <w:r w:rsidRPr="006830DB">
        <w:rPr>
          <w:bCs/>
          <w:noProof/>
          <w:color w:val="FFFFFF" w:themeColor="background1"/>
          <w:lang w:eastAsia="nl-BE"/>
        </w:rPr>
        <w:drawing>
          <wp:anchor distT="0" distB="0" distL="114300" distR="114300" simplePos="0" relativeHeight="251657236" behindDoc="0" locked="0" layoutInCell="1" allowOverlap="1" wp14:anchorId="3CD991C4" wp14:editId="32F7F414">
            <wp:simplePos x="0" y="0"/>
            <wp:positionH relativeFrom="margin">
              <wp:posOffset>-863600</wp:posOffset>
            </wp:positionH>
            <wp:positionV relativeFrom="paragraph">
              <wp:posOffset>230505</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Pr="005A62EF" w:rsidR="00FF53B8">
        <w:rPr>
          <w:color w:val="FFFFFF" w:themeColor="background1"/>
        </w:rPr>
        <w:t>Onderwijsloopbaan</w:t>
      </w:r>
      <w:bookmarkEnd w:id="18"/>
      <w:bookmarkEnd w:id="19"/>
      <w:bookmarkEnd w:id="20"/>
    </w:p>
    <w:p w:rsidRPr="006E2C79" w:rsidR="00AC78EF" w:rsidP="006E2C79" w:rsidRDefault="00FF53B8" w14:paraId="7B686290" w14:textId="67E289C1">
      <w:pPr>
        <w:pStyle w:val="Kop3"/>
      </w:pPr>
      <w:r w:rsidRPr="006E2C79">
        <w:t>Taalscreening niveau Nederlands</w:t>
      </w:r>
    </w:p>
    <w:p w:rsidR="00FF53B8" w:rsidP="00C53821" w:rsidRDefault="00FF53B8" w14:paraId="2DE0D82B" w14:textId="3CAD9F2A">
      <w:pPr>
        <w:jc w:val="both"/>
      </w:pPr>
      <w:r w:rsidRPr="002B1DB0">
        <w:t>Onze s</w:t>
      </w:r>
      <w:r w:rsidRPr="00802FB0">
        <w:t xml:space="preserve">chool moet voor elke leerling bij het begin van de leerplicht een taalscreening uitvoeren. </w:t>
      </w:r>
      <w:r w:rsidRPr="00802FB0" w:rsidR="00C52A50">
        <w:t xml:space="preserve">Die taalscreening onderzoekt hoe goed je kind Nederlands kan. </w:t>
      </w:r>
      <w:proofErr w:type="gramStart"/>
      <w:r w:rsidRPr="00802FB0">
        <w:t>Indien</w:t>
      </w:r>
      <w:proofErr w:type="gramEnd"/>
      <w:r w:rsidRPr="00802FB0">
        <w:t xml:space="preserve"> op basis van de resultaten blijkt dat je kind het Nederlands </w:t>
      </w:r>
      <w:r w:rsidRPr="00802FB0" w:rsidR="008336C1">
        <w:t>niet genoeg</w:t>
      </w:r>
      <w:r w:rsidRPr="00802FB0">
        <w:t xml:space="preserve"> beheerst, dan volgt je kind een taalintegratietraject dat aansluit bij zijn specifieke noden. De taalscreening gebeurt niet voor anderstalige nieuwkomers. Zij krijgen sowieso een aangepast taalintegratietraject</w:t>
      </w:r>
      <w:r w:rsidRPr="002B1DB0">
        <w:t>.</w:t>
      </w:r>
    </w:p>
    <w:p w:rsidRPr="00212937" w:rsidR="00212937" w:rsidP="7B78B3D2" w:rsidRDefault="00212937" w14:paraId="3FD18A72" w14:textId="77777777">
      <w:pPr>
        <w:spacing w:after="160" w:line="276" w:lineRule="auto"/>
        <w:rPr>
          <w:color w:val="auto"/>
        </w:rPr>
      </w:pPr>
      <w:r w:rsidRPr="7B78B3D2">
        <w:rPr>
          <w:color w:val="auto"/>
        </w:rPr>
        <w:t xml:space="preserve">Heeft je kind een IAC-verslag? Dan gaan we met jou in overleg en beslissen we om je kind wel of niet te laten deelnemen aan de taalscreening. Je kind hoeft geen taalintegratietraject te volgen </w:t>
      </w:r>
      <w:proofErr w:type="gramStart"/>
      <w:r w:rsidRPr="7B78B3D2">
        <w:rPr>
          <w:color w:val="auto"/>
        </w:rPr>
        <w:t>indien</w:t>
      </w:r>
      <w:proofErr w:type="gramEnd"/>
      <w:r w:rsidRPr="7B78B3D2">
        <w:rPr>
          <w:color w:val="auto"/>
        </w:rPr>
        <w:t xml:space="preserve"> op basis van de resultaten blijkt dat het niet voldoende het Nederlands beheerst.  </w:t>
      </w:r>
    </w:p>
    <w:p w:rsidRPr="00212937" w:rsidR="00212937" w:rsidP="00212937" w:rsidRDefault="00212937" w14:paraId="64B91380" w14:textId="77777777">
      <w:pPr>
        <w:rPr>
          <w:color w:val="auto"/>
        </w:rPr>
      </w:pPr>
      <w:r w:rsidRPr="7B78B3D2">
        <w:rPr>
          <w:color w:val="auto"/>
        </w:rPr>
        <w:t>Redelijke aanpassingen of speciale onderwijsleermiddelen die je kind tijdens de lessen gebruikt, mogen ook gebruikt worden tijdens de taalscreening.</w:t>
      </w:r>
    </w:p>
    <w:p w:rsidRPr="00800501" w:rsidR="00212937" w:rsidP="00C53821" w:rsidRDefault="00212937" w14:paraId="135E7304" w14:textId="77777777">
      <w:pPr>
        <w:jc w:val="both"/>
      </w:pPr>
    </w:p>
    <w:p w:rsidRPr="006E2C79" w:rsidR="00FF53B8" w:rsidP="006E2C79" w:rsidRDefault="00FF53B8" w14:paraId="4D489249" w14:textId="12D5103C">
      <w:pPr>
        <w:pStyle w:val="Kop3"/>
      </w:pPr>
      <w:r w:rsidRPr="006E2C79">
        <w:t>Naar het lager onderwijs</w:t>
      </w:r>
    </w:p>
    <w:p w:rsidR="00FF53B8" w:rsidP="00C53821" w:rsidRDefault="00FF53B8" w14:paraId="31FBD939" w14:textId="2815A426">
      <w:pPr>
        <w:jc w:val="both"/>
        <w:rPr>
          <w:shd w:val="clear" w:color="auto" w:fill="FFE599" w:themeFill="accent4" w:themeFillTint="66"/>
        </w:rPr>
      </w:pPr>
      <w:r>
        <w:t xml:space="preserve">Meestal stapt je kind over van de kleuterklas naar de lagere school als het 6 jaar is (of wordt voor </w:t>
      </w:r>
      <w:r w:rsidRPr="00802FB0">
        <w:t>1</w:t>
      </w:r>
      <w:r w:rsidRPr="00802FB0" w:rsidR="008D317F">
        <w:t> </w:t>
      </w:r>
      <w:r w:rsidRPr="00802FB0">
        <w:t>januari van het lopende schooljaar). Het is belangrijk dat je kind in het voorafgaande schooljaar 290 halve dagen effectief aanwezig was in het kleuteronderwijs. Was je kind geen 290 halve dagen effectief aanwezig in het kleuteronderwijs</w:t>
      </w:r>
      <w:r w:rsidRPr="00802FB0" w:rsidR="005C496A">
        <w:t>? D</w:t>
      </w:r>
      <w:r w:rsidRPr="00802FB0">
        <w:t>an gelden er strengere toelatingsvoorwaarden tot het lager onderwijs.</w:t>
      </w:r>
    </w:p>
    <w:p w:rsidRPr="009C1BB7" w:rsidR="00FF53B8" w:rsidP="00C53821" w:rsidRDefault="00FF53B8" w14:paraId="2FB22F93" w14:textId="57E3C3B1">
      <w:pPr>
        <w:jc w:val="both"/>
      </w:pPr>
      <w:r w:rsidRPr="009C1BB7">
        <w:t xml:space="preserve">Misschien wil je </w:t>
      </w:r>
      <w:r w:rsidRPr="009C1BB7" w:rsidR="00050296">
        <w:t>je</w:t>
      </w:r>
      <w:r w:rsidRPr="009C1BB7" w:rsidR="002D1285">
        <w:t xml:space="preserve"> kind </w:t>
      </w:r>
      <w:r w:rsidRPr="009C1BB7">
        <w:t xml:space="preserve">vroeger naar het lager onderwijs laten gaan, </w:t>
      </w:r>
      <w:r w:rsidRPr="009C1BB7" w:rsidR="00CE2320">
        <w:t>als het</w:t>
      </w:r>
      <w:r w:rsidRPr="009C1BB7">
        <w:t xml:space="preserve"> 5 jaar </w:t>
      </w:r>
      <w:r w:rsidRPr="009C1BB7" w:rsidR="006B6878">
        <w:t xml:space="preserve">is </w:t>
      </w:r>
      <w:r w:rsidRPr="009C1BB7" w:rsidR="002D1285">
        <w:t>of jonger</w:t>
      </w:r>
      <w:r w:rsidRPr="009C1BB7">
        <w:t xml:space="preserve">? De overstap hangt dan af van de beslissing van de klassenraad van het kleuteronderwijs en eventueel ook </w:t>
      </w:r>
      <w:r w:rsidRPr="009C1BB7" w:rsidR="00672131">
        <w:t xml:space="preserve">van </w:t>
      </w:r>
      <w:r w:rsidRPr="009C1BB7">
        <w:t xml:space="preserve">die van het lager onderwijs. </w:t>
      </w:r>
    </w:p>
    <w:p w:rsidRPr="001C378C" w:rsidR="008C7CB5" w:rsidP="00C53821" w:rsidRDefault="5C4C73A7" w14:paraId="0501060A" w14:textId="22FE6F54">
      <w:pPr>
        <w:jc w:val="both"/>
      </w:pPr>
      <w:r>
        <w:t xml:space="preserve">Is je kind al 6 </w:t>
      </w:r>
      <w:r w:rsidR="036A2A8E">
        <w:t xml:space="preserve">jaar </w:t>
      </w:r>
      <w:r>
        <w:t>en voldoet het aan de toelatingsvoorwaarden, maar is het volgens jou nog niet klaar voor de lagere school? Je kind kan dan nog maxim</w:t>
      </w:r>
      <w:r w:rsidR="74EA65AF">
        <w:t>aal</w:t>
      </w:r>
      <w:r>
        <w:t xml:space="preserve"> één jaar kleuteronderwijs volgen. </w:t>
      </w:r>
      <w:r w:rsidR="40F97023">
        <w:t>D</w:t>
      </w:r>
      <w:r>
        <w:t>e klassenraad van het kleuteronderwijs</w:t>
      </w:r>
      <w:r w:rsidR="40F97023">
        <w:t xml:space="preserve"> geeft</w:t>
      </w:r>
      <w:r>
        <w:t xml:space="preserve"> je een advies.</w:t>
      </w:r>
    </w:p>
    <w:p w:rsidR="62F18E8C" w:rsidP="76270F20" w:rsidRDefault="62F18E8C" w14:paraId="4D5AD593" w14:textId="5A38F03C">
      <w:pPr>
        <w:jc w:val="both"/>
        <w:rPr>
          <w:highlight w:val="yellow"/>
        </w:rPr>
      </w:pPr>
      <w:r w:rsidRPr="76270F20">
        <w:rPr>
          <w:b/>
          <w:bCs/>
          <w:highlight w:val="yellow"/>
        </w:rPr>
        <w:t xml:space="preserve">Naar het lager onderwijs (nieuwe toelatingsvoorwaarden pas vanaf 1 september 2027.) </w:t>
      </w:r>
      <w:r w:rsidRPr="76270F20">
        <w:rPr>
          <w:highlight w:val="yellow"/>
        </w:rPr>
        <w:t>Onderwijsdecreet XXXVI legt vast dat de klassenraad kleuteronderwijs op het einde van het kleuteronderwijs bepaalt of een kleuter het kleuteronderwijs al dan niet met vrucht heeft beëindigd. Met vrucht beëindigen houdt in dat de klassenraad kleuteronderwijs evalueert of kleuter in voldoende mate de doelen uit het leerplan die de te bereiken minimumdoelen beogen, hebben bereikt. Daarnaast wordt rekening gehouden met de mate waarin die leerlingen de doelen uit het leerplan die de na te streven minimumdoelen hebben nagestreefd.</w:t>
      </w:r>
    </w:p>
    <w:p w:rsidR="62F18E8C" w:rsidP="76270F20" w:rsidRDefault="62F18E8C" w14:paraId="1E256836" w14:textId="612EF27E">
      <w:pPr>
        <w:jc w:val="both"/>
        <w:rPr>
          <w:highlight w:val="yellow"/>
        </w:rPr>
      </w:pPr>
      <w:r w:rsidRPr="76270F20">
        <w:rPr>
          <w:highlight w:val="yellow"/>
        </w:rPr>
        <w:t>Voor kleuters met een IAC-verslag bepaalt de klassenraad kleuteronderwijs of de kleuter mag doorstromen naar lager onderwijs binnen een individueel aangepast curriculum.</w:t>
      </w:r>
      <w:r>
        <w:t xml:space="preserve"> </w:t>
      </w:r>
    </w:p>
    <w:p w:rsidR="62F18E8C" w:rsidP="76270F20" w:rsidRDefault="62F18E8C" w14:paraId="594BF0EB" w14:textId="28D9ACDF">
      <w:pPr>
        <w:jc w:val="both"/>
        <w:rPr>
          <w:highlight w:val="yellow"/>
        </w:rPr>
      </w:pPr>
      <w:r w:rsidRPr="76270F20">
        <w:rPr>
          <w:highlight w:val="yellow"/>
        </w:rPr>
        <w:t>Bij leerplicht en afwezigheden schrappen we de koppeling van daadwerkelijke aanwezigheid als toelatingsvoorwaarde tot het gewoon lager onderwijs</w:t>
      </w:r>
    </w:p>
    <w:p w:rsidR="76270F20" w:rsidP="76270F20" w:rsidRDefault="76270F20" w14:paraId="5C23D421" w14:textId="14E1AFF1">
      <w:pPr>
        <w:jc w:val="both"/>
      </w:pPr>
    </w:p>
    <w:p w:rsidRPr="006E2C79" w:rsidR="00FF53B8" w:rsidP="006E2C79" w:rsidRDefault="00FF53B8" w14:paraId="7F1CA900" w14:textId="21485AB9">
      <w:pPr>
        <w:pStyle w:val="Kop3"/>
      </w:pPr>
      <w:r w:rsidRPr="006E2C79">
        <w:t>Zittenblijven in het kleuteronderwijs of in het lager onderwijs</w:t>
      </w:r>
    </w:p>
    <w:p w:rsidRPr="002B1DB0" w:rsidR="00FF53B8" w:rsidP="00C53821" w:rsidRDefault="00FF53B8" w14:paraId="098C7338" w14:textId="07C80F98">
      <w:pPr>
        <w:jc w:val="both"/>
        <w:rPr>
          <w:lang w:val="nl-NL" w:eastAsia="nl-NL"/>
        </w:rPr>
      </w:pPr>
      <w:r w:rsidRPr="002B1DB0">
        <w:rPr>
          <w:lang w:val="nl-NL" w:eastAsia="nl-NL"/>
        </w:rPr>
        <w:t xml:space="preserve">Op basis van ons pedagogisch project creëren </w:t>
      </w:r>
      <w:r w:rsidR="001F6D76">
        <w:rPr>
          <w:lang w:val="nl-NL" w:eastAsia="nl-NL"/>
        </w:rPr>
        <w:t>we</w:t>
      </w:r>
      <w:r w:rsidRPr="002B1DB0">
        <w:rPr>
          <w:lang w:val="nl-NL" w:eastAsia="nl-NL"/>
        </w:rPr>
        <w:t xml:space="preserve"> een leeromgeving waarin je kind een doorlopend leerproces </w:t>
      </w:r>
      <w:r>
        <w:rPr>
          <w:lang w:val="nl-NL" w:eastAsia="nl-NL"/>
        </w:rPr>
        <w:t>kan volgen</w:t>
      </w:r>
      <w:r w:rsidRPr="002B1DB0">
        <w:rPr>
          <w:lang w:val="nl-NL" w:eastAsia="nl-NL"/>
        </w:rPr>
        <w:t xml:space="preserve">. We stemmen </w:t>
      </w:r>
      <w:r>
        <w:rPr>
          <w:lang w:val="nl-NL" w:eastAsia="nl-NL"/>
        </w:rPr>
        <w:t>de</w:t>
      </w:r>
      <w:r w:rsidRPr="002B1DB0">
        <w:rPr>
          <w:lang w:val="nl-NL" w:eastAsia="nl-NL"/>
        </w:rPr>
        <w:t xml:space="preserve"> </w:t>
      </w:r>
      <w:r w:rsidR="001F6D76">
        <w:rPr>
          <w:lang w:val="nl-NL" w:eastAsia="nl-NL"/>
        </w:rPr>
        <w:t>lessen</w:t>
      </w:r>
      <w:r w:rsidRPr="002B1DB0">
        <w:rPr>
          <w:lang w:val="nl-NL" w:eastAsia="nl-NL"/>
        </w:rPr>
        <w:t xml:space="preserve"> zoveel mogelijk af aan de voortgang in ontwikkeling van je kind.</w:t>
      </w:r>
    </w:p>
    <w:p w:rsidRPr="002B1DB0" w:rsidR="00FF53B8" w:rsidP="00C53821" w:rsidRDefault="00FF53B8" w14:paraId="6C2CD587" w14:textId="3D1F86E9">
      <w:pPr>
        <w:ind w:right="-144"/>
        <w:jc w:val="both"/>
        <w:rPr>
          <w:lang w:eastAsia="nl-NL"/>
        </w:rPr>
      </w:pPr>
      <w:r>
        <w:rPr>
          <w:lang w:val="nl-NL" w:eastAsia="nl-NL"/>
        </w:rPr>
        <w:t>De klassenraad beslist</w:t>
      </w:r>
      <w:r w:rsidR="00F23182">
        <w:rPr>
          <w:lang w:val="nl-NL" w:eastAsia="nl-NL"/>
        </w:rPr>
        <w:t xml:space="preserve"> </w:t>
      </w:r>
      <w:r>
        <w:rPr>
          <w:lang w:val="nl-NL" w:eastAsia="nl-NL"/>
        </w:rPr>
        <w:t xml:space="preserve">of je kind wel of niet kan overgaan naar een volgend </w:t>
      </w:r>
      <w:r w:rsidR="00C916CF">
        <w:rPr>
          <w:lang w:val="nl-NL" w:eastAsia="nl-NL"/>
        </w:rPr>
        <w:t>jaar</w:t>
      </w:r>
      <w:r w:rsidRPr="002B1DB0">
        <w:rPr>
          <w:lang w:val="nl-NL" w:eastAsia="nl-NL"/>
        </w:rPr>
        <w:t xml:space="preserve">. </w:t>
      </w:r>
      <w:r>
        <w:rPr>
          <w:lang w:val="nl-NL" w:eastAsia="nl-NL"/>
        </w:rPr>
        <w:t>De beslissing om niet over te gaan</w:t>
      </w:r>
      <w:r w:rsidR="006D4C9F">
        <w:rPr>
          <w:lang w:val="nl-NL" w:eastAsia="nl-NL"/>
        </w:rPr>
        <w:t>,</w:t>
      </w:r>
      <w:r>
        <w:rPr>
          <w:lang w:val="nl-NL" w:eastAsia="nl-NL"/>
        </w:rPr>
        <w:t xml:space="preserve"> </w:t>
      </w:r>
      <w:r w:rsidRPr="002B1DB0">
        <w:rPr>
          <w:lang w:val="nl-NL" w:eastAsia="nl-NL"/>
        </w:rPr>
        <w:t xml:space="preserve">nemen we omdat we ervan overtuigd zijn dat dit voor je kind de beste oplossing is. </w:t>
      </w:r>
      <w:r w:rsidR="006D4C9F">
        <w:rPr>
          <w:lang w:eastAsia="nl-NL"/>
        </w:rPr>
        <w:t>We</w:t>
      </w:r>
      <w:r w:rsidRPr="002B1DB0">
        <w:rPr>
          <w:lang w:eastAsia="nl-NL"/>
        </w:rPr>
        <w:t xml:space="preserve"> </w:t>
      </w:r>
      <w:r>
        <w:rPr>
          <w:lang w:eastAsia="nl-NL"/>
        </w:rPr>
        <w:t xml:space="preserve">doen </w:t>
      </w:r>
      <w:r w:rsidR="006D4C9F">
        <w:rPr>
          <w:lang w:eastAsia="nl-NL"/>
        </w:rPr>
        <w:t>dat</w:t>
      </w:r>
      <w:r>
        <w:rPr>
          <w:lang w:eastAsia="nl-NL"/>
        </w:rPr>
        <w:t xml:space="preserve"> in</w:t>
      </w:r>
      <w:r w:rsidRPr="002B1DB0">
        <w:rPr>
          <w:lang w:eastAsia="nl-NL"/>
        </w:rPr>
        <w:t xml:space="preserve"> het belang van </w:t>
      </w:r>
      <w:r w:rsidR="00BF030E">
        <w:rPr>
          <w:lang w:eastAsia="nl-NL"/>
        </w:rPr>
        <w:t xml:space="preserve">de ontwikkeling van </w:t>
      </w:r>
      <w:r w:rsidRPr="002B1DB0">
        <w:rPr>
          <w:lang w:eastAsia="nl-NL"/>
        </w:rPr>
        <w:t xml:space="preserve">je kind. </w:t>
      </w:r>
      <w:r w:rsidRPr="002B1DB0">
        <w:rPr>
          <w:lang w:val="nl-NL" w:eastAsia="nl-NL"/>
        </w:rPr>
        <w:t xml:space="preserve">We motiveren die beslissing schriftelijk en lichten ze mondeling toe. </w:t>
      </w:r>
      <w:r w:rsidR="005B1D64">
        <w:rPr>
          <w:lang w:eastAsia="nl-NL"/>
        </w:rPr>
        <w:t>We</w:t>
      </w:r>
      <w:r w:rsidRPr="002B1DB0">
        <w:rPr>
          <w:lang w:eastAsia="nl-NL"/>
        </w:rPr>
        <w:t xml:space="preserve"> geven ook aan welke bijzondere </w:t>
      </w:r>
      <w:r w:rsidRPr="002B1DB0" w:rsidR="0027743C">
        <w:rPr>
          <w:lang w:eastAsia="nl-NL"/>
        </w:rPr>
        <w:t>aandachts</w:t>
      </w:r>
      <w:r w:rsidR="0027743C">
        <w:rPr>
          <w:lang w:eastAsia="nl-NL"/>
        </w:rPr>
        <w:t>p</w:t>
      </w:r>
      <w:r w:rsidRPr="002B1DB0" w:rsidR="0027743C">
        <w:rPr>
          <w:lang w:eastAsia="nl-NL"/>
        </w:rPr>
        <w:t>unten</w:t>
      </w:r>
      <w:r w:rsidRPr="002B1DB0">
        <w:rPr>
          <w:lang w:eastAsia="nl-NL"/>
        </w:rPr>
        <w:t xml:space="preserve"> er voor het volgende schooljaar voor je kind zijn.</w:t>
      </w:r>
    </w:p>
    <w:p w:rsidRPr="006E2C79" w:rsidR="00FF53B8" w:rsidP="006E2C79" w:rsidRDefault="00FF53B8" w14:paraId="0F088000" w14:textId="77777777">
      <w:pPr>
        <w:pStyle w:val="Kop3"/>
      </w:pPr>
      <w:r w:rsidRPr="006E2C79">
        <w:t>Indeling in leerlingengroepen</w:t>
      </w:r>
    </w:p>
    <w:p w:rsidR="00FF53B8" w:rsidP="00C53821" w:rsidRDefault="00FF53B8" w14:paraId="54233F77" w14:textId="27040D01">
      <w:pPr>
        <w:jc w:val="both"/>
        <w:rPr>
          <w:lang w:val="nl-NL" w:eastAsia="nl-NL"/>
        </w:rPr>
      </w:pPr>
      <w:r>
        <w:rPr>
          <w:lang w:val="nl-NL" w:eastAsia="nl-NL"/>
        </w:rPr>
        <w:t>Wij beslissen</w:t>
      </w:r>
      <w:r w:rsidRPr="002B1DB0">
        <w:rPr>
          <w:lang w:val="nl-NL" w:eastAsia="nl-NL"/>
        </w:rPr>
        <w:t xml:space="preserve"> in welke leerlingengroep je kind, die in de loop van zijn schoolloopbaan van school verandert, terechtkomt. Ook bij de overgang naar een ander jaar </w:t>
      </w:r>
      <w:r>
        <w:rPr>
          <w:lang w:val="nl-NL" w:eastAsia="nl-NL"/>
        </w:rPr>
        <w:t xml:space="preserve">(met meerdere klassen) </w:t>
      </w:r>
      <w:r w:rsidRPr="002B1DB0">
        <w:rPr>
          <w:lang w:val="nl-NL" w:eastAsia="nl-NL"/>
        </w:rPr>
        <w:t>beslissen wij autonoom in welke groep je kind zal zitten.</w:t>
      </w:r>
      <w:r>
        <w:rPr>
          <w:lang w:val="nl-NL" w:eastAsia="nl-NL"/>
        </w:rPr>
        <w:t xml:space="preserve"> </w:t>
      </w:r>
      <w:r w:rsidR="00B31A5C">
        <w:rPr>
          <w:lang w:val="nl-NL" w:eastAsia="nl-NL"/>
        </w:rPr>
        <w:t>Soms delen we de</w:t>
      </w:r>
      <w:r>
        <w:rPr>
          <w:lang w:val="nl-NL" w:eastAsia="nl-NL"/>
        </w:rPr>
        <w:t xml:space="preserve"> l</w:t>
      </w:r>
      <w:r w:rsidRPr="002B1DB0">
        <w:rPr>
          <w:lang w:val="nl-NL" w:eastAsia="nl-NL"/>
        </w:rPr>
        <w:t xml:space="preserve">eerlingengroepen </w:t>
      </w:r>
      <w:r w:rsidR="00B31A5C">
        <w:rPr>
          <w:lang w:val="nl-NL" w:eastAsia="nl-NL"/>
        </w:rPr>
        <w:t>opnieuw</w:t>
      </w:r>
      <w:r w:rsidR="00D8031A">
        <w:rPr>
          <w:lang w:val="nl-NL" w:eastAsia="nl-NL"/>
        </w:rPr>
        <w:t xml:space="preserve"> in</w:t>
      </w:r>
      <w:r w:rsidR="00B31A5C">
        <w:rPr>
          <w:lang w:val="nl-NL" w:eastAsia="nl-NL"/>
        </w:rPr>
        <w:t xml:space="preserve"> </w:t>
      </w:r>
      <w:r w:rsidR="00A76388">
        <w:rPr>
          <w:lang w:val="nl-NL" w:eastAsia="nl-NL"/>
        </w:rPr>
        <w:t>als er nieuwe leerlingen bij komen</w:t>
      </w:r>
      <w:r w:rsidR="00E45018">
        <w:rPr>
          <w:lang w:val="nl-NL" w:eastAsia="nl-NL"/>
        </w:rPr>
        <w:t xml:space="preserve"> </w:t>
      </w:r>
      <w:r w:rsidRPr="002B1DB0">
        <w:rPr>
          <w:lang w:val="nl-NL" w:eastAsia="nl-NL"/>
        </w:rPr>
        <w:t>(bv. in de kleuterschool na een instapdatum).</w:t>
      </w:r>
    </w:p>
    <w:p w:rsidR="00450DA3" w:rsidP="009517A3" w:rsidRDefault="00450DA3" w14:paraId="6173A21F" w14:textId="77777777">
      <w:pPr>
        <w:rPr>
          <w:lang w:val="nl-NL" w:eastAsia="nl-NL"/>
        </w:rPr>
      </w:pPr>
    </w:p>
    <w:p w:rsidRPr="006E2C79" w:rsidR="00FF53B8" w:rsidP="006E2C79" w:rsidRDefault="00FF53B8" w14:paraId="67468C4C" w14:textId="77777777">
      <w:pPr>
        <w:pStyle w:val="Kop3"/>
      </w:pPr>
      <w:r w:rsidRPr="006E2C79">
        <w:t>Langer in het lager onderwijs</w:t>
      </w:r>
    </w:p>
    <w:p w:rsidR="00FF53B8" w:rsidP="00C53821" w:rsidRDefault="00FF53B8" w14:paraId="1881382C" w14:textId="5781CC4C">
      <w:pPr>
        <w:jc w:val="both"/>
        <w:rPr>
          <w:lang w:val="nl-NL" w:eastAsia="nl-NL"/>
        </w:rPr>
      </w:pPr>
      <w:r>
        <w:rPr>
          <w:lang w:val="nl-NL" w:eastAsia="nl-NL"/>
        </w:rPr>
        <w:t xml:space="preserve">Nadat je kind het getuigschrift basisonderwijs heeft behaald, kan het geen lager onderwijs meer volgen, tenzij de klassenraad </w:t>
      </w:r>
      <w:r w:rsidR="00FB263E">
        <w:rPr>
          <w:lang w:val="nl-NL" w:eastAsia="nl-NL"/>
        </w:rPr>
        <w:t>het</w:t>
      </w:r>
      <w:r>
        <w:rPr>
          <w:lang w:val="nl-NL" w:eastAsia="nl-NL"/>
        </w:rPr>
        <w:t xml:space="preserve"> toelaat.</w:t>
      </w:r>
    </w:p>
    <w:p w:rsidR="00802B52" w:rsidP="00802B52" w:rsidRDefault="5C4C73A7" w14:paraId="28A5EC3B" w14:textId="0F6082F1">
      <w:pPr>
        <w:autoSpaceDE w:val="0"/>
        <w:autoSpaceDN w:val="0"/>
        <w:adjustRightInd w:val="0"/>
        <w:jc w:val="both"/>
      </w:pPr>
      <w:r w:rsidRPr="76270F20">
        <w:rPr>
          <w:lang w:val="nl-NL" w:eastAsia="nl-NL"/>
        </w:rPr>
        <w:t>Wordt je kind 14 jaar voor 1 januari van het lopende schooljaar</w:t>
      </w:r>
      <w:r w:rsidRPr="76270F20" w:rsidR="6CBF287A">
        <w:rPr>
          <w:lang w:val="nl-NL" w:eastAsia="nl-NL"/>
        </w:rPr>
        <w:t>?</w:t>
      </w:r>
      <w:r w:rsidRPr="76270F20">
        <w:rPr>
          <w:lang w:val="nl-NL" w:eastAsia="nl-NL"/>
        </w:rPr>
        <w:t xml:space="preserve"> </w:t>
      </w:r>
      <w:r w:rsidRPr="76270F20" w:rsidR="4B6379C2">
        <w:rPr>
          <w:lang w:val="nl-NL" w:eastAsia="nl-NL"/>
        </w:rPr>
        <w:t>D</w:t>
      </w:r>
      <w:r w:rsidRPr="76270F20">
        <w:rPr>
          <w:lang w:val="nl-NL" w:eastAsia="nl-NL"/>
        </w:rPr>
        <w:t>an kan het nog één schooljaar lager onderwijs v</w:t>
      </w:r>
      <w:r w:rsidRPr="76270F20" w:rsidR="3CF300F4">
        <w:rPr>
          <w:lang w:val="nl-NL" w:eastAsia="nl-NL"/>
        </w:rPr>
        <w:t xml:space="preserve">olgen. </w:t>
      </w:r>
      <w:r w:rsidRPr="76270F20" w:rsidR="05DFEF4A">
        <w:rPr>
          <w:lang w:val="nl-NL" w:eastAsia="nl-NL"/>
        </w:rPr>
        <w:t>Daarvoor is wel e</w:t>
      </w:r>
      <w:r w:rsidRPr="76270F20" w:rsidR="3CF300F4">
        <w:rPr>
          <w:lang w:val="nl-NL" w:eastAsia="nl-NL"/>
        </w:rPr>
        <w:t>en gunstig</w:t>
      </w:r>
      <w:r w:rsidRPr="76270F20" w:rsidR="75F726E3">
        <w:rPr>
          <w:lang w:val="nl-NL" w:eastAsia="nl-NL"/>
        </w:rPr>
        <w:t xml:space="preserve">e </w:t>
      </w:r>
      <w:r w:rsidRPr="76270F20" w:rsidR="75F726E3">
        <w:rPr>
          <w:highlight w:val="yellow"/>
          <w:lang w:val="nl-NL" w:eastAsia="nl-NL"/>
        </w:rPr>
        <w:t>beslissing</w:t>
      </w:r>
      <w:r w:rsidRPr="76270F20" w:rsidR="3CF300F4">
        <w:rPr>
          <w:lang w:val="nl-NL" w:eastAsia="nl-NL"/>
        </w:rPr>
        <w:t xml:space="preserve"> </w:t>
      </w:r>
    </w:p>
    <w:p w:rsidR="00802B52" w:rsidP="00802B52" w:rsidRDefault="3CF300F4" w14:paraId="5C572E8D" w14:textId="10FC1A0D">
      <w:pPr>
        <w:autoSpaceDE w:val="0"/>
        <w:autoSpaceDN w:val="0"/>
        <w:adjustRightInd w:val="0"/>
        <w:jc w:val="both"/>
        <w:rPr>
          <w:rFonts w:cs="Trebuchet MS"/>
          <w:color w:val="262626"/>
        </w:rPr>
      </w:pPr>
      <w:proofErr w:type="gramStart"/>
      <w:r w:rsidRPr="76270F20">
        <w:rPr>
          <w:lang w:val="nl-NL" w:eastAsia="nl-NL"/>
        </w:rPr>
        <w:t>nodig</w:t>
      </w:r>
      <w:proofErr w:type="gramEnd"/>
      <w:r w:rsidRPr="76270F20">
        <w:rPr>
          <w:lang w:val="nl-NL" w:eastAsia="nl-NL"/>
        </w:rPr>
        <w:t xml:space="preserve"> van de klassenraad van de school waar je kind het voorafgaande schooljaar lager onderwijs volgde.  </w:t>
      </w:r>
      <w:r w:rsidRPr="76270F20" w:rsidR="22D35171">
        <w:rPr>
          <w:rFonts w:cs="Trebuchet MS"/>
        </w:rPr>
        <w:t>De klassenraad geeft dit advies op jouw vraag of op eigen initiatief. Na kennisneming van en toelichting bij het advies van de klassenraad neem jij als ouder een beslissing.</w:t>
      </w:r>
    </w:p>
    <w:p w:rsidRPr="005365B9" w:rsidR="00FF53B8" w:rsidP="00C53821" w:rsidRDefault="00FF53B8" w14:paraId="3B8E0657" w14:textId="77777777">
      <w:pPr>
        <w:jc w:val="both"/>
        <w:rPr>
          <w:lang w:val="nl-NL" w:eastAsia="nl-NL"/>
        </w:rPr>
      </w:pPr>
      <w:r>
        <w:rPr>
          <w:lang w:val="nl-NL" w:eastAsia="nl-NL"/>
        </w:rPr>
        <w:t>Je kind kan geen lager onderwijs meer volgen als het 15 jaar wordt voor 1 januari van het lopende schooljaar.</w:t>
      </w:r>
    </w:p>
    <w:p w:rsidRPr="006E2C79" w:rsidR="00FF53B8" w:rsidP="006E2C79" w:rsidRDefault="00FF53B8" w14:paraId="49F96344" w14:textId="6DA9915A">
      <w:pPr>
        <w:pStyle w:val="Kop3"/>
      </w:pPr>
      <w:r w:rsidRPr="006E2C79">
        <w:t>Uitschrijving</w:t>
      </w:r>
    </w:p>
    <w:p w:rsidRPr="006F60FD" w:rsidR="006F60FD" w:rsidP="006F60FD" w:rsidRDefault="006F60FD" w14:paraId="03215511" w14:textId="77777777">
      <w:pPr>
        <w:shd w:val="clear" w:color="auto" w:fill="FFFFFF" w:themeFill="background1"/>
        <w:suppressAutoHyphens w:val="0"/>
        <w:contextualSpacing/>
        <w:rPr>
          <w:color w:val="auto"/>
        </w:rPr>
      </w:pPr>
      <w:r w:rsidRPr="006F60FD">
        <w:rPr>
          <w:rFonts w:eastAsia="Times New Roman" w:cs="Times New Roman"/>
          <w:i/>
          <w:iCs/>
          <w:lang w:eastAsia="nl-NL"/>
        </w:rPr>
        <w:t>*</w:t>
      </w:r>
      <w:r w:rsidRPr="006F60FD">
        <w:rPr>
          <w:rFonts w:eastAsia="Times New Roman" w:cs="Times New Roman"/>
          <w:i/>
          <w:iCs/>
          <w:lang w:eastAsia="nl-BE"/>
        </w:rPr>
        <w:t xml:space="preserve"> </w:t>
      </w:r>
      <w:r w:rsidRPr="00B47127">
        <w:rPr>
          <w:color w:val="auto"/>
        </w:rPr>
        <w:t>Let op: wanneer we spreken over een GC-verslag of IAC-verslag bedoelen we hiermee ook het gemotiveerd verslag of het verslag opgemaakt voor 1 september 2023.</w:t>
      </w:r>
    </w:p>
    <w:p w:rsidR="00C93E8A" w:rsidP="006F60FD" w:rsidRDefault="00C93E8A" w14:paraId="657C788B" w14:textId="77777777">
      <w:pPr>
        <w:spacing w:after="120"/>
        <w:rPr>
          <w:color w:val="auto"/>
        </w:rPr>
      </w:pPr>
    </w:p>
    <w:p w:rsidRPr="006F60FD" w:rsidR="006F60FD" w:rsidP="006F60FD" w:rsidRDefault="006F60FD" w14:paraId="30C90D79" w14:textId="6DC624BE">
      <w:pPr>
        <w:spacing w:after="120"/>
        <w:rPr>
          <w:color w:val="auto"/>
        </w:rPr>
      </w:pPr>
      <w:r w:rsidRPr="006F60FD">
        <w:rPr>
          <w:color w:val="auto"/>
        </w:rPr>
        <w:t xml:space="preserve">Eenmaal ingeschreven, blijft je kind ook de volgende schooljaren bij ons ingeschreven. De inschrijving stopt enkel </w:t>
      </w:r>
      <w:r w:rsidRPr="006F60FD">
        <w:rPr>
          <w:color w:val="auto"/>
          <w:shd w:val="clear" w:color="auto" w:fill="FFFFFF" w:themeFill="background1"/>
        </w:rPr>
        <w:t xml:space="preserve">als </w:t>
      </w:r>
      <w:r w:rsidRPr="005B2F40">
        <w:rPr>
          <w:color w:val="auto"/>
          <w:shd w:val="clear" w:color="auto" w:fill="FFFFFF" w:themeFill="background1"/>
        </w:rPr>
        <w:t>één van de volgende situaties zich voordoet:</w:t>
      </w:r>
    </w:p>
    <w:p w:rsidRPr="0094285F" w:rsidR="006F60FD" w:rsidRDefault="006F60FD" w14:paraId="2C169973" w14:textId="77777777">
      <w:pPr>
        <w:numPr>
          <w:ilvl w:val="0"/>
          <w:numId w:val="7"/>
        </w:numPr>
        <w:suppressAutoHyphens w:val="0"/>
        <w:ind w:left="340" w:hanging="340"/>
        <w:contextualSpacing/>
        <w:rPr>
          <w:rFonts w:eastAsia="Times New Roman" w:cs="Times New Roman"/>
          <w:color w:val="auto"/>
          <w:lang w:eastAsia="nl-BE"/>
        </w:rPr>
      </w:pPr>
      <w:r w:rsidRPr="0094285F">
        <w:rPr>
          <w:rFonts w:eastAsia="Times New Roman" w:cs="Times New Roman"/>
          <w:color w:val="auto"/>
          <w:lang w:eastAsia="nl-BE"/>
        </w:rPr>
        <w:t>Je kind voldoet niet langer aan de toelatingsvoorwaarden.</w:t>
      </w:r>
    </w:p>
    <w:p w:rsidRPr="0094285F" w:rsidR="006F60FD" w:rsidRDefault="006F60FD" w14:paraId="7A09ADFC" w14:textId="77777777">
      <w:pPr>
        <w:numPr>
          <w:ilvl w:val="0"/>
          <w:numId w:val="7"/>
        </w:numPr>
        <w:suppressAutoHyphens w:val="0"/>
        <w:ind w:left="340" w:hanging="340"/>
        <w:contextualSpacing/>
        <w:rPr>
          <w:rFonts w:eastAsia="Times New Roman" w:cs="Times New Roman"/>
          <w:color w:val="auto"/>
          <w:lang w:eastAsia="nl-BE"/>
        </w:rPr>
      </w:pPr>
      <w:r w:rsidRPr="0094285F">
        <w:rPr>
          <w:rFonts w:eastAsia="Times New Roman" w:cs="Times New Roman"/>
          <w:color w:val="auto"/>
          <w:lang w:eastAsia="nl-BE"/>
        </w:rPr>
        <w:t>Je kind verlaat zelf onze school.</w:t>
      </w:r>
    </w:p>
    <w:p w:rsidRPr="0094285F" w:rsidR="006F60FD" w:rsidRDefault="006F60FD" w14:paraId="60649B40" w14:textId="0B3411DA">
      <w:pPr>
        <w:numPr>
          <w:ilvl w:val="0"/>
          <w:numId w:val="7"/>
        </w:numPr>
        <w:suppressAutoHyphens w:val="0"/>
        <w:ind w:left="340" w:hanging="340"/>
        <w:contextualSpacing/>
        <w:rPr>
          <w:rFonts w:eastAsia="Times New Roman" w:cs="Times New Roman"/>
          <w:color w:val="auto"/>
          <w:lang w:eastAsia="nl-BE"/>
        </w:rPr>
      </w:pPr>
      <w:r w:rsidRPr="0094285F">
        <w:rPr>
          <w:rFonts w:eastAsia="Times New Roman" w:cs="Times New Roman"/>
          <w:color w:val="auto"/>
          <w:lang w:eastAsia="nl-BE"/>
        </w:rPr>
        <w:t xml:space="preserve">Je </w:t>
      </w:r>
      <w:r w:rsidRPr="00A777C0">
        <w:rPr>
          <w:rFonts w:eastAsia="Times New Roman" w:cs="Times New Roman"/>
          <w:color w:val="auto"/>
          <w:lang w:eastAsia="nl-BE"/>
        </w:rPr>
        <w:t>kind</w:t>
      </w:r>
      <w:r w:rsidR="006A386F">
        <w:rPr>
          <w:rFonts w:eastAsia="Times New Roman" w:cs="Times New Roman"/>
          <w:color w:val="auto"/>
          <w:lang w:eastAsia="nl-BE"/>
        </w:rPr>
        <w:t xml:space="preserve"> wordt </w:t>
      </w:r>
      <w:r w:rsidRPr="0094285F">
        <w:rPr>
          <w:rFonts w:eastAsia="Times New Roman" w:cs="Times New Roman"/>
          <w:color w:val="auto"/>
          <w:lang w:eastAsia="nl-BE"/>
        </w:rPr>
        <w:t>a</w:t>
      </w:r>
      <w:r w:rsidRPr="0094285F" w:rsidDel="00152638">
        <w:rPr>
          <w:rFonts w:eastAsia="Times New Roman" w:cs="Times New Roman"/>
          <w:color w:val="auto"/>
          <w:lang w:eastAsia="nl-BE"/>
        </w:rPr>
        <w:t>l</w:t>
      </w:r>
      <w:r w:rsidRPr="0094285F">
        <w:rPr>
          <w:rFonts w:eastAsia="Times New Roman" w:cs="Times New Roman"/>
          <w:color w:val="auto"/>
          <w:lang w:eastAsia="nl-BE"/>
        </w:rPr>
        <w:t>s gevolg van een tuchtmaatregel definitief van schoo</w:t>
      </w:r>
      <w:r w:rsidR="006A386F">
        <w:rPr>
          <w:rFonts w:eastAsia="Times New Roman" w:cs="Times New Roman"/>
          <w:color w:val="auto"/>
          <w:lang w:eastAsia="nl-BE"/>
        </w:rPr>
        <w:t>l gestuurd</w:t>
      </w:r>
    </w:p>
    <w:p w:rsidRPr="00A777C0" w:rsidR="006F60FD" w:rsidRDefault="006F60FD" w14:paraId="0EA4C616" w14:textId="77777777">
      <w:pPr>
        <w:numPr>
          <w:ilvl w:val="0"/>
          <w:numId w:val="7"/>
        </w:numPr>
        <w:suppressAutoHyphens w:val="0"/>
        <w:spacing w:after="0"/>
        <w:ind w:left="340" w:hanging="340"/>
        <w:contextualSpacing/>
        <w:rPr>
          <w:rFonts w:eastAsia="Times New Roman" w:cs="Times New Roman"/>
          <w:color w:val="auto"/>
          <w:lang w:eastAsia="nl-BE"/>
        </w:rPr>
      </w:pPr>
      <w:r w:rsidRPr="00A777C0">
        <w:rPr>
          <w:rFonts w:eastAsia="Times New Roman" w:cs="Times New Roman"/>
          <w:color w:val="auto"/>
          <w:lang w:eastAsia="nl-BE"/>
        </w:rPr>
        <w:t>Je kind is ingeschreven onder ontbindende voorwaarde en na afweging blijkt dat het voor je kind niet mogelijk is om het gemeenschappelijk curriculum te volgen. Als we ook een individueel aangepast curriculum niet haalbaar zien, kan de inschrijving na overleg met jou als ouder en het CLB ontbonden worden en stopt in dat geval:</w:t>
      </w:r>
    </w:p>
    <w:p w:rsidRPr="00A777C0" w:rsidR="006F60FD" w:rsidRDefault="006F60FD" w14:paraId="624FF9AE" w14:textId="77777777">
      <w:pPr>
        <w:numPr>
          <w:ilvl w:val="0"/>
          <w:numId w:val="5"/>
        </w:numPr>
        <w:spacing w:after="60"/>
        <w:ind w:left="680" w:hanging="340"/>
        <w:contextualSpacing/>
        <w:rPr>
          <w:rFonts w:eastAsia="Times New Roman" w:cs="Times New Roman"/>
          <w:color w:val="auto"/>
          <w:lang w:eastAsia="nl-BE"/>
        </w:rPr>
      </w:pPr>
      <w:proofErr w:type="gramStart"/>
      <w:r w:rsidRPr="00A777C0">
        <w:rPr>
          <w:rFonts w:eastAsia="Times New Roman" w:cs="Times New Roman"/>
          <w:color w:val="auto"/>
          <w:lang w:eastAsia="nl-BE"/>
        </w:rPr>
        <w:t>ofwel</w:t>
      </w:r>
      <w:proofErr w:type="gramEnd"/>
      <w:r w:rsidRPr="00A777C0">
        <w:rPr>
          <w:rFonts w:eastAsia="Times New Roman" w:cs="Times New Roman"/>
          <w:color w:val="auto"/>
          <w:lang w:eastAsia="nl-BE"/>
        </w:rPr>
        <w:t xml:space="preserve"> op het moment dat je kind in een andere school ingeschreven is en uiterlijk een maand (vakantieperioden niet inbegrepen) na onze beslissing;</w:t>
      </w:r>
    </w:p>
    <w:p w:rsidRPr="006A386F" w:rsidR="006F60FD" w:rsidRDefault="006F60FD" w14:paraId="312A7130" w14:textId="77777777">
      <w:pPr>
        <w:numPr>
          <w:ilvl w:val="0"/>
          <w:numId w:val="5"/>
        </w:numPr>
        <w:spacing w:after="60"/>
        <w:ind w:left="680" w:hanging="340"/>
        <w:contextualSpacing/>
        <w:rPr>
          <w:rFonts w:eastAsia="Times New Roman" w:cs="Times New Roman"/>
          <w:color w:val="auto"/>
          <w:lang w:eastAsia="nl-BE"/>
        </w:rPr>
      </w:pPr>
      <w:proofErr w:type="gramStart"/>
      <w:r w:rsidRPr="006A386F">
        <w:rPr>
          <w:rFonts w:eastAsia="Times New Roman" w:cs="Times New Roman"/>
          <w:color w:val="auto"/>
          <w:lang w:eastAsia="nl-BE"/>
        </w:rPr>
        <w:t>ofwel</w:t>
      </w:r>
      <w:proofErr w:type="gramEnd"/>
      <w:r w:rsidRPr="006A386F">
        <w:rPr>
          <w:rFonts w:eastAsia="Times New Roman" w:cs="Times New Roman"/>
          <w:color w:val="auto"/>
          <w:lang w:eastAsia="nl-BE"/>
        </w:rPr>
        <w:t xml:space="preserve"> op het einde van het huidige schooljaar;</w:t>
      </w:r>
    </w:p>
    <w:p w:rsidRPr="006A386F" w:rsidR="006F60FD" w:rsidRDefault="006F60FD" w14:paraId="44450445" w14:textId="77777777">
      <w:pPr>
        <w:numPr>
          <w:ilvl w:val="0"/>
          <w:numId w:val="5"/>
        </w:numPr>
        <w:spacing w:after="60"/>
        <w:ind w:left="680" w:hanging="340"/>
        <w:contextualSpacing/>
        <w:rPr>
          <w:rFonts w:eastAsia="Times New Roman" w:cs="Times New Roman"/>
          <w:color w:val="auto"/>
          <w:lang w:eastAsia="nl-BE"/>
        </w:rPr>
      </w:pPr>
      <w:proofErr w:type="gramStart"/>
      <w:r w:rsidRPr="006A386F">
        <w:rPr>
          <w:rFonts w:eastAsia="Times New Roman" w:cs="Times New Roman"/>
          <w:color w:val="auto"/>
          <w:lang w:eastAsia="nl-BE"/>
        </w:rPr>
        <w:t>ofwel</w:t>
      </w:r>
      <w:proofErr w:type="gramEnd"/>
      <w:r w:rsidRPr="006A386F">
        <w:rPr>
          <w:rFonts w:eastAsia="Times New Roman" w:cs="Times New Roman"/>
          <w:color w:val="auto"/>
          <w:lang w:eastAsia="nl-BE"/>
        </w:rPr>
        <w:t xml:space="preserve"> op het einde van het daaropvolgende schooljaar.</w:t>
      </w:r>
    </w:p>
    <w:p w:rsidRPr="006A386F" w:rsidR="006F60FD" w:rsidRDefault="006F60FD" w14:paraId="26C1AFFF" w14:textId="77777777">
      <w:pPr>
        <w:numPr>
          <w:ilvl w:val="0"/>
          <w:numId w:val="7"/>
        </w:numPr>
        <w:suppressAutoHyphens w:val="0"/>
        <w:spacing w:after="0"/>
        <w:ind w:left="340" w:hanging="340"/>
        <w:contextualSpacing/>
        <w:rPr>
          <w:rFonts w:eastAsia="Times New Roman" w:cs="Times New Roman"/>
          <w:color w:val="auto"/>
          <w:lang w:eastAsia="nl-BE"/>
        </w:rPr>
      </w:pPr>
      <w:r w:rsidRPr="006A386F">
        <w:rPr>
          <w:rFonts w:eastAsia="Times New Roman" w:cs="Times New Roman"/>
          <w:color w:val="auto"/>
          <w:lang w:eastAsia="nl-BE"/>
        </w:rPr>
        <w:t xml:space="preserve">Je kind is </w:t>
      </w:r>
      <w:proofErr w:type="gramStart"/>
      <w:r w:rsidRPr="006A386F">
        <w:rPr>
          <w:rFonts w:eastAsia="Times New Roman" w:cs="Times New Roman"/>
          <w:color w:val="auto"/>
          <w:lang w:eastAsia="nl-BE"/>
        </w:rPr>
        <w:t>reeds</w:t>
      </w:r>
      <w:proofErr w:type="gramEnd"/>
      <w:r w:rsidRPr="006A386F">
        <w:rPr>
          <w:rFonts w:eastAsia="Times New Roman" w:cs="Times New Roman"/>
          <w:color w:val="auto"/>
          <w:lang w:eastAsia="nl-BE"/>
        </w:rPr>
        <w:t xml:space="preserve"> ingeschreven maar zijn noden wijzigen. We onderscheiden daarbij twee situaties:</w:t>
      </w:r>
    </w:p>
    <w:p w:rsidRPr="006A386F" w:rsidR="006F60FD" w:rsidRDefault="006F60FD" w14:paraId="6F8996CF" w14:textId="77777777">
      <w:pPr>
        <w:numPr>
          <w:ilvl w:val="0"/>
          <w:numId w:val="5"/>
        </w:numPr>
        <w:spacing w:after="60"/>
        <w:ind w:left="680" w:hanging="340"/>
        <w:contextualSpacing/>
        <w:rPr>
          <w:rFonts w:eastAsia="Times New Roman" w:cs="Times New Roman"/>
          <w:color w:val="auto"/>
          <w:lang w:eastAsia="nl-BE"/>
        </w:rPr>
      </w:pPr>
      <w:r w:rsidRPr="006A386F">
        <w:rPr>
          <w:rFonts w:eastAsia="Times New Roman" w:cs="Times New Roman"/>
          <w:color w:val="auto"/>
          <w:lang w:eastAsia="nl-BE"/>
        </w:rPr>
        <w:t>Het CLB maakt een IAC-verslag op omdat ook na redelijke aanpassingen het voor je kind niet mogelijk is om het gemeenschappelijk curriculum te blijven volgen. De inschrijving kan dan na overleg met jou als ouder en het CLB ontbonden worden en stopt in dat geval ofwel op het einde van het huidige schooljaar ofwel op het einde van het daaropvolgende schooljaar, tenzij we een individueel aangepast curriculum haalbaar zien.</w:t>
      </w:r>
    </w:p>
    <w:p w:rsidRPr="006A386F" w:rsidR="006F60FD" w:rsidRDefault="006F60FD" w14:paraId="0C6B86DA" w14:textId="77777777">
      <w:pPr>
        <w:numPr>
          <w:ilvl w:val="0"/>
          <w:numId w:val="5"/>
        </w:numPr>
        <w:spacing w:after="60"/>
        <w:ind w:left="680" w:hanging="340"/>
        <w:contextualSpacing/>
        <w:rPr>
          <w:rFonts w:eastAsia="Times New Roman" w:cs="Times New Roman"/>
          <w:color w:val="auto"/>
          <w:lang w:eastAsia="nl-BE"/>
        </w:rPr>
      </w:pPr>
      <w:r w:rsidRPr="006A386F">
        <w:rPr>
          <w:rFonts w:eastAsia="Times New Roman" w:cs="Times New Roman"/>
          <w:color w:val="auto"/>
          <w:lang w:eastAsia="nl-BE"/>
        </w:rPr>
        <w:t>Het CLB wijzigt het IAC-verslag* omdat ook na redelijke aanpassingen het voor je kind niet mogelijk is om het individueel aangepast curriculum te blijven volgen. De inschrijving kan dan na overleg met jou als ouder en het CLB ontbonden worden en stopt in dat geval ofwel op het einde van het huidige schooljaar, ofwel op het einde van het daaropvolgende schooljaar.</w:t>
      </w:r>
    </w:p>
    <w:p w:rsidRPr="006A386F" w:rsidR="006F60FD" w:rsidRDefault="006F60FD" w14:paraId="14211238" w14:textId="77777777">
      <w:pPr>
        <w:numPr>
          <w:ilvl w:val="0"/>
          <w:numId w:val="7"/>
        </w:numPr>
        <w:suppressAutoHyphens w:val="0"/>
        <w:ind w:left="340" w:hanging="340"/>
        <w:contextualSpacing/>
        <w:rPr>
          <w:rFonts w:eastAsia="Times New Roman" w:cs="Times New Roman"/>
          <w:lang w:eastAsia="nl-NL"/>
        </w:rPr>
      </w:pPr>
      <w:r w:rsidRPr="006A386F">
        <w:rPr>
          <w:rFonts w:eastAsia="Times New Roman" w:cs="Times New Roman"/>
          <w:color w:val="auto"/>
          <w:lang w:eastAsia="nl-BE"/>
        </w:rPr>
        <w:t>Je gaat niet a</w:t>
      </w:r>
      <w:r w:rsidRPr="006A386F">
        <w:rPr>
          <w:rFonts w:eastAsia="Times New Roman" w:cs="Times New Roman"/>
          <w:lang w:eastAsia="nl-BE"/>
        </w:rPr>
        <w:t>kkoord met een nieuwe versie van het schoolreglement. De inschrijving stopt dan op het einde van het lopende schooljaar.</w:t>
      </w:r>
    </w:p>
    <w:p w:rsidRPr="002B1DB0" w:rsidR="00FF53B8" w:rsidP="00397947" w:rsidRDefault="00FF53B8" w14:paraId="7F61F879" w14:textId="534ADB50">
      <w:pPr>
        <w:jc w:val="both"/>
        <w:rPr>
          <w:lang w:eastAsia="nl-NL"/>
        </w:rPr>
      </w:pPr>
    </w:p>
    <w:bookmarkStart w:name="_Ref66442950" w:id="21"/>
    <w:bookmarkStart w:name="_Ref70000068" w:id="22"/>
    <w:p w:rsidRPr="00FD6C69" w:rsidR="00DD7A39" w:rsidP="00DD7A39" w:rsidRDefault="00DD7A39" w14:paraId="536DF03A" w14:textId="769E1B21">
      <w:pPr>
        <w:jc w:val="right"/>
        <w:rPr>
          <w:color w:val="AE2081"/>
        </w:rPr>
      </w:pPr>
      <w:r w:rsidRPr="00FD6C69">
        <w:rPr>
          <w:color w:val="AE2081"/>
        </w:rPr>
        <w:fldChar w:fldCharType="begin"/>
      </w:r>
      <w:r w:rsidRPr="00FD6C69">
        <w:rPr>
          <w:color w:val="AE2081"/>
        </w:rPr>
        <w:instrText xml:space="preserve"> HYPERLINK  \l "Start" </w:instrText>
      </w:r>
      <w:r w:rsidRPr="00FD6C69">
        <w:rPr>
          <w:color w:val="AE2081"/>
        </w:rPr>
      </w:r>
      <w:r w:rsidRPr="00FD6C69">
        <w:rPr>
          <w:color w:val="AE2081"/>
        </w:rPr>
        <w:fldChar w:fldCharType="separate"/>
      </w:r>
      <w:r w:rsidRPr="00FD6C69">
        <w:rPr>
          <w:rStyle w:val="Hyperlink"/>
          <w:i/>
          <w:iCs/>
          <w:color w:val="AE2081"/>
          <w:sz w:val="18"/>
          <w:szCs w:val="18"/>
        </w:rPr>
        <w:t>Terug naar overzicht</w:t>
      </w:r>
      <w:r w:rsidRPr="00FD6C69">
        <w:rPr>
          <w:color w:val="AE2081"/>
        </w:rPr>
        <w:fldChar w:fldCharType="end"/>
      </w:r>
      <w:r w:rsidRPr="00FD6C69">
        <w:rPr>
          <w:color w:val="AE2081"/>
        </w:rPr>
        <w:fldChar w:fldCharType="begin"/>
      </w:r>
      <w:r w:rsidRPr="00FD6C69">
        <w:rPr>
          <w:color w:val="AE2081"/>
        </w:rPr>
        <w:instrText xml:space="preserve"> REF _Ref66445275 \h  \* MERGEFORMAT </w:instrText>
      </w:r>
      <w:r w:rsidRPr="00FD6C69">
        <w:rPr>
          <w:color w:val="AE2081"/>
        </w:rPr>
      </w:r>
      <w:r w:rsidRPr="00FD6C69">
        <w:rPr>
          <w:color w:val="AE2081"/>
        </w:rPr>
        <w:fldChar w:fldCharType="end"/>
      </w:r>
    </w:p>
    <w:p w:rsidRPr="005A62EF" w:rsidR="00FF53B8" w:rsidP="00DA0B41" w:rsidRDefault="00DD7A39" w14:paraId="27F976B2" w14:textId="27E666B2">
      <w:pPr>
        <w:pStyle w:val="Kop2"/>
        <w:shd w:val="clear" w:color="auto" w:fill="EC7D23"/>
        <w:rPr>
          <w:color w:val="FFFFFF" w:themeColor="background1"/>
        </w:rPr>
      </w:pPr>
      <w:bookmarkStart w:name="_Ref70081752" w:id="23"/>
      <w:r w:rsidRPr="00E80801">
        <w:rPr>
          <w:bCs/>
          <w:noProof/>
          <w:color w:val="F2F2F2" w:themeColor="background1" w:themeShade="F2"/>
          <w:lang w:eastAsia="nl-BE"/>
        </w:rPr>
        <w:drawing>
          <wp:anchor distT="0" distB="0" distL="114300" distR="114300" simplePos="0" relativeHeight="251657237" behindDoc="0" locked="0" layoutInCell="1" allowOverlap="1" wp14:anchorId="72017E18" wp14:editId="6D5B7B27">
            <wp:simplePos x="0" y="0"/>
            <wp:positionH relativeFrom="column">
              <wp:posOffset>-757243</wp:posOffset>
            </wp:positionH>
            <wp:positionV relativeFrom="paragraph">
              <wp:posOffset>324840</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Pr="005A62EF" w:rsidR="000C55FA">
        <w:rPr>
          <w:color w:val="FFFFFF" w:themeColor="background1"/>
        </w:rPr>
        <w:t>Schooluitstappen</w:t>
      </w:r>
      <w:bookmarkEnd w:id="21"/>
      <w:bookmarkEnd w:id="22"/>
      <w:bookmarkEnd w:id="23"/>
    </w:p>
    <w:p w:rsidRPr="007F73C9" w:rsidR="00967059" w:rsidP="00C53821" w:rsidRDefault="000C55FA" w14:paraId="4F21AE48" w14:textId="4A1F0C0B">
      <w:pPr>
        <w:jc w:val="both"/>
        <w:rPr>
          <w:b/>
          <w:color w:val="00B050"/>
        </w:rPr>
      </w:pPr>
      <w:r w:rsidRPr="002B1DB0">
        <w:t>Elk schooljaar maken we met onze leerlingen enkele leerrijke uitstappen</w:t>
      </w:r>
      <w:r w:rsidR="00450DA3">
        <w:t>, zoals sportactiviteiten, leeruitstappen, bos- en zeeklassen, enz.</w:t>
      </w:r>
    </w:p>
    <w:p w:rsidRPr="002B1DB0" w:rsidR="000C55FA" w:rsidP="00C53821" w:rsidRDefault="1E4E50B5" w14:paraId="202E6598" w14:textId="54E32665">
      <w:pPr>
        <w:spacing w:before="200"/>
        <w:jc w:val="both"/>
      </w:pPr>
      <w:r>
        <w:t xml:space="preserve">Je kind is verplicht deel te nemen aan schooluitstappen die </w:t>
      </w:r>
      <w:r w:rsidRPr="76270F20">
        <w:rPr>
          <w:b/>
          <w:bCs/>
        </w:rPr>
        <w:t xml:space="preserve">korter </w:t>
      </w:r>
      <w:r w:rsidRPr="76270F20" w:rsidR="6BFE28BF">
        <w:rPr>
          <w:b/>
          <w:bCs/>
        </w:rPr>
        <w:t xml:space="preserve">zijn </w:t>
      </w:r>
      <w:r w:rsidRPr="76270F20">
        <w:rPr>
          <w:b/>
          <w:bCs/>
        </w:rPr>
        <w:t>dan één schooldag</w:t>
      </w:r>
      <w:r>
        <w:t>.</w:t>
      </w:r>
    </w:p>
    <w:p w:rsidRPr="002B1DB0" w:rsidR="000C55FA" w:rsidP="76270F20" w:rsidRDefault="6AB457C5" w14:paraId="10A2EDCD" w14:textId="6AD416B3">
      <w:pPr>
        <w:shd w:val="clear" w:color="auto" w:fill="FFFFFF" w:themeFill="background1"/>
        <w:spacing w:after="0"/>
        <w:rPr>
          <w:rFonts w:eastAsia="Trebuchet MS" w:cs="Trebuchet MS"/>
          <w:color w:val="1D1D1D"/>
          <w:highlight w:val="yellow"/>
        </w:rPr>
      </w:pPr>
      <w:r w:rsidRPr="76270F20">
        <w:rPr>
          <w:rFonts w:eastAsia="Trebuchet MS" w:cs="Trebuchet MS"/>
          <w:color w:val="1D1D1D"/>
          <w:highlight w:val="yellow"/>
        </w:rPr>
        <w:t>Om de veiligheid en orde in onze school te bewaken, geldt onderstaande afspraak:</w:t>
      </w:r>
    </w:p>
    <w:p w:rsidRPr="002B1DB0" w:rsidR="000C55FA" w:rsidP="76270F20" w:rsidRDefault="6AB457C5" w14:paraId="65D2C9CB" w14:textId="3EF56142">
      <w:pPr>
        <w:shd w:val="clear" w:color="auto" w:fill="FFFFFF" w:themeFill="background1"/>
        <w:spacing w:after="0"/>
        <w:rPr>
          <w:rFonts w:eastAsia="Trebuchet MS" w:cs="Trebuchet MS"/>
          <w:color w:val="1D1D1D"/>
          <w:highlight w:val="yellow"/>
        </w:rPr>
      </w:pPr>
      <w:r w:rsidRPr="76270F20">
        <w:rPr>
          <w:rFonts w:eastAsia="Trebuchet MS" w:cs="Trebuchet MS"/>
          <w:color w:val="1D1D1D"/>
          <w:highlight w:val="yellow"/>
        </w:rPr>
        <w:t>Tijdens school- en klasuitstappen is het gebruik van fatbikes en elektrische fietsen verboden.</w:t>
      </w:r>
    </w:p>
    <w:p w:rsidRPr="002B1DB0" w:rsidR="000C55FA" w:rsidP="76270F20" w:rsidRDefault="6AB457C5" w14:paraId="50DAA2B4" w14:textId="1250579F">
      <w:pPr>
        <w:shd w:val="clear" w:color="auto" w:fill="FFFFFF" w:themeFill="background1"/>
        <w:spacing w:after="0"/>
        <w:rPr>
          <w:rFonts w:eastAsia="Trebuchet MS" w:cs="Trebuchet MS"/>
          <w:color w:val="1D1D1D"/>
          <w:highlight w:val="yellow"/>
        </w:rPr>
      </w:pPr>
      <w:r w:rsidRPr="76270F20">
        <w:rPr>
          <w:rFonts w:eastAsia="Trebuchet MS" w:cs="Trebuchet MS"/>
          <w:color w:val="1D1D1D"/>
          <w:highlight w:val="yellow"/>
        </w:rPr>
        <w:t>De school kiest voor vervoersmiddelen die passen binnen een veilige en haalbare organisatie van</w:t>
      </w:r>
    </w:p>
    <w:p w:rsidRPr="002B1DB0" w:rsidR="000C55FA" w:rsidP="76270F20" w:rsidRDefault="6AB457C5" w14:paraId="1FD66791" w14:textId="24EE4FCE">
      <w:pPr>
        <w:shd w:val="clear" w:color="auto" w:fill="FFFFFF" w:themeFill="background1"/>
        <w:spacing w:after="0"/>
        <w:rPr>
          <w:rFonts w:eastAsia="Trebuchet MS" w:cs="Trebuchet MS"/>
          <w:color w:val="1D1D1D"/>
          <w:highlight w:val="yellow"/>
        </w:rPr>
      </w:pPr>
      <w:proofErr w:type="gramStart"/>
      <w:r w:rsidRPr="76270F20">
        <w:rPr>
          <w:rFonts w:eastAsia="Trebuchet MS" w:cs="Trebuchet MS"/>
          <w:color w:val="1D1D1D"/>
          <w:highlight w:val="yellow"/>
        </w:rPr>
        <w:t>uitstappen</w:t>
      </w:r>
      <w:proofErr w:type="gramEnd"/>
      <w:r w:rsidRPr="76270F20">
        <w:rPr>
          <w:rFonts w:eastAsia="Trebuchet MS" w:cs="Trebuchet MS"/>
          <w:color w:val="1D1D1D"/>
          <w:highlight w:val="yellow"/>
        </w:rPr>
        <w:t>.</w:t>
      </w:r>
    </w:p>
    <w:p w:rsidRPr="002B1DB0" w:rsidR="000C55FA" w:rsidP="76270F20" w:rsidRDefault="6AB457C5" w14:paraId="6DFBFBBB" w14:textId="20FCD1E9">
      <w:pPr>
        <w:shd w:val="clear" w:color="auto" w:fill="FFFFFF" w:themeFill="background1"/>
        <w:spacing w:after="0"/>
        <w:rPr>
          <w:rFonts w:eastAsia="Trebuchet MS" w:cs="Trebuchet MS"/>
          <w:color w:val="1D1D1D"/>
          <w:highlight w:val="yellow"/>
        </w:rPr>
      </w:pPr>
      <w:r w:rsidRPr="76270F20">
        <w:rPr>
          <w:rFonts w:eastAsia="Trebuchet MS" w:cs="Trebuchet MS"/>
          <w:color w:val="1D1D1D"/>
          <w:highlight w:val="yellow"/>
        </w:rPr>
        <w:t>Op het schooldomein is er, omwille van veiligheids- en organisatorische redenen, geen plaats</w:t>
      </w:r>
    </w:p>
    <w:p w:rsidRPr="002B1DB0" w:rsidR="000C55FA" w:rsidP="76270F20" w:rsidRDefault="6AB457C5" w14:paraId="7755C73B" w14:textId="792D6A04">
      <w:pPr>
        <w:shd w:val="clear" w:color="auto" w:fill="FFFFFF" w:themeFill="background1"/>
        <w:spacing w:after="0"/>
        <w:rPr>
          <w:rFonts w:eastAsia="Trebuchet MS" w:cs="Trebuchet MS"/>
          <w:color w:val="1D1D1D"/>
          <w:highlight w:val="yellow"/>
        </w:rPr>
      </w:pPr>
      <w:proofErr w:type="gramStart"/>
      <w:r w:rsidRPr="76270F20">
        <w:rPr>
          <w:rFonts w:eastAsia="Trebuchet MS" w:cs="Trebuchet MS"/>
          <w:color w:val="1D1D1D"/>
          <w:highlight w:val="yellow"/>
        </w:rPr>
        <w:t>om</w:t>
      </w:r>
      <w:proofErr w:type="gramEnd"/>
      <w:r w:rsidRPr="76270F20">
        <w:rPr>
          <w:rFonts w:eastAsia="Trebuchet MS" w:cs="Trebuchet MS"/>
          <w:color w:val="1D1D1D"/>
          <w:highlight w:val="yellow"/>
        </w:rPr>
        <w:t xml:space="preserve"> deze vervoersmiddelen te stallen.</w:t>
      </w:r>
    </w:p>
    <w:p w:rsidRPr="002B1DB0" w:rsidR="000C55FA" w:rsidP="76270F20" w:rsidRDefault="000C55FA" w14:paraId="33C137CE" w14:textId="2184201C">
      <w:pPr>
        <w:spacing w:after="0"/>
        <w:jc w:val="both"/>
        <w:rPr>
          <w:highlight w:val="yellow"/>
        </w:rPr>
      </w:pPr>
    </w:p>
    <w:p w:rsidRPr="002B1DB0" w:rsidR="000C55FA" w:rsidP="76270F20" w:rsidRDefault="1E4E50B5" w14:paraId="2EFC4B51" w14:textId="3B6E1B54">
      <w:pPr>
        <w:spacing w:after="0"/>
        <w:jc w:val="both"/>
      </w:pPr>
      <w:r>
        <w:t>We streven er als school ook naar om alle kinderen te laten deelnemen aan schooluitstappen die</w:t>
      </w:r>
      <w:r w:rsidRPr="76270F20">
        <w:rPr>
          <w:b/>
          <w:bCs/>
        </w:rPr>
        <w:t xml:space="preserve"> één </w:t>
      </w:r>
      <w:r w:rsidRPr="76270F20" w:rsidR="690F29AB">
        <w:rPr>
          <w:b/>
          <w:bCs/>
        </w:rPr>
        <w:t>school</w:t>
      </w:r>
      <w:r w:rsidRPr="76270F20">
        <w:rPr>
          <w:b/>
          <w:bCs/>
        </w:rPr>
        <w:t>dag of langer duren (meerdaags)</w:t>
      </w:r>
      <w:r>
        <w:t xml:space="preserve">. Die activiteiten maken deel uit van ons onderwijsaanbod. Door het schoolreglement te ondertekenen, gaan we ervan uit dat je op de hoogte bent van de schooluitstappen die </w:t>
      </w:r>
      <w:r w:rsidR="17C9C0A5">
        <w:t>we organiseren</w:t>
      </w:r>
      <w:r>
        <w:t xml:space="preserve">. Als je niet wenst dat je kind meegaat op één van de schooluitstappen die één dag of langer duren, </w:t>
      </w:r>
      <w:r w:rsidR="22FA3449">
        <w:t>dan moet</w:t>
      </w:r>
      <w:r>
        <w:t xml:space="preserve"> je dat vooraf schriftelijk melden. Leerlingen die niet deelnemen aan de schooluitstap </w:t>
      </w:r>
      <w:r w:rsidR="41832D2B">
        <w:t>moeten</w:t>
      </w:r>
      <w:r>
        <w:t xml:space="preserve"> op school aanwezig zijn.</w:t>
      </w:r>
    </w:p>
    <w:sdt>
      <w:sdtPr>
        <w:rPr>
          <w:color w:val="00B050"/>
        </w:rPr>
        <w:alias w:val="Neem hier je afspraken rond zwemmen op"/>
        <w:id w:val="-1564784364"/>
        <w:placeholder>
          <w:docPart w:val="CC400C32B4DC4C33AC62EB783AEB4954"/>
        </w:placeholder>
        <w15:color w:val="A8AF37"/>
      </w:sdtPr>
      <w:sdtEndPr>
        <w:rPr>
          <w:b/>
          <w:bCs/>
          <w:color w:val="262626" w:themeColor="text1" w:themeTint="D9"/>
        </w:rPr>
      </w:sdtEndPr>
      <w:sdtContent>
        <w:p w:rsidRPr="0025280C" w:rsidR="000C55FA" w:rsidP="00C53821" w:rsidRDefault="00450DA3" w14:paraId="6DE7F1F5" w14:textId="6EF6CB8C">
          <w:pPr>
            <w:jc w:val="both"/>
            <w:rPr>
              <w:b/>
            </w:rPr>
          </w:pPr>
          <w:r w:rsidRPr="00450DA3">
            <w:rPr>
              <w:color w:val="auto"/>
            </w:rPr>
            <w:t>De zwemlessen zijn een verplichte activiteit binnen het lessenpakket van de lagere school</w:t>
          </w:r>
        </w:p>
      </w:sdtContent>
    </w:sdt>
    <w:bookmarkStart w:name="_Ref66442957" w:id="24"/>
    <w:bookmarkStart w:name="_Ref70000081" w:id="25"/>
    <w:p w:rsidR="00450DA3" w:rsidP="00DD7A39" w:rsidRDefault="00DD7A39" w14:paraId="4AA125BC" w14:textId="77777777">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p>
    <w:p w:rsidRPr="00FD6C69" w:rsidR="00DD7A39" w:rsidP="00DD7A39" w:rsidRDefault="00DD7A39" w14:paraId="0D66BBC4" w14:textId="5D597FDC">
      <w:pPr>
        <w:jc w:val="right"/>
        <w:rPr>
          <w:i/>
          <w:iCs/>
          <w:color w:val="AE2081"/>
          <w:sz w:val="18"/>
          <w:szCs w:val="18"/>
        </w:rPr>
      </w:pP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0C55FA" w:rsidP="00DA0B41" w:rsidRDefault="00DD7A39" w14:paraId="7B02DD29" w14:textId="21E5F14C">
      <w:pPr>
        <w:pStyle w:val="Kop2"/>
        <w:shd w:val="clear" w:color="auto" w:fill="AE2081"/>
        <w:rPr>
          <w:color w:val="FFFFFF" w:themeColor="background1"/>
        </w:rPr>
      </w:pPr>
      <w:bookmarkStart w:name="_Ref70081765" w:id="26"/>
      <w:r w:rsidRPr="00E80801">
        <w:rPr>
          <w:bCs/>
          <w:noProof/>
          <w:color w:val="F2F2F2" w:themeColor="background1" w:themeShade="F2"/>
          <w:lang w:eastAsia="nl-BE"/>
        </w:rPr>
        <w:drawing>
          <wp:anchor distT="0" distB="0" distL="114300" distR="114300" simplePos="0" relativeHeight="251657238" behindDoc="0" locked="0" layoutInCell="1" allowOverlap="1" wp14:anchorId="3680CB78" wp14:editId="699089D7">
            <wp:simplePos x="0" y="0"/>
            <wp:positionH relativeFrom="column">
              <wp:posOffset>-759460</wp:posOffset>
            </wp:positionH>
            <wp:positionV relativeFrom="paragraph">
              <wp:posOffset>212090</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Graphic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Pr="005A62EF" w:rsidR="000C55FA">
        <w:rPr>
          <w:color w:val="FFFFFF" w:themeColor="background1"/>
        </w:rPr>
        <w:t>Verboden te roken</w:t>
      </w:r>
      <w:bookmarkEnd w:id="24"/>
      <w:bookmarkEnd w:id="25"/>
      <w:bookmarkEnd w:id="26"/>
    </w:p>
    <w:p w:rsidR="000C55FA" w:rsidP="00C53821" w:rsidRDefault="000C55FA" w14:paraId="401BA764" w14:textId="75324D43">
      <w:pPr>
        <w:jc w:val="both"/>
        <w:rPr>
          <w:lang w:val="nl-NL" w:eastAsia="nl-NL"/>
        </w:rPr>
      </w:pPr>
      <w:r w:rsidRPr="002B1DB0">
        <w:rPr>
          <w:lang w:val="nl-NL" w:eastAsia="nl-NL"/>
        </w:rPr>
        <w:t xml:space="preserve">Op school geldt </w:t>
      </w:r>
      <w:r w:rsidR="00E635E0">
        <w:rPr>
          <w:lang w:val="nl-NL" w:eastAsia="nl-NL"/>
        </w:rPr>
        <w:t>steeds</w:t>
      </w:r>
      <w:r w:rsidRPr="002B1DB0">
        <w:rPr>
          <w:lang w:val="nl-NL" w:eastAsia="nl-NL"/>
        </w:rPr>
        <w:t xml:space="preserve"> een rookverbod. </w:t>
      </w:r>
      <w:r w:rsidRPr="005B5E22">
        <w:rPr>
          <w:lang w:val="nl-NL" w:eastAsia="nl-NL"/>
        </w:rPr>
        <w:t>Het verbod geldt voor het volledige schooldomein</w:t>
      </w:r>
      <w:r w:rsidRPr="005B5E22" w:rsidR="0076504E">
        <w:rPr>
          <w:lang w:val="nl-NL" w:eastAsia="nl-NL"/>
        </w:rPr>
        <w:t xml:space="preserve">, </w:t>
      </w:r>
      <w:r w:rsidRPr="005B5E22" w:rsidR="00D172AD">
        <w:rPr>
          <w:lang w:val="nl-NL" w:eastAsia="nl-NL"/>
        </w:rPr>
        <w:t>dus ook</w:t>
      </w:r>
      <w:r w:rsidRPr="005B5E22" w:rsidR="0076504E">
        <w:rPr>
          <w:lang w:val="nl-NL" w:eastAsia="nl-NL"/>
        </w:rPr>
        <w:t xml:space="preserve"> </w:t>
      </w:r>
      <w:r w:rsidRPr="005B5E22">
        <w:rPr>
          <w:color w:val="000000" w:themeColor="text1"/>
          <w:lang w:val="nl-NL" w:eastAsia="nl-NL"/>
          <w14:textFill>
            <w14:solidFill>
              <w14:schemeClr w14:val="tx1">
                <w14:lumMod w14:val="85000"/>
                <w14:lumOff w14:val="15000"/>
                <w14:lumMod w14:val="75000"/>
              </w14:schemeClr>
            </w14:solidFill>
          </w14:textFill>
        </w:rPr>
        <w:t>de open plaatsen en aan de schoolpoor</w:t>
      </w:r>
      <w:r w:rsidRPr="005B5E22" w:rsidR="005B5E22">
        <w:rPr>
          <w:color w:val="000000" w:themeColor="text1"/>
          <w:lang w:val="nl-NL" w:eastAsia="nl-NL"/>
          <w14:textFill>
            <w14:solidFill>
              <w14:schemeClr w14:val="tx1">
                <w14:lumMod w14:val="85000"/>
                <w14:lumOff w14:val="15000"/>
                <w14:lumMod w14:val="75000"/>
              </w14:schemeClr>
            </w14:solidFill>
          </w14:textFill>
        </w:rPr>
        <w:t>t</w:t>
      </w:r>
      <w:r w:rsidRPr="7B78B3D2" w:rsidR="005B5E22">
        <w:rPr>
          <w:lang w:val="nl-NL" w:eastAsia="nl-NL"/>
        </w:rPr>
        <w:t>, inclusief een zone van 10 meter vanaf de schoolpoort alsook elke andere in-en uitgang van de school. Het rookverbod in deze zone geldt altijd, ook buiten de schooluren.</w:t>
      </w:r>
      <w:r w:rsidRPr="00DF42B4" w:rsidR="005B5E22">
        <w:rPr>
          <w:lang w:val="nl-NL" w:eastAsia="nl-NL"/>
        </w:rPr>
        <w:t xml:space="preserve"> </w:t>
      </w:r>
      <w:r w:rsidR="00D96648">
        <w:rPr>
          <w:lang w:val="nl-NL" w:eastAsia="nl-NL"/>
        </w:rPr>
        <w:t>Het</w:t>
      </w:r>
      <w:r w:rsidRPr="00F7378C">
        <w:rPr>
          <w:lang w:val="nl-NL" w:eastAsia="nl-NL"/>
        </w:rPr>
        <w:t xml:space="preserve"> </w:t>
      </w:r>
      <w:r w:rsidRPr="002B1DB0">
        <w:rPr>
          <w:lang w:val="nl-NL" w:eastAsia="nl-NL"/>
        </w:rPr>
        <w:t xml:space="preserve">rookverbod geldt voor iedereen die de school betreedt: leerlingen, ouders, </w:t>
      </w:r>
      <w:r w:rsidR="00764F3A">
        <w:rPr>
          <w:lang w:val="nl-NL" w:eastAsia="nl-NL"/>
        </w:rPr>
        <w:t>personeel</w:t>
      </w:r>
      <w:r w:rsidRPr="002B1DB0">
        <w:rPr>
          <w:lang w:val="nl-NL" w:eastAsia="nl-NL"/>
        </w:rPr>
        <w:t>, bezoekers</w:t>
      </w:r>
      <w:r w:rsidR="009517A3">
        <w:rPr>
          <w:lang w:val="nl-NL" w:eastAsia="nl-NL"/>
        </w:rPr>
        <w:t>,</w:t>
      </w:r>
      <w:r w:rsidRPr="002B1DB0">
        <w:rPr>
          <w:lang w:val="nl-NL" w:eastAsia="nl-NL"/>
        </w:rPr>
        <w:t xml:space="preserve"> …</w:t>
      </w:r>
    </w:p>
    <w:p w:rsidR="000C55FA" w:rsidP="00C53821" w:rsidRDefault="000C55FA" w14:paraId="7FF18A01" w14:textId="16C94330">
      <w:pPr>
        <w:jc w:val="both"/>
        <w:rPr>
          <w:lang w:val="nl-NL" w:eastAsia="nl-NL"/>
        </w:rPr>
      </w:pPr>
      <w:r w:rsidRPr="002B1DB0">
        <w:rPr>
          <w:lang w:val="nl-NL" w:eastAsia="nl-NL"/>
        </w:rPr>
        <w:t xml:space="preserve">Ook verdampers zoals de elektronische sigaret, heatstick en de </w:t>
      </w:r>
      <w:proofErr w:type="spellStart"/>
      <w:r w:rsidRPr="002B1DB0">
        <w:rPr>
          <w:lang w:val="nl-NL" w:eastAsia="nl-NL"/>
        </w:rPr>
        <w:t>shisha</w:t>
      </w:r>
      <w:proofErr w:type="spellEnd"/>
      <w:r w:rsidRPr="002B1DB0">
        <w:rPr>
          <w:lang w:val="nl-NL" w:eastAsia="nl-NL"/>
        </w:rPr>
        <w:t>-pen vallen onder het rookverbod, zelfs als ze geen nicotine en tabak bevatten.</w:t>
      </w:r>
    </w:p>
    <w:p w:rsidR="000C55FA" w:rsidP="00C53821" w:rsidRDefault="1E4E50B5" w14:paraId="70485108" w14:textId="0DE56BB5">
      <w:pPr>
        <w:jc w:val="both"/>
      </w:pPr>
      <w:r w:rsidRPr="76270F20">
        <w:rPr>
          <w:lang w:val="nl-NL" w:eastAsia="nl-NL"/>
        </w:rPr>
        <w:t>Als je kind het rookverbod overtreedt, kunnen we een sanctie opleggen.</w:t>
      </w:r>
    </w:p>
    <w:p w:rsidR="76270F20" w:rsidP="76270F20" w:rsidRDefault="76270F20" w14:paraId="2759F408" w14:textId="31F97FFA">
      <w:pPr>
        <w:jc w:val="both"/>
        <w:rPr>
          <w:b/>
          <w:bCs/>
          <w:lang w:val="nl-NL" w:eastAsia="nl-NL"/>
        </w:rPr>
      </w:pPr>
    </w:p>
    <w:p w:rsidR="76270F20" w:rsidP="76270F20" w:rsidRDefault="76270F20" w14:paraId="2539A11C" w14:textId="244E7950">
      <w:pPr>
        <w:jc w:val="both"/>
        <w:rPr>
          <w:lang w:val="nl-NL" w:eastAsia="nl-NL"/>
        </w:rPr>
      </w:pPr>
    </w:p>
    <w:p w:rsidR="000C55FA" w:rsidP="00C53821" w:rsidRDefault="000C55FA" w14:paraId="0235191C" w14:textId="043D9050">
      <w:pPr>
        <w:jc w:val="both"/>
        <w:rPr>
          <w:lang w:val="nl-NL" w:eastAsia="nl-NL"/>
        </w:rPr>
      </w:pPr>
      <w:r w:rsidRPr="7B78B3D2">
        <w:rPr>
          <w:lang w:val="nl-NL" w:eastAsia="nl-NL"/>
        </w:rPr>
        <w:t xml:space="preserve">Als je vindt dat het rookverbod op onze school </w:t>
      </w:r>
      <w:r w:rsidRPr="7B78B3D2" w:rsidR="0016612E">
        <w:rPr>
          <w:lang w:val="nl-NL" w:eastAsia="nl-NL"/>
        </w:rPr>
        <w:t>niet goed nageleefd</w:t>
      </w:r>
      <w:r w:rsidRPr="7B78B3D2" w:rsidR="00882B09">
        <w:rPr>
          <w:lang w:val="nl-NL" w:eastAsia="nl-NL"/>
        </w:rPr>
        <w:t xml:space="preserve"> wordt</w:t>
      </w:r>
      <w:r w:rsidRPr="7B78B3D2">
        <w:rPr>
          <w:lang w:val="nl-NL" w:eastAsia="nl-NL"/>
        </w:rPr>
        <w:t xml:space="preserve">, </w:t>
      </w:r>
      <w:r w:rsidRPr="7B78B3D2" w:rsidR="00D6462A">
        <w:rPr>
          <w:lang w:val="nl-NL" w:eastAsia="nl-NL"/>
        </w:rPr>
        <w:t xml:space="preserve">dan </w:t>
      </w:r>
      <w:r w:rsidRPr="7B78B3D2" w:rsidR="00C45721">
        <w:rPr>
          <w:lang w:val="nl-NL" w:eastAsia="nl-NL"/>
        </w:rPr>
        <w:t>kun</w:t>
      </w:r>
      <w:r w:rsidRPr="7B78B3D2">
        <w:rPr>
          <w:lang w:val="nl-NL" w:eastAsia="nl-NL"/>
        </w:rPr>
        <w:t xml:space="preserve"> je </w:t>
      </w:r>
      <w:r w:rsidRPr="7B78B3D2" w:rsidR="005B5E22">
        <w:rPr>
          <w:lang w:val="nl-NL" w:eastAsia="nl-NL"/>
        </w:rPr>
        <w:t>dit melden</w:t>
      </w:r>
      <w:r w:rsidRPr="7B78B3D2">
        <w:rPr>
          <w:lang w:val="nl-NL" w:eastAsia="nl-NL"/>
        </w:rPr>
        <w:t xml:space="preserve"> bij </w:t>
      </w:r>
      <w:sdt>
        <w:sdtPr>
          <w:rPr>
            <w:lang w:val="nl-NL" w:eastAsia="nl-NL"/>
          </w:rPr>
          <w:alias w:val="Geef hier de naam van de verantwoordelijke"/>
          <w:tag w:val="Geef hier de naam van de verantwoordelijke"/>
          <w:id w:val="1175074305"/>
          <w:placeholder>
            <w:docPart w:val="8FFD6D531A7D44ED824FBB7C4FF6AF89"/>
          </w:placeholder>
          <w15:color w:val="A8AF37"/>
        </w:sdtPr>
        <w:sdtContent>
          <w:r w:rsidRPr="7B78B3D2" w:rsidR="00FF2CE3">
            <w:rPr>
              <w:lang w:val="nl-NL" w:eastAsia="nl-NL"/>
            </w:rPr>
            <w:t>de directeur.</w:t>
          </w:r>
        </w:sdtContent>
      </w:sdt>
    </w:p>
    <w:sdt>
      <w:sdtPr>
        <w:alias w:val="Neem hier je afspraken rond rookverbod op"/>
        <w:tag w:val="Neem hier je afspraken rond rookverbod op"/>
        <w:id w:val="-2050594276"/>
        <w:placeholder>
          <w:docPart w:val="12EA910800624B5E9AAFB59F1EA2DBC0"/>
        </w:placeholder>
        <w15:color w:val="A8AF37"/>
      </w:sdtPr>
      <w:sdtEndPr>
        <w:rPr>
          <w:b/>
          <w:bCs/>
        </w:rPr>
      </w:sdtEndPr>
      <w:sdtContent>
        <w:p w:rsidRPr="002B5F1C" w:rsidR="000E50CB" w:rsidP="00C53821" w:rsidRDefault="392FB38E" w14:paraId="71D6DC15" w14:textId="2B12BB1C">
          <w:pPr>
            <w:jc w:val="both"/>
          </w:pPr>
          <w:r w:rsidRPr="00802FB0">
            <w:rPr>
              <w:color w:val="000000" w:themeColor="text1"/>
              <w:lang w:val="nl-NL" w:eastAsia="nl-NL"/>
              <w14:textFill>
                <w14:solidFill>
                  <w14:schemeClr w14:val="tx1">
                    <w14:lumMod w14:val="85000"/>
                    <w14:lumOff w14:val="15000"/>
                    <w14:lumMod w14:val="75000"/>
                  </w14:schemeClr>
                </w14:solidFill>
              </w14:textFill>
            </w:rPr>
            <w:t>Het rookverbod geldt ook tijdens activiteiten die wij als school organiseren, zoals schooluitstappen</w:t>
          </w:r>
          <w:r w:rsidRPr="00802FB0" w:rsidR="194DEB7F">
            <w:rPr>
              <w:color w:val="000000" w:themeColor="text1"/>
              <w:lang w:val="nl-NL" w:eastAsia="nl-NL"/>
              <w14:textFill>
                <w14:solidFill>
                  <w14:schemeClr w14:val="tx1">
                    <w14:lumMod w14:val="85000"/>
                    <w14:lumOff w14:val="15000"/>
                    <w14:lumMod w14:val="75000"/>
                  </w14:schemeClr>
                </w14:solidFill>
              </w14:textFill>
            </w:rPr>
            <w:t xml:space="preserve"> tijdens de begeleiding van kinderen</w:t>
          </w:r>
          <w:r w:rsidRPr="00802FB0">
            <w:rPr>
              <w:color w:val="000000" w:themeColor="text1"/>
              <w:lang w:val="nl-NL" w:eastAsia="nl-NL"/>
              <w14:textFill>
                <w14:solidFill>
                  <w14:schemeClr w14:val="tx1">
                    <w14:lumMod w14:val="85000"/>
                    <w14:lumOff w14:val="15000"/>
                    <w14:lumMod w14:val="75000"/>
                  </w14:schemeClr>
                </w14:solidFill>
              </w14:textFill>
            </w:rPr>
            <w:t>.</w:t>
          </w:r>
        </w:p>
        <w:p w:rsidRPr="002B5F1C" w:rsidR="000E50CB" w:rsidP="76270F20" w:rsidRDefault="00777112" w14:paraId="6F5483C0" w14:textId="54871FE5">
          <w:pPr>
            <w:jc w:val="both"/>
            <w:rPr>
              <w:b/>
              <w:bCs/>
            </w:rPr>
          </w:pPr>
          <w:r>
            <w:br/>
          </w:r>
        </w:p>
      </w:sdtContent>
    </w:sdt>
    <w:p w:rsidRPr="002B5F1C" w:rsidR="000E50CB" w:rsidP="76270F20" w:rsidRDefault="4DC0C434" w14:paraId="1255AFF1" w14:textId="01A0186D">
      <w:pPr>
        <w:jc w:val="both"/>
        <w:rPr>
          <w:rFonts w:eastAsia="Trebuchet MS" w:cs="Trebuchet MS"/>
          <w:highlight w:val="yellow"/>
        </w:rPr>
      </w:pPr>
      <w:r w:rsidRPr="76270F20">
        <w:rPr>
          <w:rFonts w:eastAsia="Trebuchet MS" w:cs="Trebuchet MS"/>
          <w:highlight w:val="yellow"/>
        </w:rPr>
        <w:t>De school wil een veilige, gezonde en respectvolle leeromgeving garanderen voor alle leerlingen en medewerkers. Het bezit, gebruik, verspreiden of verhandelen van wapens en drugs is daarom strikt verboden. Wanneer een leerling dit verbod overtreedt, kan de school naast eventuele orde- of tuchtmaatregelen een individueel actieplan "Goed Gedragen" opleggen.</w:t>
      </w:r>
    </w:p>
    <w:p w:rsidR="76270F20" w:rsidP="76270F20" w:rsidRDefault="76270F20" w14:paraId="4D2D17DC" w14:textId="0C2D02EC">
      <w:pPr>
        <w:jc w:val="center"/>
        <w:rPr>
          <w:i/>
          <w:iCs/>
          <w:color w:val="4CBCC5"/>
        </w:rPr>
      </w:pPr>
    </w:p>
    <w:p w:rsidRPr="00AA5889" w:rsidR="00D5649B" w:rsidP="00967059" w:rsidRDefault="00967059" w14:paraId="5FDD6951" w14:textId="20339D9C">
      <w:pPr>
        <w:jc w:val="center"/>
        <w:rPr>
          <w:i/>
          <w:iCs/>
          <w:color w:val="4CBCC5"/>
        </w:rPr>
      </w:pPr>
      <w:r w:rsidRPr="002B1DB0">
        <w:rPr>
          <w:noProof/>
          <w:lang w:eastAsia="nl-BE"/>
        </w:rPr>
        <mc:AlternateContent>
          <mc:Choice Requires="wpg">
            <w:drawing>
              <wp:anchor distT="0" distB="0" distL="114300" distR="114300" simplePos="0" relativeHeight="251657218" behindDoc="1" locked="0" layoutInCell="1" allowOverlap="1" wp14:anchorId="4C1E2543" wp14:editId="3B2BDA35">
                <wp:simplePos x="0" y="0"/>
                <wp:positionH relativeFrom="margin">
                  <wp:posOffset>2637790</wp:posOffset>
                </wp:positionH>
                <wp:positionV relativeFrom="paragraph">
                  <wp:posOffset>50165</wp:posOffset>
                </wp:positionV>
                <wp:extent cx="381000" cy="400050"/>
                <wp:effectExtent l="0" t="0" r="0" b="0"/>
                <wp:wrapTopAndBottom/>
                <wp:docPr id="22" name="Graphic 21" descr="Verboden te roken silhouet">
                  <a:hlinkClick xmlns:a="http://schemas.openxmlformats.org/drawingml/2006/main" r:id="rId53"/>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EC7D23"/>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5F888E8F">
              <v:group id="Graphic 21" style="position:absolute;margin-left:207.7pt;margin-top:3.95pt;width:30pt;height:31.5pt;z-index:-251659262;mso-position-horizontal-relative:margin;mso-width-relative:margin;mso-height-relative:margin" href="https://www.kinderrechtencoalitie.be/wp-content/uploads/2020/11/Poster-Kinderrechten-Kinderrechtencoalitie.pdf" alt="Verboden te roken silhouet" coordsize="7241,7241" o:spid="_x0000_s1026" o:button="t" w14:anchorId="02002D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">
                <v:shape id="Vrije vorm: vorm 23" style="position:absolute;left:4589;top:4182;width:1223;height:771;visibility:visible;mso-wrap-style:square;v-text-anchor:middle" coordsize="122301,77009" o:spid="_x0000_s1027" fillcolor="#4cbcc5" stroked="f" strokeweight=".1378mm" path="m19050,19050r84201,l103251,57960r-45282,l77019,77010r45282,l122301,,,,19050,190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">
                  <v:stroke joinstyle="miter"/>
                  <v:path arrowok="t" o:connecttype="custom" o:connectlocs="19050,19050;103251,19050;103251,57960;57969,57960;77019,77010;122301,77010;122301,0;0,0;19050,19050" o:connectangles="0,0,0,0,0,0,0,0,0"/>
                </v:shape>
                <v:shape id="Vrije vorm: vorm 24" style="position:absolute;left:3503;top:2942;width:1928;height:677;visibility:visible;mso-wrap-style:square;v-text-anchor:middle" coordsize="192788,67656" o:spid="_x0000_s1028" fillcolor="#4cbcc5" stroked="f" strokeweight=".1378mm"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">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style="position:absolute;left:2573;top:1056;width:3239;height:2944;visibility:visible;mso-wrap-style:square;v-text-anchor:middle" coordsize="323862,294351" o:spid="_x0000_s1029" fillcolor="#4cbcc5" stroked="f" strokeweight=".1378mm"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">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style="position:absolute;left:1430;top:4182;width:3121;height:771;visibility:visible;mso-wrap-style:square;v-text-anchor:middle" coordsize="312048,77009" o:spid="_x0000_s1030" fillcolor="#4cbcc5" stroked="f" strokeweight=".1378mm" path="m292999,57960r-197749,l95250,19050r158839,l235039,,,,,77010r312049,l292999,57960xm76200,57960r-57150,l19050,19050r57150,l76200,57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">
                  <v:stroke joinstyle="miter"/>
                  <v:path arrowok="t" o:connecttype="custom" o:connectlocs="292999,57960;95250,57960;95250,19050;254089,19050;235039,0;0,0;0,77010;312049,77010;76200,57960;19050,57960;19050,19050;76200,19050" o:connectangles="0,0,0,0,0,0,0,0,0,0,0,0"/>
                </v:shape>
                <v:shape id="Vrije vorm: vorm 27" style="position:absolute;width:7241;height:7241;visibility:visible;mso-wrap-style:square;v-text-anchor:middle" coordsize="724109,724109" o:spid="_x0000_s1031" fillcolor="#4cbcc5" stroked="f" strokeweight=".1378mm"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">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Pr="00AA5889" w:rsidR="00D5649B">
        <w:rPr>
          <w:i/>
          <w:iCs/>
          <w:color w:val="4CBCC5"/>
        </w:rPr>
        <w:t xml:space="preserve">Je kind heeft recht </w:t>
      </w:r>
      <w:r w:rsidR="00D5649B">
        <w:rPr>
          <w:i/>
          <w:iCs/>
          <w:color w:val="4CBCC5"/>
        </w:rPr>
        <w:t>op een</w:t>
      </w:r>
      <w:r w:rsidRPr="00AA5889" w:rsidR="00D5649B">
        <w:rPr>
          <w:i/>
          <w:iCs/>
          <w:color w:val="4CBCC5"/>
        </w:rPr>
        <w:t xml:space="preserve"> gezond</w:t>
      </w:r>
      <w:r w:rsidR="00D5649B">
        <w:rPr>
          <w:i/>
          <w:iCs/>
          <w:color w:val="4CBCC5"/>
        </w:rPr>
        <w:t>e omgeving</w:t>
      </w:r>
    </w:p>
    <w:bookmarkStart w:name="_Ref66442963" w:id="27"/>
    <w:bookmarkStart w:name="_Ref70000098" w:id="28"/>
    <w:p w:rsidRPr="00FD6C69" w:rsidR="00DD7A39" w:rsidP="00DD7A39" w:rsidRDefault="00DD7A39" w14:paraId="16587A4F" w14:textId="56ABDBA1">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B5E22" w:rsidR="000C55FA" w:rsidP="00DA0B41" w:rsidRDefault="00DD7A39" w14:paraId="784A9DA6" w14:textId="09622CAC">
      <w:pPr>
        <w:pStyle w:val="Kop2"/>
        <w:shd w:val="clear" w:color="auto" w:fill="A8AF37"/>
        <w:rPr>
          <w:rFonts w:eastAsiaTheme="minorHAnsi" w:cstheme="minorBidi"/>
          <w:b w:val="0"/>
          <w:szCs w:val="20"/>
        </w:rPr>
      </w:pPr>
      <w:bookmarkStart w:name="_Ref70081780" w:id="29"/>
      <w:r w:rsidRPr="005B5E22">
        <w:rPr>
          <w:rFonts w:eastAsiaTheme="minorHAnsi" w:cstheme="minorBidi"/>
          <w:b w:val="0"/>
          <w:noProof/>
          <w:szCs w:val="20"/>
        </w:rPr>
        <w:drawing>
          <wp:anchor distT="0" distB="0" distL="114300" distR="114300" simplePos="0" relativeHeight="251657239" behindDoc="0" locked="0" layoutInCell="1" allowOverlap="1" wp14:anchorId="5063AD91" wp14:editId="6904F4EA">
            <wp:simplePos x="0" y="0"/>
            <wp:positionH relativeFrom="column">
              <wp:posOffset>-772168</wp:posOffset>
            </wp:positionH>
            <wp:positionV relativeFrom="paragraph">
              <wp:posOffset>229800</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Pr="005B5E22" w:rsidR="00D5649B">
        <w:rPr>
          <w:rFonts w:eastAsiaTheme="minorHAnsi" w:cstheme="minorBidi"/>
          <w:b w:val="0"/>
          <w:szCs w:val="20"/>
        </w:rPr>
        <w:t>Verkoop, reclame en sponsoring</w:t>
      </w:r>
      <w:bookmarkEnd w:id="27"/>
      <w:bookmarkEnd w:id="28"/>
      <w:bookmarkEnd w:id="29"/>
    </w:p>
    <w:p w:rsidRPr="002B1DB0" w:rsidR="00D5649B" w:rsidP="00C53821" w:rsidRDefault="00D5649B" w14:paraId="693E63FE" w14:textId="3E6CABB5">
      <w:pPr>
        <w:jc w:val="both"/>
      </w:pPr>
      <w:r w:rsidRPr="002B1DB0">
        <w:t>Wij mogen geen handelsactiviteiten</w:t>
      </w:r>
      <w:r w:rsidRPr="006452F3" w:rsidR="006452F3">
        <w:t xml:space="preserve"> </w:t>
      </w:r>
      <w:r w:rsidRPr="002B1DB0" w:rsidR="006452F3">
        <w:t>uitoefenen</w:t>
      </w:r>
      <w:r w:rsidR="00DB2006">
        <w:t xml:space="preserve">, zoals </w:t>
      </w:r>
      <w:r w:rsidR="005B729A">
        <w:t xml:space="preserve">de permanente verkoop van </w:t>
      </w:r>
      <w:r w:rsidRPr="00450DA3" w:rsidR="00E07BF7">
        <w:rPr>
          <w:color w:val="auto"/>
        </w:rPr>
        <w:t>artikelen</w:t>
      </w:r>
      <w:r w:rsidRPr="00450DA3" w:rsidR="00956B5D">
        <w:rPr>
          <w:color w:val="auto"/>
        </w:rPr>
        <w:t xml:space="preserve"> </w:t>
      </w:r>
      <w:r w:rsidR="00956B5D">
        <w:t>aan ouders</w:t>
      </w:r>
      <w:r w:rsidR="007D7538">
        <w:t>,</w:t>
      </w:r>
      <w:r w:rsidR="008D0B89">
        <w:t xml:space="preserve"> </w:t>
      </w:r>
      <w:r w:rsidRPr="002B1DB0">
        <w:t xml:space="preserve">alleen om onszelf </w:t>
      </w:r>
      <w:r w:rsidR="00F968DF">
        <w:t xml:space="preserve">of </w:t>
      </w:r>
      <w:r w:rsidR="00974173">
        <w:t>bepaalde derden</w:t>
      </w:r>
      <w:r w:rsidR="00F968DF">
        <w:t xml:space="preserve"> </w:t>
      </w:r>
      <w:r w:rsidRPr="002B1DB0">
        <w:t xml:space="preserve">te verrijken. </w:t>
      </w:r>
      <w:r>
        <w:t xml:space="preserve">Het is wel toegestaan om </w:t>
      </w:r>
      <w:r w:rsidRPr="002B1DB0">
        <w:t xml:space="preserve">beperkte winst </w:t>
      </w:r>
      <w:r>
        <w:t xml:space="preserve">te </w:t>
      </w:r>
      <w:r w:rsidRPr="002B1DB0">
        <w:t>maken om onze werking te bekostigen. Die handelsactiviteiten moeten passen in de normale dienstverlening aan onze leerlingen of in de afwerking van het programma.</w:t>
      </w:r>
    </w:p>
    <w:p w:rsidRPr="002B1DB0" w:rsidR="00D5649B" w:rsidP="00C53821" w:rsidRDefault="00D5649B" w14:paraId="198EE4B6" w14:textId="079BDA6E">
      <w:pPr>
        <w:jc w:val="both"/>
      </w:pPr>
      <w:r w:rsidRPr="002B1DB0">
        <w:t xml:space="preserve">We maken geen reclame bij verplichte activiteiten (bv. </w:t>
      </w:r>
      <w:r>
        <w:t xml:space="preserve">lichamelijke opvoeding </w:t>
      </w:r>
      <w:r w:rsidRPr="002B1DB0">
        <w:t xml:space="preserve">in de </w:t>
      </w:r>
      <w:r w:rsidR="00435390">
        <w:t>gymzaal</w:t>
      </w:r>
      <w:r w:rsidRPr="002B1DB0">
        <w:t xml:space="preserve">) of leermiddelen (bv. in een werkboek of agenda). </w:t>
      </w:r>
      <w:r>
        <w:t>Bij</w:t>
      </w:r>
      <w:r w:rsidRPr="002B1DB0">
        <w:t xml:space="preserve"> een facultatieve activiteit, zoals een meerdaagse schooluitstap</w:t>
      </w:r>
      <w:r w:rsidRPr="00450DA3" w:rsidR="00E07BF7">
        <w:rPr>
          <w:color w:val="auto"/>
        </w:rPr>
        <w:t xml:space="preserve">, </w:t>
      </w:r>
      <w:proofErr w:type="gramStart"/>
      <w:r w:rsidRPr="00450DA3" w:rsidR="00E07BF7">
        <w:rPr>
          <w:color w:val="auto"/>
        </w:rPr>
        <w:t>schoolfeest, ….</w:t>
      </w:r>
      <w:proofErr w:type="gramEnd"/>
      <w:r w:rsidRPr="00450DA3">
        <w:rPr>
          <w:color w:val="auto"/>
        </w:rPr>
        <w:t xml:space="preserve">, </w:t>
      </w:r>
      <w:r w:rsidRPr="002B1DB0">
        <w:t xml:space="preserve">mogen we enkel </w:t>
      </w:r>
      <w:r>
        <w:t xml:space="preserve">de naam vermelden van de persoon of organisatie die ons hielp </w:t>
      </w:r>
      <w:r w:rsidR="007570B2">
        <w:t>die</w:t>
      </w:r>
      <w:r>
        <w:t xml:space="preserve"> </w:t>
      </w:r>
      <w:r w:rsidRPr="002B1DB0">
        <w:t xml:space="preserve">gratis of tegen een lagere prijs </w:t>
      </w:r>
      <w:r>
        <w:t xml:space="preserve">aan te </w:t>
      </w:r>
      <w:r w:rsidRPr="002B1DB0">
        <w:t>bieden.</w:t>
      </w:r>
    </w:p>
    <w:p w:rsidRPr="002B1DB0" w:rsidR="00D5649B" w:rsidP="00397947" w:rsidRDefault="00D5649B" w14:paraId="19E8E101" w14:textId="77777777">
      <w:pPr>
        <w:jc w:val="both"/>
      </w:pPr>
      <w:r w:rsidRPr="002B1DB0">
        <w:t>De reclame of sponsoring:</w:t>
      </w:r>
    </w:p>
    <w:p w:rsidRPr="009578C2" w:rsidR="00D5649B" w:rsidP="00397947" w:rsidRDefault="00D5649B" w14:paraId="160C9066" w14:textId="77777777">
      <w:pPr>
        <w:pStyle w:val="Opsomming"/>
        <w:jc w:val="both"/>
        <w:rPr>
          <w:rFonts w:eastAsiaTheme="minorHAnsi"/>
        </w:rPr>
      </w:pPr>
      <w:proofErr w:type="gramStart"/>
      <w:r w:rsidRPr="009578C2">
        <w:rPr>
          <w:rFonts w:eastAsiaTheme="minorHAnsi"/>
        </w:rPr>
        <w:t>moeten</w:t>
      </w:r>
      <w:proofErr w:type="gramEnd"/>
      <w:r w:rsidRPr="009578C2">
        <w:rPr>
          <w:rFonts w:eastAsiaTheme="minorHAnsi"/>
        </w:rPr>
        <w:t xml:space="preserve"> verenigbaar zijn met de pedagogische en onderwijskundige taken en doelstellingen van onze school;</w:t>
      </w:r>
    </w:p>
    <w:p w:rsidRPr="009578C2" w:rsidR="00A66092" w:rsidP="00397947" w:rsidRDefault="00A66092" w14:paraId="58A60D32" w14:textId="6C6A8AD6">
      <w:pPr>
        <w:pStyle w:val="Opsomming"/>
        <w:jc w:val="both"/>
        <w:rPr>
          <w:rFonts w:eastAsiaTheme="minorHAnsi"/>
        </w:rPr>
      </w:pPr>
      <w:proofErr w:type="gramStart"/>
      <w:r>
        <w:rPr>
          <w:rFonts w:eastAsiaTheme="minorHAnsi"/>
        </w:rPr>
        <w:t>mogen</w:t>
      </w:r>
      <w:proofErr w:type="gramEnd"/>
      <w:r>
        <w:rPr>
          <w:rFonts w:eastAsiaTheme="minorHAnsi"/>
        </w:rPr>
        <w:t xml:space="preserve"> geen schade berokkenen aan de geestelijke en/of lichamelijke toestand van onze leerlingen;</w:t>
      </w:r>
    </w:p>
    <w:p w:rsidRPr="009578C2" w:rsidR="00D5649B" w:rsidP="00397947" w:rsidRDefault="00D5649B" w14:paraId="7B0C52E5" w14:textId="77777777">
      <w:pPr>
        <w:pStyle w:val="Opsomming"/>
        <w:jc w:val="both"/>
        <w:rPr>
          <w:rFonts w:eastAsiaTheme="minorHAnsi"/>
        </w:rPr>
      </w:pPr>
      <w:proofErr w:type="gramStart"/>
      <w:r w:rsidRPr="009578C2">
        <w:rPr>
          <w:rFonts w:eastAsiaTheme="minorHAnsi"/>
        </w:rPr>
        <w:t>moeten</w:t>
      </w:r>
      <w:proofErr w:type="gramEnd"/>
      <w:r w:rsidRPr="009578C2">
        <w:rPr>
          <w:rFonts w:eastAsiaTheme="minorHAnsi"/>
        </w:rPr>
        <w:t xml:space="preserve"> in overeenstemming zijn met de goede smaak en het fatsoen;</w:t>
      </w:r>
    </w:p>
    <w:p w:rsidRPr="005B5E22" w:rsidR="00D5649B" w:rsidP="00397947" w:rsidRDefault="00D5649B" w14:paraId="4267A9B8" w14:textId="3DEE39B5">
      <w:pPr>
        <w:pStyle w:val="Opsomming"/>
        <w:contextualSpacing w:val="0"/>
        <w:jc w:val="both"/>
      </w:pPr>
      <w:proofErr w:type="gramStart"/>
      <w:r w:rsidRPr="009578C2">
        <w:rPr>
          <w:rFonts w:eastAsiaTheme="minorHAnsi"/>
        </w:rPr>
        <w:t>mogen</w:t>
      </w:r>
      <w:proofErr w:type="gramEnd"/>
      <w:r w:rsidRPr="009578C2">
        <w:rPr>
          <w:rFonts w:eastAsiaTheme="minorHAnsi"/>
        </w:rPr>
        <w:t xml:space="preserve"> de objectiviteit, de geloofwaardigheid, de betrouwbaarheid en de onafhankelijkheid van onze school niet in het gedrang brengen.</w:t>
      </w:r>
    </w:p>
    <w:sdt>
      <w:sdtPr>
        <w:rPr>
          <w:color w:val="00B050"/>
        </w:rPr>
        <w:alias w:val="Principes sponsoring"/>
        <w:tag w:val="Principes sponsoring"/>
        <w:id w:val="-726535347"/>
        <w:placeholder>
          <w:docPart w:val="5E579F64F3F549A48775B0A23FDDE98F"/>
        </w:placeholder>
        <w:showingPlcHdr/>
        <w15:color w:val="A8AF37"/>
      </w:sdtPr>
      <w:sdtEndPr>
        <w:rPr>
          <w:b/>
          <w:bCs/>
          <w:color w:val="262626" w:themeColor="text1" w:themeTint="D9"/>
        </w:rPr>
      </w:sdtEndPr>
      <w:sdtContent>
        <w:p w:rsidRPr="00FD171F" w:rsidR="001D017F" w:rsidP="00D5649B" w:rsidRDefault="001C29E8" w14:paraId="25A815B9" w14:textId="1FB025C5">
          <w:pPr>
            <w:rPr>
              <w:b/>
            </w:rPr>
          </w:pPr>
          <w:r w:rsidRPr="009162AC">
            <w:rPr>
              <w:rStyle w:val="Tekstvantijdelijkeaanduiding"/>
            </w:rPr>
            <w:t>Klik of tik om tekst in te voeren.</w:t>
          </w:r>
        </w:p>
      </w:sdtContent>
    </w:sdt>
    <w:p w:rsidR="005B5E22" w:rsidP="00DD7A39" w:rsidRDefault="00DD7A39" w14:paraId="18C18561" w14:textId="77777777">
      <w:pPr>
        <w:jc w:val="right"/>
      </w:pPr>
      <w:hyperlink w:history="1" w:anchor="Start">
        <w:r w:rsidRPr="00FD6C69">
          <w:rPr>
            <w:rStyle w:val="Hyperlink"/>
            <w:i/>
            <w:iCs/>
            <w:color w:val="AE2081"/>
            <w:sz w:val="18"/>
            <w:szCs w:val="18"/>
          </w:rPr>
          <w:t>Terug naar overzicht</w:t>
        </w:r>
      </w:hyperlink>
    </w:p>
    <w:p w:rsidRPr="00660B05" w:rsidR="005B5E22" w:rsidP="005B5E22" w:rsidRDefault="005B5E22" w14:paraId="6BCECC8C" w14:textId="77777777">
      <w:pPr>
        <w:pStyle w:val="Kop2"/>
        <w:shd w:val="clear" w:color="auto" w:fill="4CBCC5"/>
        <w:rPr>
          <w:color w:val="FFFFFF" w:themeColor="background1"/>
        </w:rPr>
      </w:pPr>
      <w:bookmarkStart w:name="_Ref193875759" w:id="30"/>
      <w:proofErr w:type="spellStart"/>
      <w:r w:rsidRPr="00660B05">
        <w:rPr>
          <w:color w:val="FFFFFF" w:themeColor="background1"/>
        </w:rPr>
        <w:t>Exoneratieclausule</w:t>
      </w:r>
      <w:bookmarkEnd w:id="30"/>
      <w:proofErr w:type="spellEnd"/>
      <w:r w:rsidRPr="00660B05">
        <w:rPr>
          <w:color w:val="FFFFFF" w:themeColor="background1"/>
        </w:rPr>
        <w:t xml:space="preserve"> </w:t>
      </w:r>
    </w:p>
    <w:p w:rsidRPr="005B5E22" w:rsidR="005B5E22" w:rsidP="76270F20" w:rsidRDefault="0206E15F" w14:paraId="778A0407" w14:textId="77777777">
      <w:pPr>
        <w:rPr>
          <w:b/>
          <w:bCs/>
        </w:rPr>
      </w:pPr>
      <w:r w:rsidRPr="76270F20">
        <w:rPr>
          <w:b/>
          <w:bCs/>
        </w:rPr>
        <w:t xml:space="preserve">Via het schoolreglement maken ouders en leerlingen afspraken met onze school, waarbij zowel de ouders/leerlingen en de school rechten en plichten hebben. In principe kunnen ouders geen personeelsleden van de school aansprakelijk stellen bij de uitvoering van het schoolreglement.  </w:t>
      </w:r>
    </w:p>
    <w:p w:rsidRPr="005B5E22" w:rsidR="005B5E22" w:rsidP="76270F20" w:rsidRDefault="0206E15F" w14:paraId="04C97369" w14:textId="77777777">
      <w:pPr>
        <w:rPr>
          <w:b/>
          <w:bCs/>
        </w:rPr>
      </w:pPr>
      <w:r w:rsidRPr="76270F20">
        <w:rPr>
          <w:b/>
          <w:bCs/>
        </w:rPr>
        <w:t>Er zijn drie uitzonderingen waarbij ouders dit wel kunnen:</w:t>
      </w:r>
    </w:p>
    <w:p w:rsidRPr="005B5E22" w:rsidR="005B5E22" w:rsidP="76270F20" w:rsidRDefault="0206E15F" w14:paraId="3F5D4827" w14:textId="77777777">
      <w:pPr>
        <w:spacing w:after="0"/>
        <w:rPr>
          <w:b/>
          <w:bCs/>
        </w:rPr>
      </w:pPr>
      <w:r w:rsidRPr="76270F20">
        <w:rPr>
          <w:b/>
          <w:bCs/>
        </w:rPr>
        <w:t xml:space="preserve">1° als de aanspraak niet te maken heeft met de uitvoering van het schoolreglement; </w:t>
      </w:r>
    </w:p>
    <w:p w:rsidRPr="005B5E22" w:rsidR="005B5E22" w:rsidP="76270F20" w:rsidRDefault="0206E15F" w14:paraId="78A5E52B" w14:textId="77777777">
      <w:pPr>
        <w:spacing w:after="0"/>
        <w:rPr>
          <w:b/>
          <w:bCs/>
        </w:rPr>
      </w:pPr>
      <w:r w:rsidRPr="76270F20">
        <w:rPr>
          <w:b/>
          <w:bCs/>
        </w:rPr>
        <w:t xml:space="preserve">2° in geval van bedrog of opzet door een personeelslid van de school; </w:t>
      </w:r>
    </w:p>
    <w:p w:rsidRPr="00A621A9" w:rsidR="005B5E22" w:rsidP="76270F20" w:rsidRDefault="0206E15F" w14:paraId="0F559D22" w14:textId="77777777">
      <w:pPr>
        <w:spacing w:after="0"/>
        <w:rPr>
          <w:b/>
          <w:bCs/>
        </w:rPr>
      </w:pPr>
      <w:r w:rsidRPr="76270F20">
        <w:rPr>
          <w:b/>
          <w:bCs/>
        </w:rPr>
        <w:t>3° bij aantasting van de fysieke of psychische integriteit van de leerling.</w:t>
      </w:r>
    </w:p>
    <w:p w:rsidR="005B5E22" w:rsidP="005B5E22" w:rsidRDefault="005B5E22" w14:paraId="2158EED3" w14:textId="77777777"/>
    <w:p w:rsidRPr="00FD6C69" w:rsidR="00DD7A39" w:rsidP="005B5E22" w:rsidRDefault="00DD7A39" w14:paraId="2B467595" w14:textId="2690B6CC">
      <w:pPr>
        <w:rPr>
          <w:i/>
          <w:iCs/>
          <w:color w:val="AE2081"/>
          <w:sz w:val="18"/>
          <w:szCs w:val="18"/>
        </w:rPr>
      </w:pP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6E2C79" w:rsidR="00D5649B" w:rsidP="006E2C79" w:rsidRDefault="005833AD" w14:paraId="43E4AAC0" w14:textId="4E11F0D0">
      <w:pPr>
        <w:pStyle w:val="Kop1"/>
      </w:pPr>
      <w:r w:rsidRPr="00D73206">
        <w:rPr>
          <w:bCs/>
          <w:noProof/>
          <w:color w:val="FFFFFF" w:themeColor="background1"/>
          <w:lang w:eastAsia="nl-BE"/>
        </w:rPr>
        <w:drawing>
          <wp:anchor distT="0" distB="0" distL="114300" distR="114300" simplePos="0" relativeHeight="251657240" behindDoc="0" locked="0" layoutInCell="1" allowOverlap="1" wp14:anchorId="6A82BEB9" wp14:editId="7E349FDA">
            <wp:simplePos x="0" y="0"/>
            <wp:positionH relativeFrom="column">
              <wp:posOffset>-779878</wp:posOffset>
            </wp:positionH>
            <wp:positionV relativeFrom="paragraph">
              <wp:posOffset>362624</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Pr="006E2C79" w:rsidR="00D5649B">
        <w:t>Wat mag je van ons verwachten?</w:t>
      </w:r>
    </w:p>
    <w:p w:rsidRPr="005A62EF" w:rsidR="00D5649B" w:rsidP="00DA0B41" w:rsidRDefault="00D5649B" w14:paraId="721EE51D" w14:textId="4615D179">
      <w:pPr>
        <w:pStyle w:val="Kop2"/>
        <w:shd w:val="clear" w:color="auto" w:fill="A8AF37"/>
        <w:rPr>
          <w:color w:val="FFFFFF" w:themeColor="background1"/>
        </w:rPr>
      </w:pPr>
      <w:bookmarkStart w:name="_Hoe_begeleiden_we" w:id="31"/>
      <w:bookmarkStart w:name="_Ref66443224" w:id="32"/>
      <w:bookmarkEnd w:id="31"/>
      <w:r w:rsidRPr="005A62EF">
        <w:rPr>
          <w:color w:val="FFFFFF" w:themeColor="background1"/>
        </w:rPr>
        <w:t>Hoe begeleiden we je kind?</w:t>
      </w:r>
      <w:bookmarkEnd w:id="32"/>
    </w:p>
    <w:p w:rsidR="00D5649B" w:rsidP="006E2C79" w:rsidRDefault="00D5649B" w14:paraId="4E741371" w14:textId="214A02E7">
      <w:pPr>
        <w:pStyle w:val="Kop3"/>
        <w:rPr>
          <w:lang w:eastAsia="nl-NL"/>
        </w:rPr>
      </w:pPr>
      <w:r w:rsidRPr="006E2C79">
        <w:t>Leerlingenbegeleiding</w:t>
      </w:r>
    </w:p>
    <w:p w:rsidR="00A83ABE" w:rsidP="00C53821" w:rsidRDefault="00A83ABE" w14:paraId="13829C85" w14:textId="28D9DF46">
      <w:pPr>
        <w:jc w:val="both"/>
        <w:rPr>
          <w:lang w:val="nl-NL"/>
        </w:rPr>
      </w:pPr>
      <w:r>
        <w:rPr>
          <w:lang w:val="nl-NL"/>
        </w:rPr>
        <w:t>Wij hebben de opdracht om voor</w:t>
      </w:r>
      <w:r w:rsidRPr="008869D3">
        <w:rPr>
          <w:lang w:val="nl-NL"/>
        </w:rPr>
        <w:t xml:space="preserve"> elke leerling in kwaliteitsvolle leerlingenbegeleiding te voorzien. D</w:t>
      </w:r>
      <w:r w:rsidR="00001A09">
        <w:rPr>
          <w:lang w:val="nl-NL"/>
        </w:rPr>
        <w:t>a</w:t>
      </w:r>
      <w:r w:rsidRPr="008869D3">
        <w:rPr>
          <w:lang w:val="nl-NL"/>
        </w:rPr>
        <w:t>t doen wij door</w:t>
      </w:r>
      <w:r>
        <w:rPr>
          <w:lang w:val="nl-NL"/>
        </w:rPr>
        <w:t>:</w:t>
      </w:r>
    </w:p>
    <w:sdt>
      <w:sdtPr>
        <w:rPr>
          <w:rFonts w:eastAsia="Times New Roman" w:cs="Times New Roman"/>
          <w:lang w:val="nl-NL" w:eastAsia="nl-BE"/>
        </w:rPr>
        <w:alias w:val="Beschrijf hier je beleid op leerlingenbegeleiding"/>
        <w:tag w:val="Beschrijf het beleid op leerlingenbegeleiding"/>
        <w:id w:val="1884365169"/>
        <w:placeholder>
          <w:docPart w:val="3627274C0E12477A942BD1C76EC1EF5E"/>
        </w:placeholder>
        <w15:color w:val="A8AF37"/>
      </w:sdtPr>
      <w:sdtContent>
        <w:p w:rsidRPr="00BB1DDF" w:rsidR="00BB1DDF" w:rsidP="00397947" w:rsidRDefault="00BB1DDF" w14:paraId="30EC833E" w14:textId="77777777">
          <w:pPr>
            <w:jc w:val="both"/>
            <w:rPr>
              <w:lang w:val="nl-NL"/>
            </w:rPr>
          </w:pPr>
          <w:r w:rsidRPr="00BB1DDF">
            <w:rPr>
              <w:bCs/>
              <w:iCs/>
            </w:rPr>
            <w:t>Va</w:t>
          </w:r>
          <w:r w:rsidRPr="00BB1DDF" w:rsidR="007F73C9">
            <w:rPr>
              <w:bCs/>
              <w:iCs/>
            </w:rPr>
            <w:t>nuit persoonsgebonden en cultuurgebonden ontwikkeling voor elke leerling actief in te</w:t>
          </w:r>
          <w:r w:rsidRPr="00BB1DDF" w:rsidR="00D86B98">
            <w:rPr>
              <w:bCs/>
              <w:iCs/>
            </w:rPr>
            <w:t xml:space="preserve"> </w:t>
          </w:r>
          <w:r w:rsidRPr="00BB1DDF" w:rsidR="007F73C9">
            <w:rPr>
              <w:bCs/>
              <w:iCs/>
            </w:rPr>
            <w:t xml:space="preserve">zetten op leren en studeren, </w:t>
          </w:r>
          <w:r w:rsidRPr="00BB1DDF" w:rsidR="00D86B98">
            <w:rPr>
              <w:bCs/>
              <w:iCs/>
            </w:rPr>
            <w:t>ond</w:t>
          </w:r>
          <w:r w:rsidRPr="00BB1DDF" w:rsidR="007F73C9">
            <w:rPr>
              <w:bCs/>
              <w:iCs/>
            </w:rPr>
            <w:t>erwijsloopbaanbegeleiding, psychisch en sociaal functioneren en preventieve</w:t>
          </w:r>
          <w:r w:rsidRPr="00BB1DDF" w:rsidR="00D86B98">
            <w:rPr>
              <w:bCs/>
              <w:iCs/>
            </w:rPr>
            <w:t xml:space="preserve"> </w:t>
          </w:r>
          <w:r w:rsidRPr="00BB1DDF" w:rsidR="007F73C9">
            <w:rPr>
              <w:bCs/>
              <w:iCs/>
            </w:rPr>
            <w:t xml:space="preserve">gezondheidszorg. Via ons zorg – en </w:t>
          </w:r>
          <w:proofErr w:type="gramStart"/>
          <w:r w:rsidRPr="00BB1DDF" w:rsidR="007F73C9">
            <w:rPr>
              <w:bCs/>
              <w:iCs/>
            </w:rPr>
            <w:t>gelijke kansenbeleid</w:t>
          </w:r>
          <w:proofErr w:type="gramEnd"/>
          <w:r w:rsidRPr="00BB1DDF" w:rsidR="007F73C9">
            <w:rPr>
              <w:bCs/>
              <w:iCs/>
            </w:rPr>
            <w:t xml:space="preserve"> besteedt elke leerkracht bijzondere zorg aan de ontwikkeling en begeleiding van leerlingen die kansen dreigen te missen door hun maatschappelijke kwetsbaarheid of hun specifieke onderwijsbehoeften.</w:t>
          </w:r>
          <w:r w:rsidRPr="00BB1DDF" w:rsidR="007F73C9">
            <w:rPr>
              <w:bCs/>
              <w:iCs/>
            </w:rPr>
            <w:br/>
          </w:r>
          <w:r w:rsidRPr="00BB1DDF" w:rsidR="00D86B98">
            <w:rPr>
              <w:bCs/>
              <w:iCs/>
            </w:rPr>
            <w:t xml:space="preserve">Binnen het beleidsplan ‘decreet leerlingenbegeleiding’ </w:t>
          </w:r>
          <w:r w:rsidRPr="00BB1DDF" w:rsidR="007F73C9">
            <w:rPr>
              <w:bCs/>
              <w:iCs/>
            </w:rPr>
            <w:t>volgt de concretisering van het geïntegreerd schoolbeleid</w:t>
          </w:r>
          <w:r w:rsidRPr="00BB1DDF" w:rsidR="00D86B98">
            <w:rPr>
              <w:bCs/>
              <w:iCs/>
            </w:rPr>
            <w:t>.</w:t>
          </w:r>
          <w:r w:rsidRPr="00BB1DDF" w:rsidR="00D86B98">
            <w:rPr>
              <w:bCs/>
              <w:iCs/>
            </w:rPr>
            <w:br/>
          </w:r>
          <w:r w:rsidRPr="00BB1DDF" w:rsidR="00D86B98">
            <w:rPr>
              <w:b/>
              <w:i/>
            </w:rPr>
            <w:br/>
          </w:r>
          <w:r w:rsidRPr="00BB1DDF" w:rsidR="00D86B98">
            <w:rPr>
              <w:lang w:val="nl-NL"/>
            </w:rPr>
            <w:t>Wat begrijpen we onder:</w:t>
          </w:r>
        </w:p>
        <w:p w:rsidRPr="00BB1DDF" w:rsidR="00BB1DDF" w:rsidRDefault="00D86B98" w14:paraId="49F3FE7D" w14:textId="77777777">
          <w:pPr>
            <w:pStyle w:val="Lijstalinea"/>
            <w:numPr>
              <w:ilvl w:val="0"/>
              <w:numId w:val="24"/>
            </w:numPr>
            <w:ind w:left="426" w:hanging="426"/>
            <w:jc w:val="both"/>
            <w:rPr>
              <w:lang w:val="nl-NL"/>
            </w:rPr>
          </w:pPr>
          <w:r w:rsidRPr="00BB1DDF">
            <w:rPr>
              <w:lang w:val="nl-NL"/>
            </w:rPr>
            <w:t>Leren en studeren = h</w:t>
          </w:r>
          <w:r w:rsidRPr="00BB1DDF">
            <w:t>et begeleidingsdomein leren en studeren heeft tot doel het leren van de leerling te optimaliseren en het leerproces te bevorderen door leer-en studeer-</w:t>
          </w:r>
          <w:r w:rsidRPr="00BB1DDF">
            <w:br/>
          </w:r>
          <w:r w:rsidRPr="00BB1DDF">
            <w:t>vaardigheden te ondersteunen en te ontwikkelen</w:t>
          </w:r>
        </w:p>
        <w:p w:rsidRPr="00BB1DDF" w:rsidR="00BB1DDF" w:rsidRDefault="00D86B98" w14:paraId="6942904F" w14:textId="32A660A5">
          <w:pPr>
            <w:pStyle w:val="Lijstalinea"/>
            <w:numPr>
              <w:ilvl w:val="0"/>
              <w:numId w:val="24"/>
            </w:numPr>
            <w:ind w:left="426" w:hanging="426"/>
            <w:jc w:val="both"/>
            <w:rPr>
              <w:lang w:val="nl-NL"/>
            </w:rPr>
          </w:pPr>
          <w:r w:rsidRPr="00BB1DDF">
            <w:rPr>
              <w:lang w:val="nl-NL"/>
            </w:rPr>
            <w:t>Loopbaanbegeleiding = h</w:t>
          </w:r>
          <w:r w:rsidRPr="00BB1DDF">
            <w:t>et begeleidingsdomein onderwijsloopbaan heeft tot doel de leerling te ondersteunen om voldoende zelfkennis te ontwikkelen om inzicht te verwerven in de structuur van en de mogelijkheden binnen onderwijs, opleiding en arbeidsmarkt en om adequate keuzes te leren maken op school en daarbuiten.</w:t>
          </w:r>
        </w:p>
        <w:p w:rsidRPr="00BB1DDF" w:rsidR="00BB1DDF" w:rsidRDefault="00D86B98" w14:paraId="438C63B1" w14:textId="77777777">
          <w:pPr>
            <w:pStyle w:val="Lijstalinea"/>
            <w:numPr>
              <w:ilvl w:val="0"/>
              <w:numId w:val="24"/>
            </w:numPr>
            <w:ind w:left="426" w:hanging="426"/>
            <w:jc w:val="both"/>
            <w:rPr>
              <w:lang w:val="nl-NL"/>
            </w:rPr>
          </w:pPr>
          <w:r w:rsidRPr="00BB1DDF">
            <w:t>Psychisch en sociaal functioneren = het begeleidingsdomein psychisch en sociaal functioneren heeft tot doel het welbevinden van de leerling te bewaken, te beschermen en te bevorderen waardoor de leerling op een spontane en vitale manier tot leren kan komen en zich kan ontwikkelen tot een veerkrachtige volwassene.</w:t>
          </w:r>
        </w:p>
        <w:p w:rsidRPr="00BB1DDF" w:rsidR="001D017F" w:rsidRDefault="00D86B98" w14:paraId="5E6389BF" w14:textId="26983336">
          <w:pPr>
            <w:pStyle w:val="Lijstalinea"/>
            <w:numPr>
              <w:ilvl w:val="0"/>
              <w:numId w:val="24"/>
            </w:numPr>
            <w:ind w:left="360"/>
            <w:jc w:val="both"/>
            <w:rPr>
              <w:lang w:val="nl-NL"/>
            </w:rPr>
          </w:pPr>
          <w:r w:rsidRPr="00BB1DDF">
            <w:t xml:space="preserve">Preventieve gezondheidszorg = het begeleidingsdomein preventieve gezondheidszorg heeft tot doel de gezondheid, groei en ontwikkeling van leerlingen te bevorderen en te </w:t>
          </w:r>
          <w:r w:rsidRPr="00BB1DDF">
            <w:br/>
          </w:r>
          <w:r w:rsidRPr="00BB1DDF">
            <w:t>beschermen, het groei-</w:t>
          </w:r>
          <w:r w:rsidR="00BB1DDF">
            <w:t xml:space="preserve"> </w:t>
          </w:r>
          <w:r w:rsidRPr="00BB1DDF">
            <w:t>en ontwikkelingsproces op te volgen en tijdig risicofactoren, signalen, symptomen van gezondheids- en ontwikkeling</w:t>
          </w:r>
          <w:r w:rsidRPr="00BB1DDF" w:rsidR="00FF2CE3">
            <w:t>s</w:t>
          </w:r>
          <w:r w:rsidRPr="00BB1DDF">
            <w:t>problemen te</w:t>
          </w:r>
          <w:r w:rsidRPr="00BB1DDF" w:rsidR="00FF2CE3">
            <w:t xml:space="preserve"> det</w:t>
          </w:r>
          <w:r w:rsidRPr="00BB1DDF">
            <w:t>ecteren</w:t>
          </w:r>
        </w:p>
      </w:sdtContent>
      <w:sdtEndPr>
        <w:rPr>
          <w:rFonts w:eastAsia="Times New Roman" w:cs="Times New Roman"/>
          <w:lang w:val="nl-NL" w:eastAsia="nl-BE"/>
        </w:rPr>
      </w:sdtEndPr>
    </w:sdt>
    <w:p w:rsidRPr="00356B42" w:rsidR="00356B42" w:rsidP="00A83ABE" w:rsidRDefault="00356B42" w14:paraId="152BF90D" w14:textId="5AAD9BBF">
      <w:pPr>
        <w:rPr>
          <w:lang w:eastAsia="nl-NL"/>
        </w:rPr>
      </w:pPr>
      <w:r w:rsidRPr="00356B42">
        <w:rPr>
          <w:noProof/>
          <w:lang w:eastAsia="nl-BE"/>
        </w:rPr>
        <w:drawing>
          <wp:anchor distT="0" distB="0" distL="114300" distR="114300" simplePos="0" relativeHeight="251657219" behindDoc="1" locked="0" layoutInCell="1" allowOverlap="1" wp14:anchorId="513CD4E4" wp14:editId="1C5EE678">
            <wp:simplePos x="0" y="0"/>
            <wp:positionH relativeFrom="column">
              <wp:posOffset>2541320</wp:posOffset>
            </wp:positionH>
            <wp:positionV relativeFrom="paragraph">
              <wp:posOffset>11917</wp:posOffset>
            </wp:positionV>
            <wp:extent cx="523875" cy="523875"/>
            <wp:effectExtent l="0" t="0" r="9525" b="9525"/>
            <wp:wrapSquare wrapText="bothSides"/>
            <wp:docPr id="201" name="Graphic 201" descr="Ontkiemen van zaad silhoue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53"/>
                    </pic:cNvPr>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523875" cy="523875"/>
                    </a:xfrm>
                    <a:prstGeom prst="rect">
                      <a:avLst/>
                    </a:prstGeom>
                  </pic:spPr>
                </pic:pic>
              </a:graphicData>
            </a:graphic>
          </wp:anchor>
        </w:drawing>
      </w:r>
    </w:p>
    <w:p w:rsidRPr="00356B42" w:rsidR="00356B42" w:rsidP="00A83ABE" w:rsidRDefault="00356B42" w14:paraId="3ED0BE1F" w14:textId="77777777">
      <w:pPr>
        <w:rPr>
          <w:lang w:eastAsia="nl-NL"/>
        </w:rPr>
      </w:pPr>
    </w:p>
    <w:p w:rsidR="009B6D3A" w:rsidP="00356B42" w:rsidRDefault="00356B42" w14:paraId="3A32CBD0" w14:textId="37F17396">
      <w:pPr>
        <w:jc w:val="center"/>
        <w:rPr>
          <w:i/>
          <w:iCs/>
          <w:color w:val="4CBCC5"/>
        </w:rPr>
      </w:pPr>
      <w:r w:rsidRPr="00AA5889">
        <w:rPr>
          <w:i/>
          <w:iCs/>
          <w:color w:val="4CBCC5"/>
        </w:rPr>
        <w:t xml:space="preserve">Je kind heeft het recht om </w:t>
      </w:r>
      <w:r>
        <w:rPr>
          <w:i/>
          <w:iCs/>
          <w:color w:val="4CBCC5"/>
        </w:rPr>
        <w:t xml:space="preserve">ongestoord </w:t>
      </w:r>
      <w:r w:rsidRPr="00AA5889">
        <w:rPr>
          <w:i/>
          <w:iCs/>
          <w:color w:val="4CBCC5"/>
        </w:rPr>
        <w:t>te ontwikkelen en te groeien</w:t>
      </w:r>
    </w:p>
    <w:p w:rsidRPr="009B6D3A" w:rsidR="00BB1DDF" w:rsidP="00356B42" w:rsidRDefault="00BB1DDF" w14:paraId="0768944D" w14:textId="77777777">
      <w:pPr>
        <w:jc w:val="center"/>
      </w:pPr>
    </w:p>
    <w:p w:rsidRPr="006E2C79" w:rsidR="009B6D3A" w:rsidP="006E2C79" w:rsidRDefault="00356B42" w14:paraId="29CC32C3" w14:textId="5E9706F1">
      <w:pPr>
        <w:pStyle w:val="Kop3"/>
      </w:pPr>
      <w:r w:rsidRPr="006E2C79">
        <w:t>Huiswerk</w:t>
      </w:r>
    </w:p>
    <w:sdt>
      <w:sdtPr>
        <w:rPr>
          <w:bCs/>
          <w:iCs/>
        </w:rPr>
        <w:alias w:val="Beschrijf hier je visie op huiswerk en afspraken hieromtrent"/>
        <w:tag w:val="Beschrijf hier je visie op huiswerk en afspraken hieromtrent"/>
        <w:id w:val="1471177364"/>
        <w:placeholder>
          <w:docPart w:val="0B25A8054E6647B4B7C78CE10DAABDC9"/>
        </w:placeholder>
        <w15:color w:val="A8AF37"/>
      </w:sdtPr>
      <w:sdtContent>
        <w:p w:rsidRPr="002C18D2" w:rsidR="002C18D2" w:rsidP="00C53821" w:rsidRDefault="002C18D2" w14:paraId="31A4C895" w14:textId="77777777">
          <w:pPr>
            <w:jc w:val="both"/>
            <w:rPr>
              <w:bCs/>
              <w:iCs/>
            </w:rPr>
          </w:pPr>
          <w:r w:rsidRPr="002C18D2">
            <w:rPr>
              <w:bCs/>
              <w:iCs/>
            </w:rPr>
            <w:t>Een goede samenwerking tussen thuis en school betekent ook dat opgegeven huistaken en lessen met de nodige aandacht worden opgevolgd.</w:t>
          </w:r>
        </w:p>
        <w:p w:rsidR="00D5649B" w:rsidP="00C53821" w:rsidRDefault="002C18D2" w14:paraId="149BF262" w14:textId="1CE48895">
          <w:pPr>
            <w:jc w:val="both"/>
            <w:rPr>
              <w:bCs/>
              <w:iCs/>
            </w:rPr>
          </w:pPr>
          <w:r w:rsidRPr="002C18D2">
            <w:rPr>
              <w:bCs/>
              <w:iCs/>
            </w:rPr>
            <w:t>We verwijzen hierbij naar de schooleigen visietekst rond huiswerkbeleid die bij het begin van het schooljaar aan alle ouders bezorgd wordt.</w:t>
          </w:r>
        </w:p>
        <w:p w:rsidRPr="00A621A9" w:rsidR="0078314B" w:rsidP="0078314B" w:rsidRDefault="3E99FDB4" w14:paraId="052CD0DF" w14:textId="77777777">
          <w:pPr>
            <w:rPr>
              <w:b/>
              <w:bCs/>
              <w:lang w:eastAsia="nl-NL"/>
            </w:rPr>
          </w:pPr>
          <w:r w:rsidRPr="76270F20">
            <w:rPr>
              <w:b/>
              <w:bCs/>
              <w:lang w:eastAsia="nl-NL"/>
            </w:rPr>
            <w:t>Opgelet: het gebruik van generatieve artificiële intelligentie (AI) is wettelijk verboden onder de leeftijd van 13 jaar. Kinderen mogen dus geen gebruik maken van AI bij het maken van hun huiswerk.</w:t>
          </w:r>
        </w:p>
        <w:p w:rsidRPr="002C18D2" w:rsidR="0078314B" w:rsidP="00C53821" w:rsidRDefault="00000000" w14:paraId="359FC748" w14:textId="77777777">
          <w:pPr>
            <w:jc w:val="both"/>
            <w:rPr>
              <w:bCs/>
              <w:iCs/>
            </w:rPr>
          </w:pPr>
        </w:p>
      </w:sdtContent>
    </w:sdt>
    <w:p w:rsidR="00356B42" w:rsidP="009B6D3A" w:rsidRDefault="00B52419" w14:paraId="230B8C41" w14:textId="62F22C0E">
      <w:pPr>
        <w:rPr>
          <w:lang w:eastAsia="nl-NL"/>
        </w:rPr>
      </w:pPr>
      <w:r w:rsidRPr="006E2C79">
        <w:rPr>
          <w:noProof/>
          <w:lang w:eastAsia="nl-BE"/>
        </w:rPr>
        <w:drawing>
          <wp:anchor distT="0" distB="0" distL="114300" distR="114300" simplePos="0" relativeHeight="251657220" behindDoc="1" locked="0" layoutInCell="1" allowOverlap="1" wp14:anchorId="7563EF38" wp14:editId="7FBC3A72">
            <wp:simplePos x="0" y="0"/>
            <wp:positionH relativeFrom="margin">
              <wp:posOffset>2632075</wp:posOffset>
            </wp:positionH>
            <wp:positionV relativeFrom="paragraph">
              <wp:posOffset>164465</wp:posOffset>
            </wp:positionV>
            <wp:extent cx="359410" cy="359410"/>
            <wp:effectExtent l="0" t="0" r="2540" b="2540"/>
            <wp:wrapSquare wrapText="bothSides"/>
            <wp:docPr id="6" name="Graphic 6" descr="Strandbal silhoue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Strandbal silhouet">
                      <a:hlinkClick r:id="rId53"/>
                    </pic:cNvPr>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359410" cy="359410"/>
                    </a:xfrm>
                    <a:prstGeom prst="rect">
                      <a:avLst/>
                    </a:prstGeom>
                  </pic:spPr>
                </pic:pic>
              </a:graphicData>
            </a:graphic>
          </wp:anchor>
        </w:drawing>
      </w:r>
    </w:p>
    <w:p w:rsidR="00B52419" w:rsidP="00356B42" w:rsidRDefault="00B52419" w14:paraId="7BA58CA8" w14:textId="77777777">
      <w:pPr>
        <w:spacing w:line="276" w:lineRule="auto"/>
        <w:jc w:val="center"/>
        <w:rPr>
          <w:color w:val="4CBCC5"/>
        </w:rPr>
      </w:pPr>
    </w:p>
    <w:p w:rsidR="00356B42" w:rsidP="00356B42" w:rsidRDefault="00356B42" w14:paraId="2086CCB2" w14:textId="4CCDB880">
      <w:pPr>
        <w:spacing w:line="276" w:lineRule="auto"/>
        <w:jc w:val="center"/>
        <w:rPr>
          <w:color w:val="4CBCC5"/>
        </w:rPr>
      </w:pPr>
      <w:r w:rsidRPr="00AA5889">
        <w:rPr>
          <w:color w:val="4CBCC5"/>
        </w:rPr>
        <w:t>Je kind heeft recht op genoeg rust en vrije tijd</w:t>
      </w:r>
    </w:p>
    <w:p w:rsidRPr="00AA5889" w:rsidR="005D5D72" w:rsidP="00356B42" w:rsidRDefault="005D5D72" w14:paraId="0B2BE00B" w14:textId="77777777">
      <w:pPr>
        <w:spacing w:line="276" w:lineRule="auto"/>
        <w:jc w:val="center"/>
        <w:rPr>
          <w:color w:val="4CBCC5"/>
        </w:rPr>
      </w:pPr>
    </w:p>
    <w:p w:rsidRPr="006E2C79" w:rsidR="00356B42" w:rsidP="006E2C79" w:rsidRDefault="00356B42" w14:paraId="2E18985F" w14:textId="12AA933E">
      <w:pPr>
        <w:pStyle w:val="Kop3"/>
      </w:pPr>
      <w:r w:rsidRPr="006E2C79">
        <w:t>Agenda van je kind</w:t>
      </w:r>
    </w:p>
    <w:sdt>
      <w:sdtPr>
        <w:rPr>
          <w:lang w:eastAsia="nl-NL"/>
        </w:rPr>
        <w:alias w:val="Beschrijf hier je afspraken rond de agenda"/>
        <w:tag w:val="Beschrijf hier je afspraken rond de agenda"/>
        <w:id w:val="-1020401213"/>
        <w:placeholder>
          <w:docPart w:val="258FF153C1A949509A69E7846CDF2F61"/>
        </w:placeholder>
        <w15:color w:val="A8AF37"/>
      </w:sdtPr>
      <w:sdtEndPr>
        <w:rPr>
          <w:b w:val="1"/>
          <w:bCs w:val="1"/>
          <w:color w:val="00B050"/>
          <w:lang w:eastAsia="nl-NL"/>
        </w:rPr>
      </w:sdtEndPr>
      <w:sdtContent>
        <w:p w:rsidRPr="00B21AF4" w:rsidR="00356B42" w:rsidP="005D5D72" w:rsidRDefault="005D5D72" w14:paraId="1E7FF3D5" w14:textId="3FB1BEE8">
          <w:pPr>
            <w:pStyle w:val="Plattetekstinspringen2"/>
            <w:jc w:val="both"/>
            <w:rPr>
              <w:b/>
              <w:color w:val="00B050"/>
              <w:lang w:eastAsia="nl-NL"/>
            </w:rPr>
          </w:pPr>
          <w:r w:rsidRPr="005D5D72">
            <w:rPr>
              <w:bCs/>
              <w:iCs/>
            </w:rPr>
            <w:t xml:space="preserve">De schoolagenda wordt door de ouders </w:t>
          </w:r>
          <w:r w:rsidRPr="005D5D72">
            <w:rPr>
              <w:b/>
              <w:iCs/>
            </w:rPr>
            <w:t xml:space="preserve">dagelijks </w:t>
          </w:r>
          <w:r w:rsidRPr="005D5D72">
            <w:rPr>
              <w:bCs/>
              <w:iCs/>
            </w:rPr>
            <w:t>ondertekend.</w:t>
          </w:r>
        </w:p>
      </w:sdtContent>
    </w:sdt>
    <w:p w:rsidRPr="00FD6C69" w:rsidR="00BA4E65" w:rsidP="00BA4E65" w:rsidRDefault="00BA4E65" w14:paraId="3F99F506" w14:textId="6DF182FE">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356B42" w:rsidP="00DA0B41" w:rsidRDefault="00BA4E65" w14:paraId="34DF5BDC" w14:textId="780B984B">
      <w:pPr>
        <w:pStyle w:val="Kop2"/>
        <w:shd w:val="clear" w:color="auto" w:fill="4CBCC5"/>
        <w:rPr>
          <w:color w:val="FFFFFF" w:themeColor="background1"/>
        </w:rPr>
      </w:pPr>
      <w:bookmarkStart w:name="_Leerlingenevaluatie" w:id="33"/>
      <w:bookmarkStart w:name="_Ref66443237" w:id="34"/>
      <w:bookmarkEnd w:id="33"/>
      <w:r w:rsidRPr="00D73206">
        <w:rPr>
          <w:bCs/>
          <w:noProof/>
          <w:color w:val="FFFFFF" w:themeColor="background1"/>
          <w:lang w:eastAsia="nl-BE"/>
        </w:rPr>
        <w:drawing>
          <wp:anchor distT="0" distB="0" distL="114300" distR="114300" simplePos="0" relativeHeight="251659307" behindDoc="0" locked="0" layoutInCell="1" allowOverlap="1" wp14:anchorId="60B59E81" wp14:editId="7FC985DD">
            <wp:simplePos x="0" y="0"/>
            <wp:positionH relativeFrom="column">
              <wp:posOffset>-745915</wp:posOffset>
            </wp:positionH>
            <wp:positionV relativeFrom="paragraph">
              <wp:posOffset>249236</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Pr="005A62EF" w:rsidR="00434C4A">
        <w:rPr>
          <w:color w:val="FFFFFF" w:themeColor="background1"/>
        </w:rPr>
        <w:t>Leerlingenevaluatie</w:t>
      </w:r>
      <w:bookmarkEnd w:id="34"/>
    </w:p>
    <w:p w:rsidRPr="006E2C79" w:rsidR="001B1528" w:rsidP="001B1528" w:rsidRDefault="001B1528" w14:paraId="7ABBBC4D" w14:textId="278D837E">
      <w:pPr>
        <w:pStyle w:val="Kop3"/>
      </w:pPr>
      <w:r w:rsidRPr="006E2C79">
        <w:t>Breed evalueren</w:t>
      </w:r>
    </w:p>
    <w:p w:rsidR="001B1528" w:rsidP="00C53821" w:rsidRDefault="001B1528" w14:paraId="0F33C924" w14:textId="22FBE6D0">
      <w:pPr>
        <w:jc w:val="both"/>
      </w:pPr>
      <w:r>
        <w:t xml:space="preserve">Brede evaluatie gaat uit van de groei van leerlingen en </w:t>
      </w:r>
      <w:r w:rsidR="00980652">
        <w:t>volgt</w:t>
      </w:r>
      <w:r>
        <w:t xml:space="preserve"> die groei </w:t>
      </w:r>
      <w:r w:rsidR="00980652">
        <w:t>op</w:t>
      </w:r>
      <w:r>
        <w:t xml:space="preserve">. Daarbij wordt de totale persoon voor ogen gehouden. We willen je kind </w:t>
      </w:r>
      <w:r w:rsidR="00697CB0">
        <w:t xml:space="preserve">vertrouwen geven om </w:t>
      </w:r>
      <w:r>
        <w:t xml:space="preserve">te leren en zich verder te ontwikkelen. Via brede evaluatie krijgt je kind inzicht in zijn eigen </w:t>
      </w:r>
      <w:r w:rsidR="004B33D8">
        <w:t>leerproces</w:t>
      </w:r>
      <w:r>
        <w:t>.</w:t>
      </w:r>
    </w:p>
    <w:p w:rsidR="001B1528" w:rsidP="00C53821" w:rsidRDefault="001B1528" w14:paraId="50B82499" w14:textId="06771EE9">
      <w:pPr>
        <w:jc w:val="both"/>
      </w:pPr>
      <w:r>
        <w:t>We maken volgende afspraken rond leerlingenevaluatie:</w:t>
      </w:r>
    </w:p>
    <w:p w:rsidRPr="00C52C34" w:rsidR="00C52C34" w:rsidP="00C53821" w:rsidRDefault="00C52C34" w14:paraId="22E9792F" w14:textId="114D6B49">
      <w:pPr>
        <w:jc w:val="both"/>
        <w:rPr>
          <w:b/>
          <w:bCs/>
        </w:rPr>
      </w:pPr>
      <w:r w:rsidRPr="00C52C34">
        <w:rPr>
          <w:b/>
          <w:bCs/>
        </w:rPr>
        <w:t>Formatieve evaluatie</w:t>
      </w:r>
    </w:p>
    <w:sdt>
      <w:sdtPr>
        <w:alias w:val="Beschrijf hier je evaluatiebeleid"/>
        <w:tag w:val="Beschrijf hier je evaluatiebeleid"/>
        <w:id w:val="-600572810"/>
        <w:placeholder>
          <w:docPart w:val="8927376E46144B25B426C3ED916E0177"/>
        </w:placeholder>
        <w15:color w:val="A8AF37"/>
      </w:sdtPr>
      <w:sdtEndPr>
        <w:rPr>
          <w:b/>
          <w:bCs/>
          <w:color w:val="00B050"/>
        </w:rPr>
      </w:sdtEndPr>
      <w:sdtContent>
        <w:p w:rsidRPr="005D5D72" w:rsidR="005D5D72" w:rsidP="00C53821" w:rsidRDefault="005D5D72" w14:paraId="7B5B6615" w14:textId="77777777">
          <w:pPr>
            <w:jc w:val="both"/>
          </w:pPr>
          <w:r w:rsidRPr="005D5D72">
            <w:t xml:space="preserve">We bekijken de evolutie die het kind maakt. De prestaties van het kind worden hier vergeleken met zijn vorige resultaten. Zo merken we of het kind daadwerkelijk </w:t>
          </w:r>
          <w:proofErr w:type="gramStart"/>
          <w:r w:rsidRPr="005D5D72">
            <w:t>vooruit gaat</w:t>
          </w:r>
          <w:proofErr w:type="gramEnd"/>
          <w:r w:rsidRPr="005D5D72">
            <w:t xml:space="preserve"> en leert. Dit gebeurt bij elk kind anders, maar het belangrijkste is dat we vooruitgang zien. Daarbij bekijken we </w:t>
          </w:r>
          <w:proofErr w:type="gramStart"/>
          <w:r w:rsidRPr="005D5D72">
            <w:t>tevens</w:t>
          </w:r>
          <w:proofErr w:type="gramEnd"/>
          <w:r w:rsidRPr="005D5D72">
            <w:t xml:space="preserve"> wat het kind nodig heeft om de volgende stap te zetten in zijn leren. Dit doen we via het geven van feedback, door gerichte vragen te stellen, door het leerdoel helder te maken. Het kan zijn dat de leerkracht deze feedback geeft, maar even goed kan er gereflecteerd worden in kleine groepjes of via zelfevaluatie. We leren de kinderen aan zelfevaluatie te doen: </w:t>
          </w:r>
        </w:p>
        <w:p w:rsidRPr="005D5D72" w:rsidR="005D5D72" w:rsidP="00C53821" w:rsidRDefault="005D5D72" w14:paraId="7C683999" w14:textId="5CBA990B">
          <w:pPr>
            <w:jc w:val="both"/>
          </w:pPr>
          <w:r w:rsidRPr="005D5D72">
            <w:t xml:space="preserve">• </w:t>
          </w:r>
          <w:r>
            <w:t xml:space="preserve"> </w:t>
          </w:r>
          <w:r w:rsidRPr="005D5D72">
            <w:t xml:space="preserve">Heb ik de juiste oefeningen gekozen? </w:t>
          </w:r>
        </w:p>
        <w:p w:rsidRPr="005D5D72" w:rsidR="005D5D72" w:rsidP="00C53821" w:rsidRDefault="005D5D72" w14:paraId="45769A18" w14:textId="7D8E23E4">
          <w:pPr>
            <w:jc w:val="both"/>
          </w:pPr>
          <w:r w:rsidRPr="005D5D72">
            <w:t xml:space="preserve">• </w:t>
          </w:r>
          <w:r>
            <w:t xml:space="preserve"> </w:t>
          </w:r>
          <w:r w:rsidRPr="005D5D72">
            <w:t xml:space="preserve">Heb ik het nodige materiaal gebruikt om mijn doel te bereiken? </w:t>
          </w:r>
        </w:p>
        <w:p w:rsidRPr="005D5D72" w:rsidR="005D5D72" w:rsidP="00C53821" w:rsidRDefault="005D5D72" w14:paraId="720259C4" w14:textId="5103ED6B">
          <w:pPr>
            <w:jc w:val="both"/>
          </w:pPr>
          <w:r w:rsidRPr="005D5D72">
            <w:t xml:space="preserve">• </w:t>
          </w:r>
          <w:r>
            <w:t xml:space="preserve"> </w:t>
          </w:r>
          <w:r w:rsidRPr="005D5D72">
            <w:t xml:space="preserve">Heb ik het vooropgestelde doel bereikt? </w:t>
          </w:r>
        </w:p>
        <w:p w:rsidRPr="005D5D72" w:rsidR="005D5D72" w:rsidP="00C53821" w:rsidRDefault="005D5D72" w14:paraId="5F3AA63E" w14:textId="77777777">
          <w:pPr>
            <w:jc w:val="both"/>
          </w:pPr>
          <w:r w:rsidRPr="005D5D72">
            <w:t xml:space="preserve">Het leren reflecteren op zijn eigen leren speelt immers een belangrijke rol in het leren </w:t>
          </w:r>
          <w:proofErr w:type="spellStart"/>
          <w:r w:rsidRPr="005D5D72">
            <w:t>leren</w:t>
          </w:r>
          <w:proofErr w:type="spellEnd"/>
          <w:r w:rsidRPr="005D5D72">
            <w:t xml:space="preserve">. Kortom formatieve feedback geeft leerlingen inzicht in hun sterke en zwakke punten en helpt hen het eigen leerproces te verbeteren. </w:t>
          </w:r>
        </w:p>
        <w:p w:rsidRPr="005D5D72" w:rsidR="005D5D72" w:rsidP="00C53821" w:rsidRDefault="005D5D72" w14:paraId="6808840B" w14:textId="77777777">
          <w:pPr>
            <w:jc w:val="both"/>
          </w:pPr>
          <w:r w:rsidRPr="005D5D72">
            <w:t xml:space="preserve">Jullie worden hierover o.a. geïnformeerd op oudercontacten of via de schriftelijke feedback op het rapport. </w:t>
          </w:r>
        </w:p>
        <w:p w:rsidRPr="00C52C34" w:rsidR="005D5D72" w:rsidP="00C53821" w:rsidRDefault="005D5D72" w14:paraId="29BE8CF0" w14:textId="69C21CBE">
          <w:pPr>
            <w:jc w:val="both"/>
            <w:rPr>
              <w:b/>
              <w:bCs/>
              <w:i/>
              <w:iCs/>
            </w:rPr>
          </w:pPr>
          <w:proofErr w:type="spellStart"/>
          <w:r w:rsidRPr="00C52C34">
            <w:rPr>
              <w:b/>
              <w:bCs/>
              <w:i/>
              <w:iCs/>
            </w:rPr>
            <w:t>Summatieve</w:t>
          </w:r>
          <w:proofErr w:type="spellEnd"/>
          <w:r w:rsidRPr="00C52C34">
            <w:rPr>
              <w:b/>
              <w:bCs/>
              <w:i/>
              <w:iCs/>
            </w:rPr>
            <w:t xml:space="preserve"> evaluatie </w:t>
          </w:r>
        </w:p>
        <w:p w:rsidRPr="00B21AF4" w:rsidR="001B1528" w:rsidP="00C53821" w:rsidRDefault="005D5D72" w14:paraId="14D097EA" w14:textId="2B474F83">
          <w:pPr>
            <w:jc w:val="both"/>
            <w:rPr>
              <w:b/>
              <w:bCs/>
              <w:color w:val="00B050"/>
            </w:rPr>
          </w:pPr>
          <w:r w:rsidRPr="005D5D72">
            <w:t>Beter gekend als de toetsen. Het doel van een toets is een antwoord te krijgen op de vraag: hoe staat deze leerling er op dit moment voor? Een toets is dan ook een momentopname. De toetsen kunnen gaan over een klein leerstofonderdeel of over grotere gehelen. Meestal wordt het resultaat van een toets in een punt uitgedrukt. De toetsen worden steeds ter inzage meegeven en je vindt de resultaten van meerdere evaluaties ook op het rapport.</w:t>
          </w:r>
        </w:p>
      </w:sdtContent>
    </w:sdt>
    <w:p w:rsidR="00434C4A" w:rsidP="006E2C79" w:rsidRDefault="00434C4A" w14:paraId="36A9DEE3" w14:textId="082645DC">
      <w:pPr>
        <w:pStyle w:val="Kop3"/>
      </w:pPr>
      <w:r w:rsidRPr="006E2C79">
        <w:t>Rapporteren</w:t>
      </w:r>
    </w:p>
    <w:sdt>
      <w:sdtPr>
        <w:rPr>
          <w:rFonts w:eastAsia="Times New Roman" w:cs="Times New Roman"/>
          <w:lang w:eastAsia="nl-BE"/>
        </w:rPr>
        <w:alias w:val="Beschrijf hier je beleid rond rapporteren"/>
        <w:tag w:val="Beschrijf hier je beleid rond rapporteren"/>
        <w:id w:val="-215278165"/>
        <w:placeholder>
          <w:docPart w:val="687F9CA3B4D44006B332BC44B8F0D8BB"/>
        </w:placeholder>
        <w15:color w:val="A8AF37"/>
      </w:sdtPr>
      <w:sdtEndPr>
        <w:rPr>
          <w:rFonts w:eastAsia="ＭＳ 明朝" w:cs="Arial" w:eastAsiaTheme="minorEastAsia" w:cstheme="minorBidi"/>
          <w:color w:val="00B050"/>
          <w:lang w:eastAsia="en-US"/>
        </w:rPr>
      </w:sdtEndPr>
      <w:sdtContent>
        <w:p w:rsidRPr="005D5D72" w:rsidR="005D5D72" w:rsidP="00C53821" w:rsidRDefault="00583508" w14:paraId="7732C9A5" w14:textId="08752E65">
          <w:pPr>
            <w:pStyle w:val="Plattetekstinspringen2"/>
            <w:ind w:left="0"/>
            <w:jc w:val="both"/>
          </w:pPr>
          <w:r>
            <w:rPr>
              <w:rFonts w:eastAsia="Times New Roman" w:cs="Times New Roman"/>
              <w:lang w:eastAsia="nl-BE"/>
            </w:rPr>
            <w:t xml:space="preserve">Vier keer per </w:t>
          </w:r>
          <w:r w:rsidR="00311FD4">
            <w:rPr>
              <w:rFonts w:eastAsia="Times New Roman" w:cs="Times New Roman"/>
              <w:lang w:eastAsia="nl-BE"/>
            </w:rPr>
            <w:t xml:space="preserve">jaar </w:t>
          </w:r>
          <w:r w:rsidRPr="005D5D72" w:rsidR="005D5D72">
            <w:t>krijgt je kind een rapport mee naar huis.</w:t>
          </w:r>
        </w:p>
        <w:p w:rsidRPr="00B21AF4" w:rsidR="00442601" w:rsidP="00C53821" w:rsidRDefault="005D5D72" w14:paraId="392B2D67" w14:textId="18A85754">
          <w:pPr>
            <w:jc w:val="both"/>
            <w:rPr>
              <w:color w:val="00B050"/>
            </w:rPr>
          </w:pPr>
          <w:r w:rsidRPr="005D5D72">
            <w:t>Dit rapport omvat: een puntenrapport, een MUZO-rapport, een doelenrapport bewegingsopvoeding en een leef- en leerhoudingsrapport.</w:t>
          </w:r>
        </w:p>
      </w:sdtContent>
    </w:sdt>
    <w:p w:rsidRPr="00311FD4" w:rsidR="0057111A" w:rsidP="0057111A" w:rsidRDefault="00282910" w14:paraId="33363DC1" w14:textId="0120C416">
      <w:pPr>
        <w:pStyle w:val="Kop3"/>
      </w:pPr>
      <w:r w:rsidRPr="00311FD4">
        <w:t>Vlaamse toetsen</w:t>
      </w:r>
    </w:p>
    <w:p w:rsidRPr="00311FD4" w:rsidR="0057111A" w:rsidP="0057111A" w:rsidRDefault="0CB8961A" w14:paraId="34F9C803" w14:textId="6D3E37FF">
      <w:pPr>
        <w:tabs>
          <w:tab w:val="right" w:pos="9070"/>
        </w:tabs>
      </w:pPr>
      <w:r>
        <w:t>Op het einde van het vierde</w:t>
      </w:r>
      <w:r w:rsidR="3E99FDB4">
        <w:t xml:space="preserve"> en zesde leer</w:t>
      </w:r>
      <w:r>
        <w:t xml:space="preserve">jaar gewoon lager onderwijs nemen alle leerlingen, </w:t>
      </w:r>
      <w:r w:rsidR="525FC4F5">
        <w:t xml:space="preserve">behalve </w:t>
      </w:r>
      <w:r w:rsidR="0D3C58A4">
        <w:t>a</w:t>
      </w:r>
      <w:r>
        <w:t xml:space="preserve">nderstalige nieuwkomers en leerlingen met een individueel aangepast curriculum, deel aan de Vlaamse toetsen wiskunde en Nederlands. </w:t>
      </w:r>
      <w:r w:rsidR="23DE1ED6">
        <w:t xml:space="preserve">De school kan er </w:t>
      </w:r>
      <w:r w:rsidR="2F32040A">
        <w:t>wel voor kiezen</w:t>
      </w:r>
      <w:r w:rsidR="44F4FC49">
        <w:t xml:space="preserve"> om deze leerlingen toch te laten deelnemen. </w:t>
      </w:r>
      <w:r>
        <w:t>Het resultaat van de Vlaamse toetsen wordt niet gebruikt in de evaluatie van de leerling.</w:t>
      </w:r>
    </w:p>
    <w:p w:rsidRPr="0057111A" w:rsidR="0057111A" w:rsidP="0057111A" w:rsidRDefault="0057111A" w14:paraId="1D47EA83" w14:textId="77777777">
      <w:pPr>
        <w:rPr>
          <w:highlight w:val="yellow"/>
          <w:lang w:val="nl-NL"/>
        </w:rPr>
      </w:pPr>
    </w:p>
    <w:p w:rsidRPr="00FD6C69" w:rsidR="00DE187A" w:rsidP="00282910" w:rsidRDefault="00282910" w14:paraId="519680A2" w14:textId="2BD93C59">
      <w:pPr>
        <w:tabs>
          <w:tab w:val="right" w:pos="9070"/>
        </w:tabs>
        <w:rPr>
          <w:color w:val="AE2081"/>
        </w:rPr>
      </w:pPr>
      <w:r>
        <w:tab/>
      </w:r>
      <w:hyperlink w:history="1" w:anchor="Start">
        <w:r w:rsidRPr="00FD6C69" w:rsidR="00BA4E65">
          <w:rPr>
            <w:rStyle w:val="Hyperlink"/>
            <w:i/>
            <w:iCs/>
            <w:color w:val="AE2081"/>
            <w:sz w:val="18"/>
            <w:szCs w:val="18"/>
          </w:rPr>
          <w:t>Terug naar overzicht</w:t>
        </w:r>
      </w:hyperlink>
      <w:r w:rsidRPr="00FD6C69" w:rsidR="00BA4E65">
        <w:rPr>
          <w:color w:val="AE2081"/>
        </w:rPr>
        <w:fldChar w:fldCharType="begin"/>
      </w:r>
      <w:r w:rsidRPr="00FD6C69" w:rsidR="00BA4E65">
        <w:rPr>
          <w:color w:val="AE2081"/>
        </w:rPr>
        <w:instrText xml:space="preserve"> REF _Ref66445275 \h  \* MERGEFORMAT </w:instrText>
      </w:r>
      <w:r w:rsidRPr="00FD6C69" w:rsidR="00BA4E65">
        <w:rPr>
          <w:color w:val="AE2081"/>
        </w:rPr>
      </w:r>
      <w:r w:rsidRPr="00FD6C69" w:rsidR="00BA4E65">
        <w:rPr>
          <w:color w:val="AE2081"/>
        </w:rPr>
        <w:fldChar w:fldCharType="end"/>
      </w:r>
    </w:p>
    <w:p w:rsidRPr="00A87E22" w:rsidR="00434C4A" w:rsidP="00A87E22" w:rsidRDefault="00BA4E65" w14:paraId="4A1F3D0F" w14:textId="555576BF">
      <w:pPr>
        <w:pStyle w:val="Kop2"/>
        <w:shd w:val="clear" w:color="auto" w:fill="EC7D23"/>
        <w:rPr>
          <w:color w:val="FFFFFF" w:themeColor="background1"/>
        </w:rPr>
      </w:pPr>
      <w:bookmarkStart w:name="_Getuigschrift_basisonderwijs" w:id="35"/>
      <w:bookmarkStart w:name="_Ref66443246" w:id="36"/>
      <w:bookmarkEnd w:id="35"/>
      <w:r w:rsidRPr="00D73206">
        <w:rPr>
          <w:bCs/>
          <w:noProof/>
          <w:color w:val="FFFFFF" w:themeColor="background1"/>
          <w:lang w:eastAsia="nl-BE"/>
        </w:rPr>
        <w:drawing>
          <wp:anchor distT="0" distB="0" distL="114300" distR="114300" simplePos="0" relativeHeight="251661355" behindDoc="0" locked="0" layoutInCell="1" allowOverlap="1" wp14:anchorId="63CB9DD6" wp14:editId="712174A8">
            <wp:simplePos x="0" y="0"/>
            <wp:positionH relativeFrom="column">
              <wp:posOffset>-750465</wp:posOffset>
            </wp:positionH>
            <wp:positionV relativeFrom="paragraph">
              <wp:posOffset>296470</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Pr="005A62EF" w:rsidR="00434C4A">
        <w:rPr>
          <w:color w:val="FFFFFF" w:themeColor="background1"/>
        </w:rPr>
        <w:t>Getuigschrift basisonderwijs</w:t>
      </w:r>
      <w:bookmarkEnd w:id="36"/>
    </w:p>
    <w:p w:rsidRPr="000823BD" w:rsidR="00434C4A" w:rsidP="00C53821" w:rsidRDefault="00434C4A" w14:paraId="2B764895" w14:textId="481124E5">
      <w:pPr>
        <w:jc w:val="both"/>
        <w:rPr>
          <w:lang w:val="nl-NL" w:eastAsia="nl-NL"/>
        </w:rPr>
      </w:pPr>
      <w:r w:rsidRPr="000823BD">
        <w:rPr>
          <w:lang w:val="nl-NL" w:eastAsia="nl-NL"/>
        </w:rPr>
        <w:t xml:space="preserve">Of een leerling het getuigschrift </w:t>
      </w:r>
      <w:r>
        <w:rPr>
          <w:lang w:val="nl-NL" w:eastAsia="nl-NL"/>
        </w:rPr>
        <w:t xml:space="preserve">basisonderwijs </w:t>
      </w:r>
      <w:r w:rsidRPr="000823BD">
        <w:rPr>
          <w:lang w:val="nl-NL" w:eastAsia="nl-NL"/>
        </w:rPr>
        <w:t xml:space="preserve">krijgt, hangt af van de beslissing van de klassenraad. </w:t>
      </w:r>
      <w:r w:rsidRPr="00E8059E">
        <w:rPr>
          <w:lang w:val="nl-NL" w:eastAsia="nl-NL"/>
        </w:rPr>
        <w:t>De klassenraad gaat na of de</w:t>
      </w:r>
      <w:r>
        <w:rPr>
          <w:lang w:val="nl-NL" w:eastAsia="nl-NL"/>
        </w:rPr>
        <w:t xml:space="preserve"> </w:t>
      </w:r>
      <w:proofErr w:type="spellStart"/>
      <w:r w:rsidRPr="008869D3">
        <w:rPr>
          <w:lang w:val="nl-NL" w:eastAsia="nl-NL"/>
        </w:rPr>
        <w:t>eindtermgerelateerde</w:t>
      </w:r>
      <w:proofErr w:type="spellEnd"/>
      <w:r w:rsidRPr="008869D3">
        <w:rPr>
          <w:lang w:val="nl-NL" w:eastAsia="nl-NL"/>
        </w:rPr>
        <w:t xml:space="preserve"> leerplandoelen</w:t>
      </w:r>
      <w:r w:rsidRPr="00E8059E">
        <w:rPr>
          <w:lang w:val="nl-NL" w:eastAsia="nl-NL"/>
        </w:rPr>
        <w:t xml:space="preserve"> voldoende in aantal en beheersingsniveau zijn behaald</w:t>
      </w:r>
      <w:r w:rsidRPr="000823BD">
        <w:rPr>
          <w:lang w:val="nl-NL" w:eastAsia="nl-NL"/>
        </w:rPr>
        <w:t xml:space="preserve">. Daarbij zal de groei die </w:t>
      </w:r>
      <w:r>
        <w:rPr>
          <w:lang w:val="nl-NL" w:eastAsia="nl-NL"/>
        </w:rPr>
        <w:t>je kind</w:t>
      </w:r>
      <w:r w:rsidRPr="000823BD">
        <w:rPr>
          <w:lang w:val="nl-NL" w:eastAsia="nl-NL"/>
        </w:rPr>
        <w:t xml:space="preserve"> doorheen </w:t>
      </w:r>
      <w:r w:rsidR="005A1D61">
        <w:rPr>
          <w:lang w:val="nl-NL" w:eastAsia="nl-NL"/>
        </w:rPr>
        <w:t>zijn</w:t>
      </w:r>
      <w:r w:rsidRPr="000823BD">
        <w:rPr>
          <w:lang w:val="nl-NL" w:eastAsia="nl-NL"/>
        </w:rPr>
        <w:t xml:space="preserve"> </w:t>
      </w:r>
      <w:r w:rsidR="00873C6C">
        <w:rPr>
          <w:lang w:val="nl-NL" w:eastAsia="nl-NL"/>
        </w:rPr>
        <w:t>onder</w:t>
      </w:r>
      <w:r w:rsidR="00F16CFC">
        <w:rPr>
          <w:lang w:val="nl-NL" w:eastAsia="nl-NL"/>
        </w:rPr>
        <w:t>wijs</w:t>
      </w:r>
      <w:r w:rsidRPr="000823BD">
        <w:rPr>
          <w:lang w:val="nl-NL" w:eastAsia="nl-NL"/>
        </w:rPr>
        <w:t xml:space="preserve">loopbaan maakte, en de zelfsturing die </w:t>
      </w:r>
      <w:r>
        <w:rPr>
          <w:lang w:val="nl-NL" w:eastAsia="nl-NL"/>
        </w:rPr>
        <w:t>je kind</w:t>
      </w:r>
      <w:r w:rsidRPr="000823BD">
        <w:rPr>
          <w:lang w:val="nl-NL" w:eastAsia="nl-NL"/>
        </w:rPr>
        <w:t xml:space="preserve"> toont, zeker een rol spelen.</w:t>
      </w:r>
      <w:r>
        <w:rPr>
          <w:lang w:val="nl-NL" w:eastAsia="nl-NL"/>
        </w:rPr>
        <w:t xml:space="preserve"> </w:t>
      </w:r>
    </w:p>
    <w:p w:rsidR="00E30F8B" w:rsidP="00D14DDE" w:rsidRDefault="00E30F8B" w14:paraId="10923AE5" w14:textId="77777777">
      <w:pPr>
        <w:rPr>
          <w:lang w:val="nl-NL" w:eastAsia="nl-NL"/>
        </w:rPr>
      </w:pPr>
      <w:r w:rsidRPr="00D93B52">
        <w:rPr>
          <w:lang w:val="nl-NL" w:eastAsia="nl-NL"/>
        </w:rPr>
        <w:t xml:space="preserve">Ook leerlingen die een individueel aangepast curriculum volgen, waarbij het curriculum nauw aanleunt bij het gemeenschappelijk curriculum, kunnen in aanmerking komen voor het getuigschrift basisonderwijs. De klassenraad beslist of de </w:t>
      </w:r>
      <w:proofErr w:type="spellStart"/>
      <w:r w:rsidRPr="00D93B52">
        <w:rPr>
          <w:lang w:val="nl-NL" w:eastAsia="nl-NL"/>
        </w:rPr>
        <w:t>eindtermgerelateerde</w:t>
      </w:r>
      <w:proofErr w:type="spellEnd"/>
      <w:r w:rsidRPr="00D93B52">
        <w:rPr>
          <w:lang w:val="nl-NL" w:eastAsia="nl-NL"/>
        </w:rPr>
        <w:t xml:space="preserve"> leerplandoelen voldoende in aantal en beheersingsniveau zijn behaald.</w:t>
      </w:r>
    </w:p>
    <w:p w:rsidRPr="000823BD" w:rsidR="0078314B" w:rsidP="00D14DDE" w:rsidRDefault="3E99FDB4" w14:paraId="3B1BA88C" w14:textId="6F482463">
      <w:pPr>
        <w:rPr>
          <w:lang w:val="nl-NL" w:eastAsia="nl-NL"/>
        </w:rPr>
      </w:pPr>
      <w:r w:rsidRPr="76270F20">
        <w:rPr>
          <w:lang w:val="nl-NL" w:eastAsia="nl-NL"/>
        </w:rPr>
        <w:t>Samen met de beslissing over het getuigschrift basisonderwijs, bepaalt de klassenraad ook of je kind in het eerste schooljaar van het secundair onderwijs 3 uren extra taallessen Nederlands per week moet volgen.</w:t>
      </w:r>
    </w:p>
    <w:p w:rsidR="00CD6964" w:rsidP="00C53821" w:rsidRDefault="00434C4A" w14:paraId="5D2C3C8F" w14:textId="34BF7EEF">
      <w:pPr>
        <w:jc w:val="both"/>
        <w:rPr>
          <w:lang w:val="nl-NL" w:eastAsia="nl-NL"/>
        </w:rPr>
      </w:pPr>
      <w:r w:rsidRPr="002A7E1A">
        <w:rPr>
          <w:lang w:val="nl-NL" w:eastAsia="nl-NL"/>
        </w:rPr>
        <w:t xml:space="preserve">Wanneer </w:t>
      </w:r>
      <w:r w:rsidR="00447BA1">
        <w:rPr>
          <w:lang w:val="nl-NL" w:eastAsia="nl-NL"/>
        </w:rPr>
        <w:t xml:space="preserve">we </w:t>
      </w:r>
      <w:r w:rsidR="004B59F9">
        <w:rPr>
          <w:lang w:val="nl-NL" w:eastAsia="nl-NL"/>
        </w:rPr>
        <w:t>het</w:t>
      </w:r>
      <w:r w:rsidRPr="002A7E1A">
        <w:rPr>
          <w:lang w:val="nl-NL" w:eastAsia="nl-NL"/>
        </w:rPr>
        <w:t xml:space="preserve"> getuigschrift </w:t>
      </w:r>
      <w:r w:rsidR="00447BA1">
        <w:rPr>
          <w:lang w:val="nl-NL" w:eastAsia="nl-NL"/>
        </w:rPr>
        <w:t>uitreiken</w:t>
      </w:r>
      <w:r w:rsidRPr="002A7E1A">
        <w:rPr>
          <w:lang w:val="nl-NL" w:eastAsia="nl-NL"/>
        </w:rPr>
        <w:t xml:space="preserve">, </w:t>
      </w:r>
      <w:r w:rsidR="0090116A">
        <w:rPr>
          <w:lang w:val="nl-NL" w:eastAsia="nl-NL"/>
        </w:rPr>
        <w:t>kun</w:t>
      </w:r>
      <w:r w:rsidRPr="002A7E1A">
        <w:rPr>
          <w:lang w:val="nl-NL" w:eastAsia="nl-NL"/>
        </w:rPr>
        <w:t xml:space="preserve"> je vinden</w:t>
      </w:r>
      <w:r w:rsidR="00CD6964">
        <w:rPr>
          <w:lang w:val="nl-NL" w:eastAsia="nl-NL"/>
        </w:rPr>
        <w:t xml:space="preserve"> </w:t>
      </w:r>
      <w:sdt>
        <w:sdtPr>
          <w:rPr>
            <w:color w:val="00B050"/>
            <w:lang w:val="nl-NL" w:eastAsia="nl-NL"/>
          </w:rPr>
          <w:alias w:val="Plaats noteren"/>
          <w:tag w:val="Plaats noteren"/>
          <w:id w:val="1814284313"/>
          <w:placeholder>
            <w:docPart w:val="DefaultPlaceholder_-1854013440"/>
          </w:placeholder>
          <w15:color w:val="A8AF37"/>
        </w:sdtPr>
        <w:sdtContent>
          <w:sdt>
            <w:sdtPr>
              <w:rPr>
                <w:color w:val="00B050"/>
                <w:lang w:val="nl-NL" w:eastAsia="nl-NL"/>
              </w:rPr>
              <w:alias w:val="Plaats noteren"/>
              <w:tag w:val="Plaats noteren"/>
              <w:id w:val="550202515"/>
              <w:placeholder>
                <w:docPart w:val="AA8418092BAE4620829E3BDBEF2FA821"/>
              </w:placeholder>
              <w15:color w:val="A8AF37"/>
            </w:sdtPr>
            <w:sdtEndPr>
              <w:rPr>
                <w:b/>
                <w:bCs/>
              </w:rPr>
            </w:sdtEndPr>
            <w:sdtContent>
              <w:r w:rsidRPr="00B21AF4" w:rsidR="00D950F5">
                <w:rPr>
                  <w:b/>
                  <w:bCs/>
                  <w:color w:val="00B050"/>
                </w:rPr>
                <w:t>op de schoolwebsite of in de schoolkalender.</w:t>
              </w:r>
            </w:sdtContent>
          </w:sdt>
        </w:sdtContent>
      </w:sdt>
    </w:p>
    <w:p w:rsidR="00434C4A" w:rsidP="00C53821" w:rsidRDefault="00434C4A" w14:paraId="5AEFF9CA" w14:textId="77777777">
      <w:pPr>
        <w:spacing w:before="200"/>
        <w:ind w:right="-144"/>
        <w:jc w:val="both"/>
        <w:rPr>
          <w:lang w:val="nl-NL" w:eastAsia="nl-NL"/>
        </w:rPr>
      </w:pPr>
      <w:r w:rsidRPr="002A7E1A">
        <w:rPr>
          <w:lang w:val="nl-NL" w:eastAsia="nl-NL"/>
        </w:rPr>
        <w:t>De datum van uitreiking is ook de ontvangstdatum voor het instellen van beroep. Als je niet aanwezig bent op de uitreiking, dan geldt 1 juli als datum van ontvangst voor het instellen van beroep.</w:t>
      </w:r>
    </w:p>
    <w:p w:rsidR="00434C4A" w:rsidP="00C53821" w:rsidRDefault="00434C4A" w14:paraId="3B95BDFB" w14:textId="3079F3CF">
      <w:pPr>
        <w:jc w:val="both"/>
        <w:rPr>
          <w:rFonts w:eastAsia="Times New Roman"/>
          <w:szCs w:val="24"/>
          <w:lang w:val="nl-NL" w:eastAsia="nl-NL"/>
        </w:rPr>
      </w:pPr>
      <w:r>
        <w:rPr>
          <w:rFonts w:eastAsia="Times New Roman"/>
          <w:szCs w:val="24"/>
          <w:lang w:val="nl-NL" w:eastAsia="nl-NL"/>
        </w:rPr>
        <w:t>Behaalt je kind geen</w:t>
      </w:r>
      <w:r w:rsidRPr="00A85AA8">
        <w:rPr>
          <w:rFonts w:eastAsia="Times New Roman"/>
          <w:szCs w:val="24"/>
          <w:lang w:val="nl-NL" w:eastAsia="nl-NL"/>
        </w:rPr>
        <w:t xml:space="preserve"> getuigschrift basisonderwijs</w:t>
      </w:r>
      <w:r w:rsidR="007324CE">
        <w:rPr>
          <w:rFonts w:eastAsia="Times New Roman"/>
          <w:szCs w:val="24"/>
          <w:lang w:val="nl-NL" w:eastAsia="nl-NL"/>
        </w:rPr>
        <w:t>? D</w:t>
      </w:r>
      <w:r>
        <w:rPr>
          <w:rFonts w:eastAsia="Times New Roman"/>
          <w:szCs w:val="24"/>
          <w:lang w:val="nl-NL" w:eastAsia="nl-NL"/>
        </w:rPr>
        <w:t>an</w:t>
      </w:r>
      <w:r w:rsidRPr="002A7E1A">
        <w:rPr>
          <w:rFonts w:eastAsia="Times New Roman"/>
          <w:szCs w:val="24"/>
          <w:lang w:val="nl-NL" w:eastAsia="nl-NL"/>
        </w:rPr>
        <w:t xml:space="preserve"> ontvang</w:t>
      </w:r>
      <w:r w:rsidR="007E43D4">
        <w:rPr>
          <w:rFonts w:eastAsia="Times New Roman"/>
          <w:szCs w:val="24"/>
          <w:lang w:val="nl-NL" w:eastAsia="nl-NL"/>
        </w:rPr>
        <w:t xml:space="preserve"> je</w:t>
      </w:r>
      <w:r w:rsidRPr="002A7E1A">
        <w:rPr>
          <w:rFonts w:eastAsia="Times New Roman"/>
          <w:szCs w:val="24"/>
          <w:lang w:val="nl-NL" w:eastAsia="nl-NL"/>
        </w:rPr>
        <w:t xml:space="preserve"> een schriftelijke motivering waarom het getuigschrift niet werd uitgereikt</w:t>
      </w:r>
      <w:r w:rsidR="003806D8">
        <w:rPr>
          <w:rFonts w:eastAsia="Times New Roman"/>
          <w:szCs w:val="24"/>
          <w:lang w:val="nl-NL" w:eastAsia="nl-NL"/>
        </w:rPr>
        <w:t xml:space="preserve">. We geven daarbij </w:t>
      </w:r>
      <w:r w:rsidR="00E47BBD">
        <w:rPr>
          <w:rFonts w:eastAsia="Times New Roman"/>
          <w:szCs w:val="24"/>
          <w:lang w:val="nl-NL" w:eastAsia="nl-NL"/>
        </w:rPr>
        <w:t>ook</w:t>
      </w:r>
      <w:r w:rsidRPr="002A7E1A">
        <w:rPr>
          <w:rFonts w:eastAsia="Times New Roman"/>
          <w:szCs w:val="24"/>
          <w:lang w:val="nl-NL" w:eastAsia="nl-NL"/>
        </w:rPr>
        <w:t xml:space="preserve"> bijzondere aandachtspunten voor de verdere </w:t>
      </w:r>
      <w:r w:rsidR="00E47BBD">
        <w:rPr>
          <w:rFonts w:eastAsia="Times New Roman"/>
          <w:szCs w:val="24"/>
          <w:lang w:val="nl-NL" w:eastAsia="nl-NL"/>
        </w:rPr>
        <w:t>onderwijs</w:t>
      </w:r>
      <w:r w:rsidRPr="002A7E1A">
        <w:rPr>
          <w:rFonts w:eastAsia="Times New Roman"/>
          <w:szCs w:val="24"/>
          <w:lang w:val="nl-NL" w:eastAsia="nl-NL"/>
        </w:rPr>
        <w:t>loopbaan</w:t>
      </w:r>
      <w:r w:rsidR="004A1650">
        <w:rPr>
          <w:rFonts w:eastAsia="Times New Roman"/>
          <w:szCs w:val="24"/>
          <w:lang w:val="nl-NL" w:eastAsia="nl-NL"/>
        </w:rPr>
        <w:t xml:space="preserve"> van je</w:t>
      </w:r>
      <w:r>
        <w:rPr>
          <w:rFonts w:eastAsia="Times New Roman"/>
          <w:szCs w:val="24"/>
          <w:lang w:val="nl-NL" w:eastAsia="nl-NL"/>
        </w:rPr>
        <w:t xml:space="preserve"> kind</w:t>
      </w:r>
      <w:r w:rsidRPr="002A7E1A">
        <w:rPr>
          <w:rFonts w:eastAsia="Times New Roman"/>
          <w:szCs w:val="24"/>
          <w:lang w:val="nl-NL" w:eastAsia="nl-NL"/>
        </w:rPr>
        <w:t xml:space="preserve">. </w:t>
      </w:r>
      <w:r w:rsidR="00B138FA">
        <w:rPr>
          <w:rFonts w:eastAsia="Times New Roman"/>
          <w:szCs w:val="24"/>
          <w:lang w:val="nl-NL" w:eastAsia="nl-NL"/>
        </w:rPr>
        <w:t>Je</w:t>
      </w:r>
      <w:r w:rsidRPr="002A7E1A">
        <w:rPr>
          <w:rFonts w:eastAsia="Times New Roman"/>
          <w:szCs w:val="24"/>
          <w:lang w:val="nl-NL" w:eastAsia="nl-NL"/>
        </w:rPr>
        <w:t xml:space="preserve"> krijgt een verklaring waarin het aantal en de soort gevolgde </w:t>
      </w:r>
      <w:r w:rsidR="00DB76B2">
        <w:rPr>
          <w:rFonts w:eastAsia="Times New Roman"/>
          <w:szCs w:val="24"/>
          <w:lang w:val="nl-NL" w:eastAsia="nl-NL"/>
        </w:rPr>
        <w:t>school</w:t>
      </w:r>
      <w:r w:rsidRPr="002A7E1A">
        <w:rPr>
          <w:rFonts w:eastAsia="Times New Roman"/>
          <w:szCs w:val="24"/>
          <w:lang w:val="nl-NL" w:eastAsia="nl-NL"/>
        </w:rPr>
        <w:t xml:space="preserve">jaren lager onderwijs </w:t>
      </w:r>
      <w:r w:rsidR="004A1650">
        <w:rPr>
          <w:rFonts w:eastAsia="Times New Roman"/>
          <w:szCs w:val="24"/>
          <w:lang w:val="nl-NL" w:eastAsia="nl-NL"/>
        </w:rPr>
        <w:t xml:space="preserve">van je kind </w:t>
      </w:r>
      <w:r w:rsidRPr="002A7E1A">
        <w:rPr>
          <w:rFonts w:eastAsia="Times New Roman"/>
          <w:szCs w:val="24"/>
          <w:lang w:val="nl-NL" w:eastAsia="nl-NL"/>
        </w:rPr>
        <w:t>staat.</w:t>
      </w:r>
    </w:p>
    <w:p w:rsidR="00434C4A" w:rsidP="00C53821" w:rsidRDefault="00434C4A" w14:paraId="7AA6098A" w14:textId="311A57D4">
      <w:pPr>
        <w:jc w:val="both"/>
        <w:rPr>
          <w:rFonts w:eastAsia="Times New Roman"/>
          <w:szCs w:val="24"/>
          <w:lang w:val="nl-NL" w:eastAsia="nl-NL"/>
        </w:rPr>
      </w:pPr>
      <w:r w:rsidRPr="004B6D49">
        <w:rPr>
          <w:rFonts w:eastAsia="Times New Roman"/>
          <w:szCs w:val="24"/>
          <w:lang w:val="nl-NL" w:eastAsia="nl-NL"/>
        </w:rPr>
        <w:t xml:space="preserve">Ouders die niet akkoord gaan met het niet toekennen van een getuigschrift basisonderwijs aan hun kind, hebben toegang tot een </w:t>
      </w:r>
      <w:r w:rsidRPr="00866BCC">
        <w:rPr>
          <w:rFonts w:eastAsia="Times New Roman"/>
          <w:color w:val="0070C0"/>
          <w:szCs w:val="24"/>
          <w:highlight w:val="yellow"/>
          <w:u w:val="single"/>
          <w:lang w:val="nl-NL" w:eastAsia="nl-NL"/>
        </w:rPr>
        <w:fldChar w:fldCharType="begin"/>
      </w:r>
      <w:r w:rsidRPr="00866BCC">
        <w:rPr>
          <w:rFonts w:eastAsia="Times New Roman"/>
          <w:color w:val="0070C0"/>
          <w:szCs w:val="24"/>
          <w:u w:val="single"/>
          <w:lang w:val="nl-NL" w:eastAsia="nl-NL"/>
        </w:rPr>
        <w:instrText xml:space="preserve"> REF _Ref60926899 \h </w:instrText>
      </w:r>
      <w:r w:rsidRPr="00866BCC" w:rsidR="00A4225A">
        <w:rPr>
          <w:rFonts w:eastAsia="Times New Roman"/>
          <w:color w:val="0070C0"/>
          <w:szCs w:val="24"/>
          <w:highlight w:val="yellow"/>
          <w:u w:val="single"/>
          <w:lang w:val="nl-NL" w:eastAsia="nl-NL"/>
        </w:rPr>
        <w:instrText xml:space="preserve"> \* MERGEFORMAT </w:instrText>
      </w:r>
      <w:r w:rsidRPr="00866BCC">
        <w:rPr>
          <w:rFonts w:eastAsia="Times New Roman"/>
          <w:color w:val="0070C0"/>
          <w:szCs w:val="24"/>
          <w:highlight w:val="yellow"/>
          <w:u w:val="single"/>
          <w:lang w:val="nl-NL" w:eastAsia="nl-NL"/>
        </w:rPr>
      </w:r>
      <w:r w:rsidRPr="00866BCC">
        <w:rPr>
          <w:rFonts w:eastAsia="Times New Roman"/>
          <w:color w:val="0070C0"/>
          <w:szCs w:val="24"/>
          <w:highlight w:val="yellow"/>
          <w:u w:val="single"/>
          <w:lang w:val="nl-NL" w:eastAsia="nl-NL"/>
        </w:rPr>
        <w:fldChar w:fldCharType="separate"/>
      </w:r>
      <w:r w:rsidRPr="004B7C47" w:rsidR="004B7C47">
        <w:rPr>
          <w:color w:val="0070C0"/>
          <w:u w:val="single"/>
        </w:rPr>
        <w:t>Beroepsprocedure niet-uitreiken getuigschrift basisonderwijs</w:t>
      </w:r>
      <w:r w:rsidRPr="00866BCC">
        <w:rPr>
          <w:rFonts w:eastAsia="Times New Roman"/>
          <w:color w:val="0070C0"/>
          <w:szCs w:val="24"/>
          <w:highlight w:val="yellow"/>
          <w:u w:val="single"/>
          <w:lang w:val="nl-NL" w:eastAsia="nl-NL"/>
        </w:rPr>
        <w:fldChar w:fldCharType="end"/>
      </w:r>
      <w:r w:rsidRPr="004B6D49">
        <w:rPr>
          <w:rFonts w:eastAsia="Times New Roman"/>
          <w:szCs w:val="24"/>
          <w:lang w:val="nl-NL" w:eastAsia="nl-NL"/>
        </w:rPr>
        <w:t>.</w:t>
      </w:r>
    </w:p>
    <w:p w:rsidRPr="00FD6C69" w:rsidR="00BA4E65" w:rsidP="00BA4E65" w:rsidRDefault="00BA4E65" w14:paraId="0ABFA362" w14:textId="2EB33DDF">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5833AD" w14:paraId="41BAEF76" w14:textId="02264BF4">
      <w:pPr>
        <w:pStyle w:val="Kop2"/>
        <w:shd w:val="clear" w:color="auto" w:fill="AE2081"/>
        <w:rPr>
          <w:color w:val="FFFFFF" w:themeColor="background1"/>
        </w:rPr>
      </w:pPr>
      <w:bookmarkStart w:name="_Met_wie_werken" w:id="37"/>
      <w:bookmarkStart w:name="_Ref60913634" w:id="38"/>
      <w:bookmarkStart w:name="_Ref66443267" w:id="39"/>
      <w:bookmarkEnd w:id="37"/>
      <w:r w:rsidRPr="00973A0F">
        <w:rPr>
          <w:bCs/>
          <w:noProof/>
          <w:color w:val="FFFFFF" w:themeColor="background1"/>
          <w:lang w:eastAsia="nl-BE"/>
        </w:rPr>
        <w:drawing>
          <wp:anchor distT="0" distB="0" distL="114300" distR="114300" simplePos="0" relativeHeight="251657243" behindDoc="0" locked="0" layoutInCell="1" allowOverlap="1" wp14:anchorId="6610A20B" wp14:editId="43E56F26">
            <wp:simplePos x="0" y="0"/>
            <wp:positionH relativeFrom="column">
              <wp:posOffset>-818098</wp:posOffset>
            </wp:positionH>
            <wp:positionV relativeFrom="paragraph">
              <wp:posOffset>324099</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65" cstate="print">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0" y="0"/>
                      <a:ext cx="663575" cy="663575"/>
                    </a:xfrm>
                    <a:prstGeom prst="rect">
                      <a:avLst/>
                    </a:prstGeom>
                  </pic:spPr>
                </pic:pic>
              </a:graphicData>
            </a:graphic>
          </wp:anchor>
        </w:drawing>
      </w:r>
      <w:r w:rsidRPr="005A62EF" w:rsidR="00A11E63">
        <w:rPr>
          <w:color w:val="FFFFFF" w:themeColor="background1"/>
        </w:rPr>
        <w:t>Met wie werken we samen?</w:t>
      </w:r>
      <w:bookmarkEnd w:id="38"/>
      <w:bookmarkEnd w:id="39"/>
    </w:p>
    <w:p w:rsidR="006B6BF0" w:rsidP="003C4BD3" w:rsidRDefault="006B6BF0" w14:paraId="093723AE" w14:textId="335BECC0">
      <w:pPr>
        <w:pStyle w:val="Kop3"/>
        <w:numPr>
          <w:ilvl w:val="0"/>
          <w:numId w:val="0"/>
        </w:numPr>
        <w:ind w:left="737" w:hanging="737"/>
      </w:pPr>
      <w:r>
        <w:t xml:space="preserve">*Let op: wanneer we spreken over een GC-verslag of IAC-verslag bedoelen we hiermee ook het </w:t>
      </w:r>
      <w:r w:rsidR="0010785A">
        <w:t>gemotiveerd verslag of het verslag opgemaakt voor 1 september 2023.</w:t>
      </w:r>
    </w:p>
    <w:p w:rsidRPr="006E2C79" w:rsidR="00A11E63" w:rsidP="006E2C79" w:rsidRDefault="717ACD0F" w14:paraId="3B815484" w14:textId="19D48676">
      <w:pPr>
        <w:pStyle w:val="Kop3"/>
      </w:pPr>
      <w:r>
        <w:t>Centrum voor leerlingenbegeleiding (CLB)</w:t>
      </w:r>
    </w:p>
    <w:p w:rsidR="7B1CBBF9" w:rsidP="76270F20" w:rsidRDefault="7B1CBBF9" w14:paraId="2FD79323" w14:textId="27708FAA">
      <w:pPr>
        <w:rPr>
          <w:highlight w:val="yellow"/>
          <w:lang w:val="nl-NL"/>
        </w:rPr>
      </w:pPr>
      <w:r w:rsidRPr="76270F20">
        <w:rPr>
          <w:highlight w:val="yellow"/>
          <w:lang w:val="nl-NL"/>
        </w:rPr>
        <w:t>We verduidelijken een aantal fragmenten rond de rol van CLB in samenwerking met ouders en</w:t>
      </w:r>
      <w:r w:rsidRPr="76270F20">
        <w:rPr>
          <w:lang w:val="nl-NL"/>
        </w:rPr>
        <w:t xml:space="preserve"> </w:t>
      </w:r>
    </w:p>
    <w:p w:rsidR="7B1CBBF9" w:rsidP="76270F20" w:rsidRDefault="7B1CBBF9" w14:paraId="49996293" w14:textId="2C3139F7">
      <w:pPr>
        <w:rPr>
          <w:highlight w:val="yellow"/>
          <w:lang w:val="nl-NL"/>
        </w:rPr>
      </w:pPr>
      <w:r w:rsidRPr="76270F20">
        <w:rPr>
          <w:highlight w:val="yellow"/>
          <w:lang w:val="nl-NL"/>
        </w:rPr>
        <w:t>School:</w:t>
      </w:r>
    </w:p>
    <w:p w:rsidRPr="001B4BA8" w:rsidR="00A11E63" w:rsidP="76270F20" w:rsidRDefault="717ACD0F" w14:paraId="6B940CD7" w14:textId="114C1ACE">
      <w:pPr>
        <w:rPr>
          <w:lang w:val="nl-NL"/>
        </w:rPr>
      </w:pPr>
      <w:r w:rsidRPr="76270F20">
        <w:rPr>
          <w:lang w:val="nl-NL"/>
        </w:rPr>
        <w:t>De school werkt samen met het centrum voor leerlingenbegeleiding (CLB):</w:t>
      </w:r>
    </w:p>
    <w:p w:rsidRPr="001B4BA8" w:rsidR="000611C7" w:rsidP="76270F20" w:rsidRDefault="670587E6" w14:paraId="79A9C2DF" w14:textId="77777777">
      <w:pPr>
        <w:jc w:val="both"/>
        <w:rPr>
          <w:color w:val="auto"/>
          <w:lang w:val="nl-NL"/>
        </w:rPr>
      </w:pPr>
      <w:r w:rsidRPr="76270F20">
        <w:rPr>
          <w:lang w:val="nl-NL"/>
        </w:rPr>
        <w:t>Onze school wordt begeleid door het VRIJ CLB ANKER</w:t>
      </w:r>
    </w:p>
    <w:p w:rsidRPr="00DB7A10" w:rsidR="000611C7" w:rsidP="76270F20" w:rsidRDefault="670587E6" w14:paraId="00A5CD8A" w14:textId="77777777">
      <w:pPr>
        <w:keepNext/>
        <w:keepLines/>
        <w:spacing w:after="60" w:line="240" w:lineRule="auto"/>
        <w:jc w:val="both"/>
        <w:outlineLvl w:val="1"/>
        <w:rPr>
          <w:rFonts w:eastAsia="Arial" w:cs="Calibri"/>
          <w:b/>
          <w:bCs/>
          <w:color w:val="008D36"/>
          <w:lang w:val="nl-NL"/>
        </w:rPr>
      </w:pPr>
      <w:r w:rsidRPr="76270F20">
        <w:rPr>
          <w:rFonts w:eastAsia="Arial" w:cs="Calibri"/>
          <w:b/>
          <w:bCs/>
          <w:color w:val="008D36"/>
          <w:lang w:val="nl-NL"/>
        </w:rPr>
        <w:t>Openingsuren</w:t>
      </w:r>
    </w:p>
    <w:p w:rsidRPr="00DB7A10" w:rsidR="000611C7" w:rsidP="76270F20" w:rsidRDefault="000611C7" w14:paraId="73CAE997" w14:textId="77777777">
      <w:pPr>
        <w:spacing w:after="0" w:line="216" w:lineRule="auto"/>
        <w:rPr>
          <w:rFonts w:eastAsia="Arial" w:cs="Calibri"/>
          <w:color w:val="000000"/>
          <w:lang w:val="nl-NL"/>
        </w:rPr>
      </w:pPr>
      <w:bookmarkStart w:name="_heading=h.gjdgxs" w:id="40"/>
      <w:bookmarkEnd w:id="40"/>
    </w:p>
    <w:p w:rsidRPr="00DB7A10" w:rsidR="000611C7" w:rsidP="76270F20" w:rsidRDefault="670587E6" w14:paraId="4A704A7B" w14:textId="77777777">
      <w:pPr>
        <w:spacing w:after="0" w:line="216" w:lineRule="auto"/>
        <w:rPr>
          <w:rFonts w:eastAsia="Arial" w:cs="Calibri"/>
          <w:color w:val="000000"/>
          <w:lang w:val="nl-NL"/>
        </w:rPr>
      </w:pPr>
      <w:r w:rsidRPr="76270F20">
        <w:rPr>
          <w:rFonts w:eastAsia="Arial" w:cs="Calibri"/>
          <w:color w:val="000000" w:themeColor="text1"/>
          <w:lang w:val="nl-NL"/>
        </w:rPr>
        <w:t xml:space="preserve">Onze contactgegevens kan u tergvinden via de website: </w:t>
      </w:r>
      <w:hyperlink r:id="rId67">
        <w:r w:rsidRPr="76270F20">
          <w:rPr>
            <w:rStyle w:val="Hyperlink"/>
            <w:rFonts w:eastAsia="Trebuchet MS" w:cs="Calibri"/>
          </w:rPr>
          <w:t>www.vrijclbanker.be</w:t>
        </w:r>
      </w:hyperlink>
      <w:r w:rsidRPr="76270F20">
        <w:rPr>
          <w:rStyle w:val="Hyperlink"/>
          <w:rFonts w:eastAsia="Trebuchet MS" w:cs="Calibri"/>
        </w:rPr>
        <w:t xml:space="preserve">. </w:t>
      </w:r>
    </w:p>
    <w:p w:rsidRPr="00DB7A10" w:rsidR="000611C7" w:rsidP="76270F20" w:rsidRDefault="670587E6" w14:paraId="50E62307" w14:textId="77777777">
      <w:pPr>
        <w:spacing w:after="0" w:line="216" w:lineRule="auto"/>
        <w:rPr>
          <w:rFonts w:eastAsia="Arial" w:cs="Calibri"/>
          <w:color w:val="000000"/>
          <w:lang w:val="nl-NL"/>
        </w:rPr>
      </w:pPr>
      <w:r w:rsidRPr="76270F20">
        <w:rPr>
          <w:rFonts w:eastAsia="Arial" w:cs="Calibri"/>
          <w:color w:val="000000" w:themeColor="text1"/>
          <w:lang w:val="nl-NL"/>
        </w:rPr>
        <w:t>Daar vindt u ook de contactpersonen voor uw school terug.</w:t>
      </w:r>
    </w:p>
    <w:p w:rsidRPr="00DB7A10" w:rsidR="000611C7" w:rsidP="76270F20" w:rsidRDefault="000611C7" w14:paraId="27DAB549" w14:textId="77777777">
      <w:pPr>
        <w:spacing w:after="0" w:line="216" w:lineRule="auto"/>
        <w:rPr>
          <w:rFonts w:eastAsia="Arial" w:cs="Calibri"/>
          <w:color w:val="000000"/>
          <w:lang w:val="nl-NL"/>
        </w:rPr>
      </w:pPr>
    </w:p>
    <w:p w:rsidRPr="00DB7A10" w:rsidR="000611C7" w:rsidP="76270F20" w:rsidRDefault="670587E6" w14:paraId="0C698106" w14:textId="77777777">
      <w:pPr>
        <w:spacing w:after="0" w:line="216" w:lineRule="auto"/>
        <w:rPr>
          <w:rFonts w:eastAsia="Arial" w:cs="Calibri"/>
          <w:color w:val="000000"/>
          <w:lang w:val="nl-NL"/>
        </w:rPr>
      </w:pPr>
      <w:r w:rsidRPr="76270F20">
        <w:rPr>
          <w:rFonts w:eastAsia="Arial" w:cs="Calibri"/>
          <w:color w:val="000000" w:themeColor="text1"/>
          <w:lang w:val="nl-NL"/>
        </w:rPr>
        <w:t xml:space="preserve">Het centrum is </w:t>
      </w:r>
      <w:r w:rsidRPr="76270F20">
        <w:rPr>
          <w:rFonts w:eastAsia="Arial" w:cs="Calibri"/>
          <w:color w:val="000000" w:themeColor="text1"/>
          <w:u w:val="single"/>
          <w:lang w:val="nl-NL"/>
        </w:rPr>
        <w:t>fysiek en telefonisch elke werkdag bereikbaar</w:t>
      </w:r>
      <w:r w:rsidRPr="76270F20">
        <w:rPr>
          <w:rFonts w:eastAsia="Arial" w:cs="Calibri"/>
          <w:color w:val="000000" w:themeColor="text1"/>
          <w:lang w:val="nl-NL"/>
        </w:rPr>
        <w:t xml:space="preserve">. </w:t>
      </w:r>
    </w:p>
    <w:p w:rsidRPr="00DB7A10" w:rsidR="000611C7" w:rsidP="76270F20" w:rsidRDefault="000611C7" w14:paraId="46876BF1" w14:textId="77777777">
      <w:pPr>
        <w:spacing w:after="0" w:line="216" w:lineRule="auto"/>
        <w:rPr>
          <w:rFonts w:eastAsia="Arial" w:cs="Calibri"/>
          <w:color w:val="000000"/>
          <w:lang w:val="nl-NL"/>
        </w:rPr>
      </w:pPr>
    </w:p>
    <w:tbl>
      <w:tblPr>
        <w:tblW w:w="9210" w:type="dxa"/>
        <w:tblBorders>
          <w:top w:val="single" w:color="000000" w:sz="4" w:space="0"/>
          <w:left w:val="single" w:color="000000" w:sz="4" w:space="0"/>
          <w:bottom w:val="single" w:color="000000" w:sz="4" w:space="0"/>
          <w:right w:val="single" w:color="000000" w:sz="4" w:space="0"/>
          <w:insideH w:val="single" w:color="FFFFFF" w:sz="18" w:space="0"/>
          <w:insideV w:val="single" w:color="FFFFFF" w:sz="18" w:space="0"/>
        </w:tblBorders>
        <w:tblLayout w:type="fixed"/>
        <w:tblLook w:val="0400" w:firstRow="0" w:lastRow="0" w:firstColumn="0" w:lastColumn="0" w:noHBand="0" w:noVBand="1"/>
      </w:tblPr>
      <w:tblGrid>
        <w:gridCol w:w="3163"/>
        <w:gridCol w:w="3162"/>
        <w:gridCol w:w="2885"/>
      </w:tblGrid>
      <w:tr w:rsidRPr="00DB7A10" w:rsidR="000611C7" w:rsidTr="76270F20" w14:paraId="6AD17829" w14:textId="77777777">
        <w:tc>
          <w:tcPr>
            <w:tcW w:w="3162" w:type="dxa"/>
            <w:tcBorders>
              <w:top w:val="single" w:color="000000" w:themeColor="text1" w:sz="4" w:space="0"/>
              <w:left w:val="single" w:color="000000" w:themeColor="text1" w:sz="4" w:space="0"/>
              <w:bottom w:val="single" w:color="FFFFFF" w:themeColor="background1" w:sz="18" w:space="0"/>
              <w:right w:val="single" w:color="FFFFFF" w:themeColor="background1" w:sz="18" w:space="0"/>
            </w:tcBorders>
            <w:hideMark/>
          </w:tcPr>
          <w:p w:rsidRPr="00DB7A10" w:rsidR="000611C7" w:rsidP="76270F20" w:rsidRDefault="670587E6" w14:paraId="5444CF32" w14:textId="77777777">
            <w:pPr>
              <w:spacing w:after="0" w:line="216" w:lineRule="auto"/>
              <w:rPr>
                <w:rFonts w:eastAsia="Arial" w:cs="Calibri"/>
                <w:color w:val="000000"/>
                <w:lang w:val="nl-NL"/>
              </w:rPr>
            </w:pPr>
            <w:r w:rsidRPr="76270F20">
              <w:rPr>
                <w:rFonts w:eastAsia="Arial" w:cs="Calibri"/>
                <w:color w:val="000000" w:themeColor="text1"/>
                <w:lang w:val="nl-NL"/>
              </w:rPr>
              <w:t>Maandag</w:t>
            </w:r>
          </w:p>
        </w:tc>
        <w:tc>
          <w:tcPr>
            <w:tcW w:w="3162" w:type="dxa"/>
            <w:tcBorders>
              <w:top w:val="single" w:color="000000" w:themeColor="text1" w:sz="4" w:space="0"/>
              <w:left w:val="single" w:color="FFFFFF" w:themeColor="background1" w:sz="18" w:space="0"/>
              <w:bottom w:val="single" w:color="FFFFFF" w:themeColor="background1" w:sz="18" w:space="0"/>
              <w:right w:val="single" w:color="FFFFFF" w:themeColor="background1" w:sz="18" w:space="0"/>
            </w:tcBorders>
            <w:hideMark/>
          </w:tcPr>
          <w:p w:rsidRPr="00DB7A10" w:rsidR="000611C7" w:rsidP="76270F20" w:rsidRDefault="670587E6" w14:paraId="6ECD986A" w14:textId="77777777">
            <w:pPr>
              <w:spacing w:after="0" w:line="216" w:lineRule="auto"/>
              <w:rPr>
                <w:rFonts w:eastAsia="Arial" w:cs="Calibri"/>
                <w:color w:val="000000"/>
                <w:lang w:val="nl-NL"/>
              </w:rPr>
            </w:pPr>
            <w:r w:rsidRPr="76270F20">
              <w:rPr>
                <w:rFonts w:eastAsia="Arial" w:cs="Calibri"/>
                <w:color w:val="000000" w:themeColor="text1"/>
                <w:lang w:val="nl-NL"/>
              </w:rPr>
              <w:t>Van 8.30 u. tot 12 u.</w:t>
            </w:r>
          </w:p>
        </w:tc>
        <w:tc>
          <w:tcPr>
            <w:tcW w:w="2885" w:type="dxa"/>
            <w:tcBorders>
              <w:top w:val="single" w:color="000000" w:themeColor="text1" w:sz="4" w:space="0"/>
              <w:left w:val="single" w:color="FFFFFF" w:themeColor="background1" w:sz="18" w:space="0"/>
              <w:bottom w:val="single" w:color="FFFFFF" w:themeColor="background1" w:sz="18" w:space="0"/>
              <w:right w:val="single" w:color="000000" w:themeColor="text1" w:sz="4" w:space="0"/>
            </w:tcBorders>
            <w:hideMark/>
          </w:tcPr>
          <w:p w:rsidRPr="00DB7A10" w:rsidR="000611C7" w:rsidP="76270F20" w:rsidRDefault="670587E6" w14:paraId="605CFFE2" w14:textId="77777777">
            <w:pPr>
              <w:spacing w:after="0" w:line="216" w:lineRule="auto"/>
              <w:rPr>
                <w:rFonts w:eastAsia="Arial" w:cs="Calibri"/>
                <w:color w:val="000000"/>
                <w:lang w:val="nl-NL"/>
              </w:rPr>
            </w:pPr>
            <w:r w:rsidRPr="76270F20">
              <w:rPr>
                <w:rFonts w:eastAsia="Arial" w:cs="Calibri"/>
                <w:color w:val="000000" w:themeColor="text1"/>
                <w:lang w:val="nl-NL"/>
              </w:rPr>
              <w:t>Van 13 u tot 16.30 u.</w:t>
            </w:r>
          </w:p>
        </w:tc>
      </w:tr>
      <w:tr w:rsidRPr="00DB7A10" w:rsidR="000611C7" w:rsidTr="76270F20" w14:paraId="187EA9D4" w14:textId="77777777">
        <w:tc>
          <w:tcPr>
            <w:tcW w:w="3162" w:type="dxa"/>
            <w:tcBorders>
              <w:top w:val="single" w:color="FFFFFF" w:themeColor="background1" w:sz="18" w:space="0"/>
              <w:left w:val="single" w:color="000000" w:themeColor="text1" w:sz="4" w:space="0"/>
              <w:bottom w:val="single" w:color="FFFFFF" w:themeColor="background1" w:sz="18" w:space="0"/>
              <w:right w:val="single" w:color="FFFFFF" w:themeColor="background1" w:sz="18" w:space="0"/>
            </w:tcBorders>
            <w:hideMark/>
          </w:tcPr>
          <w:p w:rsidRPr="00DB7A10" w:rsidR="000611C7" w:rsidP="76270F20" w:rsidRDefault="670587E6" w14:paraId="00FBAECA" w14:textId="77777777">
            <w:pPr>
              <w:spacing w:after="0" w:line="216" w:lineRule="auto"/>
              <w:rPr>
                <w:rFonts w:eastAsia="Arial" w:cs="Calibri"/>
                <w:color w:val="000000"/>
                <w:lang w:val="nl-NL"/>
              </w:rPr>
            </w:pPr>
            <w:r w:rsidRPr="76270F20">
              <w:rPr>
                <w:rFonts w:eastAsia="Arial" w:cs="Calibri"/>
                <w:color w:val="000000" w:themeColor="text1"/>
                <w:lang w:val="nl-NL"/>
              </w:rPr>
              <w:t>Dinsdag</w:t>
            </w:r>
          </w:p>
        </w:tc>
        <w:tc>
          <w:tcPr>
            <w:tcW w:w="3162"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hideMark/>
          </w:tcPr>
          <w:p w:rsidRPr="00DB7A10" w:rsidR="000611C7" w:rsidP="76270F20" w:rsidRDefault="670587E6" w14:paraId="526D3274" w14:textId="77777777">
            <w:pPr>
              <w:spacing w:after="0" w:line="216" w:lineRule="auto"/>
              <w:rPr>
                <w:rFonts w:eastAsia="Arial" w:cs="Calibri"/>
                <w:color w:val="000000"/>
                <w:lang w:val="nl-NL"/>
              </w:rPr>
            </w:pPr>
            <w:r w:rsidRPr="76270F20">
              <w:rPr>
                <w:rFonts w:eastAsia="Arial" w:cs="Calibri"/>
                <w:color w:val="000000" w:themeColor="text1"/>
                <w:lang w:val="nl-NL"/>
              </w:rPr>
              <w:t>Van 8.30 u. tot 12 u.</w:t>
            </w:r>
          </w:p>
        </w:tc>
        <w:tc>
          <w:tcPr>
            <w:tcW w:w="2885" w:type="dxa"/>
            <w:tcBorders>
              <w:top w:val="single" w:color="FFFFFF" w:themeColor="background1" w:sz="18" w:space="0"/>
              <w:left w:val="single" w:color="FFFFFF" w:themeColor="background1" w:sz="18" w:space="0"/>
              <w:bottom w:val="single" w:color="FFFFFF" w:themeColor="background1" w:sz="18" w:space="0"/>
              <w:right w:val="single" w:color="000000" w:themeColor="text1" w:sz="4" w:space="0"/>
            </w:tcBorders>
            <w:hideMark/>
          </w:tcPr>
          <w:p w:rsidRPr="00DB7A10" w:rsidR="000611C7" w:rsidP="76270F20" w:rsidRDefault="670587E6" w14:paraId="42357963" w14:textId="77777777">
            <w:pPr>
              <w:spacing w:after="0" w:line="216" w:lineRule="auto"/>
              <w:rPr>
                <w:rFonts w:eastAsia="Arial" w:cs="Calibri"/>
                <w:color w:val="000000"/>
                <w:lang w:val="nl-NL"/>
              </w:rPr>
            </w:pPr>
            <w:r w:rsidRPr="76270F20">
              <w:rPr>
                <w:rFonts w:eastAsia="Arial" w:cs="Calibri"/>
                <w:color w:val="000000" w:themeColor="text1"/>
                <w:lang w:val="nl-NL"/>
              </w:rPr>
              <w:t>Van 13 u tot 16.30 u.</w:t>
            </w:r>
          </w:p>
        </w:tc>
      </w:tr>
      <w:tr w:rsidRPr="00DB7A10" w:rsidR="000611C7" w:rsidTr="76270F20" w14:paraId="20E01A9A" w14:textId="77777777">
        <w:tc>
          <w:tcPr>
            <w:tcW w:w="3162" w:type="dxa"/>
            <w:tcBorders>
              <w:top w:val="single" w:color="FFFFFF" w:themeColor="background1" w:sz="18" w:space="0"/>
              <w:left w:val="single" w:color="000000" w:themeColor="text1" w:sz="4" w:space="0"/>
              <w:bottom w:val="single" w:color="FFFFFF" w:themeColor="background1" w:sz="18" w:space="0"/>
              <w:right w:val="single" w:color="FFFFFF" w:themeColor="background1" w:sz="18" w:space="0"/>
            </w:tcBorders>
            <w:hideMark/>
          </w:tcPr>
          <w:p w:rsidRPr="00DB7A10" w:rsidR="000611C7" w:rsidP="76270F20" w:rsidRDefault="670587E6" w14:paraId="4E45DBD8" w14:textId="77777777">
            <w:pPr>
              <w:spacing w:after="0" w:line="216" w:lineRule="auto"/>
              <w:rPr>
                <w:rFonts w:eastAsia="Arial" w:cs="Calibri"/>
                <w:color w:val="000000"/>
                <w:lang w:val="nl-NL"/>
              </w:rPr>
            </w:pPr>
            <w:r w:rsidRPr="76270F20">
              <w:rPr>
                <w:rFonts w:eastAsia="Arial" w:cs="Calibri"/>
                <w:color w:val="000000" w:themeColor="text1"/>
                <w:lang w:val="nl-NL"/>
              </w:rPr>
              <w:t>Woensdag</w:t>
            </w:r>
          </w:p>
        </w:tc>
        <w:tc>
          <w:tcPr>
            <w:tcW w:w="3162"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hideMark/>
          </w:tcPr>
          <w:p w:rsidRPr="00DB7A10" w:rsidR="000611C7" w:rsidP="76270F20" w:rsidRDefault="670587E6" w14:paraId="690FBF4A" w14:textId="77777777">
            <w:pPr>
              <w:spacing w:after="0" w:line="216" w:lineRule="auto"/>
              <w:rPr>
                <w:rFonts w:eastAsia="Arial" w:cs="Calibri"/>
                <w:color w:val="000000"/>
                <w:lang w:val="nl-NL"/>
              </w:rPr>
            </w:pPr>
            <w:r w:rsidRPr="76270F20">
              <w:rPr>
                <w:rFonts w:eastAsia="Arial" w:cs="Calibri"/>
                <w:color w:val="000000" w:themeColor="text1"/>
                <w:lang w:val="nl-NL"/>
              </w:rPr>
              <w:t>Van 8.30 u. tot 12 u.</w:t>
            </w:r>
          </w:p>
        </w:tc>
        <w:tc>
          <w:tcPr>
            <w:tcW w:w="2885" w:type="dxa"/>
            <w:tcBorders>
              <w:top w:val="single" w:color="FFFFFF" w:themeColor="background1" w:sz="18" w:space="0"/>
              <w:left w:val="single" w:color="FFFFFF" w:themeColor="background1" w:sz="18" w:space="0"/>
              <w:bottom w:val="single" w:color="FFFFFF" w:themeColor="background1" w:sz="18" w:space="0"/>
              <w:right w:val="single" w:color="000000" w:themeColor="text1" w:sz="4" w:space="0"/>
            </w:tcBorders>
            <w:hideMark/>
          </w:tcPr>
          <w:p w:rsidRPr="00DB7A10" w:rsidR="000611C7" w:rsidP="76270F20" w:rsidRDefault="670587E6" w14:paraId="1C2A6136" w14:textId="77777777">
            <w:pPr>
              <w:spacing w:after="0" w:line="216" w:lineRule="auto"/>
              <w:rPr>
                <w:rFonts w:eastAsia="Arial" w:cs="Calibri"/>
                <w:color w:val="000000"/>
                <w:lang w:val="nl-NL"/>
              </w:rPr>
            </w:pPr>
            <w:r w:rsidRPr="76270F20">
              <w:rPr>
                <w:rFonts w:eastAsia="Arial" w:cs="Calibri"/>
                <w:color w:val="000000" w:themeColor="text1"/>
                <w:lang w:val="nl-NL"/>
              </w:rPr>
              <w:t>Van 13 u. tot 16.30u.</w:t>
            </w:r>
          </w:p>
        </w:tc>
      </w:tr>
      <w:tr w:rsidRPr="00DB7A10" w:rsidR="000611C7" w:rsidTr="76270F20" w14:paraId="4EAC5E82" w14:textId="77777777">
        <w:tc>
          <w:tcPr>
            <w:tcW w:w="3162" w:type="dxa"/>
            <w:tcBorders>
              <w:top w:val="single" w:color="FFFFFF" w:themeColor="background1" w:sz="18" w:space="0"/>
              <w:left w:val="single" w:color="000000" w:themeColor="text1" w:sz="4" w:space="0"/>
              <w:bottom w:val="single" w:color="FFFFFF" w:themeColor="background1" w:sz="18" w:space="0"/>
              <w:right w:val="single" w:color="FFFFFF" w:themeColor="background1" w:sz="18" w:space="0"/>
            </w:tcBorders>
            <w:hideMark/>
          </w:tcPr>
          <w:p w:rsidRPr="00DB7A10" w:rsidR="000611C7" w:rsidP="76270F20" w:rsidRDefault="670587E6" w14:paraId="50695272" w14:textId="77777777">
            <w:pPr>
              <w:spacing w:after="0" w:line="216" w:lineRule="auto"/>
              <w:rPr>
                <w:rFonts w:eastAsia="Arial" w:cs="Calibri"/>
                <w:color w:val="000000"/>
                <w:lang w:val="nl-NL"/>
              </w:rPr>
            </w:pPr>
            <w:r w:rsidRPr="76270F20">
              <w:rPr>
                <w:rFonts w:eastAsia="Arial" w:cs="Calibri"/>
                <w:color w:val="000000" w:themeColor="text1"/>
                <w:lang w:val="nl-NL"/>
              </w:rPr>
              <w:t>Donderdag</w:t>
            </w:r>
          </w:p>
        </w:tc>
        <w:tc>
          <w:tcPr>
            <w:tcW w:w="3162"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hideMark/>
          </w:tcPr>
          <w:p w:rsidRPr="00DB7A10" w:rsidR="000611C7" w:rsidP="76270F20" w:rsidRDefault="670587E6" w14:paraId="738CCAB5" w14:textId="77777777">
            <w:pPr>
              <w:spacing w:after="0" w:line="216" w:lineRule="auto"/>
              <w:rPr>
                <w:rFonts w:eastAsia="Arial" w:cs="Calibri"/>
                <w:color w:val="000000"/>
                <w:lang w:val="nl-NL"/>
              </w:rPr>
            </w:pPr>
            <w:r w:rsidRPr="76270F20">
              <w:rPr>
                <w:rFonts w:eastAsia="Arial" w:cs="Calibri"/>
                <w:color w:val="000000" w:themeColor="text1"/>
                <w:lang w:val="nl-NL"/>
              </w:rPr>
              <w:t>Van 8.30 u. tot 12 u.</w:t>
            </w:r>
          </w:p>
        </w:tc>
        <w:tc>
          <w:tcPr>
            <w:tcW w:w="2885" w:type="dxa"/>
            <w:tcBorders>
              <w:top w:val="single" w:color="FFFFFF" w:themeColor="background1" w:sz="18" w:space="0"/>
              <w:left w:val="single" w:color="FFFFFF" w:themeColor="background1" w:sz="18" w:space="0"/>
              <w:bottom w:val="single" w:color="FFFFFF" w:themeColor="background1" w:sz="18" w:space="0"/>
              <w:right w:val="single" w:color="000000" w:themeColor="text1" w:sz="4" w:space="0"/>
            </w:tcBorders>
            <w:hideMark/>
          </w:tcPr>
          <w:p w:rsidRPr="00DB7A10" w:rsidR="000611C7" w:rsidP="76270F20" w:rsidRDefault="670587E6" w14:paraId="7B498626" w14:textId="77777777">
            <w:pPr>
              <w:spacing w:after="0" w:line="216" w:lineRule="auto"/>
              <w:rPr>
                <w:rFonts w:eastAsia="Arial" w:cs="Calibri"/>
                <w:color w:val="000000"/>
                <w:lang w:val="nl-NL"/>
              </w:rPr>
            </w:pPr>
            <w:r w:rsidRPr="76270F20">
              <w:rPr>
                <w:rFonts w:eastAsia="Arial" w:cs="Calibri"/>
                <w:color w:val="000000" w:themeColor="text1"/>
                <w:lang w:val="nl-NL"/>
              </w:rPr>
              <w:t>Van 13 u. tot 16.30u.</w:t>
            </w:r>
          </w:p>
        </w:tc>
      </w:tr>
      <w:tr w:rsidRPr="00DB7A10" w:rsidR="000611C7" w:rsidTr="76270F20" w14:paraId="65AAFB3A" w14:textId="77777777">
        <w:tc>
          <w:tcPr>
            <w:tcW w:w="3162" w:type="dxa"/>
            <w:tcBorders>
              <w:top w:val="single" w:color="FFFFFF" w:themeColor="background1" w:sz="18" w:space="0"/>
              <w:left w:val="single" w:color="000000" w:themeColor="text1" w:sz="4" w:space="0"/>
              <w:bottom w:val="single" w:color="000000" w:themeColor="text1" w:sz="4" w:space="0"/>
              <w:right w:val="single" w:color="FFFFFF" w:themeColor="background1" w:sz="18" w:space="0"/>
            </w:tcBorders>
            <w:hideMark/>
          </w:tcPr>
          <w:p w:rsidRPr="00DB7A10" w:rsidR="000611C7" w:rsidP="76270F20" w:rsidRDefault="670587E6" w14:paraId="45B2810F" w14:textId="77777777">
            <w:pPr>
              <w:spacing w:after="0" w:line="216" w:lineRule="auto"/>
              <w:rPr>
                <w:rFonts w:eastAsia="Arial" w:cs="Calibri"/>
                <w:color w:val="000000"/>
                <w:lang w:val="nl-NL"/>
              </w:rPr>
            </w:pPr>
            <w:r w:rsidRPr="76270F20">
              <w:rPr>
                <w:rFonts w:eastAsia="Arial" w:cs="Calibri"/>
                <w:color w:val="000000" w:themeColor="text1"/>
                <w:lang w:val="nl-NL"/>
              </w:rPr>
              <w:t>Vrijdag</w:t>
            </w:r>
          </w:p>
        </w:tc>
        <w:tc>
          <w:tcPr>
            <w:tcW w:w="3162" w:type="dxa"/>
            <w:tcBorders>
              <w:top w:val="single" w:color="FFFFFF" w:themeColor="background1" w:sz="18" w:space="0"/>
              <w:left w:val="single" w:color="FFFFFF" w:themeColor="background1" w:sz="18" w:space="0"/>
              <w:bottom w:val="single" w:color="000000" w:themeColor="text1" w:sz="4" w:space="0"/>
              <w:right w:val="single" w:color="FFFFFF" w:themeColor="background1" w:sz="18" w:space="0"/>
            </w:tcBorders>
            <w:hideMark/>
          </w:tcPr>
          <w:p w:rsidRPr="00DB7A10" w:rsidR="000611C7" w:rsidP="76270F20" w:rsidRDefault="670587E6" w14:paraId="6C0E0280" w14:textId="77777777">
            <w:pPr>
              <w:spacing w:after="0" w:line="216" w:lineRule="auto"/>
              <w:rPr>
                <w:rFonts w:eastAsia="Arial" w:cs="Calibri"/>
                <w:color w:val="000000"/>
                <w:lang w:val="nl-NL"/>
              </w:rPr>
            </w:pPr>
            <w:r w:rsidRPr="76270F20">
              <w:rPr>
                <w:rFonts w:eastAsia="Arial" w:cs="Calibri"/>
                <w:color w:val="000000" w:themeColor="text1"/>
                <w:lang w:val="nl-NL"/>
              </w:rPr>
              <w:t>Van 8.30 u. tot 12 u.</w:t>
            </w:r>
          </w:p>
        </w:tc>
        <w:tc>
          <w:tcPr>
            <w:tcW w:w="2885" w:type="dxa"/>
            <w:tcBorders>
              <w:top w:val="single" w:color="FFFFFF" w:themeColor="background1" w:sz="18" w:space="0"/>
              <w:left w:val="single" w:color="FFFFFF" w:themeColor="background1" w:sz="18" w:space="0"/>
              <w:bottom w:val="single" w:color="000000" w:themeColor="text1" w:sz="4" w:space="0"/>
              <w:right w:val="single" w:color="000000" w:themeColor="text1" w:sz="4" w:space="0"/>
            </w:tcBorders>
            <w:hideMark/>
          </w:tcPr>
          <w:p w:rsidRPr="00DB7A10" w:rsidR="000611C7" w:rsidP="76270F20" w:rsidRDefault="670587E6" w14:paraId="7082D179" w14:textId="77777777">
            <w:pPr>
              <w:spacing w:after="0" w:line="216" w:lineRule="auto"/>
              <w:rPr>
                <w:rFonts w:eastAsia="Arial" w:cs="Calibri"/>
                <w:color w:val="000000"/>
                <w:lang w:val="nl-NL"/>
              </w:rPr>
            </w:pPr>
            <w:r w:rsidRPr="76270F20">
              <w:rPr>
                <w:rFonts w:eastAsia="Arial" w:cs="Calibri"/>
                <w:color w:val="000000" w:themeColor="text1"/>
                <w:lang w:val="nl-NL"/>
              </w:rPr>
              <w:t xml:space="preserve">Van 13 u. tot 16. 30u. </w:t>
            </w:r>
          </w:p>
        </w:tc>
      </w:tr>
    </w:tbl>
    <w:p w:rsidRPr="00DB7A10" w:rsidR="000611C7" w:rsidP="76270F20" w:rsidRDefault="000611C7" w14:paraId="6B74CC0A" w14:textId="77777777">
      <w:pPr>
        <w:spacing w:after="0" w:line="216" w:lineRule="auto"/>
        <w:rPr>
          <w:rFonts w:eastAsia="Arial" w:cs="Calibri"/>
          <w:color w:val="000000"/>
          <w:lang w:val="nl-NL"/>
        </w:rPr>
      </w:pPr>
    </w:p>
    <w:p w:rsidRPr="00DB7A10" w:rsidR="000611C7" w:rsidP="76270F20" w:rsidRDefault="670587E6" w14:paraId="7AC49204" w14:textId="77777777">
      <w:pPr>
        <w:spacing w:line="240" w:lineRule="auto"/>
        <w:rPr>
          <w:rFonts w:eastAsia="Trebuchet MS" w:cs="Calibri"/>
          <w:color w:val="auto"/>
          <w:lang w:val="nl-NL"/>
        </w:rPr>
      </w:pPr>
      <w:r w:rsidRPr="76270F20">
        <w:rPr>
          <w:rFonts w:eastAsia="Trebuchet MS" w:cs="Calibri"/>
          <w:lang w:val="nl-NL"/>
        </w:rPr>
        <w:t xml:space="preserve">Sluitingsperiodes schoolvakanties: zie website </w:t>
      </w:r>
      <w:hyperlink r:id="rId68">
        <w:r w:rsidRPr="76270F20">
          <w:rPr>
            <w:rStyle w:val="Hyperlink"/>
            <w:rFonts w:eastAsia="Trebuchet MS" w:cs="Calibri"/>
          </w:rPr>
          <w:t>www.vrijclbanker.be</w:t>
        </w:r>
      </w:hyperlink>
    </w:p>
    <w:p w:rsidRPr="00DB7A10" w:rsidR="000611C7" w:rsidP="76270F20" w:rsidRDefault="000611C7" w14:paraId="6222A35B" w14:textId="77777777">
      <w:pPr>
        <w:spacing w:line="240" w:lineRule="auto"/>
        <w:jc w:val="both"/>
        <w:rPr>
          <w:rFonts w:eastAsia="Trebuchet MS" w:cs="Calibri"/>
          <w:lang w:val="nl-NL"/>
        </w:rPr>
      </w:pPr>
    </w:p>
    <w:p w:rsidRPr="00DB7A10" w:rsidR="000611C7" w:rsidP="76270F20" w:rsidRDefault="670587E6" w14:paraId="65E1B64B" w14:textId="77777777">
      <w:pPr>
        <w:spacing w:line="240" w:lineRule="auto"/>
        <w:jc w:val="both"/>
        <w:rPr>
          <w:rFonts w:eastAsia="Trebuchet MS" w:cs="Calibri"/>
          <w:b/>
          <w:bCs/>
          <w:color w:val="538135" w:themeColor="accent6" w:themeShade="BF"/>
          <w:lang w:val="nl-NL"/>
        </w:rPr>
      </w:pPr>
      <w:r w:rsidRPr="76270F20">
        <w:rPr>
          <w:rFonts w:eastAsia="Trebuchet MS" w:cs="Calibri"/>
          <w:b/>
          <w:bCs/>
          <w:color w:val="538135" w:themeColor="accent6" w:themeShade="BF"/>
          <w:lang w:val="nl-NL"/>
        </w:rPr>
        <w:t>Waarvoor kan je bij het CLB terecht?</w:t>
      </w:r>
    </w:p>
    <w:p w:rsidRPr="00DB7A10" w:rsidR="000611C7" w:rsidP="76270F20" w:rsidRDefault="670587E6" w14:paraId="1F1B4C17" w14:textId="77777777">
      <w:pPr>
        <w:jc w:val="both"/>
        <w:rPr>
          <w:rFonts w:cs="Calibri"/>
          <w:color w:val="000000"/>
        </w:rPr>
      </w:pPr>
      <w:r w:rsidRPr="76270F20">
        <w:rPr>
          <w:rFonts w:cs="Calibri"/>
          <w:color w:val="000000" w:themeColor="text1"/>
        </w:rPr>
        <w:t xml:space="preserve">Het CLB (Centrum voor leerlingenbegeleiding) biedt gratis informatie, hulp en begeleiding voor leerlingen, ouders en scholen. </w:t>
      </w:r>
    </w:p>
    <w:p w:rsidRPr="00DB7A10" w:rsidR="000611C7" w:rsidP="76270F20" w:rsidRDefault="670587E6" w14:paraId="203D7595" w14:textId="0C579229">
      <w:pPr>
        <w:jc w:val="both"/>
        <w:rPr>
          <w:rFonts w:cs="Calibri"/>
          <w:color w:val="000000"/>
        </w:rPr>
      </w:pPr>
      <w:r w:rsidRPr="76270F20">
        <w:rPr>
          <w:rFonts w:cs="Calibri"/>
          <w:color w:val="000000" w:themeColor="text1"/>
        </w:rPr>
        <w:t>Het CLB werkt samen met de school, maar behoort er niet toe. Je kan dus gerust met jouw vragen los van de school bij het CLB terecht. Aarzel niet om het CLB te contacteren.</w:t>
      </w:r>
    </w:p>
    <w:p w:rsidRPr="00DB7A10" w:rsidR="000611C7" w:rsidP="76270F20" w:rsidRDefault="670587E6" w14:paraId="70D4A347" w14:textId="77777777">
      <w:pPr>
        <w:jc w:val="both"/>
        <w:rPr>
          <w:rFonts w:cs="Calibri"/>
          <w:color w:val="000000"/>
        </w:rPr>
      </w:pPr>
      <w:r w:rsidRPr="76270F20">
        <w:rPr>
          <w:rFonts w:cs="Calibri"/>
          <w:color w:val="000000" w:themeColor="text1"/>
        </w:rPr>
        <w:t>Het CLB heeft als opdracht samen met de school mee te werken aan het welzijn van leerlingen. De begeleiding van leerlingen gebeurt op vier domeinen:</w:t>
      </w:r>
    </w:p>
    <w:p w:rsidRPr="00DB7A10" w:rsidR="000611C7" w:rsidRDefault="670587E6" w14:paraId="2888C5F1" w14:textId="77777777">
      <w:pPr>
        <w:numPr>
          <w:ilvl w:val="0"/>
          <w:numId w:val="33"/>
        </w:numPr>
        <w:suppressAutoHyphens w:val="0"/>
        <w:spacing w:after="0" w:line="240" w:lineRule="auto"/>
        <w:jc w:val="both"/>
        <w:rPr>
          <w:rFonts w:cs="Calibri"/>
          <w:color w:val="000000"/>
        </w:rPr>
      </w:pPr>
      <w:r w:rsidRPr="76270F20">
        <w:rPr>
          <w:rFonts w:cs="Calibri"/>
          <w:b/>
          <w:bCs/>
          <w:color w:val="000000" w:themeColor="text1"/>
        </w:rPr>
        <w:t>Leren en studeren</w:t>
      </w:r>
      <w:r w:rsidRPr="76270F20">
        <w:rPr>
          <w:rFonts w:cs="Calibri"/>
          <w:color w:val="000000" w:themeColor="text1"/>
        </w:rPr>
        <w:t xml:space="preserve">: je kan er terecht als je moeite hebt met leren, problemen in de jonge ontwikkeling en taalproblemen bij je kleuter,  </w:t>
      </w:r>
    </w:p>
    <w:p w:rsidRPr="00DB7A10" w:rsidR="000611C7" w:rsidRDefault="670587E6" w14:paraId="221E7ECD" w14:textId="77777777">
      <w:pPr>
        <w:numPr>
          <w:ilvl w:val="0"/>
          <w:numId w:val="33"/>
        </w:numPr>
        <w:suppressAutoHyphens w:val="0"/>
        <w:spacing w:after="0" w:line="240" w:lineRule="auto"/>
        <w:jc w:val="both"/>
        <w:rPr>
          <w:rFonts w:cs="Calibri"/>
          <w:color w:val="000000"/>
        </w:rPr>
      </w:pPr>
      <w:r w:rsidRPr="76270F20">
        <w:rPr>
          <w:rFonts w:cs="Calibri"/>
          <w:b/>
          <w:bCs/>
          <w:color w:val="000000" w:themeColor="text1"/>
        </w:rPr>
        <w:t>Onderwijsloopbaan:</w:t>
      </w:r>
      <w:r w:rsidRPr="76270F20">
        <w:rPr>
          <w:rFonts w:cs="Calibri"/>
          <w:color w:val="000000" w:themeColor="text1"/>
        </w:rPr>
        <w:t xml:space="preserve"> je kan er terecht voor hulp bij studie- en beroepskeuze, begeleiding anderstaligen, trajecten bij verplicht advies (bv. aanvraag naar ondersteuning, revalidatie buiten de lestijden, overstap naar buitengewoon onderwijs), …</w:t>
      </w:r>
    </w:p>
    <w:p w:rsidRPr="00DB7A10" w:rsidR="000611C7" w:rsidRDefault="670587E6" w14:paraId="06F3468F" w14:textId="77777777">
      <w:pPr>
        <w:numPr>
          <w:ilvl w:val="0"/>
          <w:numId w:val="33"/>
        </w:numPr>
        <w:suppressAutoHyphens w:val="0"/>
        <w:spacing w:after="0" w:line="240" w:lineRule="auto"/>
        <w:jc w:val="both"/>
        <w:rPr>
          <w:rFonts w:cs="Calibri"/>
          <w:color w:val="000000"/>
        </w:rPr>
      </w:pPr>
      <w:r w:rsidRPr="76270F20">
        <w:rPr>
          <w:rFonts w:cs="Calibri"/>
          <w:b/>
          <w:bCs/>
          <w:color w:val="000000" w:themeColor="text1"/>
        </w:rPr>
        <w:t>Preventieve gezondheidszorg</w:t>
      </w:r>
      <w:r w:rsidRPr="76270F20">
        <w:rPr>
          <w:rFonts w:cs="Calibri"/>
          <w:color w:val="000000" w:themeColor="text1"/>
        </w:rPr>
        <w:t xml:space="preserve">: je kan er terecht voor vragen over je gezondheid, je lichaam, inentingen… </w:t>
      </w:r>
    </w:p>
    <w:p w:rsidRPr="00DB7A10" w:rsidR="000611C7" w:rsidRDefault="670587E6" w14:paraId="3DE68563" w14:textId="77777777">
      <w:pPr>
        <w:numPr>
          <w:ilvl w:val="0"/>
          <w:numId w:val="34"/>
        </w:numPr>
        <w:suppressAutoHyphens w:val="0"/>
        <w:spacing w:after="0" w:line="216" w:lineRule="auto"/>
        <w:jc w:val="both"/>
        <w:rPr>
          <w:rFonts w:cs="Calibri"/>
          <w:color w:val="000000"/>
        </w:rPr>
      </w:pPr>
      <w:r w:rsidRPr="76270F20">
        <w:rPr>
          <w:rFonts w:cs="Calibri"/>
          <w:b/>
          <w:bCs/>
          <w:color w:val="000000" w:themeColor="text1"/>
        </w:rPr>
        <w:t>Psychisch en sociaal functioneren:</w:t>
      </w:r>
      <w:r w:rsidRPr="76270F20">
        <w:rPr>
          <w:rFonts w:cs="Calibri"/>
          <w:color w:val="000000" w:themeColor="text1"/>
        </w:rPr>
        <w:t xml:space="preserve"> je kan er terecht als je ergens mee zit of als je je niet goed in je vel voelt, ouders met vragen over opvoeding, …</w:t>
      </w:r>
    </w:p>
    <w:p w:rsidRPr="00DB7A10" w:rsidR="000611C7" w:rsidP="76270F20" w:rsidRDefault="000611C7" w14:paraId="4F97EB99" w14:textId="77777777">
      <w:pPr>
        <w:tabs>
          <w:tab w:val="left" w:pos="8477"/>
        </w:tabs>
        <w:jc w:val="both"/>
        <w:rPr>
          <w:rFonts w:cs="Calibri"/>
          <w:color w:val="000000"/>
        </w:rPr>
      </w:pPr>
      <w:r w:rsidRPr="00DB7A10">
        <w:rPr>
          <w:rFonts w:cs="Calibri"/>
          <w:color w:val="000000"/>
          <w:highlight w:val="yellow"/>
        </w:rPr>
        <w:tab/>
      </w:r>
    </w:p>
    <w:p w:rsidRPr="00DB7A10" w:rsidR="000611C7" w:rsidP="76270F20" w:rsidRDefault="670587E6" w14:paraId="1236351C" w14:textId="77777777">
      <w:pPr>
        <w:jc w:val="both"/>
        <w:rPr>
          <w:rFonts w:cs="Calibri"/>
          <w:color w:val="000000"/>
        </w:rPr>
      </w:pPr>
      <w:r w:rsidRPr="76270F20">
        <w:rPr>
          <w:rFonts w:cs="Calibri"/>
          <w:color w:val="000000" w:themeColor="text1"/>
        </w:rPr>
        <w:t xml:space="preserve">De school en het CLB hebben rond de </w:t>
      </w:r>
      <w:r w:rsidRPr="76270F20">
        <w:rPr>
          <w:rFonts w:cs="Calibri"/>
          <w:b/>
          <w:bCs/>
          <w:color w:val="000000" w:themeColor="text1"/>
        </w:rPr>
        <w:t>leerlingenbegeleiding afspraken</w:t>
      </w:r>
      <w:r w:rsidRPr="76270F20">
        <w:rPr>
          <w:rFonts w:cs="Calibri"/>
          <w:color w:val="000000" w:themeColor="text1"/>
        </w:rPr>
        <w:t xml:space="preserve"> gemaakt. </w:t>
      </w:r>
    </w:p>
    <w:p w:rsidRPr="00DB7A10" w:rsidR="000611C7" w:rsidP="76270F20" w:rsidRDefault="670587E6" w14:paraId="44A0358F" w14:textId="77777777">
      <w:pPr>
        <w:jc w:val="both"/>
        <w:rPr>
          <w:rFonts w:cs="Calibri"/>
          <w:color w:val="0000FF"/>
          <w:u w:val="single"/>
        </w:rPr>
      </w:pPr>
      <w:r w:rsidRPr="76270F20">
        <w:rPr>
          <w:rFonts w:cs="Calibri"/>
          <w:color w:val="000000" w:themeColor="text1"/>
        </w:rPr>
        <w:t xml:space="preserve">Elke school heeft een CLB-contactpersoon. Die werkt in het CLB in een </w:t>
      </w:r>
      <w:r w:rsidRPr="76270F20">
        <w:rPr>
          <w:rFonts w:cs="Calibri"/>
          <w:b/>
          <w:bCs/>
          <w:color w:val="000000" w:themeColor="text1"/>
        </w:rPr>
        <w:t>multidisciplinair team</w:t>
      </w:r>
      <w:r w:rsidRPr="76270F20">
        <w:rPr>
          <w:rFonts w:cs="Calibri"/>
          <w:color w:val="000000" w:themeColor="text1"/>
        </w:rPr>
        <w:t xml:space="preserve">, dat bestaat uit artsen, psychologen of pedagogen, maatschappelijk werkers en verpleegkundigen. Welke CLB-contactpersoon verbonden is aan jouw school kan je opvragen via school of via </w:t>
      </w:r>
      <w:hyperlink r:id="rId69">
        <w:r w:rsidRPr="76270F20">
          <w:rPr>
            <w:rStyle w:val="Hyperlink"/>
            <w:rFonts w:cs="Calibri"/>
          </w:rPr>
          <w:t>www.vrijclbanker.be</w:t>
        </w:r>
      </w:hyperlink>
      <w:r w:rsidRPr="76270F20">
        <w:rPr>
          <w:rFonts w:cs="Calibri"/>
          <w:color w:val="0000FF"/>
          <w:u w:val="single"/>
        </w:rPr>
        <w:t>.</w:t>
      </w:r>
    </w:p>
    <w:p w:rsidRPr="00DB7A10" w:rsidR="000611C7" w:rsidP="76270F20" w:rsidRDefault="670587E6" w14:paraId="5133863D" w14:textId="77777777">
      <w:pPr>
        <w:jc w:val="both"/>
        <w:rPr>
          <w:rFonts w:cs="Calibri"/>
          <w:color w:val="000000"/>
        </w:rPr>
      </w:pPr>
      <w:r w:rsidRPr="76270F20">
        <w:rPr>
          <w:rFonts w:cs="Calibri"/>
          <w:color w:val="000000" w:themeColor="text1"/>
        </w:rPr>
        <w:t xml:space="preserve">Als de school aan het CLB </w:t>
      </w:r>
      <w:r w:rsidRPr="76270F20">
        <w:rPr>
          <w:rFonts w:cs="Calibri"/>
          <w:b/>
          <w:bCs/>
          <w:color w:val="000000" w:themeColor="text1"/>
        </w:rPr>
        <w:t>een (zorg)vraag</w:t>
      </w:r>
      <w:r w:rsidRPr="76270F20">
        <w:rPr>
          <w:rFonts w:cs="Calibri"/>
          <w:color w:val="000000" w:themeColor="text1"/>
        </w:rPr>
        <w:t xml:space="preserve"> voorlegt, zal het CLB een begeleidingsvoorstel doen. Het CLB start de begeleiding pas op wanneer de ouders (voor leerlingen jonger dan 12 jaar) of de leerling zelf (voor leerlingen ouder dan 12 jaar) daarmee akkoord gaan. We zullen samen met jou bekijken wat je nodig hebt en je op een begrijpelijke manier uitleggen hoe we te werk gaan, wat je dossier inhoudt en wat je rechten en plichten zijn. Valt je vraag buiten onze werking, dan krijg je uitleg en informatie over waar je wel terecht kan. Voor </w:t>
      </w:r>
      <w:proofErr w:type="gramStart"/>
      <w:r w:rsidRPr="76270F20">
        <w:rPr>
          <w:rFonts w:cs="Calibri"/>
          <w:color w:val="000000" w:themeColor="text1"/>
        </w:rPr>
        <w:t>elke  hulpvraag</w:t>
      </w:r>
      <w:proofErr w:type="gramEnd"/>
      <w:r w:rsidRPr="76270F20">
        <w:rPr>
          <w:rFonts w:cs="Calibri"/>
          <w:color w:val="000000" w:themeColor="text1"/>
        </w:rPr>
        <w:t>, aarzel niet om het CLB te contacteren.</w:t>
      </w:r>
    </w:p>
    <w:p w:rsidRPr="00DB7A10" w:rsidR="000611C7" w:rsidP="76270F20" w:rsidRDefault="670587E6" w14:paraId="7EA40530" w14:textId="168ED376">
      <w:pPr>
        <w:jc w:val="both"/>
        <w:rPr>
          <w:rFonts w:cs="Calibri"/>
          <w:color w:val="000000"/>
        </w:rPr>
      </w:pPr>
      <w:r w:rsidRPr="76270F20">
        <w:rPr>
          <w:rFonts w:cs="Calibri"/>
          <w:color w:val="000000" w:themeColor="text1"/>
        </w:rPr>
        <w:t xml:space="preserve">Het CLB wisselt op contactmomenten enkel die gegevens uit met de school die nodig zijn voor de begeleiding op school. De CLB-medewerker houdt daarbij rekening met de regels over zijn </w:t>
      </w:r>
      <w:r w:rsidRPr="76270F20">
        <w:rPr>
          <w:rFonts w:cs="Calibri"/>
          <w:b/>
          <w:bCs/>
          <w:color w:val="000000" w:themeColor="text1"/>
        </w:rPr>
        <w:t>beroepsgeheim en de bescherming van de privacy</w:t>
      </w:r>
      <w:r w:rsidRPr="76270F20">
        <w:rPr>
          <w:rFonts w:cs="Calibri"/>
          <w:color w:val="000000" w:themeColor="text1"/>
        </w:rPr>
        <w:t xml:space="preserve">. De ouders of de leerling (in principe vanaf 12 jaar) moeten toestemming geven bij het doorgeven van informatie verzameld door het CLB. </w:t>
      </w:r>
    </w:p>
    <w:p w:rsidRPr="00DB7A10" w:rsidR="000611C7" w:rsidP="76270F20" w:rsidRDefault="670587E6" w14:paraId="756810A6" w14:textId="77777777">
      <w:pPr>
        <w:jc w:val="both"/>
        <w:rPr>
          <w:rFonts w:cs="Calibri"/>
          <w:b/>
          <w:bCs/>
          <w:color w:val="538135" w:themeColor="accent6" w:themeShade="BF"/>
        </w:rPr>
      </w:pPr>
      <w:r w:rsidRPr="76270F20">
        <w:rPr>
          <w:rFonts w:cs="Calibri"/>
          <w:b/>
          <w:bCs/>
          <w:color w:val="538135" w:themeColor="accent6" w:themeShade="BF"/>
        </w:rPr>
        <w:t>Leerlingdossier</w:t>
      </w:r>
    </w:p>
    <w:p w:rsidRPr="00DB7A10" w:rsidR="000611C7" w:rsidP="76270F20" w:rsidRDefault="670587E6" w14:paraId="3453A738" w14:textId="77777777">
      <w:pPr>
        <w:jc w:val="both"/>
        <w:rPr>
          <w:rFonts w:cs="Calibri"/>
          <w:color w:val="000000"/>
        </w:rPr>
      </w:pPr>
      <w:r w:rsidRPr="76270F20">
        <w:rPr>
          <w:rFonts w:cs="Calibri"/>
          <w:color w:val="000000" w:themeColor="text1"/>
        </w:rPr>
        <w:t xml:space="preserve">Het CLB legt voor elke leerling die het begeleidt </w:t>
      </w:r>
      <w:r w:rsidRPr="76270F20">
        <w:rPr>
          <w:rFonts w:cs="Calibri"/>
          <w:b/>
          <w:bCs/>
          <w:color w:val="000000" w:themeColor="text1"/>
        </w:rPr>
        <w:t>één dossier</w:t>
      </w:r>
      <w:r w:rsidRPr="76270F20">
        <w:rPr>
          <w:rFonts w:cs="Calibri"/>
          <w:color w:val="000000" w:themeColor="text1"/>
        </w:rPr>
        <w:t xml:space="preserve"> aan. Voor meer informatie over de inhoud van het CLB-dossier en over de procedure om toegang of een kopie te bekomen, kun je contact opnemen met het CLB.</w:t>
      </w:r>
    </w:p>
    <w:p w:rsidRPr="00DB7A10" w:rsidR="000611C7" w:rsidP="76270F20" w:rsidRDefault="670587E6" w14:paraId="0842CD03" w14:textId="77777777">
      <w:pPr>
        <w:jc w:val="both"/>
        <w:rPr>
          <w:rFonts w:cs="Calibri"/>
          <w:color w:val="auto"/>
        </w:rPr>
      </w:pPr>
      <w:r w:rsidRPr="76270F20">
        <w:rPr>
          <w:rFonts w:cs="Calibri"/>
        </w:rPr>
        <w:t xml:space="preserve">Het multidisciplinair </w:t>
      </w:r>
      <w:proofErr w:type="gramStart"/>
      <w:r w:rsidRPr="76270F20">
        <w:rPr>
          <w:rFonts w:cs="Calibri"/>
        </w:rPr>
        <w:t>dossier  bevat</w:t>
      </w:r>
      <w:proofErr w:type="gramEnd"/>
      <w:r w:rsidRPr="76270F20">
        <w:rPr>
          <w:rFonts w:cs="Calibri"/>
        </w:rPr>
        <w:t xml:space="preserve"> alle relevante sociale, psychologische en medische gegevens die over jou op het centrum aanwezig zijn. Als een leerling van school verandert, wordt dit dossier doorgestuurd naar het nieuwe begeleidende CLB. Er wordt hierbij een wachttijd van 10 dagen gerespecteerd. Tijdens deze periode kan je als ouder of als leerling verzet aantekenen.</w:t>
      </w:r>
    </w:p>
    <w:p w:rsidRPr="00DB7A10" w:rsidR="000611C7" w:rsidP="76270F20" w:rsidRDefault="670587E6" w14:paraId="05BFB260" w14:textId="77777777">
      <w:pPr>
        <w:jc w:val="both"/>
        <w:rPr>
          <w:rFonts w:cs="Calibri"/>
        </w:rPr>
      </w:pPr>
      <w:r w:rsidRPr="76270F20">
        <w:rPr>
          <w:rFonts w:cs="Calibri"/>
        </w:rPr>
        <w:t>Je kan geen verzet aantekenen tegen de overdracht van de volgende (verplichte) gegevens: identificatiegegevens, vaccinatiegegevens, gegevens in het kader van leerplichtbegeleiding, algemene en gerichte consulten en de nazorg hiervan. Het verzet</w:t>
      </w:r>
      <w:r w:rsidR="000611C7">
        <w:br/>
      </w:r>
      <w:r w:rsidRPr="76270F20">
        <w:rPr>
          <w:rFonts w:cs="Calibri"/>
        </w:rPr>
        <w:t>moet aangetekend en gemotiveerd worden ingediend bij Dhr. Sam De Laet, directeur</w:t>
      </w:r>
      <w:r w:rsidR="000611C7">
        <w:br/>
      </w:r>
      <w:r w:rsidRPr="76270F20">
        <w:rPr>
          <w:rFonts w:cs="Calibri"/>
        </w:rPr>
        <w:t xml:space="preserve">van het VCLB Anker. </w:t>
      </w:r>
    </w:p>
    <w:p w:rsidRPr="00DB7A10" w:rsidR="000611C7" w:rsidP="76270F20" w:rsidRDefault="670587E6" w14:paraId="534FB547" w14:textId="005321EC">
      <w:pPr>
        <w:jc w:val="both"/>
        <w:rPr>
          <w:rFonts w:cs="Arial"/>
          <w:color w:val="000000"/>
        </w:rPr>
      </w:pPr>
      <w:r w:rsidRPr="76270F20">
        <w:rPr>
          <w:rFonts w:eastAsia="Times New Roman" w:cs="Calibri"/>
          <w:color w:val="000000" w:themeColor="text1"/>
          <w:lang w:eastAsia="nl-BE"/>
        </w:rPr>
        <w:t>Het CLB bewaart de gegevens waartegen verzet werd aangetekend tot 10 jaar na het laatste</w:t>
      </w:r>
      <w:r w:rsidR="000611C7">
        <w:br/>
      </w:r>
      <w:r w:rsidRPr="76270F20">
        <w:rPr>
          <w:rFonts w:eastAsia="Times New Roman" w:cs="Calibri"/>
          <w:color w:val="000000" w:themeColor="text1"/>
          <w:lang w:eastAsia="nl-BE"/>
        </w:rPr>
        <w:t>contact (en tot 15 jaar na het laatste contact voor leerlingen in het buitengewoon onderwijs).</w:t>
      </w:r>
      <w:r w:rsidR="000611C7">
        <w:br/>
      </w:r>
      <w:r w:rsidRPr="76270F20">
        <w:rPr>
          <w:rFonts w:eastAsia="Times New Roman" w:cs="Calibri"/>
          <w:color w:val="000000" w:themeColor="text1"/>
          <w:lang w:eastAsia="nl-BE"/>
        </w:rPr>
        <w:t>De gegevens worden ook bewaard op het IRIS-platform</w:t>
      </w:r>
      <w:r w:rsidRPr="76270F20">
        <w:rPr>
          <w:rFonts w:eastAsia="Times New Roman" w:cs="Arial"/>
          <w:color w:val="000000" w:themeColor="text1"/>
          <w:lang w:eastAsia="nl-BE"/>
        </w:rPr>
        <w:t>.</w:t>
      </w:r>
    </w:p>
    <w:p w:rsidRPr="00DB7A10" w:rsidR="000611C7" w:rsidP="76270F20" w:rsidRDefault="670587E6" w14:paraId="33EA4454" w14:textId="77777777">
      <w:pPr>
        <w:pStyle w:val="Kop2"/>
        <w:numPr>
          <w:ilvl w:val="0"/>
          <w:numId w:val="0"/>
        </w:numPr>
        <w:ind w:left="737" w:hanging="737"/>
        <w:jc w:val="both"/>
        <w:rPr>
          <w:rFonts w:eastAsia="Arial" w:cs="Calibri"/>
          <w:b w:val="0"/>
          <w:color w:val="008D36"/>
        </w:rPr>
      </w:pPr>
      <w:r w:rsidRPr="76270F20">
        <w:rPr>
          <w:rFonts w:eastAsia="Arial" w:cs="Calibri"/>
          <w:b w:val="0"/>
          <w:color w:val="008D36"/>
        </w:rPr>
        <w:t>Begeleiding door CLB voor de school</w:t>
      </w:r>
    </w:p>
    <w:p w:rsidRPr="00DB7A10" w:rsidR="000611C7" w:rsidP="76270F20" w:rsidRDefault="670587E6" w14:paraId="3D4C14B2" w14:textId="77777777">
      <w:pPr>
        <w:ind w:right="-286"/>
        <w:jc w:val="both"/>
        <w:rPr>
          <w:rFonts w:cs="Calibri"/>
          <w:color w:val="000000"/>
        </w:rPr>
      </w:pPr>
      <w:r w:rsidRPr="76270F20">
        <w:rPr>
          <w:rFonts w:cs="Calibri"/>
          <w:color w:val="000000" w:themeColor="text1"/>
        </w:rPr>
        <w:t>Het CLB versterkt de school en het zorgteam door:</w:t>
      </w:r>
    </w:p>
    <w:p w:rsidRPr="00DB7A10" w:rsidR="000611C7" w:rsidRDefault="670587E6" w14:paraId="2AC2C3C3" w14:textId="77777777">
      <w:pPr>
        <w:numPr>
          <w:ilvl w:val="0"/>
          <w:numId w:val="35"/>
        </w:numPr>
        <w:suppressAutoHyphens w:val="0"/>
        <w:spacing w:after="0" w:line="240" w:lineRule="auto"/>
        <w:ind w:left="357" w:hanging="357"/>
        <w:jc w:val="both"/>
        <w:rPr>
          <w:rFonts w:cs="Calibri"/>
          <w:color w:val="000000"/>
        </w:rPr>
      </w:pPr>
      <w:proofErr w:type="gramStart"/>
      <w:r w:rsidRPr="76270F20">
        <w:rPr>
          <w:rFonts w:cs="Calibri"/>
          <w:color w:val="000000" w:themeColor="text1"/>
        </w:rPr>
        <w:t>bepaalde</w:t>
      </w:r>
      <w:proofErr w:type="gramEnd"/>
      <w:r w:rsidRPr="76270F20">
        <w:rPr>
          <w:rFonts w:cs="Calibri"/>
          <w:color w:val="000000" w:themeColor="text1"/>
        </w:rPr>
        <w:t xml:space="preserve"> problemen of zorgen in het beleid van de school te </w:t>
      </w:r>
      <w:r w:rsidRPr="76270F20">
        <w:rPr>
          <w:rFonts w:cs="Calibri"/>
          <w:b/>
          <w:bCs/>
          <w:color w:val="000000" w:themeColor="text1"/>
        </w:rPr>
        <w:t xml:space="preserve">signaleren </w:t>
      </w:r>
      <w:r w:rsidRPr="76270F20">
        <w:rPr>
          <w:rFonts w:cs="Calibri"/>
          <w:color w:val="000000" w:themeColor="text1"/>
        </w:rPr>
        <w:t>(signaalfunctie)</w:t>
      </w:r>
    </w:p>
    <w:p w:rsidRPr="00DB7A10" w:rsidR="000611C7" w:rsidRDefault="670587E6" w14:paraId="0CDCD42E" w14:textId="77777777">
      <w:pPr>
        <w:numPr>
          <w:ilvl w:val="0"/>
          <w:numId w:val="35"/>
        </w:numPr>
        <w:suppressAutoHyphens w:val="0"/>
        <w:spacing w:after="0" w:line="240" w:lineRule="auto"/>
        <w:ind w:left="357" w:hanging="357"/>
        <w:jc w:val="both"/>
        <w:rPr>
          <w:rFonts w:cs="Calibri"/>
          <w:color w:val="000000"/>
        </w:rPr>
      </w:pPr>
      <w:proofErr w:type="gramStart"/>
      <w:r w:rsidRPr="76270F20">
        <w:rPr>
          <w:rFonts w:cs="Calibri"/>
          <w:b/>
          <w:bCs/>
          <w:color w:val="000000" w:themeColor="text1"/>
        </w:rPr>
        <w:t>de</w:t>
      </w:r>
      <w:proofErr w:type="gramEnd"/>
      <w:r w:rsidRPr="76270F20">
        <w:rPr>
          <w:rFonts w:cs="Calibri"/>
          <w:b/>
          <w:bCs/>
          <w:color w:val="000000" w:themeColor="text1"/>
        </w:rPr>
        <w:t xml:space="preserve"> school sterker te maken</w:t>
      </w:r>
      <w:r w:rsidRPr="76270F20">
        <w:rPr>
          <w:rFonts w:cs="Calibri"/>
          <w:color w:val="000000" w:themeColor="text1"/>
        </w:rPr>
        <w:t xml:space="preserve"> bij problemen van individuele leerlingen of een groep leerlingen</w:t>
      </w:r>
    </w:p>
    <w:p w:rsidRPr="00DB7A10" w:rsidR="000611C7" w:rsidP="76270F20" w:rsidRDefault="000611C7" w14:paraId="0EC48F01" w14:textId="77777777">
      <w:pPr>
        <w:spacing w:after="0" w:line="240" w:lineRule="auto"/>
        <w:jc w:val="both"/>
        <w:rPr>
          <w:rFonts w:cs="Calibri"/>
          <w:color w:val="000000"/>
        </w:rPr>
      </w:pPr>
    </w:p>
    <w:p w:rsidRPr="00DB7A10" w:rsidR="000611C7" w:rsidP="76270F20" w:rsidRDefault="670587E6" w14:paraId="25AEC5DF" w14:textId="77777777">
      <w:pPr>
        <w:jc w:val="both"/>
        <w:rPr>
          <w:rFonts w:cs="Calibri"/>
          <w:b/>
          <w:bCs/>
          <w:color w:val="008D36"/>
        </w:rPr>
      </w:pPr>
      <w:r w:rsidRPr="76270F20">
        <w:rPr>
          <w:rFonts w:cs="Calibri"/>
          <w:b/>
          <w:bCs/>
          <w:color w:val="008D36"/>
        </w:rPr>
        <w:t xml:space="preserve">Verplichte medewerking </w:t>
      </w:r>
    </w:p>
    <w:p w:rsidRPr="00DB7A10" w:rsidR="000611C7" w:rsidP="76270F20" w:rsidRDefault="670587E6" w14:paraId="3CE9D1CE" w14:textId="77777777">
      <w:pPr>
        <w:spacing w:line="276" w:lineRule="auto"/>
        <w:jc w:val="both"/>
        <w:rPr>
          <w:rFonts w:cs="Calibri"/>
          <w:color w:val="000000"/>
        </w:rPr>
      </w:pPr>
      <w:r w:rsidRPr="76270F20">
        <w:rPr>
          <w:rFonts w:cs="Calibri"/>
          <w:color w:val="000000" w:themeColor="text1"/>
        </w:rPr>
        <w:t>Als ouder of leerling (in principe vanaf 12 jaar) kan je je niet verzetten tegen:</w:t>
      </w:r>
    </w:p>
    <w:p w:rsidRPr="00DB7A10" w:rsidR="000611C7" w:rsidRDefault="670587E6" w14:paraId="7122A4D9" w14:textId="77777777">
      <w:pPr>
        <w:numPr>
          <w:ilvl w:val="0"/>
          <w:numId w:val="36"/>
        </w:numPr>
        <w:suppressAutoHyphens w:val="0"/>
        <w:spacing w:after="0" w:line="240" w:lineRule="auto"/>
        <w:jc w:val="both"/>
        <w:rPr>
          <w:rFonts w:cs="Calibri"/>
          <w:color w:val="000000"/>
        </w:rPr>
      </w:pPr>
      <w:r w:rsidRPr="76270F20">
        <w:rPr>
          <w:rFonts w:cs="Calibri"/>
          <w:color w:val="000000" w:themeColor="text1"/>
        </w:rPr>
        <w:t>De begeleiding van leerlingen met</w:t>
      </w:r>
      <w:r w:rsidRPr="76270F20">
        <w:rPr>
          <w:rFonts w:cs="Calibri"/>
          <w:b/>
          <w:bCs/>
          <w:color w:val="000000" w:themeColor="text1"/>
        </w:rPr>
        <w:t xml:space="preserve"> leerplichtproblemen</w:t>
      </w:r>
      <w:r w:rsidRPr="76270F20">
        <w:rPr>
          <w:rFonts w:cs="Calibri"/>
          <w:color w:val="000000" w:themeColor="text1"/>
        </w:rPr>
        <w:t xml:space="preserve"> (spijbelgedrag of onwettige afwezigheden)</w:t>
      </w:r>
    </w:p>
    <w:p w:rsidRPr="00DB7A10" w:rsidR="000611C7" w:rsidRDefault="670587E6" w14:paraId="591B10F1" w14:textId="77777777">
      <w:pPr>
        <w:numPr>
          <w:ilvl w:val="0"/>
          <w:numId w:val="36"/>
        </w:numPr>
        <w:suppressAutoHyphens w:val="0"/>
        <w:spacing w:after="0" w:line="240" w:lineRule="auto"/>
        <w:jc w:val="both"/>
        <w:rPr>
          <w:rFonts w:cs="Calibri"/>
          <w:color w:val="000000"/>
        </w:rPr>
      </w:pPr>
      <w:r w:rsidRPr="76270F20">
        <w:rPr>
          <w:rFonts w:cs="Calibri"/>
          <w:b/>
          <w:bCs/>
          <w:color w:val="000000" w:themeColor="text1"/>
        </w:rPr>
        <w:t>Systematische contactmomenten</w:t>
      </w:r>
      <w:r w:rsidRPr="76270F20">
        <w:rPr>
          <w:rFonts w:cs="Calibri"/>
          <w:color w:val="000000" w:themeColor="text1"/>
        </w:rPr>
        <w:t xml:space="preserve"> bij arts en/of </w:t>
      </w:r>
      <w:proofErr w:type="gramStart"/>
      <w:r w:rsidRPr="76270F20">
        <w:rPr>
          <w:rFonts w:cs="Calibri"/>
          <w:color w:val="000000" w:themeColor="text1"/>
        </w:rPr>
        <w:t>verpleegkundige:  vijf</w:t>
      </w:r>
      <w:proofErr w:type="gramEnd"/>
      <w:r w:rsidRPr="76270F20">
        <w:rPr>
          <w:rFonts w:cs="Calibri"/>
          <w:color w:val="000000" w:themeColor="text1"/>
        </w:rPr>
        <w:t xml:space="preserve"> keer in een schoolloopbaan is er een aanbod. Er is aandacht voor zicht, gehoor, ontwikkeling en welbevinden. Dit kadert in het recht om als kind/jongere op scharniermomenten in het leven eenzelfde aanbod te krijgen.</w:t>
      </w:r>
    </w:p>
    <w:p w:rsidRPr="00DB7A10" w:rsidR="000611C7" w:rsidRDefault="670587E6" w14:paraId="7E65CDFB" w14:textId="77777777">
      <w:pPr>
        <w:numPr>
          <w:ilvl w:val="0"/>
          <w:numId w:val="36"/>
        </w:numPr>
        <w:suppressAutoHyphens w:val="0"/>
        <w:spacing w:after="0" w:line="240" w:lineRule="auto"/>
        <w:jc w:val="both"/>
        <w:rPr>
          <w:color w:val="000000"/>
        </w:rPr>
      </w:pPr>
      <w:r w:rsidRPr="76270F20">
        <w:rPr>
          <w:rFonts w:cs="Calibri"/>
          <w:color w:val="000000" w:themeColor="text1"/>
        </w:rPr>
        <w:t>Voor elk gepland systematisch contactmoment en voor elk vaccinatiemoment doet het CLB een aanbod. Een ouder en/of een bekwame leerling kan voor elk moment kiezen voor een andere arts of een vaccinatie</w:t>
      </w:r>
      <w:r w:rsidRPr="76270F20">
        <w:rPr>
          <w:color w:val="000000" w:themeColor="text1"/>
        </w:rPr>
        <w:t xml:space="preserve"> weigeren, maar kan dit niet met een </w:t>
      </w:r>
      <w:r w:rsidRPr="76270F20">
        <w:rPr>
          <w:b/>
          <w:bCs/>
          <w:color w:val="000000" w:themeColor="text1"/>
        </w:rPr>
        <w:t>eenmalige weigering</w:t>
      </w:r>
      <w:r w:rsidRPr="76270F20">
        <w:rPr>
          <w:color w:val="000000" w:themeColor="text1"/>
        </w:rPr>
        <w:t xml:space="preserve"> doen voor een hele schoolloopbaan.</w:t>
      </w:r>
    </w:p>
    <w:p w:rsidRPr="00DB7A10" w:rsidR="000611C7" w:rsidP="76270F20" w:rsidRDefault="670587E6" w14:paraId="229C0D9F" w14:textId="77777777">
      <w:pPr>
        <w:spacing w:line="240" w:lineRule="auto"/>
        <w:ind w:left="720"/>
        <w:jc w:val="both"/>
        <w:rPr>
          <w:color w:val="000000"/>
        </w:rPr>
      </w:pPr>
      <w:r w:rsidRPr="76270F20">
        <w:rPr>
          <w:color w:val="000000" w:themeColor="text1"/>
        </w:rPr>
        <w:t>Als je bij een verplicht systematisch contactmoment bezwaar hebt tegen een bepaalde medewerker van het CLB, kan je een aangetekende brief sturen of dit bezwaar tegen afgifte van een ontvangstbewijs of via een beveiligde digitale zending sturen naar de directeur van het CLB. Je moet dan wel binnen een termijn van 90 dagen dat medisch onderzoek laten uitvoeren door een andere CLB-medewerker of door een andere arts. In dat laatste geval moet je wel zelf de kosten betalen. Je bezorgt binnen 15 dagen na de datum van het onderzoek daarvan een verslag aan de bevoegde CLB-arts van het CLB dat onze school begeleidt.</w:t>
      </w:r>
    </w:p>
    <w:p w:rsidRPr="00DB7A10" w:rsidR="000611C7" w:rsidP="76270F20" w:rsidRDefault="670587E6" w14:paraId="57C354EB" w14:textId="77777777">
      <w:pPr>
        <w:spacing w:line="240" w:lineRule="auto"/>
        <w:ind w:left="720"/>
        <w:jc w:val="both"/>
        <w:rPr>
          <w:color w:val="000000"/>
        </w:rPr>
      </w:pPr>
      <w:r w:rsidRPr="76270F20">
        <w:rPr>
          <w:color w:val="000000" w:themeColor="text1"/>
        </w:rPr>
        <w:t xml:space="preserve">Het draaiboek </w:t>
      </w:r>
      <w:r w:rsidRPr="76270F20">
        <w:rPr>
          <w:b/>
          <w:bCs/>
          <w:color w:val="000000" w:themeColor="text1"/>
        </w:rPr>
        <w:t>besmettelijke aandoeningen</w:t>
      </w:r>
      <w:r w:rsidRPr="76270F20">
        <w:rPr>
          <w:color w:val="000000" w:themeColor="text1"/>
        </w:rPr>
        <w:t xml:space="preserve"> omschrijft de maatregelen die er genomen moeten worden voor een beperkt aantal ziekten die een grote impact kunnen hebben op de omgeving van de persoon die ziek is. Ouders, leerlingen en scholen zijn verplicht om deze maatregelen en adviezen te volgen. Het doel is de bescherming van de andere leerlingen, het personeel van de school en de ruimere maatschappij.</w:t>
      </w:r>
    </w:p>
    <w:p w:rsidRPr="00DB7A10" w:rsidR="000611C7" w:rsidRDefault="670587E6" w14:paraId="7B9D9222" w14:textId="77777777">
      <w:pPr>
        <w:numPr>
          <w:ilvl w:val="0"/>
          <w:numId w:val="36"/>
        </w:numPr>
        <w:suppressAutoHyphens w:val="0"/>
        <w:spacing w:after="0" w:line="240" w:lineRule="auto"/>
        <w:jc w:val="both"/>
        <w:rPr>
          <w:color w:val="000000"/>
        </w:rPr>
      </w:pPr>
      <w:r w:rsidRPr="76270F20">
        <w:rPr>
          <w:color w:val="000000" w:themeColor="text1"/>
        </w:rPr>
        <w:t xml:space="preserve">De </w:t>
      </w:r>
      <w:proofErr w:type="gramStart"/>
      <w:r w:rsidRPr="76270F20">
        <w:rPr>
          <w:color w:val="000000" w:themeColor="text1"/>
        </w:rPr>
        <w:t>hoger vermelde</w:t>
      </w:r>
      <w:proofErr w:type="gramEnd"/>
      <w:r w:rsidRPr="76270F20">
        <w:rPr>
          <w:color w:val="000000" w:themeColor="text1"/>
        </w:rPr>
        <w:t xml:space="preserve"> signaalfunctie en de ondersteuning van het CLB aan de school en het zorgteam bij problemen van individuele leerlingen of een groep leerlingen.</w:t>
      </w:r>
    </w:p>
    <w:p w:rsidRPr="001B4BA8" w:rsidR="000611C7" w:rsidP="000611C7" w:rsidRDefault="000611C7" w14:paraId="66FC2F97" w14:textId="77777777">
      <w:pPr>
        <w:spacing w:after="0" w:line="240" w:lineRule="auto"/>
        <w:jc w:val="both"/>
        <w:rPr>
          <w:color w:val="000000"/>
        </w:rPr>
      </w:pPr>
    </w:p>
    <w:p w:rsidRPr="00DB7A10" w:rsidR="000611C7" w:rsidP="76270F20" w:rsidRDefault="670587E6" w14:paraId="73BA9CD4" w14:textId="77777777">
      <w:pPr>
        <w:jc w:val="both"/>
        <w:rPr>
          <w:b/>
          <w:bCs/>
          <w:color w:val="008D36"/>
        </w:rPr>
      </w:pPr>
      <w:r w:rsidRPr="76270F20">
        <w:rPr>
          <w:b/>
          <w:bCs/>
          <w:color w:val="008D36"/>
        </w:rPr>
        <w:t xml:space="preserve">Het systematisch contactmoment </w:t>
      </w:r>
    </w:p>
    <w:p w:rsidRPr="00DB7A10" w:rsidR="000611C7" w:rsidP="76270F20" w:rsidRDefault="670587E6" w14:paraId="591F5D36" w14:textId="77777777">
      <w:pPr>
        <w:jc w:val="both"/>
        <w:rPr>
          <w:color w:val="000000"/>
        </w:rPr>
      </w:pPr>
      <w:r w:rsidRPr="76270F20">
        <w:rPr>
          <w:color w:val="000000" w:themeColor="text1"/>
        </w:rPr>
        <w:t xml:space="preserve">Elke leerling wordt tijdens de schoolloopbaan in het basisonderwijs </w:t>
      </w:r>
      <w:r w:rsidRPr="76270F20">
        <w:rPr>
          <w:b/>
          <w:bCs/>
          <w:color w:val="000000" w:themeColor="text1"/>
        </w:rPr>
        <w:t xml:space="preserve">4 </w:t>
      </w:r>
      <w:r w:rsidRPr="76270F20">
        <w:rPr>
          <w:color w:val="000000" w:themeColor="text1"/>
        </w:rPr>
        <w:t xml:space="preserve">keer uitgenodigd bij de arts en/of verpleegkundige van het CLB voor een </w:t>
      </w:r>
      <w:r w:rsidRPr="76270F20">
        <w:rPr>
          <w:b/>
          <w:bCs/>
          <w:color w:val="000000" w:themeColor="text1"/>
        </w:rPr>
        <w:t>wettelijk verplicht</w:t>
      </w:r>
      <w:r w:rsidRPr="76270F20">
        <w:rPr>
          <w:color w:val="000000" w:themeColor="text1"/>
        </w:rPr>
        <w:t xml:space="preserve"> contactmoment. </w:t>
      </w:r>
    </w:p>
    <w:p w:rsidRPr="00DB7A10" w:rsidR="000611C7" w:rsidP="76270F20" w:rsidRDefault="670587E6" w14:paraId="2347C58C" w14:textId="77777777">
      <w:pPr>
        <w:jc w:val="both"/>
        <w:rPr>
          <w:color w:val="000000"/>
        </w:rPr>
      </w:pPr>
      <w:r w:rsidRPr="76270F20">
        <w:rPr>
          <w:color w:val="000000" w:themeColor="text1"/>
        </w:rPr>
        <w:t xml:space="preserve">De inhoud van dit medisch contactmoment is terug te vinden op </w:t>
      </w:r>
      <w:hyperlink r:id="rId70">
        <w:r w:rsidRPr="76270F20">
          <w:rPr>
            <w:rStyle w:val="Hyperlink"/>
          </w:rPr>
          <w:t>www.vclbanker.be</w:t>
        </w:r>
      </w:hyperlink>
      <w:r w:rsidRPr="76270F20">
        <w:rPr>
          <w:color w:val="000000" w:themeColor="text1"/>
        </w:rPr>
        <w:t xml:space="preserve"> </w:t>
      </w:r>
    </w:p>
    <w:p w:rsidRPr="00DB7A10" w:rsidR="000611C7" w:rsidP="76270F20" w:rsidRDefault="670587E6" w14:paraId="1372590A" w14:textId="77777777">
      <w:pPr>
        <w:jc w:val="both"/>
        <w:rPr>
          <w:color w:val="000000"/>
        </w:rPr>
      </w:pPr>
      <w:r w:rsidRPr="76270F20">
        <w:rPr>
          <w:color w:val="000000" w:themeColor="text1"/>
        </w:rPr>
        <w:t>Wanneer?</w:t>
      </w:r>
    </w:p>
    <w:p w:rsidRPr="00DB7A10" w:rsidR="000611C7" w:rsidRDefault="670587E6" w14:paraId="24CE8B8F" w14:textId="77777777">
      <w:pPr>
        <w:numPr>
          <w:ilvl w:val="0"/>
          <w:numId w:val="37"/>
        </w:numPr>
        <w:suppressAutoHyphens w:val="0"/>
        <w:spacing w:after="0" w:line="216" w:lineRule="auto"/>
        <w:jc w:val="both"/>
        <w:rPr>
          <w:color w:val="000000"/>
        </w:rPr>
      </w:pPr>
      <w:bookmarkStart w:name="_heading=h.30j0zll" w:id="41"/>
      <w:bookmarkEnd w:id="41"/>
      <w:r w:rsidRPr="76270F20">
        <w:rPr>
          <w:color w:val="000000" w:themeColor="text1"/>
        </w:rPr>
        <w:t xml:space="preserve">Leeftijd 3/4 jaar of 1ste </w:t>
      </w:r>
      <w:proofErr w:type="gramStart"/>
      <w:r w:rsidRPr="76270F20">
        <w:rPr>
          <w:color w:val="000000" w:themeColor="text1"/>
        </w:rPr>
        <w:t>kleuter:  in</w:t>
      </w:r>
      <w:proofErr w:type="gramEnd"/>
      <w:r w:rsidRPr="76270F20">
        <w:rPr>
          <w:color w:val="000000" w:themeColor="text1"/>
        </w:rPr>
        <w:t xml:space="preserve"> het kader van een eerste kennismaking met het CLB, worden ouders (als waardevolle partner in de begeleiding van hun kleuter) aangemoedigd om hierbij aanwezig te zijn. De mailadressen en telefoonnummers van de ouders worden opgevraagd aan de school in functie van de digitale planning. Dit </w:t>
      </w:r>
      <w:proofErr w:type="gramStart"/>
      <w:r w:rsidRPr="76270F20">
        <w:rPr>
          <w:color w:val="000000" w:themeColor="text1"/>
        </w:rPr>
        <w:t>conform</w:t>
      </w:r>
      <w:proofErr w:type="gramEnd"/>
      <w:r w:rsidRPr="76270F20">
        <w:rPr>
          <w:color w:val="000000" w:themeColor="text1"/>
        </w:rPr>
        <w:t xml:space="preserve"> het GDPR i.f.v. onze decretale opdracht.</w:t>
      </w:r>
    </w:p>
    <w:p w:rsidRPr="00DB7A10" w:rsidR="000611C7" w:rsidRDefault="670587E6" w14:paraId="22CCA5E6" w14:textId="77777777">
      <w:pPr>
        <w:numPr>
          <w:ilvl w:val="0"/>
          <w:numId w:val="37"/>
        </w:numPr>
        <w:suppressAutoHyphens w:val="0"/>
        <w:spacing w:after="0" w:line="216" w:lineRule="auto"/>
        <w:jc w:val="both"/>
        <w:rPr>
          <w:color w:val="000000"/>
        </w:rPr>
      </w:pPr>
      <w:r w:rsidRPr="76270F20">
        <w:rPr>
          <w:color w:val="000000" w:themeColor="text1"/>
        </w:rPr>
        <w:t>Leeftijd 6/7 jaar of 1</w:t>
      </w:r>
      <w:r w:rsidRPr="76270F20">
        <w:rPr>
          <w:color w:val="000000" w:themeColor="text1"/>
          <w:vertAlign w:val="superscript"/>
        </w:rPr>
        <w:t>ste</w:t>
      </w:r>
      <w:r w:rsidRPr="76270F20">
        <w:rPr>
          <w:color w:val="000000" w:themeColor="text1"/>
        </w:rPr>
        <w:t xml:space="preserve"> leerjaar </w:t>
      </w:r>
    </w:p>
    <w:p w:rsidRPr="00DB7A10" w:rsidR="000611C7" w:rsidRDefault="670587E6" w14:paraId="20051DD5" w14:textId="77777777">
      <w:pPr>
        <w:numPr>
          <w:ilvl w:val="0"/>
          <w:numId w:val="37"/>
        </w:numPr>
        <w:suppressAutoHyphens w:val="0"/>
        <w:spacing w:after="0" w:line="216" w:lineRule="auto"/>
        <w:jc w:val="both"/>
        <w:rPr>
          <w:color w:val="000000"/>
        </w:rPr>
      </w:pPr>
      <w:r w:rsidRPr="76270F20">
        <w:rPr>
          <w:color w:val="000000" w:themeColor="text1"/>
        </w:rPr>
        <w:t>Leeftijd 9/10 jaar of 4</w:t>
      </w:r>
      <w:r w:rsidRPr="76270F20">
        <w:rPr>
          <w:color w:val="000000" w:themeColor="text1"/>
          <w:vertAlign w:val="superscript"/>
        </w:rPr>
        <w:t>de</w:t>
      </w:r>
      <w:r w:rsidRPr="76270F20">
        <w:rPr>
          <w:color w:val="000000" w:themeColor="text1"/>
        </w:rPr>
        <w:t xml:space="preserve"> leerjaar </w:t>
      </w:r>
    </w:p>
    <w:p w:rsidRPr="00DB7A10" w:rsidR="000611C7" w:rsidRDefault="670587E6" w14:paraId="7F562D79" w14:textId="77777777">
      <w:pPr>
        <w:numPr>
          <w:ilvl w:val="0"/>
          <w:numId w:val="37"/>
        </w:numPr>
        <w:suppressAutoHyphens w:val="0"/>
        <w:spacing w:after="0" w:line="216" w:lineRule="auto"/>
        <w:jc w:val="both"/>
        <w:rPr>
          <w:color w:val="000000"/>
        </w:rPr>
      </w:pPr>
      <w:r w:rsidRPr="76270F20">
        <w:rPr>
          <w:color w:val="000000" w:themeColor="text1"/>
        </w:rPr>
        <w:t>Leeftijd 11/12 jaar of 6</w:t>
      </w:r>
      <w:r w:rsidRPr="76270F20">
        <w:rPr>
          <w:color w:val="000000" w:themeColor="text1"/>
          <w:vertAlign w:val="superscript"/>
        </w:rPr>
        <w:t>de</w:t>
      </w:r>
      <w:r w:rsidRPr="76270F20">
        <w:rPr>
          <w:color w:val="000000" w:themeColor="text1"/>
        </w:rPr>
        <w:t xml:space="preserve"> leerjaar </w:t>
      </w:r>
    </w:p>
    <w:p w:rsidRPr="00DB7A10" w:rsidR="000611C7" w:rsidP="76270F20" w:rsidRDefault="670587E6" w14:paraId="281B6488" w14:textId="77777777">
      <w:pPr>
        <w:jc w:val="both"/>
        <w:rPr>
          <w:color w:val="000000"/>
        </w:rPr>
      </w:pPr>
      <w:bookmarkStart w:name="_heading=h.1fob9te" w:id="42"/>
      <w:bookmarkEnd w:id="42"/>
      <w:r w:rsidRPr="76270F20">
        <w:rPr>
          <w:color w:val="000000" w:themeColor="text1"/>
        </w:rPr>
        <w:t xml:space="preserve">Naar aanleiding van dit contactmoment kan je aan de verpleegkundige of de arts altijd vragen stellen. </w:t>
      </w:r>
    </w:p>
    <w:p w:rsidRPr="00DB7A10" w:rsidR="000611C7" w:rsidP="76270F20" w:rsidRDefault="670587E6" w14:paraId="3DEC8CB3" w14:textId="77777777">
      <w:pPr>
        <w:jc w:val="both"/>
        <w:rPr>
          <w:color w:val="000000"/>
        </w:rPr>
      </w:pPr>
      <w:r w:rsidRPr="76270F20">
        <w:rPr>
          <w:color w:val="000000" w:themeColor="text1"/>
        </w:rPr>
        <w:t xml:space="preserve">Je mag ook met de arts een afspraak maken op een later tijdstip. </w:t>
      </w:r>
    </w:p>
    <w:p w:rsidRPr="00DB7A10" w:rsidR="000611C7" w:rsidP="76270F20" w:rsidRDefault="670587E6" w14:paraId="36DE79F5" w14:textId="77777777">
      <w:pPr>
        <w:jc w:val="both"/>
        <w:rPr>
          <w:color w:val="000000"/>
        </w:rPr>
      </w:pPr>
      <w:bookmarkStart w:name="_heading=h.3znysh7" w:id="43"/>
      <w:bookmarkEnd w:id="43"/>
      <w:r w:rsidRPr="76270F20">
        <w:rPr>
          <w:color w:val="000000" w:themeColor="text1"/>
        </w:rPr>
        <w:t xml:space="preserve">Wie het contactmoment weigert, moet zélf contact opnemen met het CLB. </w:t>
      </w:r>
    </w:p>
    <w:p w:rsidRPr="00DB7A10" w:rsidR="000611C7" w:rsidP="76270F20" w:rsidRDefault="670587E6" w14:paraId="0FF9780F" w14:textId="77777777">
      <w:pPr>
        <w:jc w:val="both"/>
        <w:rPr>
          <w:color w:val="000000"/>
        </w:rPr>
      </w:pPr>
      <w:r w:rsidRPr="76270F20">
        <w:rPr>
          <w:color w:val="000000" w:themeColor="text1"/>
        </w:rPr>
        <w:t>Men zal je de weigeringsprocedure uitleggen.</w:t>
      </w:r>
    </w:p>
    <w:p w:rsidRPr="00DB7A10" w:rsidR="000611C7" w:rsidP="76270F20" w:rsidRDefault="670587E6" w14:paraId="707F98EF" w14:textId="77777777">
      <w:pPr>
        <w:pStyle w:val="Kop2"/>
        <w:numPr>
          <w:ilvl w:val="0"/>
          <w:numId w:val="0"/>
        </w:numPr>
        <w:ind w:left="737" w:hanging="737"/>
        <w:jc w:val="both"/>
        <w:rPr>
          <w:rFonts w:eastAsia="Arial" w:cs="Arial"/>
          <w:color w:val="00B050"/>
        </w:rPr>
      </w:pPr>
      <w:r w:rsidRPr="76270F20">
        <w:rPr>
          <w:rFonts w:eastAsia="Arial" w:cs="Arial"/>
          <w:b w:val="0"/>
          <w:color w:val="00B050"/>
        </w:rPr>
        <w:t>Inentingen</w:t>
      </w:r>
    </w:p>
    <w:p w:rsidRPr="00DB7A10" w:rsidR="000611C7" w:rsidP="76270F20" w:rsidRDefault="670587E6" w14:paraId="6A1AFF95" w14:textId="77777777">
      <w:pPr>
        <w:jc w:val="both"/>
        <w:rPr>
          <w:color w:val="000000"/>
        </w:rPr>
      </w:pPr>
      <w:bookmarkStart w:name="_heading=h.2et92p0" w:id="44"/>
      <w:bookmarkEnd w:id="44"/>
      <w:r w:rsidRPr="76270F20">
        <w:rPr>
          <w:color w:val="000000" w:themeColor="text1"/>
        </w:rPr>
        <w:t xml:space="preserve">Het CLB biedt gratis inentingen aan. </w:t>
      </w:r>
    </w:p>
    <w:p w:rsidRPr="00DB7A10" w:rsidR="000611C7" w:rsidP="76270F20" w:rsidRDefault="670587E6" w14:paraId="28CBF396" w14:textId="77777777">
      <w:pPr>
        <w:jc w:val="both"/>
        <w:rPr>
          <w:color w:val="000000"/>
        </w:rPr>
      </w:pPr>
      <w:r w:rsidRPr="76270F20">
        <w:rPr>
          <w:color w:val="000000" w:themeColor="text1"/>
        </w:rPr>
        <w:t>Een ouder en/of een bekwame leerling kan op elk vaccinatiemoment een vaccinatie weigeren. Een eenmalige weigering voor alle vaccinaties in de hele onderwijsloopbaan kan je niet doen.</w:t>
      </w:r>
    </w:p>
    <w:p w:rsidRPr="00DB7A10" w:rsidR="000611C7" w:rsidP="76270F20" w:rsidRDefault="670587E6" w14:paraId="334C9005" w14:textId="77777777">
      <w:pPr>
        <w:jc w:val="both"/>
        <w:rPr>
          <w:color w:val="000000"/>
        </w:rPr>
      </w:pPr>
      <w:r w:rsidRPr="76270F20">
        <w:rPr>
          <w:color w:val="000000" w:themeColor="text1"/>
        </w:rPr>
        <w:t xml:space="preserve">We volgen het vaccinatieprogramma dat door de overheid wordt aanbevolen. Het CLB geeft duidelijke informatie over de vaccinatie (wat, waarom, hoe en wanneer). </w:t>
      </w:r>
    </w:p>
    <w:p w:rsidRPr="00DB7A10" w:rsidR="000611C7" w:rsidP="76270F20" w:rsidRDefault="670587E6" w14:paraId="1B3DD115" w14:textId="77777777">
      <w:pPr>
        <w:jc w:val="both"/>
        <w:rPr>
          <w:color w:val="000000"/>
        </w:rPr>
      </w:pPr>
      <w:r w:rsidRPr="76270F20">
        <w:rPr>
          <w:color w:val="000000" w:themeColor="text1"/>
        </w:rPr>
        <w:t>Dit gebeurt tijdens het contactmoment OF op school.</w:t>
      </w:r>
    </w:p>
    <w:p w:rsidRPr="00DB7A10" w:rsidR="000611C7" w:rsidRDefault="670587E6" w14:paraId="2D8ACE20" w14:textId="77777777">
      <w:pPr>
        <w:numPr>
          <w:ilvl w:val="0"/>
          <w:numId w:val="38"/>
        </w:numPr>
        <w:suppressAutoHyphens w:val="0"/>
        <w:spacing w:after="0" w:line="216" w:lineRule="auto"/>
        <w:jc w:val="both"/>
        <w:rPr>
          <w:color w:val="000000"/>
        </w:rPr>
      </w:pPr>
      <w:r w:rsidRPr="76270F20">
        <w:rPr>
          <w:color w:val="000000" w:themeColor="text1"/>
        </w:rPr>
        <w:t xml:space="preserve">In het 1°leerjaar wordt de herhalingsinenting tegen klem, kroep, kinkhoest en kinderverlamming gratis </w:t>
      </w:r>
      <w:proofErr w:type="gramStart"/>
      <w:r w:rsidRPr="76270F20">
        <w:rPr>
          <w:color w:val="000000" w:themeColor="text1"/>
        </w:rPr>
        <w:t>aangeboden .</w:t>
      </w:r>
      <w:proofErr w:type="gramEnd"/>
    </w:p>
    <w:p w:rsidRPr="00DB7A10" w:rsidR="000611C7" w:rsidRDefault="670587E6" w14:paraId="41125DA5" w14:textId="77777777">
      <w:pPr>
        <w:numPr>
          <w:ilvl w:val="0"/>
          <w:numId w:val="38"/>
        </w:numPr>
        <w:suppressAutoHyphens w:val="0"/>
        <w:spacing w:after="0" w:line="216" w:lineRule="auto"/>
        <w:jc w:val="both"/>
        <w:rPr>
          <w:color w:val="000000"/>
        </w:rPr>
      </w:pPr>
      <w:r w:rsidRPr="76270F20">
        <w:rPr>
          <w:color w:val="000000" w:themeColor="text1"/>
        </w:rPr>
        <w:t>In het 4</w:t>
      </w:r>
      <w:r w:rsidRPr="76270F20">
        <w:rPr>
          <w:color w:val="000000" w:themeColor="text1"/>
          <w:vertAlign w:val="superscript"/>
        </w:rPr>
        <w:t>de</w:t>
      </w:r>
      <w:r w:rsidRPr="76270F20">
        <w:rPr>
          <w:color w:val="000000" w:themeColor="text1"/>
        </w:rPr>
        <w:t xml:space="preserve"> leerjaar de herhalingsinenting tegen mazelen, bof, </w:t>
      </w:r>
      <w:proofErr w:type="gramStart"/>
      <w:r w:rsidRPr="76270F20">
        <w:rPr>
          <w:color w:val="000000" w:themeColor="text1"/>
        </w:rPr>
        <w:t>rode hond</w:t>
      </w:r>
      <w:proofErr w:type="gramEnd"/>
      <w:r w:rsidRPr="76270F20">
        <w:rPr>
          <w:color w:val="000000" w:themeColor="text1"/>
        </w:rPr>
        <w:t xml:space="preserve"> gratis aangeboden.</w:t>
      </w:r>
    </w:p>
    <w:p w:rsidRPr="00DB7A10" w:rsidR="000611C7" w:rsidP="76270F20" w:rsidRDefault="670587E6" w14:paraId="789F495F" w14:textId="77777777">
      <w:pPr>
        <w:jc w:val="both"/>
        <w:rPr>
          <w:color w:val="000000"/>
        </w:rPr>
      </w:pPr>
      <w:r w:rsidRPr="76270F20">
        <w:rPr>
          <w:color w:val="000000" w:themeColor="text1"/>
        </w:rPr>
        <w:t>Om de vaccinaties te kunnen krijgen, vul je als ouder een toestemmingsformulier in nadat je de informatie over het vaccin goed gelezen hebt. De toestemmingsbrief kan op school worden afgegeven.</w:t>
      </w:r>
    </w:p>
    <w:p w:rsidRPr="00DB7A10" w:rsidR="000611C7" w:rsidP="76270F20" w:rsidRDefault="670587E6" w14:paraId="11CEB7D4" w14:textId="77777777">
      <w:pPr>
        <w:jc w:val="both"/>
        <w:rPr>
          <w:color w:val="000000"/>
        </w:rPr>
      </w:pPr>
      <w:r w:rsidRPr="76270F20">
        <w:rPr>
          <w:color w:val="000000" w:themeColor="text1"/>
        </w:rPr>
        <w:t>We vinden niet alleen de mening en keuze van de ouders belangrijk maar ook die van de leerling zelf, daarom vragen we om deze toestemming samen te bespreken met je kind - zelfs met jonge kinderen.</w:t>
      </w:r>
    </w:p>
    <w:p w:rsidRPr="00DB7A10" w:rsidR="000611C7" w:rsidP="76270F20" w:rsidRDefault="670587E6" w14:paraId="426EEC4C" w14:textId="77777777">
      <w:pPr>
        <w:jc w:val="both"/>
        <w:rPr>
          <w:color w:val="000000"/>
        </w:rPr>
      </w:pPr>
      <w:r w:rsidRPr="76270F20">
        <w:rPr>
          <w:color w:val="000000" w:themeColor="text1"/>
        </w:rPr>
        <w:t>Het CLB houdt de gegevens betreffende de vaccinatiestatus bij, vult vaccinnet aan en biedt inhaalvaccinaties aan OF verwijst door indien vaccinatieschema onvolledig is.</w:t>
      </w:r>
    </w:p>
    <w:p w:rsidRPr="00DB7A10" w:rsidR="000611C7" w:rsidP="76270F20" w:rsidRDefault="000611C7" w14:paraId="346C06DD" w14:textId="77777777">
      <w:pPr>
        <w:jc w:val="both"/>
        <w:rPr>
          <w:b/>
          <w:bCs/>
          <w:color w:val="00B050"/>
        </w:rPr>
      </w:pPr>
    </w:p>
    <w:p w:rsidRPr="00DB7A10" w:rsidR="000611C7" w:rsidP="76270F20" w:rsidRDefault="670587E6" w14:paraId="2F500B4D" w14:textId="77777777">
      <w:pPr>
        <w:pStyle w:val="Kop2"/>
        <w:numPr>
          <w:ilvl w:val="0"/>
          <w:numId w:val="0"/>
        </w:numPr>
        <w:ind w:left="737" w:hanging="737"/>
        <w:jc w:val="both"/>
        <w:rPr>
          <w:rFonts w:eastAsia="Arial" w:cs="Arial"/>
          <w:b w:val="0"/>
          <w:color w:val="008D36"/>
        </w:rPr>
      </w:pPr>
      <w:r w:rsidRPr="76270F20">
        <w:rPr>
          <w:rFonts w:eastAsia="Arial" w:cs="Arial"/>
          <w:b w:val="0"/>
          <w:color w:val="008D36"/>
        </w:rPr>
        <w:t>Besmettelijke ziektes</w:t>
      </w:r>
    </w:p>
    <w:p w:rsidRPr="00DB7A10" w:rsidR="000611C7" w:rsidP="76270F20" w:rsidRDefault="670587E6" w14:paraId="2CCE5999" w14:textId="77777777">
      <w:pPr>
        <w:jc w:val="both"/>
        <w:rPr>
          <w:color w:val="000000"/>
        </w:rPr>
      </w:pPr>
      <w:bookmarkStart w:name="_heading=h.tyjcwt" w:id="45"/>
      <w:bookmarkEnd w:id="45"/>
      <w:r w:rsidRPr="76270F20">
        <w:rPr>
          <w:color w:val="000000" w:themeColor="text1"/>
        </w:rPr>
        <w:t xml:space="preserve">Als jij als leerling of als één van de huisgenoten één van onderstaande besmettelijke ziektes heeft, gelieve dan zo snel mogelijk jouw school te contacteren of rechtstreeks contact op te nemen met het onthaal van het CLB – dit in het kader van voorkomen van besmetting van andere kinderen. </w:t>
      </w:r>
    </w:p>
    <w:p w:rsidRPr="00DB7A10" w:rsidR="000611C7" w:rsidP="76270F20" w:rsidRDefault="670587E6" w14:paraId="03500725" w14:textId="77777777">
      <w:pPr>
        <w:jc w:val="both"/>
        <w:rPr>
          <w:color w:val="000000"/>
        </w:rPr>
      </w:pPr>
      <w:r w:rsidRPr="76270F20">
        <w:rPr>
          <w:color w:val="000000" w:themeColor="text1"/>
        </w:rPr>
        <w:t xml:space="preserve">De </w:t>
      </w:r>
      <w:r w:rsidRPr="76270F20">
        <w:rPr>
          <w:b/>
          <w:bCs/>
          <w:color w:val="000000" w:themeColor="text1"/>
        </w:rPr>
        <w:t>te melden</w:t>
      </w:r>
      <w:r w:rsidRPr="76270F20">
        <w:rPr>
          <w:color w:val="000000" w:themeColor="text1"/>
        </w:rPr>
        <w:t xml:space="preserve"> </w:t>
      </w:r>
      <w:r w:rsidRPr="76270F20">
        <w:rPr>
          <w:b/>
          <w:bCs/>
          <w:color w:val="000000" w:themeColor="text1"/>
        </w:rPr>
        <w:t xml:space="preserve">ziektes </w:t>
      </w:r>
      <w:proofErr w:type="gramStart"/>
      <w:r w:rsidRPr="76270F20">
        <w:rPr>
          <w:color w:val="000000" w:themeColor="text1"/>
        </w:rPr>
        <w:t>zijn :</w:t>
      </w:r>
      <w:proofErr w:type="gramEnd"/>
      <w:r w:rsidRPr="76270F20">
        <w:rPr>
          <w:color w:val="000000" w:themeColor="text1"/>
        </w:rPr>
        <w:t xml:space="preserve"> buiktyfus, buikgriep /voedselinfectie (vanaf 2 of meer gevallen (binnen een week) in een klas(groep)), hepatitis A, hepatitis B, hersenvliesontsteking (meningitis), poliomyelitis (kinderverlamming), difterie, roodvonk, tuberculose, shigellose (dysenterie), salmonellose, kinkhoest, bof, mazelen, rubella, schurft, windpokken, impetigo, schimmels, hoofdluizen.</w:t>
      </w:r>
    </w:p>
    <w:p w:rsidRPr="00DB7A10" w:rsidR="000611C7" w:rsidP="76270F20" w:rsidRDefault="670587E6" w14:paraId="302ED1A3" w14:textId="77777777">
      <w:pPr>
        <w:pStyle w:val="Kop2"/>
        <w:numPr>
          <w:ilvl w:val="0"/>
          <w:numId w:val="0"/>
        </w:numPr>
        <w:ind w:left="737" w:hanging="737"/>
        <w:jc w:val="both"/>
        <w:rPr>
          <w:rFonts w:eastAsia="Arial" w:cs="Arial"/>
          <w:color w:val="008D36"/>
        </w:rPr>
      </w:pPr>
      <w:r w:rsidRPr="76270F20">
        <w:rPr>
          <w:rFonts w:eastAsia="Arial" w:cs="Arial"/>
          <w:b w:val="0"/>
          <w:color w:val="008D36"/>
        </w:rPr>
        <w:t>CLB-dossier</w:t>
      </w:r>
    </w:p>
    <w:p w:rsidRPr="00DB7A10" w:rsidR="000611C7" w:rsidP="76270F20" w:rsidRDefault="670587E6" w14:paraId="0F2D20BA" w14:textId="77777777">
      <w:pPr>
        <w:jc w:val="both"/>
        <w:rPr>
          <w:color w:val="000000"/>
        </w:rPr>
      </w:pPr>
      <w:r w:rsidRPr="76270F20">
        <w:rPr>
          <w:color w:val="000000" w:themeColor="text1"/>
        </w:rPr>
        <w:t>Kom je bij ons voor begeleiding, dan maken we een digitaal multidisciplinair dossier op. Daarin komt alles wat met jou en de begeleiding te maken heeft. Het CLB houdt zich aan de wettelijke regels:</w:t>
      </w:r>
    </w:p>
    <w:p w:rsidRPr="00DB7A10" w:rsidR="000611C7" w:rsidRDefault="670587E6" w14:paraId="514D4720" w14:textId="77777777">
      <w:pPr>
        <w:numPr>
          <w:ilvl w:val="0"/>
          <w:numId w:val="39"/>
        </w:numPr>
        <w:suppressAutoHyphens w:val="0"/>
        <w:spacing w:after="0" w:line="216" w:lineRule="auto"/>
        <w:jc w:val="both"/>
        <w:rPr>
          <w:color w:val="000000"/>
        </w:rPr>
      </w:pPr>
      <w:r w:rsidRPr="76270F20">
        <w:rPr>
          <w:color w:val="000000" w:themeColor="text1"/>
        </w:rPr>
        <w:t xml:space="preserve">In het dossier komen enkel relevante gegevens die nodig zijn voor de begeleiding. </w:t>
      </w:r>
    </w:p>
    <w:p w:rsidRPr="00DB7A10" w:rsidR="000611C7" w:rsidRDefault="670587E6" w14:paraId="1CAE8260" w14:textId="77777777">
      <w:pPr>
        <w:numPr>
          <w:ilvl w:val="0"/>
          <w:numId w:val="39"/>
        </w:numPr>
        <w:suppressAutoHyphens w:val="0"/>
        <w:spacing w:after="0" w:line="216" w:lineRule="auto"/>
        <w:jc w:val="both"/>
        <w:rPr>
          <w:color w:val="000000"/>
        </w:rPr>
      </w:pPr>
      <w:r w:rsidRPr="76270F20">
        <w:rPr>
          <w:color w:val="000000" w:themeColor="text1"/>
        </w:rPr>
        <w:t xml:space="preserve">De medewerkers behandelen de gegevens met de nodige vertrouwelijkheid en zorgvuldigheid. </w:t>
      </w:r>
    </w:p>
    <w:p w:rsidRPr="00DB7A10" w:rsidR="000611C7" w:rsidRDefault="670587E6" w14:paraId="6DCC57FE" w14:textId="77777777">
      <w:pPr>
        <w:numPr>
          <w:ilvl w:val="0"/>
          <w:numId w:val="39"/>
        </w:numPr>
        <w:suppressAutoHyphens w:val="0"/>
        <w:spacing w:after="0" w:line="216" w:lineRule="auto"/>
        <w:jc w:val="both"/>
        <w:rPr>
          <w:color w:val="000000"/>
        </w:rPr>
      </w:pPr>
      <w:r w:rsidRPr="76270F20">
        <w:rPr>
          <w:color w:val="000000" w:themeColor="text1"/>
        </w:rPr>
        <w:t xml:space="preserve">De medewerkers houden zich aan het beroepsgeheim en het ‘decreet rechtspositie minderjarigen’. </w:t>
      </w:r>
    </w:p>
    <w:p w:rsidRPr="00DB7A10" w:rsidR="000611C7" w:rsidP="76270F20" w:rsidRDefault="670587E6" w14:paraId="5358912D" w14:textId="77777777">
      <w:pPr>
        <w:jc w:val="both"/>
        <w:rPr>
          <w:color w:val="000000"/>
        </w:rPr>
      </w:pPr>
      <w:r w:rsidRPr="76270F20">
        <w:rPr>
          <w:color w:val="000000" w:themeColor="text1"/>
        </w:rPr>
        <w:t xml:space="preserve">Alle dossiergegevens worden bewaard in het CLB, onder de verantwoordelijkheid van de directeur die het dossier beheert. Jouw dossier wordt nog 10 jaar na het laatste medisch onderzoek of vaccinatie gearchiveerd. Daarna wordt het digitaal dossier verwijderd. </w:t>
      </w:r>
    </w:p>
    <w:p w:rsidRPr="00DB7A10" w:rsidR="000611C7" w:rsidP="76270F20" w:rsidRDefault="000611C7" w14:paraId="07C64664" w14:textId="77777777">
      <w:pPr>
        <w:jc w:val="both"/>
        <w:rPr>
          <w:color w:val="000000"/>
        </w:rPr>
      </w:pPr>
    </w:p>
    <w:p w:rsidRPr="00DB7A10" w:rsidR="000611C7" w:rsidP="76270F20" w:rsidRDefault="670587E6" w14:paraId="5C87120A" w14:textId="77777777">
      <w:pPr>
        <w:pStyle w:val="Kop2"/>
        <w:numPr>
          <w:ilvl w:val="0"/>
          <w:numId w:val="0"/>
        </w:numPr>
        <w:ind w:left="737" w:hanging="737"/>
        <w:jc w:val="both"/>
        <w:rPr>
          <w:rFonts w:eastAsia="Arial" w:cs="Arial"/>
          <w:color w:val="008D36"/>
        </w:rPr>
      </w:pPr>
      <w:r w:rsidRPr="76270F20">
        <w:rPr>
          <w:rFonts w:eastAsia="Arial" w:cs="Arial"/>
          <w:b w:val="0"/>
          <w:color w:val="008D36"/>
        </w:rPr>
        <w:t xml:space="preserve">Het dossier inkijken? </w:t>
      </w:r>
    </w:p>
    <w:p w:rsidRPr="00DB7A10" w:rsidR="000611C7" w:rsidP="76270F20" w:rsidRDefault="670587E6" w14:paraId="44CBEDD0" w14:textId="77777777">
      <w:pPr>
        <w:jc w:val="both"/>
        <w:rPr>
          <w:color w:val="000000"/>
        </w:rPr>
      </w:pPr>
      <w:r w:rsidRPr="76270F20">
        <w:rPr>
          <w:b/>
          <w:bCs/>
          <w:color w:val="000000" w:themeColor="text1"/>
        </w:rPr>
        <w:t>Ben je jonger dan 12 jaar</w:t>
      </w:r>
      <w:r w:rsidRPr="76270F20">
        <w:rPr>
          <w:color w:val="000000" w:themeColor="text1"/>
        </w:rPr>
        <w:t xml:space="preserve"> dan mogen jouw ouders of voogd het digitale dossier inkijken op het centrum.</w:t>
      </w:r>
    </w:p>
    <w:p w:rsidRPr="00DB7A10" w:rsidR="000611C7" w:rsidP="76270F20" w:rsidRDefault="670587E6" w14:paraId="5E6F18C8" w14:textId="77777777">
      <w:pPr>
        <w:jc w:val="both"/>
        <w:rPr>
          <w:color w:val="000000"/>
        </w:rPr>
      </w:pPr>
      <w:bookmarkStart w:name="_heading=h.3dy6vkm" w:id="46"/>
      <w:bookmarkEnd w:id="46"/>
      <w:r w:rsidRPr="76270F20">
        <w:rPr>
          <w:color w:val="000000" w:themeColor="text1"/>
        </w:rPr>
        <w:t xml:space="preserve">Dit geldt niet altijd en niet voor het volledige dossier. Inzage in de gezondheidsgegevens </w:t>
      </w:r>
      <w:proofErr w:type="gramStart"/>
      <w:r w:rsidRPr="76270F20">
        <w:rPr>
          <w:color w:val="000000" w:themeColor="text1"/>
        </w:rPr>
        <w:t>van  het</w:t>
      </w:r>
      <w:proofErr w:type="gramEnd"/>
      <w:r w:rsidRPr="76270F20">
        <w:rPr>
          <w:color w:val="000000" w:themeColor="text1"/>
        </w:rPr>
        <w:t xml:space="preserve"> dossier, gebeurt altijd in bijzijn van een arts.</w:t>
      </w:r>
    </w:p>
    <w:p w:rsidRPr="00DB7A10" w:rsidR="000611C7" w:rsidP="76270F20" w:rsidRDefault="670587E6" w14:paraId="671690CA" w14:textId="77777777">
      <w:pPr>
        <w:jc w:val="both"/>
        <w:rPr>
          <w:color w:val="000000"/>
        </w:rPr>
      </w:pPr>
      <w:r w:rsidRPr="76270F20">
        <w:rPr>
          <w:b/>
          <w:bCs/>
          <w:color w:val="000000" w:themeColor="text1"/>
        </w:rPr>
        <w:t>Vanaf 12 jaar</w:t>
      </w:r>
      <w:r w:rsidRPr="76270F20">
        <w:rPr>
          <w:color w:val="000000" w:themeColor="text1"/>
        </w:rPr>
        <w:t xml:space="preserve"> mag je meestal zelf het dossier inkijken. Er bestaan wel enkele uitzonderingen. Je ouders of voogd mogen het dossier enkel inkijken met jouw toestemming. Het dossier inkijken gebeurt tijdens een gesprek met het begeleidende CLB- team. Je kan een kopie vragen van de gegevens die je mag inkijken. Die kopie is vertrouwelijk en mag niet voor iets anders dienen dan voor jeugdhulp. Gegevens over jezelf mag je laten verbeteren en aanvullen. </w:t>
      </w:r>
    </w:p>
    <w:p w:rsidRPr="00DB7A10" w:rsidR="000611C7" w:rsidP="76270F20" w:rsidRDefault="670587E6" w14:paraId="67BD70F1" w14:textId="77777777">
      <w:pPr>
        <w:pStyle w:val="Kop2"/>
        <w:numPr>
          <w:ilvl w:val="0"/>
          <w:numId w:val="0"/>
        </w:numPr>
        <w:ind w:left="737" w:hanging="737"/>
        <w:jc w:val="both"/>
        <w:rPr>
          <w:rFonts w:eastAsia="Arial" w:cs="Arial"/>
          <w:color w:val="008D36"/>
        </w:rPr>
      </w:pPr>
      <w:r w:rsidRPr="76270F20">
        <w:rPr>
          <w:rFonts w:eastAsia="Arial" w:cs="Arial"/>
          <w:b w:val="0"/>
          <w:color w:val="008D36"/>
        </w:rPr>
        <w:t>Naar een andere school?</w:t>
      </w:r>
    </w:p>
    <w:p w:rsidRPr="00DB7A10" w:rsidR="000611C7" w:rsidP="76270F20" w:rsidRDefault="670587E6" w14:paraId="69A2CC67" w14:textId="77777777">
      <w:pPr>
        <w:jc w:val="both"/>
        <w:rPr>
          <w:color w:val="000000"/>
        </w:rPr>
      </w:pPr>
      <w:r w:rsidRPr="76270F20">
        <w:rPr>
          <w:color w:val="000000" w:themeColor="text1"/>
        </w:rPr>
        <w:t xml:space="preserve">Als de leerling van een school komt die samenwerkt met een ander CLB, zal het CLB-dossier 10 werkdagen na de inschrijving bezorgd worden aan het nieuwe CLB. De leerling of ouder hoeft </w:t>
      </w:r>
      <w:proofErr w:type="gramStart"/>
      <w:r w:rsidRPr="76270F20">
        <w:rPr>
          <w:color w:val="000000" w:themeColor="text1"/>
        </w:rPr>
        <w:t>hiervoor  niets</w:t>
      </w:r>
      <w:proofErr w:type="gramEnd"/>
      <w:r w:rsidRPr="76270F20">
        <w:rPr>
          <w:color w:val="000000" w:themeColor="text1"/>
        </w:rPr>
        <w:t xml:space="preserve"> te doen. Bij een inschrijving voor een volgend schooljaar wordt het dossier pas na 1 september overgedragen.</w:t>
      </w:r>
    </w:p>
    <w:p w:rsidRPr="00DB7A10" w:rsidR="000611C7" w:rsidP="76270F20" w:rsidRDefault="670587E6" w14:paraId="2588791D" w14:textId="77777777">
      <w:pPr>
        <w:jc w:val="both"/>
        <w:rPr>
          <w:color w:val="000000"/>
        </w:rPr>
      </w:pPr>
      <w:r w:rsidRPr="76270F20">
        <w:rPr>
          <w:color w:val="000000" w:themeColor="text1"/>
        </w:rPr>
        <w:t xml:space="preserve">Als de leerling (in principe vanaf 12 jaar) of ouder niet willen dat het dossier van je kind wordt overgedragen, moet je dat binnen een termijn van 10 werkdagen na de inschrijving schriftelijk laten weten aan het vorige CLB. </w:t>
      </w:r>
    </w:p>
    <w:p w:rsidRPr="00DB7A10" w:rsidR="000611C7" w:rsidP="76270F20" w:rsidRDefault="670587E6" w14:paraId="7F9B2460" w14:textId="77777777">
      <w:pPr>
        <w:jc w:val="both"/>
        <w:rPr>
          <w:color w:val="000000"/>
        </w:rPr>
      </w:pPr>
      <w:r w:rsidRPr="76270F20">
        <w:rPr>
          <w:color w:val="000000" w:themeColor="text1"/>
        </w:rPr>
        <w:t xml:space="preserve">De leerling (in principe vanaf 12 jaar) of ouder kunnen zich niet verzetten tegen het overdragen van identificatiegegevens en gegevens in het kader van de verplichte begeleiding van leerlingen met leerplichtproblemen en gegevens in het kader van de systematische contacten. </w:t>
      </w:r>
    </w:p>
    <w:p w:rsidRPr="00DB7A10" w:rsidR="000611C7" w:rsidP="76270F20" w:rsidRDefault="670587E6" w14:paraId="7DCF64B7" w14:textId="77777777">
      <w:pPr>
        <w:jc w:val="both"/>
        <w:rPr>
          <w:color w:val="000000"/>
        </w:rPr>
      </w:pPr>
      <w:r w:rsidRPr="76270F20">
        <w:rPr>
          <w:color w:val="000000"/>
        </w:rPr>
        <w:t>Ook tegen de overdracht van een GC</w:t>
      </w:r>
      <w:r w:rsidRPr="76270F20" w:rsidR="000611C7">
        <w:rPr>
          <w:color w:val="000000" w:themeColor="text1"/>
          <w:vertAlign w:val="superscript"/>
        </w:rPr>
        <w:footnoteReference w:id="2"/>
      </w:r>
      <w:r w:rsidRPr="76270F20">
        <w:rPr>
          <w:color w:val="000000"/>
        </w:rPr>
        <w:t>-verslag of IAC</w:t>
      </w:r>
      <w:r w:rsidRPr="76270F20" w:rsidR="000611C7">
        <w:rPr>
          <w:color w:val="000000" w:themeColor="text1"/>
          <w:vertAlign w:val="superscript"/>
        </w:rPr>
        <w:footnoteReference w:id="3"/>
      </w:r>
      <w:r w:rsidRPr="76270F20">
        <w:rPr>
          <w:color w:val="000000"/>
        </w:rPr>
        <w:t>-verslag of OV4</w:t>
      </w:r>
      <w:r w:rsidRPr="76270F20" w:rsidR="000611C7">
        <w:rPr>
          <w:color w:val="000000" w:themeColor="text1"/>
          <w:vertAlign w:val="superscript"/>
        </w:rPr>
        <w:footnoteReference w:id="4"/>
      </w:r>
      <w:r w:rsidRPr="76270F20">
        <w:rPr>
          <w:color w:val="000000"/>
        </w:rPr>
        <w:t>-verslag kan je je niet verzetten. In principe worden GC-verslagen en IAC-verslagen bijgehouden in IRIS-CLB online.</w:t>
      </w:r>
    </w:p>
    <w:p w:rsidRPr="00DB7A10" w:rsidR="000611C7" w:rsidP="76270F20" w:rsidRDefault="670587E6" w14:paraId="1857CBC6" w14:textId="77777777">
      <w:pPr>
        <w:pStyle w:val="Kop2"/>
        <w:numPr>
          <w:ilvl w:val="0"/>
          <w:numId w:val="0"/>
        </w:numPr>
        <w:ind w:left="737" w:hanging="737"/>
        <w:jc w:val="both"/>
        <w:rPr>
          <w:rFonts w:eastAsia="Arial" w:cs="Arial"/>
          <w:color w:val="008D36"/>
        </w:rPr>
      </w:pPr>
      <w:r w:rsidRPr="76270F20">
        <w:rPr>
          <w:rFonts w:eastAsia="Arial" w:cs="Arial"/>
          <w:b w:val="0"/>
          <w:color w:val="008D36"/>
        </w:rPr>
        <w:t xml:space="preserve">Een klacht over een CLB- begeleiding? </w:t>
      </w:r>
    </w:p>
    <w:p w:rsidRPr="001B4BA8" w:rsidR="000611C7" w:rsidP="000611C7" w:rsidRDefault="670587E6" w14:paraId="7C2D991F" w14:textId="10491C3A">
      <w:pPr>
        <w:jc w:val="both"/>
        <w:rPr>
          <w:color w:val="000000"/>
        </w:rPr>
      </w:pPr>
      <w:r w:rsidRPr="76270F20">
        <w:rPr>
          <w:color w:val="000000" w:themeColor="text1"/>
        </w:rPr>
        <w:t xml:space="preserve">Elk centrum heeft een vaste werkwijze om klachten te behandelen. Je kan dit navragen bij je CLB of via </w:t>
      </w:r>
      <w:hyperlink r:id="rId71">
        <w:r w:rsidRPr="76270F20">
          <w:rPr>
            <w:rStyle w:val="Hyperlink"/>
          </w:rPr>
          <w:t>www.vclbanker.be</w:t>
        </w:r>
      </w:hyperlink>
      <w:r w:rsidRPr="76270F20">
        <w:rPr>
          <w:color w:val="0000FF"/>
          <w:u w:val="single"/>
        </w:rPr>
        <w:t>.</w:t>
      </w:r>
    </w:p>
    <w:p w:rsidRPr="00374A00" w:rsidR="00B63A2B" w:rsidP="76270F20" w:rsidRDefault="00B63A2B" w14:paraId="2E452BC4" w14:textId="77777777">
      <w:pPr>
        <w:jc w:val="both"/>
        <w:rPr>
          <w:rFonts w:eastAsia="Times New Roman"/>
          <w:lang w:val="nl-NL" w:eastAsia="nl-NL"/>
        </w:rPr>
      </w:pPr>
    </w:p>
    <w:p w:rsidRPr="00AF65A5" w:rsidR="00A11E63" w:rsidP="00AF65A5" w:rsidRDefault="6E87A187" w14:paraId="57B5F3E6" w14:textId="7BED1A26">
      <w:pPr>
        <w:pStyle w:val="Kop3"/>
      </w:pPr>
      <w:r>
        <w:t>Leersteuncentrum</w:t>
      </w:r>
      <w:r w:rsidR="03301706">
        <w:t xml:space="preserve"> (LSC)</w:t>
      </w:r>
    </w:p>
    <w:p w:rsidRPr="009D021A" w:rsidR="00C80728" w:rsidP="76270F20" w:rsidRDefault="4A4A8655" w14:paraId="4C231480" w14:textId="77777777">
      <w:pPr>
        <w:suppressAutoHyphens w:val="0"/>
        <w:contextualSpacing/>
        <w:rPr>
          <w:rFonts w:eastAsia="Trebuchet MS" w:cs="Times New Roman"/>
          <w:lang w:eastAsia="nl-BE"/>
        </w:rPr>
      </w:pPr>
      <w:r w:rsidRPr="76270F20">
        <w:rPr>
          <w:rFonts w:eastAsia="Trebuchet MS" w:cs="Times New Roman"/>
          <w:lang w:eastAsia="nl-BE"/>
        </w:rPr>
        <w:t>Het leersteuncentrum biedt leersteun aan de school op basis van de ondersteuningsbehoeften van leerlingen, leraren en het schoolteam met een maximaal effect op de klasvloer. Leersteun is ondersteuning die de maximale ontplooiing, leerwinst, welbevinden, zelfredzaamheid en volwaardige participatie van jouw kind bevordert en die de competenties van leraren versterkt in het begeleiden van leerlingen met specifieke onderwijsbehoeften. Leersteun zet in op het creëren van een inclusieve klaspraktijk en inclusieve schoolcultuur.</w:t>
      </w:r>
    </w:p>
    <w:p w:rsidRPr="009D021A" w:rsidR="00C80728" w:rsidP="76270F20" w:rsidRDefault="00C80728" w14:paraId="35DBF18E" w14:textId="77777777">
      <w:pPr>
        <w:suppressAutoHyphens w:val="0"/>
        <w:contextualSpacing/>
        <w:rPr>
          <w:rFonts w:eastAsia="Trebuchet MS" w:cs="Times New Roman"/>
          <w:lang w:eastAsia="nl-BE"/>
        </w:rPr>
      </w:pPr>
    </w:p>
    <w:p w:rsidRPr="00AF65A5" w:rsidR="00C80728" w:rsidP="76270F20" w:rsidRDefault="4A4A8655" w14:paraId="78D64BD0" w14:textId="756B663E">
      <w:pPr>
        <w:suppressAutoHyphens w:val="0"/>
        <w:contextualSpacing/>
        <w:rPr>
          <w:rFonts w:eastAsia="Trebuchet MS" w:cs="Times New Roman"/>
          <w:lang w:eastAsia="nl-BE"/>
        </w:rPr>
      </w:pPr>
      <w:r w:rsidRPr="76270F20">
        <w:rPr>
          <w:rFonts w:eastAsia="Trebuchet MS" w:cs="Times New Roman"/>
          <w:lang w:eastAsia="nl-BE"/>
        </w:rPr>
        <w:t xml:space="preserve">Onze school is aangesloten bij het leersteuncentrum </w:t>
      </w:r>
      <w:sdt>
        <w:sdtPr>
          <w:rPr>
            <w:rFonts w:eastAsia="Trebuchet MS" w:cs="Times New Roman"/>
            <w:lang w:eastAsia="nl-BE"/>
          </w:rPr>
          <w:alias w:val="Geef hier de naam van het leersteuncentra"/>
          <w:tag w:val="Geef hier de naam van het leersteuncentra"/>
          <w:id w:val="1146468567"/>
          <w:placeholder>
            <w:docPart w:val="4AFEAE5CBD274DE08E7CB81BE69C3BA7"/>
          </w:placeholder>
          <w15:color w:val="A8AF37"/>
        </w:sdtPr>
        <w:sdtContent>
          <w:r w:rsidRPr="76270F20" w:rsidR="337F4D2B">
            <w:rPr>
              <w:rFonts w:eastAsia="Trebuchet MS" w:cs="Times New Roman"/>
              <w:lang w:eastAsia="nl-BE"/>
            </w:rPr>
            <w:t xml:space="preserve">De Accolade </w:t>
          </w:r>
        </w:sdtContent>
      </w:sdt>
      <w:r w:rsidRPr="76270F20">
        <w:rPr>
          <w:rFonts w:eastAsia="Trebuchet MS" w:cs="Times New Roman"/>
          <w:lang w:eastAsia="nl-BE"/>
        </w:rPr>
        <w:t xml:space="preserve"> Dit leersteuncentrum biedt leersteun aan voor type basisaanbod, type 2, type 3, </w:t>
      </w:r>
      <w:r w:rsidRPr="76270F20" w:rsidR="194794B6">
        <w:rPr>
          <w:rFonts w:eastAsia="Trebuchet MS" w:cs="Times New Roman"/>
          <w:lang w:eastAsia="nl-BE"/>
        </w:rPr>
        <w:t>type 4</w:t>
      </w:r>
      <w:r w:rsidRPr="76270F20" w:rsidR="5B9C7125">
        <w:rPr>
          <w:rFonts w:eastAsia="Trebuchet MS" w:cs="Times New Roman"/>
          <w:lang w:eastAsia="nl-BE"/>
        </w:rPr>
        <w:t xml:space="preserve">, type 7 en </w:t>
      </w:r>
      <w:r w:rsidRPr="76270F20">
        <w:rPr>
          <w:rFonts w:eastAsia="Trebuchet MS" w:cs="Times New Roman"/>
          <w:lang w:eastAsia="nl-BE"/>
        </w:rPr>
        <w:t>type 9</w:t>
      </w:r>
      <w:r w:rsidRPr="76270F20" w:rsidR="5B9C7125">
        <w:rPr>
          <w:rFonts w:eastAsia="Trebuchet MS" w:cs="Times New Roman"/>
          <w:lang w:eastAsia="nl-BE"/>
        </w:rPr>
        <w:t xml:space="preserve">. </w:t>
      </w:r>
      <w:r w:rsidRPr="76270F20">
        <w:rPr>
          <w:rFonts w:eastAsia="Trebuchet MS" w:cs="Times New Roman"/>
          <w:lang w:eastAsia="nl-BE"/>
        </w:rPr>
        <w:t xml:space="preserve">Voor type </w:t>
      </w:r>
      <w:sdt>
        <w:sdtPr>
          <w:rPr>
            <w:rFonts w:eastAsia="Trebuchet MS" w:cs="Times New Roman"/>
            <w:lang w:eastAsia="nl-BE"/>
          </w:rPr>
          <w:alias w:val="Geef hier de types"/>
          <w:tag w:val="Geef hier de types"/>
          <w:id w:val="1254636929"/>
          <w:placeholder>
            <w:docPart w:val="FC0FC3CC6B074537A4061D2B02CAA59B"/>
          </w:placeholder>
          <w15:color w:val="A8AF37"/>
        </w:sdtPr>
        <w:sdtContent>
          <w:r w:rsidRPr="76270F20" w:rsidR="5B9C7125">
            <w:rPr>
              <w:rFonts w:eastAsia="Trebuchet MS" w:cs="Times New Roman"/>
              <w:lang w:eastAsia="nl-BE"/>
            </w:rPr>
            <w:t xml:space="preserve">6 </w:t>
          </w:r>
        </w:sdtContent>
      </w:sdt>
      <w:r w:rsidRPr="76270F20">
        <w:rPr>
          <w:rFonts w:eastAsia="Trebuchet MS" w:cs="Times New Roman"/>
          <w:lang w:eastAsia="nl-BE"/>
        </w:rPr>
        <w:t xml:space="preserve"> werkt dit leersteuncentrum structureel samen met het</w:t>
      </w:r>
      <w:r w:rsidRPr="76270F20" w:rsidR="337F4D2B">
        <w:rPr>
          <w:rFonts w:eastAsia="Trebuchet MS" w:cs="Times New Roman"/>
          <w:lang w:eastAsia="nl-BE"/>
        </w:rPr>
        <w:t xml:space="preserve">. </w:t>
      </w:r>
      <w:proofErr w:type="gramStart"/>
      <w:r w:rsidRPr="76270F20">
        <w:rPr>
          <w:rFonts w:eastAsia="Trebuchet MS" w:cs="Times New Roman"/>
          <w:lang w:eastAsia="nl-BE"/>
        </w:rPr>
        <w:t>specifiek</w:t>
      </w:r>
      <w:proofErr w:type="gramEnd"/>
      <w:r w:rsidRPr="76270F20">
        <w:rPr>
          <w:rFonts w:eastAsia="Trebuchet MS" w:cs="Times New Roman"/>
          <w:lang w:eastAsia="nl-BE"/>
        </w:rPr>
        <w:t xml:space="preserve"> leersteuncentrum </w:t>
      </w:r>
      <w:sdt>
        <w:sdtPr>
          <w:rPr>
            <w:rFonts w:eastAsia="Trebuchet MS" w:cs="Times New Roman"/>
            <w:lang w:eastAsia="nl-BE"/>
          </w:rPr>
          <w:alias w:val="Geef hier de naam van het specifiek leersteuncentra"/>
          <w:tag w:val="Geef hier de naam van het specifiek leersteuncentra"/>
          <w:id w:val="-280420069"/>
          <w:placeholder>
            <w:docPart w:val="3E4C0CADC2BF4BEF8411336285A1FA52"/>
          </w:placeholder>
          <w15:color w:val="A8AF37"/>
        </w:sdtPr>
        <w:sdtContent>
          <w:r w:rsidRPr="76270F20" w:rsidR="38DE40CF">
            <w:rPr>
              <w:rFonts w:eastAsia="Trebuchet MS" w:cs="Times New Roman"/>
              <w:lang w:eastAsia="nl-BE"/>
            </w:rPr>
            <w:t xml:space="preserve">De </w:t>
          </w:r>
          <w:proofErr w:type="gramStart"/>
          <w:r w:rsidRPr="76270F20" w:rsidR="38DE40CF">
            <w:rPr>
              <w:rFonts w:eastAsia="Trebuchet MS" w:cs="Times New Roman"/>
              <w:lang w:eastAsia="nl-BE"/>
            </w:rPr>
            <w:t>Kade .</w:t>
          </w:r>
          <w:proofErr w:type="gramEnd"/>
        </w:sdtContent>
      </w:sdt>
    </w:p>
    <w:p w:rsidRPr="00AF65A5" w:rsidR="00C80728" w:rsidP="76270F20" w:rsidRDefault="00C80728" w14:paraId="2F542ABE" w14:textId="77777777">
      <w:pPr>
        <w:suppressAutoHyphens w:val="0"/>
        <w:contextualSpacing/>
        <w:rPr>
          <w:rFonts w:eastAsia="Trebuchet MS" w:cs="Times New Roman"/>
          <w:lang w:eastAsia="nl-BE"/>
        </w:rPr>
      </w:pPr>
    </w:p>
    <w:p w:rsidRPr="00AF65A5" w:rsidR="00C80728" w:rsidP="76270F20" w:rsidRDefault="4A4A8655" w14:paraId="5027582F" w14:textId="05C69BD0">
      <w:pPr>
        <w:suppressAutoHyphens w:val="0"/>
        <w:contextualSpacing/>
        <w:rPr>
          <w:rFonts w:eastAsia="Trebuchet MS" w:cs="Times New Roman"/>
          <w:lang w:eastAsia="nl-BE"/>
        </w:rPr>
      </w:pPr>
      <w:r w:rsidRPr="76270F20">
        <w:rPr>
          <w:rFonts w:eastAsia="Trebuchet MS" w:cs="Times New Roman"/>
          <w:lang w:eastAsia="nl-BE"/>
        </w:rPr>
        <w:t>De school kan leersteun aanvragen voor alle leerlingen die beschikken over een GC-verslag of IAC-verslag*. Zo’n verslag wordt opgemaakt door het CLB in overleg met de school en ouders.</w:t>
      </w:r>
    </w:p>
    <w:p w:rsidRPr="00AF65A5" w:rsidR="00C80728" w:rsidP="76270F20" w:rsidRDefault="00C80728" w14:paraId="3C45E189" w14:textId="77777777">
      <w:pPr>
        <w:suppressAutoHyphens w:val="0"/>
        <w:contextualSpacing/>
        <w:rPr>
          <w:rFonts w:eastAsia="Trebuchet MS" w:cs="Times New Roman"/>
          <w:lang w:eastAsia="nl-BE"/>
        </w:rPr>
      </w:pPr>
    </w:p>
    <w:p w:rsidRPr="00AF65A5" w:rsidR="00C80728" w:rsidP="76270F20" w:rsidRDefault="4A4A8655" w14:paraId="106ED307" w14:textId="4AF88CFF">
      <w:pPr>
        <w:suppressAutoHyphens w:val="0"/>
        <w:contextualSpacing/>
        <w:rPr>
          <w:rFonts w:eastAsia="Trebuchet MS" w:cs="Times New Roman"/>
          <w:lang w:eastAsia="nl-BE"/>
        </w:rPr>
      </w:pPr>
      <w:r w:rsidRPr="76270F20">
        <w:rPr>
          <w:rFonts w:eastAsia="Trebuchet MS" w:cs="Times New Roman"/>
          <w:lang w:eastAsia="nl-BE"/>
        </w:rPr>
        <w:t>De leerondersteuner komt naar de school. Hij kan je kind, de lera(a)r(en) en/of het hele schoolteam ondersteunen. Het leersteuncentrum geeft het leersteuntraject van je kind vorm in overleg met de school, jou als ouder en waar mogelijk je kind zelf. Het CLB kan hierbij betrokken worden als dat nodig zou zijn.</w:t>
      </w:r>
    </w:p>
    <w:p w:rsidRPr="00AF65A5" w:rsidR="00C80728" w:rsidP="76270F20" w:rsidRDefault="00C80728" w14:paraId="352EE6A1" w14:textId="77777777">
      <w:pPr>
        <w:suppressAutoHyphens w:val="0"/>
        <w:contextualSpacing/>
        <w:rPr>
          <w:rFonts w:eastAsia="Trebuchet MS" w:cs="Times New Roman"/>
          <w:lang w:eastAsia="nl-BE"/>
        </w:rPr>
      </w:pPr>
    </w:p>
    <w:p w:rsidR="00C80728" w:rsidP="76270F20" w:rsidRDefault="4A4A8655" w14:paraId="06A25FC1" w14:textId="5FEA28DF">
      <w:pPr>
        <w:suppressAutoHyphens w:val="0"/>
        <w:contextualSpacing/>
        <w:rPr>
          <w:rFonts w:eastAsia="Trebuchet MS" w:cs="Times New Roman"/>
          <w:lang w:eastAsia="nl-BE"/>
        </w:rPr>
      </w:pPr>
      <w:r w:rsidRPr="76270F20">
        <w:rPr>
          <w:rFonts w:eastAsia="Trebuchet MS" w:cs="Times New Roman"/>
          <w:lang w:eastAsia="nl-BE"/>
        </w:rPr>
        <w:t>Voor algemene vragen over leerondersteuning kun je terecht bij het informatiepunt van het leersteuncentrum. Wanneer je klachten zou hebben over de leersteun, dan kun je een klacht indienen bij het leersteuncentrum. Als de klacht onvoldoende gehoord of behandeld zou worden door het leersteuncentrum, dan is er bemiddeling mogelijk door het CLB.</w:t>
      </w:r>
    </w:p>
    <w:p w:rsidRPr="0078314B" w:rsidR="0078314B" w:rsidP="76270F20" w:rsidRDefault="3E99FDB4" w14:paraId="7C35634B" w14:textId="77777777">
      <w:pPr>
        <w:pStyle w:val="Kop3"/>
        <w:rPr>
          <w:rFonts w:eastAsia="Trebuchet MS" w:cs="Trebuchet MS"/>
          <w:i w:val="0"/>
          <w:color w:val="auto"/>
        </w:rPr>
      </w:pPr>
      <w:r w:rsidRPr="76270F20">
        <w:rPr>
          <w:rFonts w:eastAsia="Trebuchet MS" w:cs="Trebuchet MS"/>
          <w:i w:val="0"/>
          <w:color w:val="auto"/>
        </w:rPr>
        <w:t>Andere school voor gewoon onderwijs</w:t>
      </w:r>
    </w:p>
    <w:p w:rsidRPr="0078314B" w:rsidR="0078314B" w:rsidP="76270F20" w:rsidRDefault="3E99FDB4" w14:paraId="272F3C8B" w14:textId="77777777">
      <w:pPr>
        <w:spacing w:after="180"/>
        <w:rPr>
          <w:rFonts w:eastAsia="Trebuchet MS" w:cs="Trebuchet MS"/>
          <w:color w:val="auto"/>
        </w:rPr>
      </w:pPr>
      <w:r w:rsidRPr="76270F20">
        <w:rPr>
          <w:rFonts w:eastAsia="Trebuchet MS" w:cs="Trebuchet MS"/>
          <w:color w:val="auto"/>
        </w:rPr>
        <w:t xml:space="preserve">Je kind kan deeltijds lessen en activiteiten volgen in een andere gewone basis- of secundaire school. Deze mogelijkheid is een gunst, geen recht. Dit betekent concreet dat beide scholen hiermee akkoord moeten gaan. We maken daarover afspraken in overleg met jou als ouder, waar mogelijk je kind, en desgevallend met het CLB en het leersteuncentrum. </w:t>
      </w:r>
    </w:p>
    <w:p w:rsidRPr="00252A9E" w:rsidR="0078314B" w:rsidP="0078314B" w:rsidRDefault="3E99FDB4" w14:paraId="5A32638E" w14:textId="77777777">
      <w:r w:rsidRPr="76270F20">
        <w:rPr>
          <w:rFonts w:eastAsia="Trebuchet MS" w:cs="Trebuchet MS"/>
          <w:color w:val="auto"/>
        </w:rPr>
        <w:t>Wanneer je kind in een andere basisschool een taalintegratietraject volgt, werken we met die school samen voor de organisatie van het vervoer.</w:t>
      </w:r>
    </w:p>
    <w:p w:rsidR="002026CD" w:rsidP="76270F20" w:rsidRDefault="1F4B6794" w14:paraId="20044C00" w14:textId="5E9FC1CB">
      <w:pPr>
        <w:jc w:val="both"/>
        <w:rPr>
          <w:highlight w:val="yellow"/>
        </w:rPr>
      </w:pPr>
      <w:r w:rsidRPr="76270F20">
        <w:rPr>
          <w:highlight w:val="yellow"/>
        </w:rPr>
        <w:t>In het decreet taalhelden wordt vermeld dat scholen ervoor kunnen kiezen om samen een taalheldklas te organiseren. Daarbij worden de principes van lesbijwoning in een andere school gevolgd.</w:t>
      </w:r>
      <w:r>
        <w:t xml:space="preserve"> </w:t>
      </w:r>
    </w:p>
    <w:p w:rsidRPr="00407D44" w:rsidR="005F3A6A" w:rsidP="76270F20" w:rsidRDefault="6929485C" w14:paraId="1A4A8AB4" w14:textId="0F6C98F4">
      <w:pPr>
        <w:pStyle w:val="Kop3"/>
      </w:pPr>
      <w:r>
        <w:t>Andere school voor buitengewoon onderwijs</w:t>
      </w:r>
    </w:p>
    <w:p w:rsidRPr="007E61AF" w:rsidR="005F3A6A" w:rsidP="005F3A6A" w:rsidRDefault="7511F064" w14:paraId="38B7D0C7" w14:textId="46D7CA2B">
      <w:pPr>
        <w:ind w:right="-144"/>
        <w:rPr>
          <w:rFonts w:eastAsia="Trebuchet MS" w:cs="Times New Roman"/>
          <w:lang w:eastAsia="nl-BE"/>
        </w:rPr>
      </w:pPr>
      <w:r w:rsidRPr="76270F20">
        <w:rPr>
          <w:rFonts w:eastAsia="Trebuchet MS" w:cs="Times New Roman"/>
          <w:lang w:eastAsia="nl-BE"/>
        </w:rPr>
        <w:t xml:space="preserve">Heeft je kind een IAC-verslag*? Dan kan je kind maximaal </w:t>
      </w:r>
      <w:r w:rsidRPr="76270F20" w:rsidR="3E99FDB4">
        <w:rPr>
          <w:rFonts w:eastAsia="Trebuchet MS" w:cs="Times New Roman"/>
          <w:lang w:eastAsia="nl-BE"/>
        </w:rPr>
        <w:t>deel</w:t>
      </w:r>
      <w:r w:rsidRPr="76270F20">
        <w:rPr>
          <w:rFonts w:eastAsia="Trebuchet MS" w:cs="Times New Roman"/>
          <w:lang w:eastAsia="nl-BE"/>
        </w:rPr>
        <w:t>tijds de lessen of activiteiten bijwonen in een school voor buitengewoon</w:t>
      </w:r>
      <w:r w:rsidRPr="76270F20" w:rsidR="6929485C">
        <w:rPr>
          <w:rFonts w:eastAsia="Trebuchet MS" w:cs="Times New Roman"/>
          <w:lang w:eastAsia="nl-BE"/>
        </w:rPr>
        <w:t xml:space="preserve"> basis- of </w:t>
      </w:r>
      <w:r w:rsidRPr="76270F20" w:rsidR="360A28AF">
        <w:rPr>
          <w:rFonts w:eastAsia="Trebuchet MS" w:cs="Times New Roman"/>
          <w:lang w:eastAsia="nl-BE"/>
        </w:rPr>
        <w:t>secundair</w:t>
      </w:r>
      <w:r w:rsidRPr="76270F20">
        <w:rPr>
          <w:rFonts w:eastAsia="Trebuchet MS" w:cs="Times New Roman"/>
          <w:lang w:eastAsia="nl-BE"/>
        </w:rPr>
        <w:t xml:space="preserve"> onderwijs. Deze mogelijkheid is een gunst, geen recht. Dit betekent concreet dat beide scholen hiermee akkoord moeten gaan. We maken daarover afspraken in overleg met jou als ouder, waar mogelijk je kind en het CLB. Op de momenten dat je kind les volgt in het buitengewoon onderwijs, heeft het geen recht op leersteun vanuit het leersteuncentrum. De school voor buitengewoon onderwijs staat dan in voor de ondersteuning.</w:t>
      </w:r>
    </w:p>
    <w:p w:rsidR="005F3A6A" w:rsidP="00C53821" w:rsidRDefault="005F3A6A" w14:paraId="6E063F25" w14:textId="77777777">
      <w:pPr>
        <w:jc w:val="both"/>
      </w:pPr>
    </w:p>
    <w:p w:rsidRPr="00FD6C69" w:rsidR="00D80C15" w:rsidP="76270F20" w:rsidRDefault="7205765A" w14:paraId="2984CFDF" w14:textId="58FAEB56">
      <w:pPr>
        <w:jc w:val="right"/>
        <w:rPr>
          <w:i/>
          <w:iCs/>
          <w:color w:val="AE2081"/>
          <w:sz w:val="18"/>
          <w:szCs w:val="18"/>
        </w:rPr>
      </w:pPr>
      <w:hyperlink w:history="1" w:anchor="Start">
        <w:r w:rsidRPr="76270F20">
          <w:rPr>
            <w:rStyle w:val="Hyperlink"/>
            <w:i/>
            <w:iCs/>
            <w:color w:val="AE2081"/>
            <w:sz w:val="18"/>
            <w:szCs w:val="18"/>
          </w:rPr>
          <w:t>Terug naar overzicht</w:t>
        </w:r>
      </w:hyperlink>
      <w:r w:rsidRPr="76270F20" w:rsidR="00BA4E65">
        <w:rPr>
          <w:i/>
          <w:iCs/>
          <w:color w:val="AE2081"/>
          <w:sz w:val="18"/>
          <w:szCs w:val="18"/>
          <w:u w:val="single"/>
        </w:rPr>
        <w:fldChar w:fldCharType="begin"/>
      </w:r>
      <w:r w:rsidRPr="76270F20" w:rsidR="00BA4E65">
        <w:rPr>
          <w:i/>
          <w:iCs/>
          <w:color w:val="AE2081"/>
          <w:sz w:val="18"/>
          <w:szCs w:val="18"/>
          <w:u w:val="single"/>
        </w:rPr>
        <w:instrText xml:space="preserve"> REF _Ref66445275 \h  \* MERGEFORMAT </w:instrText>
      </w:r>
      <w:r w:rsidRPr="76270F20" w:rsidR="00BA4E65">
        <w:rPr>
          <w:i/>
          <w:iCs/>
          <w:color w:val="AE2081"/>
          <w:sz w:val="18"/>
          <w:szCs w:val="18"/>
          <w:u w:val="single"/>
        </w:rPr>
      </w:r>
      <w:r w:rsidRPr="76270F20" w:rsidR="00BA4E65">
        <w:rPr>
          <w:i/>
          <w:iCs/>
          <w:color w:val="AE2081"/>
          <w:sz w:val="18"/>
          <w:szCs w:val="18"/>
          <w:u w:val="single"/>
        </w:rPr>
        <w:fldChar w:fldCharType="end"/>
      </w:r>
    </w:p>
    <w:p w:rsidRPr="005A62EF" w:rsidR="00A11E63" w:rsidP="00DA0B41" w:rsidRDefault="00BA4E65" w14:paraId="3899C456" w14:textId="457465BD">
      <w:pPr>
        <w:pStyle w:val="Kop2"/>
        <w:shd w:val="clear" w:color="auto" w:fill="A8AF37"/>
        <w:rPr>
          <w:color w:val="FFFFFF" w:themeColor="background1"/>
        </w:rPr>
      </w:pPr>
      <w:bookmarkStart w:name="_Onderwijs_aan_huis" w:id="47"/>
      <w:bookmarkStart w:name="_Ref60913640" w:id="48"/>
      <w:bookmarkStart w:name="_Ref66443293" w:id="49"/>
      <w:bookmarkEnd w:id="47"/>
      <w:r w:rsidRPr="00D73206">
        <w:rPr>
          <w:bCs/>
          <w:noProof/>
          <w:color w:val="FFFFFF" w:themeColor="background1"/>
          <w:lang w:eastAsia="nl-BE"/>
        </w:rPr>
        <w:drawing>
          <wp:anchor distT="0" distB="0" distL="114300" distR="114300" simplePos="0" relativeHeight="251663403" behindDoc="0" locked="0" layoutInCell="1" allowOverlap="1" wp14:anchorId="393E15A1" wp14:editId="2B853729">
            <wp:simplePos x="0" y="0"/>
            <wp:positionH relativeFrom="column">
              <wp:posOffset>-790680</wp:posOffset>
            </wp:positionH>
            <wp:positionV relativeFrom="paragraph">
              <wp:posOffset>259746</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72" cstate="print">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Pr="005A62EF" w:rsidR="717ACD0F">
        <w:rPr>
          <w:color w:val="FFFFFF" w:themeColor="background1"/>
        </w:rPr>
        <w:t>Onderwijs aan huis en synchroon internetonderwijs</w:t>
      </w:r>
      <w:bookmarkEnd w:id="48"/>
      <w:bookmarkEnd w:id="49"/>
    </w:p>
    <w:p w:rsidR="00A11E63" w:rsidP="00C5784F" w:rsidRDefault="717ACD0F" w14:paraId="7E0DDD5F" w14:textId="4630B73C">
      <w:pPr>
        <w:spacing w:after="180"/>
        <w:jc w:val="both"/>
        <w:rPr>
          <w:lang w:val="nl-NL" w:eastAsia="nl-NL"/>
        </w:rPr>
      </w:pPr>
      <w:r w:rsidRPr="76270F20">
        <w:rPr>
          <w:lang w:val="nl-NL" w:eastAsia="nl-NL"/>
        </w:rPr>
        <w:t>Als je kind wegens chronische of langdurige ziekte of ongeval tijdelijk niet naar school kan komen, dan heeft je kind onder bepaalde voorwaarden recht op tijdelijk onderwijs aan huis, synchroon internetonderwijs of een combinatie van beiden.</w:t>
      </w:r>
      <w:r w:rsidRPr="76270F20" w:rsidR="318239FA">
        <w:rPr>
          <w:lang w:val="nl-NL" w:eastAsia="nl-NL"/>
        </w:rPr>
        <w:t xml:space="preserve"> </w:t>
      </w:r>
      <w:r w:rsidRPr="76270F20" w:rsidR="2EF6A41D">
        <w:rPr>
          <w:lang w:val="nl-NL" w:eastAsia="nl-NL"/>
        </w:rPr>
        <w:t>Kinderen</w:t>
      </w:r>
      <w:r w:rsidRPr="76270F20" w:rsidR="0A33BF23">
        <w:rPr>
          <w:lang w:val="nl-NL" w:eastAsia="nl-NL"/>
        </w:rPr>
        <w:t xml:space="preserve"> die verblijven in een voorziening veilig verblijf of het Vlaams</w:t>
      </w:r>
      <w:r w:rsidRPr="76270F20" w:rsidR="4F51C0F5">
        <w:rPr>
          <w:lang w:val="nl-NL" w:eastAsia="nl-NL"/>
        </w:rPr>
        <w:t xml:space="preserve"> detentiecentrum hebben onder bepaalde voorwaarden ook recht op tijdelijk onderwijs</w:t>
      </w:r>
      <w:r w:rsidRPr="76270F20" w:rsidR="7630B579">
        <w:rPr>
          <w:lang w:val="nl-NL" w:eastAsia="nl-NL"/>
        </w:rPr>
        <w:t xml:space="preserve"> aan huis.</w:t>
      </w:r>
    </w:p>
    <w:p w:rsidRPr="005D5D72" w:rsidR="00A11E63" w:rsidP="00C53821" w:rsidRDefault="717ACD0F" w14:paraId="17178E32" w14:textId="33CF92CC">
      <w:pPr>
        <w:spacing w:after="0"/>
        <w:jc w:val="both"/>
        <w:rPr>
          <w:color w:val="auto"/>
          <w:lang w:val="nl-NL" w:eastAsia="nl-NL"/>
        </w:rPr>
      </w:pPr>
      <w:r w:rsidRPr="76270F20">
        <w:rPr>
          <w:color w:val="auto"/>
          <w:lang w:val="nl-NL" w:eastAsia="nl-NL"/>
        </w:rPr>
        <w:t xml:space="preserve">Voor tijdelijk onderwijs aan huis (TOAH) moet je een </w:t>
      </w:r>
      <w:r w:rsidRPr="76270F20" w:rsidR="79B51104">
        <w:rPr>
          <w:color w:val="auto"/>
          <w:lang w:val="nl-NL" w:eastAsia="nl-NL"/>
        </w:rPr>
        <w:t xml:space="preserve">schriftelijke </w:t>
      </w:r>
      <w:r w:rsidRPr="76270F20">
        <w:rPr>
          <w:color w:val="auto"/>
          <w:lang w:val="nl-NL" w:eastAsia="nl-NL"/>
        </w:rPr>
        <w:t xml:space="preserve">aanvraag </w:t>
      </w:r>
      <w:r w:rsidRPr="76270F20" w:rsidR="5809D19A">
        <w:rPr>
          <w:color w:val="auto"/>
          <w:lang w:val="nl-NL" w:eastAsia="nl-NL"/>
        </w:rPr>
        <w:t xml:space="preserve">(of via mail) </w:t>
      </w:r>
      <w:r w:rsidRPr="76270F20">
        <w:rPr>
          <w:color w:val="auto"/>
          <w:lang w:val="nl-NL" w:eastAsia="nl-NL"/>
        </w:rPr>
        <w:t>indienen bij de directeur en een medisch attest toevoegen.</w:t>
      </w:r>
    </w:p>
    <w:p w:rsidRPr="005B3BC9" w:rsidR="00A11E63" w:rsidP="00C53821" w:rsidRDefault="00A11E63" w14:paraId="7DB6D3A0" w14:textId="38CD2DBF">
      <w:pPr>
        <w:pStyle w:val="Kop3"/>
        <w:jc w:val="both"/>
        <w:rPr>
          <w:lang w:val="nl-NL" w:eastAsia="nl-NL"/>
        </w:rPr>
      </w:pPr>
      <w:r w:rsidRPr="005B3BC9">
        <w:rPr>
          <w:lang w:val="nl-NL" w:eastAsia="nl-NL"/>
        </w:rPr>
        <w:t>Bij langdurige ziekte of ongeval (niet-chronische ziekte)</w:t>
      </w:r>
    </w:p>
    <w:p w:rsidR="00A11E63" w:rsidP="00C53821" w:rsidRDefault="00A11E63" w14:paraId="69E19B8E" w14:textId="77777777">
      <w:pPr>
        <w:pStyle w:val="Opsomming"/>
        <w:jc w:val="both"/>
        <w:rPr>
          <w:lang w:val="nl-NL" w:eastAsia="nl-NL"/>
        </w:rPr>
      </w:pPr>
      <w:r>
        <w:rPr>
          <w:lang w:val="nl-NL" w:eastAsia="nl-NL"/>
        </w:rPr>
        <w:t>TOAH</w:t>
      </w:r>
      <w:r w:rsidRPr="00A85AA8">
        <w:rPr>
          <w:lang w:val="nl-NL" w:eastAsia="nl-NL"/>
        </w:rPr>
        <w:t xml:space="preserve"> </w:t>
      </w:r>
      <w:r>
        <w:rPr>
          <w:lang w:val="nl-NL" w:eastAsia="nl-NL"/>
        </w:rPr>
        <w:t xml:space="preserve">kan bij een niet-chronische ziekte </w:t>
      </w:r>
      <w:r w:rsidRPr="00A85AA8">
        <w:rPr>
          <w:lang w:val="nl-NL" w:eastAsia="nl-NL"/>
        </w:rPr>
        <w:t>pas worden georganiseerd na een afwezigheid van 21 opeenvolgende kalenderdagen</w:t>
      </w:r>
      <w:r>
        <w:rPr>
          <w:lang w:val="nl-NL" w:eastAsia="nl-NL"/>
        </w:rPr>
        <w:t xml:space="preserve"> </w:t>
      </w:r>
      <w:r>
        <w:t>(vakantieperiodes meegerekend)</w:t>
      </w:r>
      <w:r w:rsidRPr="00A85AA8">
        <w:rPr>
          <w:lang w:val="nl-NL" w:eastAsia="nl-NL"/>
        </w:rPr>
        <w:t>.</w:t>
      </w:r>
    </w:p>
    <w:p w:rsidR="00A11E63" w:rsidP="00C53821" w:rsidRDefault="00A11E63" w14:paraId="0F198F4C" w14:textId="7717DCC5">
      <w:pPr>
        <w:pStyle w:val="Opsomming"/>
        <w:jc w:val="both"/>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sidR="002E52CC">
        <w:rPr>
          <w:lang w:val="nl-NL"/>
        </w:rPr>
        <w:t>krijgen</w:t>
      </w:r>
      <w:r w:rsidRPr="00692704">
        <w:rPr>
          <w:lang w:val="nl-NL"/>
        </w:rPr>
        <w:t>.</w:t>
      </w:r>
    </w:p>
    <w:p w:rsidR="00A11E63" w:rsidP="00C53821" w:rsidRDefault="00A11E63" w14:paraId="629B21FC" w14:textId="54618EA3">
      <w:pPr>
        <w:pStyle w:val="Opsomming"/>
        <w:jc w:val="both"/>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sidR="00086F03">
        <w:rPr>
          <w:lang w:val="nl-NL"/>
        </w:rPr>
        <w:t>die</w:t>
      </w:r>
      <w:r w:rsidRPr="00732982">
        <w:rPr>
          <w:lang w:val="nl-NL"/>
        </w:rPr>
        <w:t xml:space="preserve"> </w:t>
      </w:r>
      <w:r>
        <w:rPr>
          <w:lang w:val="nl-NL"/>
        </w:rPr>
        <w:t>lestijden.</w:t>
      </w:r>
    </w:p>
    <w:p w:rsidRPr="00F56113" w:rsidR="00A11E63" w:rsidP="00C53821" w:rsidRDefault="00A11E63" w14:paraId="7473B668" w14:textId="27F6DB7C">
      <w:pPr>
        <w:pStyle w:val="Opsomming"/>
        <w:jc w:val="both"/>
        <w:rPr>
          <w:lang w:val="nl-NL"/>
        </w:rPr>
      </w:pPr>
      <w:r>
        <w:rPr>
          <w:lang w:val="nl-NL"/>
        </w:rPr>
        <w:t>Je kind blijft recht hebben op TOAH als het na</w:t>
      </w:r>
      <w:r w:rsidRPr="00571E12">
        <w:rPr>
          <w:lang w:val="nl-NL"/>
        </w:rPr>
        <w:t xml:space="preserve"> een ononderbroken afwezigheid van 21</w:t>
      </w:r>
      <w:r>
        <w:rPr>
          <w:lang w:val="nl-NL"/>
        </w:rPr>
        <w:t xml:space="preserve"> </w:t>
      </w:r>
      <w:r w:rsidRPr="00571E12">
        <w:rPr>
          <w:lang w:val="nl-NL"/>
        </w:rPr>
        <w:t xml:space="preserve">kalenderdagen </w:t>
      </w:r>
      <w:r w:rsidR="00F1763E">
        <w:rPr>
          <w:lang w:val="nl-NL"/>
        </w:rPr>
        <w:t>door</w:t>
      </w:r>
      <w:r w:rsidRPr="00571E12">
        <w:rPr>
          <w:lang w:val="nl-NL"/>
        </w:rPr>
        <w:t xml:space="preserve"> ziekte of ongeval </w:t>
      </w:r>
      <w:r w:rsidR="00DE3D4F">
        <w:rPr>
          <w:lang w:val="nl-NL"/>
        </w:rPr>
        <w:t xml:space="preserve">wekelijks minder dan 5 halve </w:t>
      </w:r>
      <w:r w:rsidR="008F0C45">
        <w:rPr>
          <w:lang w:val="nl-NL"/>
        </w:rPr>
        <w:t>school</w:t>
      </w:r>
      <w:r w:rsidR="00DE3D4F">
        <w:rPr>
          <w:lang w:val="nl-NL"/>
        </w:rPr>
        <w:t>dagen</w:t>
      </w:r>
      <w:r>
        <w:rPr>
          <w:lang w:val="nl-NL"/>
        </w:rPr>
        <w:t xml:space="preserve"> </w:t>
      </w:r>
      <w:r w:rsidR="00067DD8">
        <w:rPr>
          <w:lang w:val="nl-NL"/>
        </w:rPr>
        <w:t xml:space="preserve">aanwezig </w:t>
      </w:r>
      <w:r>
        <w:rPr>
          <w:lang w:val="nl-NL"/>
        </w:rPr>
        <w:t>kan</w:t>
      </w:r>
      <w:r w:rsidRPr="00571E12">
        <w:rPr>
          <w:lang w:val="nl-NL"/>
        </w:rPr>
        <w:t xml:space="preserve"> zijn op school. TOAH en onderwijs op school kan </w:t>
      </w:r>
      <w:r>
        <w:rPr>
          <w:lang w:val="nl-NL"/>
        </w:rPr>
        <w:t>dan g</w:t>
      </w:r>
      <w:r w:rsidRPr="00571E12">
        <w:rPr>
          <w:lang w:val="nl-NL"/>
        </w:rPr>
        <w:t>ecombineerd worden.</w:t>
      </w:r>
    </w:p>
    <w:p w:rsidR="00A11E63" w:rsidP="00C53821" w:rsidRDefault="00A11E63" w14:paraId="1629A946" w14:textId="101F6E8E">
      <w:pPr>
        <w:pStyle w:val="Opsomming"/>
        <w:jc w:val="both"/>
        <w:rPr>
          <w:lang w:val="nl-NL"/>
        </w:rPr>
      </w:pPr>
      <w:r w:rsidRPr="002A7E1A">
        <w:rPr>
          <w:lang w:val="nl-NL" w:eastAsia="nl-NL"/>
        </w:rPr>
        <w:t>Als de ziekteperiode wordt verlengd of als</w:t>
      </w:r>
      <w:r w:rsidRPr="00A85AA8">
        <w:rPr>
          <w:lang w:val="nl-NL" w:eastAsia="nl-NL"/>
        </w:rPr>
        <w:t xml:space="preserve"> je kind binnen </w:t>
      </w:r>
      <w:r>
        <w:rPr>
          <w:lang w:val="nl-NL" w:eastAsia="nl-NL"/>
        </w:rPr>
        <w:t xml:space="preserve">de </w:t>
      </w:r>
      <w:r w:rsidR="008A4942">
        <w:rPr>
          <w:lang w:val="nl-NL" w:eastAsia="nl-NL"/>
        </w:rPr>
        <w:t>3</w:t>
      </w:r>
      <w:r w:rsidRPr="00A85AA8">
        <w:rPr>
          <w:lang w:val="nl-NL" w:eastAsia="nl-NL"/>
        </w:rPr>
        <w:t xml:space="preserve"> maanden hervalt, </w:t>
      </w:r>
      <w:r>
        <w:rPr>
          <w:lang w:val="nl-NL" w:eastAsia="nl-NL"/>
        </w:rPr>
        <w:t>kan TOAH verlengd worden. De</w:t>
      </w:r>
      <w:r w:rsidRPr="002A7E1A">
        <w:rPr>
          <w:lang w:val="nl-NL" w:eastAsia="nl-NL"/>
        </w:rPr>
        <w:t xml:space="preserve"> wachttijd van</w:t>
      </w:r>
      <w:r w:rsidRPr="00A85AA8">
        <w:rPr>
          <w:lang w:val="nl-NL" w:eastAsia="nl-NL"/>
        </w:rPr>
        <w:t xml:space="preserve"> 21 opeenvolgende kalenderdagen </w:t>
      </w:r>
      <w:r>
        <w:rPr>
          <w:lang w:val="nl-NL" w:eastAsia="nl-NL"/>
        </w:rPr>
        <w:t xml:space="preserve">hoeft niet </w:t>
      </w:r>
      <w:r w:rsidRPr="002A7E1A">
        <w:rPr>
          <w:lang w:val="nl-NL" w:eastAsia="nl-NL"/>
        </w:rPr>
        <w:t xml:space="preserve">meer doorlopen </w:t>
      </w:r>
      <w:r w:rsidRPr="002A7E1A">
        <w:rPr>
          <w:lang w:val="nl-NL" w:eastAsia="nl-NL"/>
        </w:rPr>
        <w:t xml:space="preserve">te </w:t>
      </w:r>
      <w:r>
        <w:rPr>
          <w:lang w:val="nl-NL" w:eastAsia="nl-NL"/>
        </w:rPr>
        <w:t>worden</w:t>
      </w:r>
      <w:r w:rsidRPr="002A7E1A">
        <w:rPr>
          <w:lang w:val="nl-NL" w:eastAsia="nl-NL"/>
        </w:rPr>
        <w:t xml:space="preserve">. Je hoeft </w:t>
      </w:r>
      <w:r>
        <w:rPr>
          <w:lang w:val="nl-NL" w:eastAsia="nl-NL"/>
        </w:rPr>
        <w:t xml:space="preserve">dan </w:t>
      </w:r>
      <w:r w:rsidRPr="002A7E1A">
        <w:rPr>
          <w:lang w:val="nl-NL" w:eastAsia="nl-NL"/>
        </w:rPr>
        <w:t>ook niet opnieuw een aanvraag in te dienen. Om de nieuwe afwezigheid te wettigen, is er wel een nieuw medisch attest nodig.</w:t>
      </w:r>
    </w:p>
    <w:p w:rsidRPr="005B3BC9" w:rsidR="00A11E63" w:rsidP="00C53821" w:rsidRDefault="00A11E63" w14:paraId="574F8EB6" w14:textId="59BF5E7A">
      <w:pPr>
        <w:pStyle w:val="Kop3"/>
        <w:jc w:val="both"/>
      </w:pPr>
      <w:r w:rsidRPr="005B3BC9">
        <w:t>Bij chronische ziekt</w:t>
      </w:r>
      <w:r w:rsidR="00951525">
        <w:t>e</w:t>
      </w:r>
    </w:p>
    <w:p w:rsidRPr="00921AE2" w:rsidR="00A11E63" w:rsidP="00C53821" w:rsidRDefault="00A11E63" w14:paraId="2222C35F" w14:textId="487D6D3E">
      <w:pPr>
        <w:pStyle w:val="Opsomming"/>
        <w:spacing w:after="0" w:line="288" w:lineRule="auto"/>
        <w:contextualSpacing w:val="0"/>
        <w:jc w:val="both"/>
      </w:pPr>
      <w:r>
        <w:t xml:space="preserve">Een chronische ziekte is een </w:t>
      </w:r>
      <w:r w:rsidRPr="00921AE2">
        <w:t>ziekte waarbij een continue of repetitieve behandeling van minstens 6 maanden noodzakelijk is (bijvoorbeeld nierpatiëntjes, astmapatiëntjes,</w:t>
      </w:r>
      <w:r w:rsidR="00951525">
        <w:t xml:space="preserve"> </w:t>
      </w:r>
      <w:r w:rsidRPr="00921AE2">
        <w:t>…)</w:t>
      </w:r>
      <w:r>
        <w:t>.</w:t>
      </w:r>
    </w:p>
    <w:p w:rsidRPr="00921AE2" w:rsidR="00A11E63" w:rsidP="00C53821" w:rsidRDefault="00A11E63" w14:paraId="2AADD287" w14:textId="0ED4B07A">
      <w:pPr>
        <w:pStyle w:val="Opsomming"/>
        <w:spacing w:after="0" w:line="288" w:lineRule="auto"/>
        <w:contextualSpacing w:val="0"/>
        <w:jc w:val="both"/>
      </w:pPr>
      <w:r>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rsidR="00A11E63" w:rsidP="00C53821" w:rsidRDefault="00A11E63" w14:paraId="697255AA" w14:textId="6BD771EE">
      <w:pPr>
        <w:pStyle w:val="Opsomming"/>
        <w:jc w:val="both"/>
        <w:rPr>
          <w:lang w:val="nl-NL"/>
        </w:rPr>
      </w:pPr>
      <w:r>
        <w:rPr>
          <w:lang w:val="nl-NL"/>
        </w:rPr>
        <w:t>Je kind heeft</w:t>
      </w:r>
      <w:r w:rsidRPr="00091DAF">
        <w:rPr>
          <w:lang w:val="nl-NL" w:eastAsia="nl-NL"/>
        </w:rPr>
        <w:t xml:space="preserve"> recht op 4 lestijden </w:t>
      </w:r>
      <w:r>
        <w:rPr>
          <w:lang w:val="nl-NL" w:eastAsia="nl-NL"/>
        </w:rPr>
        <w:t>TOAH</w:t>
      </w:r>
      <w:r w:rsidRPr="00091DAF">
        <w:rPr>
          <w:lang w:val="nl-NL" w:eastAsia="nl-NL"/>
        </w:rPr>
        <w:t xml:space="preserve"> </w:t>
      </w:r>
      <w:r>
        <w:rPr>
          <w:lang w:val="nl-NL" w:eastAsia="nl-NL"/>
        </w:rPr>
        <w:t>na elke</w:t>
      </w:r>
      <w:r w:rsidRPr="00091DAF">
        <w:rPr>
          <w:lang w:val="nl-NL" w:eastAsia="nl-NL"/>
        </w:rPr>
        <w:t xml:space="preserve"> opgebouwde </w:t>
      </w:r>
      <w:r>
        <w:rPr>
          <w:lang w:val="nl-NL" w:eastAsia="nl-NL"/>
        </w:rPr>
        <w:t>afwezigheid</w:t>
      </w:r>
      <w:r w:rsidRPr="00091DAF">
        <w:rPr>
          <w:lang w:val="nl-NL" w:eastAsia="nl-NL"/>
        </w:rPr>
        <w:t xml:space="preserve"> van 9 halve schooldagen. </w:t>
      </w:r>
      <w:r w:rsidR="00CA06C7">
        <w:rPr>
          <w:lang w:val="nl-NL" w:eastAsia="nl-NL"/>
        </w:rPr>
        <w:t>Die</w:t>
      </w:r>
      <w:r w:rsidRPr="00091DAF">
        <w:rPr>
          <w:lang w:val="nl-NL" w:eastAsia="nl-NL"/>
        </w:rPr>
        <w:t xml:space="preserve"> uren kunnen gedeeltelijk op school georganiseerd worden. </w:t>
      </w:r>
      <w:r>
        <w:rPr>
          <w:lang w:val="nl-NL" w:eastAsia="nl-NL"/>
        </w:rPr>
        <w:t>We moeten daar dan samen akkoord mee gaan. TOAH</w:t>
      </w:r>
      <w:r w:rsidRPr="00091DAF">
        <w:rPr>
          <w:lang w:val="nl-NL" w:eastAsia="nl-NL"/>
        </w:rPr>
        <w:t xml:space="preserve"> vindt </w:t>
      </w:r>
      <w:r>
        <w:rPr>
          <w:lang w:val="nl-NL" w:eastAsia="nl-NL"/>
        </w:rPr>
        <w:t xml:space="preserve">dan </w:t>
      </w:r>
      <w:r w:rsidRPr="00091DAF">
        <w:rPr>
          <w:lang w:val="nl-NL" w:eastAsia="nl-NL"/>
        </w:rPr>
        <w:t>plaats buiten de normale schooluren</w:t>
      </w:r>
      <w:r>
        <w:rPr>
          <w:lang w:val="nl-NL" w:eastAsia="nl-NL"/>
        </w:rPr>
        <w:t xml:space="preserve">, maar kan </w:t>
      </w:r>
      <w:r w:rsidRPr="00091DAF">
        <w:rPr>
          <w:lang w:val="nl-NL" w:eastAsia="nl-NL"/>
        </w:rPr>
        <w:t>niet tijdens de middagpauze</w:t>
      </w:r>
      <w:r>
        <w:rPr>
          <w:lang w:val="nl-NL" w:eastAsia="nl-NL"/>
        </w:rPr>
        <w:t xml:space="preserve"> worden georganiseerd</w:t>
      </w:r>
      <w:r w:rsidRPr="00091DAF">
        <w:rPr>
          <w:lang w:val="nl-NL" w:eastAsia="nl-NL"/>
        </w:rPr>
        <w:t>.</w:t>
      </w:r>
    </w:p>
    <w:p w:rsidRPr="00091DAF" w:rsidR="00A11E63" w:rsidP="00C53821" w:rsidRDefault="00A11E63" w14:paraId="624D45AE" w14:textId="65CFE5B0">
      <w:pPr>
        <w:pStyle w:val="Opsomming"/>
        <w:jc w:val="both"/>
        <w:rPr>
          <w:lang w:val="nl-NL"/>
        </w:rPr>
      </w:pPr>
      <w:r w:rsidRPr="00091DAF">
        <w:rPr>
          <w:lang w:val="nl-NL" w:eastAsia="nl-NL"/>
        </w:rPr>
        <w:t xml:space="preserve">De aanvraag en de medische vaststelling van de chronische ziekte blijft geldig voor de hele </w:t>
      </w:r>
      <w:r>
        <w:rPr>
          <w:lang w:val="nl-NL" w:eastAsia="nl-NL"/>
        </w:rPr>
        <w:t>loopbaan</w:t>
      </w:r>
      <w:r w:rsidRPr="00091DAF">
        <w:rPr>
          <w:lang w:val="nl-NL" w:eastAsia="nl-NL"/>
        </w:rPr>
        <w:t xml:space="preserve"> van je kind op onze school. Je hoeft </w:t>
      </w:r>
      <w:r w:rsidR="007264B2">
        <w:rPr>
          <w:lang w:val="nl-NL" w:eastAsia="nl-NL"/>
        </w:rPr>
        <w:t>dat</w:t>
      </w:r>
      <w:r w:rsidRPr="00091DAF">
        <w:rPr>
          <w:lang w:val="nl-NL" w:eastAsia="nl-NL"/>
        </w:rPr>
        <w:t xml:space="preserve"> dus maar één keer aan onze school te bezorgen.</w:t>
      </w:r>
    </w:p>
    <w:p w:rsidR="00A11E63" w:rsidP="00C53821" w:rsidRDefault="00A11E63" w14:paraId="497705C4" w14:textId="3781688C">
      <w:pPr>
        <w:spacing w:after="180"/>
        <w:jc w:val="both"/>
        <w:rPr>
          <w:lang w:val="nl-NL" w:eastAsia="nl-NL"/>
        </w:rPr>
      </w:pPr>
      <w:r w:rsidRPr="00A85AA8">
        <w:rPr>
          <w:lang w:val="nl-NL" w:eastAsia="nl-NL"/>
        </w:rPr>
        <w:t>Je kind moet op 10 k</w:t>
      </w:r>
      <w:r>
        <w:rPr>
          <w:lang w:val="nl-NL" w:eastAsia="nl-NL"/>
        </w:rPr>
        <w:t>ilometer</w:t>
      </w:r>
      <w:r w:rsidRPr="00A85AA8">
        <w:rPr>
          <w:lang w:val="nl-NL" w:eastAsia="nl-NL"/>
        </w:rPr>
        <w:t xml:space="preserve"> of minder van de school verblijven. Als je kind op een grotere afstand van de school verblijft, dan </w:t>
      </w:r>
      <w:r>
        <w:rPr>
          <w:lang w:val="nl-NL" w:eastAsia="nl-NL"/>
        </w:rPr>
        <w:t xml:space="preserve">zijn we niet verplicht om </w:t>
      </w:r>
      <w:r w:rsidR="00D135EF">
        <w:rPr>
          <w:lang w:val="nl-NL" w:eastAsia="nl-NL"/>
        </w:rPr>
        <w:t>TOAH</w:t>
      </w:r>
      <w:r w:rsidRPr="00A85AA8">
        <w:rPr>
          <w:lang w:val="nl-NL" w:eastAsia="nl-NL"/>
        </w:rPr>
        <w:t xml:space="preserve"> </w:t>
      </w:r>
      <w:r>
        <w:rPr>
          <w:lang w:val="nl-NL" w:eastAsia="nl-NL"/>
        </w:rPr>
        <w:t xml:space="preserve">te </w:t>
      </w:r>
      <w:r w:rsidRPr="00A85AA8">
        <w:rPr>
          <w:lang w:val="nl-NL" w:eastAsia="nl-NL"/>
        </w:rPr>
        <w:t>organiseren.</w:t>
      </w:r>
    </w:p>
    <w:p w:rsidRPr="00CB2A17" w:rsidR="00A11E63" w:rsidP="00C53821" w:rsidRDefault="00A11E63" w14:paraId="76251D12" w14:textId="05A51232">
      <w:pPr>
        <w:spacing w:after="180"/>
        <w:jc w:val="both"/>
        <w:rPr>
          <w:lang w:val="nl-NL" w:eastAsia="nl-NL"/>
        </w:rPr>
      </w:pPr>
      <w:r w:rsidRPr="00A85AA8">
        <w:rPr>
          <w:lang w:val="nl-NL" w:eastAsia="nl-NL"/>
        </w:rPr>
        <w:t xml:space="preserve">Als je kind aan </w:t>
      </w:r>
      <w:r>
        <w:rPr>
          <w:lang w:val="nl-NL" w:eastAsia="nl-NL"/>
        </w:rPr>
        <w:t>bovenstaande</w:t>
      </w:r>
      <w:r w:rsidRPr="00A85AA8">
        <w:rPr>
          <w:lang w:val="nl-NL" w:eastAsia="nl-NL"/>
        </w:rPr>
        <w:t xml:space="preserve"> voorwaarden voldoet,</w:t>
      </w:r>
      <w:r>
        <w:rPr>
          <w:lang w:val="nl-NL" w:eastAsia="nl-NL"/>
        </w:rPr>
        <w:t xml:space="preserve"> informeren we jou over</w:t>
      </w:r>
      <w:r w:rsidRPr="00A85AA8">
        <w:rPr>
          <w:lang w:val="nl-NL" w:eastAsia="nl-NL"/>
        </w:rPr>
        <w:t xml:space="preserve"> de mogelijkheid van </w:t>
      </w:r>
      <w:r w:rsidR="00D135EF">
        <w:rPr>
          <w:lang w:val="nl-NL" w:eastAsia="nl-NL"/>
        </w:rPr>
        <w:t>TOAH</w:t>
      </w:r>
      <w:r w:rsidRPr="00A85AA8">
        <w:rPr>
          <w:lang w:val="nl-NL" w:eastAsia="nl-NL"/>
        </w:rPr>
        <w:t xml:space="preserve">. </w:t>
      </w:r>
      <w:r w:rsidRPr="002A7E1A">
        <w:rPr>
          <w:lang w:val="nl-NL" w:eastAsia="nl-NL"/>
        </w:rPr>
        <w:t xml:space="preserve">Zodra de voorwaarden voor het verstrekken van </w:t>
      </w:r>
      <w:r w:rsidR="00852474">
        <w:rPr>
          <w:lang w:val="nl-NL" w:eastAsia="nl-NL"/>
        </w:rPr>
        <w:t>TOAH</w:t>
      </w:r>
      <w:r w:rsidRPr="002A7E1A">
        <w:rPr>
          <w:lang w:val="nl-NL" w:eastAsia="nl-NL"/>
        </w:rPr>
        <w:t xml:space="preserve"> vervuld zijn, </w:t>
      </w:r>
      <w:r w:rsidR="00FA4929">
        <w:rPr>
          <w:lang w:val="nl-NL" w:eastAsia="nl-NL"/>
        </w:rPr>
        <w:t>kunnen we e</w:t>
      </w:r>
      <w:r w:rsidRPr="002A7E1A">
        <w:rPr>
          <w:lang w:val="nl-NL" w:eastAsia="nl-NL"/>
        </w:rPr>
        <w:t>rmee van start gaan.</w:t>
      </w:r>
      <w:r>
        <w:rPr>
          <w:lang w:val="nl-NL" w:eastAsia="nl-NL"/>
        </w:rPr>
        <w:t xml:space="preserve"> </w:t>
      </w:r>
      <w:r w:rsidR="003D0D09">
        <w:rPr>
          <w:lang w:val="nl-NL" w:eastAsia="nl-NL"/>
        </w:rPr>
        <w:t xml:space="preserve">We gaan </w:t>
      </w:r>
      <w:r w:rsidRPr="001B18BA">
        <w:rPr>
          <w:lang w:val="nl-NL" w:eastAsia="nl-NL"/>
        </w:rPr>
        <w:t>dan</w:t>
      </w:r>
      <w:r w:rsidRPr="00CB2A17">
        <w:rPr>
          <w:lang w:val="nl-NL" w:eastAsia="nl-NL"/>
        </w:rPr>
        <w:t xml:space="preserve"> op zoek naar een </w:t>
      </w:r>
      <w:r w:rsidRPr="002A7E1A">
        <w:rPr>
          <w:lang w:val="nl-NL" w:eastAsia="nl-NL"/>
        </w:rPr>
        <w:t>leraar</w:t>
      </w:r>
      <w:r w:rsidRPr="00CB2A17">
        <w:rPr>
          <w:lang w:val="nl-NL" w:eastAsia="nl-NL"/>
        </w:rPr>
        <w:t xml:space="preserve"> om 4 lestijden per week onderwijs aan huis te geven. </w:t>
      </w:r>
      <w:r>
        <w:rPr>
          <w:lang w:val="nl-NL" w:eastAsia="nl-NL"/>
        </w:rPr>
        <w:t>We maken</w:t>
      </w:r>
      <w:r w:rsidRPr="00CB2A17">
        <w:rPr>
          <w:lang w:val="nl-NL" w:eastAsia="nl-NL"/>
        </w:rPr>
        <w:t xml:space="preserve"> afspraken met </w:t>
      </w:r>
      <w:r w:rsidR="00AD6235">
        <w:rPr>
          <w:lang w:val="nl-NL" w:eastAsia="nl-NL"/>
        </w:rPr>
        <w:t>de</w:t>
      </w:r>
      <w:r>
        <w:rPr>
          <w:lang w:val="nl-NL" w:eastAsia="nl-NL"/>
        </w:rPr>
        <w:t xml:space="preserve"> TOAH-leraar</w:t>
      </w:r>
      <w:r w:rsidRPr="00CB2A17">
        <w:rPr>
          <w:lang w:val="nl-NL" w:eastAsia="nl-NL"/>
        </w:rPr>
        <w:t xml:space="preserve"> om de lessen af te stemmen op de </w:t>
      </w:r>
      <w:r w:rsidRPr="00A85AA8">
        <w:rPr>
          <w:lang w:val="nl-NL" w:eastAsia="nl-NL"/>
        </w:rPr>
        <w:t>leerlingengroep</w:t>
      </w:r>
      <w:r w:rsidRPr="00CB2A17">
        <w:rPr>
          <w:lang w:val="nl-NL" w:eastAsia="nl-NL"/>
        </w:rPr>
        <w:t xml:space="preserve"> van </w:t>
      </w:r>
      <w:r>
        <w:rPr>
          <w:lang w:val="nl-NL" w:eastAsia="nl-NL"/>
        </w:rPr>
        <w:t>je</w:t>
      </w:r>
      <w:r w:rsidRPr="00CB2A17">
        <w:rPr>
          <w:lang w:val="nl-NL" w:eastAsia="nl-NL"/>
        </w:rPr>
        <w:t xml:space="preserve"> kind. </w:t>
      </w:r>
      <w:r w:rsidR="002377C4">
        <w:rPr>
          <w:lang w:val="nl-NL" w:eastAsia="nl-NL"/>
        </w:rPr>
        <w:t>TOAH</w:t>
      </w:r>
      <w:r w:rsidRPr="00A85AA8">
        <w:rPr>
          <w:lang w:val="nl-NL" w:eastAsia="nl-NL"/>
        </w:rPr>
        <w:t xml:space="preserve"> is gratis</w:t>
      </w:r>
      <w:r w:rsidRPr="003539AF">
        <w:rPr>
          <w:lang w:val="nl-NL" w:eastAsia="nl-NL"/>
        </w:rPr>
        <w:t xml:space="preserve"> </w:t>
      </w:r>
      <w:r>
        <w:rPr>
          <w:lang w:val="nl-NL" w:eastAsia="nl-NL"/>
        </w:rPr>
        <w:t>voor jou</w:t>
      </w:r>
      <w:r w:rsidRPr="00A85AA8">
        <w:rPr>
          <w:lang w:val="nl-NL" w:eastAsia="nl-NL"/>
        </w:rPr>
        <w:t>.</w:t>
      </w:r>
    </w:p>
    <w:p w:rsidRPr="00CB2A17" w:rsidR="00A11E63" w:rsidP="00C53821" w:rsidRDefault="00A11E63" w14:paraId="08D938D3" w14:textId="225C8ACC">
      <w:pPr>
        <w:spacing w:after="180"/>
        <w:jc w:val="both"/>
        <w:rPr>
          <w:lang w:val="nl-NL" w:eastAsia="nl-NL"/>
        </w:rPr>
      </w:pPr>
      <w:r>
        <w:rPr>
          <w:lang w:val="nl-NL" w:eastAsia="nl-NL"/>
        </w:rPr>
        <w:t xml:space="preserve">Wij kunnen </w:t>
      </w:r>
      <w:r w:rsidRPr="00CB2A17">
        <w:rPr>
          <w:lang w:val="nl-NL" w:eastAsia="nl-NL"/>
        </w:rPr>
        <w:t xml:space="preserve">in overleg met </w:t>
      </w:r>
      <w:r w:rsidRPr="00A85AA8">
        <w:rPr>
          <w:lang w:val="nl-NL" w:eastAsia="nl-NL"/>
        </w:rPr>
        <w:t>jou</w:t>
      </w:r>
      <w:r w:rsidRPr="00CB2A17">
        <w:rPr>
          <w:lang w:val="nl-NL" w:eastAsia="nl-NL"/>
        </w:rPr>
        <w:t xml:space="preserve"> ook contact opnemen met de vzw </w:t>
      </w:r>
      <w:proofErr w:type="spellStart"/>
      <w:r w:rsidRPr="00C70E32">
        <w:rPr>
          <w:lang w:val="nl-NL" w:eastAsia="nl-NL"/>
        </w:rPr>
        <w:t>Bednet</w:t>
      </w:r>
      <w:proofErr w:type="spellEnd"/>
      <w:r w:rsidR="00C70E32">
        <w:rPr>
          <w:lang w:val="nl-NL" w:eastAsia="nl-NL"/>
        </w:rPr>
        <w:t xml:space="preserve"> (</w:t>
      </w:r>
      <w:hyperlink w:history="1" r:id="rId74">
        <w:r w:rsidR="008A4F88">
          <w:rPr>
            <w:rStyle w:val="Hyperlink"/>
            <w:lang w:val="nl-NL" w:eastAsia="nl-NL"/>
          </w:rPr>
          <w:t>www.bednet.be</w:t>
        </w:r>
      </w:hyperlink>
      <w:r w:rsidR="00C70E32">
        <w:rPr>
          <w:lang w:val="nl-NL" w:eastAsia="nl-NL"/>
        </w:rPr>
        <w:t>).</w:t>
      </w:r>
      <w:r w:rsidRPr="00CB2A17">
        <w:rPr>
          <w:lang w:val="nl-NL" w:eastAsia="nl-NL"/>
        </w:rPr>
        <w:t xml:space="preserve"> </w:t>
      </w:r>
      <w:r w:rsidR="00AF484D">
        <w:rPr>
          <w:lang w:val="nl-NL" w:eastAsia="nl-NL"/>
        </w:rPr>
        <w:t>Dat</w:t>
      </w:r>
      <w:r w:rsidRPr="00CB2A17">
        <w:rPr>
          <w:lang w:val="nl-NL" w:eastAsia="nl-NL"/>
        </w:rPr>
        <w:t xml:space="preserve"> biedt de mogelijkheid om </w:t>
      </w:r>
      <w:r>
        <w:rPr>
          <w:lang w:val="nl-NL" w:eastAsia="nl-NL"/>
        </w:rPr>
        <w:t xml:space="preserve">gratis </w:t>
      </w:r>
      <w:r w:rsidRPr="00CB2A17">
        <w:rPr>
          <w:lang w:val="nl-NL" w:eastAsia="nl-NL"/>
        </w:rPr>
        <w:t xml:space="preserve">van thuis uit via een internetverbinding live deel te nemen aan de lessen. </w:t>
      </w:r>
      <w:r w:rsidR="004923AA">
        <w:rPr>
          <w:lang w:val="nl-NL" w:eastAsia="nl-NL"/>
        </w:rPr>
        <w:t>We maken</w:t>
      </w:r>
      <w:r w:rsidRPr="00A85AA8">
        <w:rPr>
          <w:lang w:val="nl-NL" w:eastAsia="nl-NL"/>
        </w:rPr>
        <w:t xml:space="preserve"> dan samen met jou</w:t>
      </w:r>
      <w:r w:rsidRPr="00CB2A17">
        <w:rPr>
          <w:lang w:val="nl-NL" w:eastAsia="nl-NL"/>
        </w:rPr>
        <w:t xml:space="preserve"> concrete afspraken over opvolging en evaluatie.</w:t>
      </w:r>
      <w:r>
        <w:rPr>
          <w:lang w:val="nl-NL" w:eastAsia="nl-NL"/>
        </w:rPr>
        <w:t xml:space="preserve"> </w:t>
      </w:r>
      <w:r w:rsidRPr="00FF7F8D">
        <w:rPr>
          <w:rFonts w:eastAsia="Times New Roman"/>
          <w:szCs w:val="24"/>
          <w:lang w:val="nl-NL" w:eastAsia="nl-NL"/>
        </w:rPr>
        <w:t>Synchroon internetonderwijs kan gecombineerd worden met tijdelijk onderwijs aan huis.</w:t>
      </w:r>
    </w:p>
    <w:p w:rsidR="00A11E63" w:rsidP="00C53821" w:rsidRDefault="00A11E63" w14:paraId="10659EBE" w14:textId="09E75B4F">
      <w:pPr>
        <w:jc w:val="both"/>
        <w:rPr>
          <w:rFonts w:eastAsia="Times New Roman"/>
          <w:szCs w:val="24"/>
          <w:lang w:val="nl-NL" w:eastAsia="nl-NL"/>
        </w:rPr>
      </w:pPr>
      <w:r w:rsidRPr="00CB2A17">
        <w:rPr>
          <w:rFonts w:eastAsia="Times New Roman"/>
          <w:szCs w:val="24"/>
          <w:lang w:val="nl-NL" w:eastAsia="nl-NL"/>
        </w:rPr>
        <w:t xml:space="preserve">Met vragen </w:t>
      </w:r>
      <w:r w:rsidR="00B170CC">
        <w:rPr>
          <w:rFonts w:eastAsia="Times New Roman"/>
          <w:szCs w:val="24"/>
          <w:lang w:val="nl-NL" w:eastAsia="nl-NL"/>
        </w:rPr>
        <w:t>daarover</w:t>
      </w:r>
      <w:r w:rsidRPr="00CB2A17">
        <w:rPr>
          <w:rFonts w:eastAsia="Times New Roman"/>
          <w:szCs w:val="24"/>
          <w:lang w:val="nl-NL" w:eastAsia="nl-NL"/>
        </w:rPr>
        <w:t xml:space="preserve"> </w:t>
      </w:r>
      <w:r w:rsidR="00F57788">
        <w:rPr>
          <w:rFonts w:eastAsia="Times New Roman"/>
          <w:szCs w:val="24"/>
          <w:lang w:val="nl-NL" w:eastAsia="nl-NL"/>
        </w:rPr>
        <w:t>kun</w:t>
      </w:r>
      <w:r w:rsidRPr="00CB2A17">
        <w:rPr>
          <w:rFonts w:eastAsia="Times New Roman"/>
          <w:szCs w:val="24"/>
          <w:lang w:val="nl-NL" w:eastAsia="nl-NL"/>
        </w:rPr>
        <w:t xml:space="preserve"> je steeds terecht bij </w:t>
      </w:r>
      <w:sdt>
        <w:sdtPr>
          <w:rPr>
            <w:rFonts w:eastAsia="Times New Roman"/>
            <w:szCs w:val="24"/>
            <w:lang w:val="nl-NL" w:eastAsia="nl-NL"/>
          </w:rPr>
          <w:alias w:val="Geef hier de naam van het aanspreekpunt"/>
          <w:tag w:val="Geef hier de naam van het aanspreekpunt"/>
          <w:id w:val="362861925"/>
          <w:placeholder>
            <w:docPart w:val="072D1F9EEDAF4214AD088D18695E1676"/>
          </w:placeholder>
          <w15:color w:val="A8AF37"/>
        </w:sdtPr>
        <w:sdtContent>
          <w:r w:rsidR="0044729E">
            <w:rPr>
              <w:rFonts w:eastAsia="Times New Roman"/>
              <w:szCs w:val="24"/>
              <w:lang w:val="nl-NL" w:eastAsia="nl-NL"/>
            </w:rPr>
            <w:t>de directeur.</w:t>
          </w:r>
        </w:sdtContent>
      </w:sdt>
    </w:p>
    <w:p w:rsidRPr="00FD6C69" w:rsidR="00B66609" w:rsidP="00BA4E65" w:rsidRDefault="00BA4E65" w14:paraId="6547D5E4" w14:textId="35F0AF33">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5E119E67" w14:textId="54846C9B">
      <w:pPr>
        <w:pStyle w:val="Kop2"/>
        <w:shd w:val="clear" w:color="auto" w:fill="4CBCC5"/>
        <w:rPr>
          <w:color w:val="FFFFFF" w:themeColor="background1"/>
        </w:rPr>
      </w:pPr>
      <w:bookmarkStart w:name="_Revalidatie/logopedie_tijdens_de" w:id="50"/>
      <w:bookmarkStart w:name="_Ref60913644" w:id="51"/>
      <w:bookmarkStart w:name="_Ref66443307" w:id="52"/>
      <w:bookmarkStart w:name="_Ref67921089" w:id="53"/>
      <w:bookmarkEnd w:id="50"/>
      <w:r w:rsidRPr="00DB7A10">
        <w:rPr>
          <w:bCs/>
          <w:noProof/>
          <w:color w:val="FFFFFF" w:themeColor="background1"/>
          <w:lang w:eastAsia="nl-BE"/>
        </w:rPr>
        <w:drawing>
          <wp:anchor distT="0" distB="0" distL="114300" distR="114300" simplePos="0" relativeHeight="251665451" behindDoc="0" locked="0" layoutInCell="1" allowOverlap="1" wp14:anchorId="4ADC5A72" wp14:editId="30A1E98D">
            <wp:simplePos x="0" y="0"/>
            <wp:positionH relativeFrom="column">
              <wp:posOffset>-779145</wp:posOffset>
            </wp:positionH>
            <wp:positionV relativeFrom="paragraph">
              <wp:posOffset>363430</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75" cstate="print">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Pr="00DB7A10" w:rsidR="00A11E63">
        <w:rPr>
          <w:color w:val="FFFFFF" w:themeColor="background1"/>
        </w:rPr>
        <w:t>Revalidatie</w:t>
      </w:r>
      <w:r w:rsidRPr="005A62EF" w:rsidR="00A11E63">
        <w:rPr>
          <w:color w:val="FFFFFF" w:themeColor="background1"/>
        </w:rPr>
        <w:t xml:space="preserve"> tijdens de lestijden</w:t>
      </w:r>
      <w:bookmarkEnd w:id="51"/>
      <w:bookmarkEnd w:id="52"/>
      <w:bookmarkEnd w:id="53"/>
    </w:p>
    <w:p w:rsidRPr="008869D3" w:rsidR="00A11E63" w:rsidP="00C53821" w:rsidRDefault="00A11E63" w14:paraId="64F6B76C" w14:textId="3EC7F19B">
      <w:pPr>
        <w:jc w:val="both"/>
        <w:rPr>
          <w:lang w:val="nl-NL"/>
        </w:rPr>
      </w:pPr>
      <w:r w:rsidRPr="008869D3">
        <w:rPr>
          <w:lang w:val="nl-NL"/>
        </w:rPr>
        <w:t xml:space="preserve">Er zijn twee situaties waardoor een kind afwezig kan zijn </w:t>
      </w:r>
      <w:r w:rsidR="00070B8D">
        <w:rPr>
          <w:lang w:val="nl-NL"/>
        </w:rPr>
        <w:t>door</w:t>
      </w:r>
      <w:r w:rsidRPr="008869D3">
        <w:rPr>
          <w:lang w:val="nl-NL"/>
        </w:rPr>
        <w:t xml:space="preserve"> revalidatie tijdens de lestijden:</w:t>
      </w:r>
    </w:p>
    <w:p w:rsidRPr="001B39FE" w:rsidR="00A11E63" w:rsidP="00C53821" w:rsidRDefault="00A11E63" w14:paraId="67E79A8D" w14:textId="09C336D6">
      <w:pPr>
        <w:pStyle w:val="Opsomming"/>
        <w:spacing w:after="0"/>
        <w:jc w:val="both"/>
      </w:pPr>
      <w:proofErr w:type="gramStart"/>
      <w:r w:rsidRPr="001B39FE">
        <w:t>revalidatie</w:t>
      </w:r>
      <w:proofErr w:type="gramEnd"/>
      <w:r w:rsidRPr="001B39FE">
        <w:t xml:space="preserve"> na ziekte of ongeval (</w:t>
      </w:r>
      <w:r w:rsidR="00477E67">
        <w:t xml:space="preserve">normaal </w:t>
      </w:r>
      <w:r w:rsidRPr="001B39FE">
        <w:t>max. 150 minuten per week, verplaatsingen inbegrepen)</w:t>
      </w:r>
      <w:r>
        <w:t>;</w:t>
      </w:r>
    </w:p>
    <w:p w:rsidRPr="001B39FE" w:rsidR="00A11E63" w:rsidP="00C53821" w:rsidRDefault="00A11E63" w14:paraId="3B20F7C7" w14:textId="3B292CBE">
      <w:pPr>
        <w:pStyle w:val="Opsomming"/>
        <w:contextualSpacing w:val="0"/>
        <w:jc w:val="both"/>
      </w:pPr>
      <w:proofErr w:type="gramStart"/>
      <w:r w:rsidRPr="00E62E49">
        <w:t>revalidatie</w:t>
      </w:r>
      <w:proofErr w:type="gramEnd"/>
      <w:r w:rsidRPr="00E62E49">
        <w:t xml:space="preserve"> voor kinderen met een specifieke </w:t>
      </w:r>
      <w:proofErr w:type="spellStart"/>
      <w:r w:rsidRPr="00E62E49">
        <w:t>onderwijsgerelateerde</w:t>
      </w:r>
      <w:proofErr w:type="spellEnd"/>
      <w:r w:rsidRPr="00E62E49">
        <w:t xml:space="preserve"> behoefte waarvoor een handelingsgericht advies is gegeven</w:t>
      </w:r>
      <w:r w:rsidRPr="001B39FE">
        <w:t xml:space="preserve"> (</w:t>
      </w:r>
      <w:r w:rsidR="00477E67">
        <w:t xml:space="preserve">normaal </w:t>
      </w:r>
      <w:r>
        <w:t>m</w:t>
      </w:r>
      <w:r w:rsidRPr="001B39FE">
        <w:t>ax. 150 minuten per week, verplaatsingen inbegrepen)</w:t>
      </w:r>
      <w:r>
        <w:t>.</w:t>
      </w:r>
    </w:p>
    <w:p w:rsidR="00A11E63" w:rsidP="00C53821" w:rsidRDefault="00A11E63" w14:paraId="7ACE5DFD" w14:textId="77777777">
      <w:pPr>
        <w:jc w:val="both"/>
        <w:rPr>
          <w:lang w:val="nl-NL"/>
        </w:rPr>
      </w:pPr>
      <w:r>
        <w:rPr>
          <w:lang w:val="nl-NL"/>
        </w:rPr>
        <w:t>Je moet</w:t>
      </w:r>
      <w:r w:rsidRPr="004143D9">
        <w:rPr>
          <w:lang w:val="nl-NL"/>
        </w:rPr>
        <w:t xml:space="preserve"> toestemming vragen aan de directeur om </w:t>
      </w:r>
      <w:r>
        <w:rPr>
          <w:lang w:val="nl-NL"/>
        </w:rPr>
        <w:t>je</w:t>
      </w:r>
      <w:r w:rsidRPr="004143D9">
        <w:rPr>
          <w:lang w:val="nl-NL"/>
        </w:rPr>
        <w:t xml:space="preserve"> kind </w:t>
      </w:r>
      <w:r>
        <w:rPr>
          <w:lang w:val="nl-NL"/>
        </w:rPr>
        <w:t>revalidatie</w:t>
      </w:r>
      <w:r w:rsidRPr="004143D9">
        <w:rPr>
          <w:lang w:val="nl-NL"/>
        </w:rPr>
        <w:t xml:space="preserve"> tijdens de lestijden</w:t>
      </w:r>
      <w:r w:rsidRPr="00B9096C">
        <w:rPr>
          <w:lang w:val="nl-NL"/>
        </w:rPr>
        <w:t xml:space="preserve"> </w:t>
      </w:r>
      <w:r w:rsidRPr="004143D9">
        <w:rPr>
          <w:lang w:val="nl-NL"/>
        </w:rPr>
        <w:t>te laten volgen.</w:t>
      </w:r>
    </w:p>
    <w:p w:rsidRPr="004143D9" w:rsidR="00A11E63" w:rsidP="00C53821" w:rsidRDefault="00A11E63" w14:paraId="59F8A4CD" w14:textId="77777777">
      <w:pPr>
        <w:jc w:val="both"/>
        <w:rPr>
          <w:lang w:val="nl-NL"/>
        </w:rPr>
      </w:pPr>
      <w:r w:rsidRPr="004143D9">
        <w:rPr>
          <w:lang w:val="nl-NL"/>
        </w:rPr>
        <w:t>Om een beslissing te kunnen nemen</w:t>
      </w:r>
      <w:r>
        <w:rPr>
          <w:lang w:val="nl-NL"/>
        </w:rPr>
        <w:t xml:space="preserve"> om </w:t>
      </w:r>
      <w:r w:rsidRPr="00D6384F">
        <w:rPr>
          <w:lang w:val="nl-NL"/>
        </w:rPr>
        <w:t>revalidatie</w:t>
      </w:r>
      <w:r w:rsidRPr="0050722D">
        <w:rPr>
          <w:b/>
          <w:bCs/>
          <w:lang w:val="nl-NL"/>
        </w:rPr>
        <w:t xml:space="preserve"> </w:t>
      </w:r>
      <w:r w:rsidRPr="00A2334A">
        <w:rPr>
          <w:lang w:val="nl-NL"/>
        </w:rPr>
        <w:t>na</w:t>
      </w:r>
      <w:r w:rsidRPr="0050722D">
        <w:rPr>
          <w:b/>
          <w:bCs/>
          <w:lang w:val="nl-NL"/>
        </w:rPr>
        <w:t xml:space="preserve"> ziekte of ongeval</w:t>
      </w:r>
      <w:r>
        <w:rPr>
          <w:lang w:val="nl-NL"/>
        </w:rPr>
        <w:t xml:space="preserve"> toe te staan</w:t>
      </w:r>
      <w:r w:rsidRPr="004143D9">
        <w:rPr>
          <w:lang w:val="nl-NL"/>
        </w:rPr>
        <w:t>, moet</w:t>
      </w:r>
      <w:r>
        <w:rPr>
          <w:lang w:val="nl-NL"/>
        </w:rPr>
        <w:t xml:space="preserve">en wij </w:t>
      </w:r>
      <w:r w:rsidRPr="004143D9">
        <w:rPr>
          <w:lang w:val="nl-NL"/>
        </w:rPr>
        <w:t>over een dossier beschikken dat minstens de volgende elementen bevat:</w:t>
      </w:r>
    </w:p>
    <w:p w:rsidRPr="001B39FE" w:rsidR="00A11E63" w:rsidP="00C53821" w:rsidRDefault="00A11E63" w14:paraId="32D729E9" w14:textId="77777777">
      <w:pPr>
        <w:pStyle w:val="Opsomming"/>
        <w:spacing w:after="120"/>
        <w:jc w:val="both"/>
      </w:pPr>
      <w:proofErr w:type="gramStart"/>
      <w:r>
        <w:t>e</w:t>
      </w:r>
      <w:r w:rsidRPr="001B39FE">
        <w:t>en</w:t>
      </w:r>
      <w:proofErr w:type="gramEnd"/>
      <w:r w:rsidRPr="001B39FE">
        <w:t xml:space="preserve"> verklaring van de ouders waaruit blijkt dat de revalidatie tijdens de lestijden moet plaatsvinden</w:t>
      </w:r>
      <w:r>
        <w:t>;</w:t>
      </w:r>
    </w:p>
    <w:p w:rsidRPr="001B39FE" w:rsidR="00A11E63" w:rsidP="00C53821" w:rsidRDefault="00A11E63" w14:paraId="036F9688" w14:textId="46D45E98">
      <w:pPr>
        <w:pStyle w:val="Opsomming"/>
        <w:spacing w:after="120"/>
        <w:jc w:val="both"/>
      </w:pPr>
      <w:proofErr w:type="gramStart"/>
      <w:r>
        <w:t>e</w:t>
      </w:r>
      <w:r w:rsidRPr="001B39FE">
        <w:t>en</w:t>
      </w:r>
      <w:proofErr w:type="gramEnd"/>
      <w:r w:rsidRPr="001B39FE">
        <w:t xml:space="preserve"> medisch attest waaruit de noodzakelijkheid, </w:t>
      </w:r>
      <w:r w:rsidR="00D47614">
        <w:t>het aantal keer</w:t>
      </w:r>
      <w:r w:rsidRPr="001B39FE">
        <w:t xml:space="preserve"> en de duur van de revalidatie blijkt</w:t>
      </w:r>
      <w:r>
        <w:t>;</w:t>
      </w:r>
    </w:p>
    <w:p w:rsidRPr="001B39FE" w:rsidR="00A11E63" w:rsidP="00C53821" w:rsidRDefault="00A11E63" w14:paraId="5C8E84E5" w14:textId="77777777">
      <w:pPr>
        <w:pStyle w:val="Opsomming"/>
        <w:contextualSpacing w:val="0"/>
        <w:jc w:val="both"/>
      </w:pPr>
      <w:proofErr w:type="gramStart"/>
      <w:r w:rsidRPr="001B39FE">
        <w:t>een</w:t>
      </w:r>
      <w:proofErr w:type="gramEnd"/>
      <w:r w:rsidRPr="001B39FE">
        <w:t xml:space="preserve"> toestemming van de directeur voor een periode die de duur van de behandeling, vermeld in het medisch attest, niet kan overschrijden.</w:t>
      </w:r>
    </w:p>
    <w:p w:rsidRPr="0011367E" w:rsidR="00A11E63" w:rsidP="00C53821" w:rsidRDefault="00A11E63" w14:paraId="628D27B8" w14:textId="77777777">
      <w:pPr>
        <w:jc w:val="both"/>
      </w:pPr>
      <w:r w:rsidRPr="0011367E">
        <w:t xml:space="preserve">Om een beslissing te kunnen nemen om revalidatie </w:t>
      </w:r>
      <w:r w:rsidRPr="00B9096C">
        <w:t xml:space="preserve">toe te staan voor de leerling met een </w:t>
      </w:r>
      <w:r w:rsidRPr="00D6384F">
        <w:rPr>
          <w:b/>
          <w:bCs/>
        </w:rPr>
        <w:t xml:space="preserve">specifieke </w:t>
      </w:r>
      <w:proofErr w:type="spellStart"/>
      <w:r w:rsidRPr="00D6384F">
        <w:rPr>
          <w:b/>
          <w:bCs/>
        </w:rPr>
        <w:t>onderwijsgerelateerde</w:t>
      </w:r>
      <w:proofErr w:type="spellEnd"/>
      <w:r w:rsidRPr="00D6384F">
        <w:rPr>
          <w:b/>
          <w:bCs/>
        </w:rPr>
        <w:t xml:space="preserve"> behoefte waarvoor een handelingsgericht advies is gegeven</w:t>
      </w:r>
      <w:r w:rsidRPr="0011367E">
        <w:t xml:space="preserve">, </w:t>
      </w:r>
      <w:r>
        <w:t>moeten wij</w:t>
      </w:r>
      <w:r w:rsidRPr="0011367E">
        <w:t xml:space="preserve"> over een dossier beschikken dat minstens de volgende elementen bevat:</w:t>
      </w:r>
    </w:p>
    <w:p w:rsidRPr="00E86D8D" w:rsidR="00A11E63" w:rsidRDefault="00A11E63" w14:paraId="5C39B893" w14:textId="77777777">
      <w:pPr>
        <w:pStyle w:val="Lijstalinea"/>
        <w:numPr>
          <w:ilvl w:val="0"/>
          <w:numId w:val="9"/>
        </w:numPr>
        <w:spacing w:after="0"/>
        <w:ind w:left="340" w:hanging="340"/>
        <w:jc w:val="both"/>
        <w:outlineLvl w:val="9"/>
      </w:pPr>
      <w:proofErr w:type="gramStart"/>
      <w:r>
        <w:t>e</w:t>
      </w:r>
      <w:r w:rsidRPr="00E86D8D">
        <w:t>en</w:t>
      </w:r>
      <w:proofErr w:type="gramEnd"/>
      <w:r w:rsidRPr="00E86D8D">
        <w:t xml:space="preserve"> verklaring van de ouders waaruit blijkt dat de revalidatie tijdens</w:t>
      </w:r>
      <w:r>
        <w:t xml:space="preserve"> de lestijden moet plaatsvinden;</w:t>
      </w:r>
    </w:p>
    <w:p w:rsidRPr="00E86D8D" w:rsidR="00A11E63" w:rsidP="00C53821" w:rsidRDefault="00A11E63" w14:paraId="2D6ACD79" w14:textId="1C77A6B4">
      <w:pPr>
        <w:pStyle w:val="Opsomming"/>
        <w:spacing w:after="0"/>
        <w:contextualSpacing w:val="0"/>
        <w:jc w:val="both"/>
      </w:pPr>
      <w:proofErr w:type="gramStart"/>
      <w:r>
        <w:t>e</w:t>
      </w:r>
      <w:r w:rsidRPr="00E86D8D">
        <w:t>en</w:t>
      </w:r>
      <w:proofErr w:type="gramEnd"/>
      <w:r w:rsidRPr="00E86D8D">
        <w:t xml:space="preserve"> advies van het CLB, geformuleerd na overleg met klassenraad en ouders</w:t>
      </w:r>
      <w:r>
        <w:t xml:space="preserve">. </w:t>
      </w:r>
      <w:r w:rsidRPr="008869D3">
        <w:t xml:space="preserve">Dat advies moet motiveren waarom de problematiek van de leerling </w:t>
      </w:r>
      <w:proofErr w:type="gramStart"/>
      <w:r w:rsidRPr="008869D3">
        <w:t>van die aard</w:t>
      </w:r>
      <w:proofErr w:type="gramEnd"/>
      <w:r w:rsidRPr="008869D3">
        <w:t xml:space="preserve"> is dat het wettelijk voorziene zorgbeleid van een school daarop geen antwoord kan geven en dat de revalidatietussenkomsten niet beschouwd kunnen worden als </w:t>
      </w:r>
      <w:proofErr w:type="spellStart"/>
      <w:r w:rsidRPr="008869D3">
        <w:t>schoolgebonden</w:t>
      </w:r>
      <w:proofErr w:type="spellEnd"/>
      <w:r w:rsidRPr="008869D3">
        <w:t xml:space="preserve"> aanbod</w:t>
      </w:r>
      <w:r>
        <w:t xml:space="preserve">. </w:t>
      </w:r>
      <w:proofErr w:type="gramStart"/>
      <w:r w:rsidRPr="00B9096C">
        <w:t>Indien</w:t>
      </w:r>
      <w:proofErr w:type="gramEnd"/>
      <w:r w:rsidRPr="00B9096C">
        <w:t xml:space="preserve"> er op het moment van de aanvraag tot afwezigheid nog geen handelingsgericht advies werd gegeven voor de leerling, kunnen het handelingsgericht advies en </w:t>
      </w:r>
      <w:r w:rsidR="00814E10">
        <w:t>dat</w:t>
      </w:r>
      <w:r w:rsidRPr="00B9096C">
        <w:t xml:space="preserve"> advies van het CLB gelijktijdig afgeleverd worden</w:t>
      </w:r>
      <w:r w:rsidRPr="008869D3">
        <w:t>;</w:t>
      </w:r>
    </w:p>
    <w:p w:rsidRPr="0011367E" w:rsidR="00A11E63" w:rsidP="00C53821" w:rsidRDefault="00A11E63" w14:paraId="75596E46" w14:textId="77777777">
      <w:pPr>
        <w:pStyle w:val="Opsomming"/>
        <w:spacing w:after="120"/>
        <w:jc w:val="both"/>
      </w:pPr>
      <w:proofErr w:type="gramStart"/>
      <w:r w:rsidRPr="0011367E">
        <w:t>een</w:t>
      </w:r>
      <w:proofErr w:type="gramEnd"/>
      <w:r w:rsidRPr="0011367E">
        <w:t xml:space="preserve"> samenwerkingsovereenkomst tussen de school en de revalidatieverstrekker over de manier waarop de revalidatie het onderwijs voor de leerling in kwestie zal aanvullen en de manier waarop de infor</w:t>
      </w:r>
      <w:r>
        <w:t xml:space="preserve">matie-uitwisseling zal verlopen. </w:t>
      </w:r>
      <w:r w:rsidRPr="008869D3">
        <w:t>De revalidatieverstrekker bezorgt op het einde van elk schooljaar een evaluatieverslag aan de directie van de school en van het CLB, met inachtneming van de privacywetgeving waaraan hij onderworpen is;</w:t>
      </w:r>
    </w:p>
    <w:p w:rsidRPr="0011367E" w:rsidR="00A11E63" w:rsidP="00C53821" w:rsidRDefault="00A11E63" w14:paraId="02E87309" w14:textId="77777777">
      <w:pPr>
        <w:pStyle w:val="Opsomming"/>
        <w:spacing w:after="120"/>
        <w:jc w:val="both"/>
      </w:pPr>
      <w:proofErr w:type="gramStart"/>
      <w:r w:rsidRPr="0011367E">
        <w:t>een</w:t>
      </w:r>
      <w:proofErr w:type="gramEnd"/>
      <w:r w:rsidRPr="0011367E">
        <w:t xml:space="preserve"> toestemming van de directeur, die jaarlijks verni</w:t>
      </w:r>
      <w:r>
        <w:t xml:space="preserve">euwd en gemotiveerd moet worden, </w:t>
      </w:r>
      <w:r w:rsidRPr="008869D3">
        <w:t>rekening houdend met het evaluatieverslag van de revalidatieverstrekker</w:t>
      </w:r>
      <w:r>
        <w:t>.</w:t>
      </w:r>
    </w:p>
    <w:p w:rsidR="00A11E63" w:rsidP="00C53821" w:rsidRDefault="00A11E63" w14:paraId="2A91E0A2" w14:textId="6C0D0C3E">
      <w:pPr>
        <w:jc w:val="both"/>
      </w:pPr>
      <w:r w:rsidRPr="0011367E">
        <w:t xml:space="preserve">De directeur neemt, op basis van de verzamelde documenten, de uiteindelijke beslissing of de revalidatie tijdens de lestijden kan plaatsvinden of niet. </w:t>
      </w:r>
      <w:r>
        <w:t xml:space="preserve">Wij delen </w:t>
      </w:r>
      <w:r w:rsidR="00390843">
        <w:t>die</w:t>
      </w:r>
      <w:r>
        <w:t xml:space="preserve"> beslissing aan </w:t>
      </w:r>
      <w:r w:rsidR="00126BE6">
        <w:t>jou</w:t>
      </w:r>
      <w:r>
        <w:t xml:space="preserve"> mee</w:t>
      </w:r>
      <w:r w:rsidRPr="0011367E">
        <w:t>.</w:t>
      </w:r>
    </w:p>
    <w:p w:rsidR="00A11E63" w:rsidP="00C53821" w:rsidRDefault="00A11E63" w14:paraId="396381D1" w14:textId="44BAC9BF">
      <w:pPr>
        <w:jc w:val="both"/>
        <w:rPr>
          <w:rFonts w:cs="Times New Roman"/>
          <w:lang w:eastAsia="nl-BE"/>
        </w:rPr>
      </w:pPr>
      <w:r w:rsidRPr="00AC319D">
        <w:rPr>
          <w:lang w:val="nl-NL" w:eastAsia="nl-NL"/>
        </w:rPr>
        <w:t>De verzekering van de leerlingen die tijdens de lestijden</w:t>
      </w:r>
      <w:r w:rsidR="00951525">
        <w:rPr>
          <w:lang w:val="nl-NL" w:eastAsia="nl-NL"/>
        </w:rPr>
        <w:t xml:space="preserve"> revalidatie </w:t>
      </w:r>
      <w:r w:rsidRPr="002E4E69">
        <w:rPr>
          <w:rFonts w:cs="Times New Roman"/>
          <w:lang w:eastAsia="nl-BE"/>
        </w:rPr>
        <w:t>krijgen, valt tijdens de periode van de therapie en de verplaatsingen niet ten laste van de schoolverzekering. De begeleiding van de leerling tijdens de verplaatsingen vallen niet ten laste van de school.</w:t>
      </w:r>
    </w:p>
    <w:p w:rsidRPr="00FD6C69" w:rsidR="00B66609" w:rsidP="00BA4E65" w:rsidRDefault="00BA4E65" w14:paraId="4CDA7B61" w14:textId="17AF5D5C">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4D98F181" w14:textId="35518CCA">
      <w:pPr>
        <w:pStyle w:val="Kop2"/>
        <w:shd w:val="clear" w:color="auto" w:fill="EC7D23"/>
        <w:rPr>
          <w:color w:val="FFFFFF" w:themeColor="background1"/>
        </w:rPr>
      </w:pPr>
      <w:bookmarkStart w:name="_Stappenplan_bij_ziekte" w:id="54"/>
      <w:bookmarkStart w:name="_Ref60913648" w:id="55"/>
      <w:bookmarkStart w:name="_Ref66443339" w:id="56"/>
      <w:bookmarkEnd w:id="54"/>
      <w:r w:rsidRPr="00973A0F">
        <w:rPr>
          <w:bCs/>
          <w:noProof/>
          <w:color w:val="FFFFFF" w:themeColor="background1"/>
          <w:lang w:eastAsia="nl-BE"/>
        </w:rPr>
        <w:drawing>
          <wp:anchor distT="0" distB="0" distL="114300" distR="114300" simplePos="0" relativeHeight="251667499" behindDoc="0" locked="0" layoutInCell="1" allowOverlap="1" wp14:anchorId="53214382" wp14:editId="4E898EE7">
            <wp:simplePos x="0" y="0"/>
            <wp:positionH relativeFrom="column">
              <wp:posOffset>-785394</wp:posOffset>
            </wp:positionH>
            <wp:positionV relativeFrom="paragraph">
              <wp:posOffset>301446</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77" cstate="print">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Pr="005A62EF" w:rsidR="00A11E63">
        <w:rPr>
          <w:color w:val="FFFFFF" w:themeColor="background1"/>
        </w:rPr>
        <w:t>Stappenplan bij ziekte of ongeval</w:t>
      </w:r>
      <w:bookmarkEnd w:id="55"/>
      <w:bookmarkEnd w:id="56"/>
    </w:p>
    <w:bookmarkStart w:name="_Ref66443352" w:displacedByCustomXml="next" w:id="57"/>
    <w:bookmarkStart w:name="_Ref60913653" w:displacedByCustomXml="next" w:id="58"/>
    <w:sdt>
      <w:sdtPr>
        <w:rPr>
          <w:rFonts w:eastAsia="Times New Roman"/>
          <w:b/>
          <w:bCs/>
          <w:lang w:val="nl-NL" w:eastAsia="nl-NL"/>
        </w:rPr>
        <w:alias w:val="Geef hier EHBO-stappenplan"/>
        <w:tag w:val="Geef hier EHBO-stappenplan"/>
        <w:id w:val="-2003423763"/>
        <w:placeholder>
          <w:docPart w:val="83AC3AAD7C604F42A7A9947C78132B0F"/>
        </w:placeholder>
        <w15:color w:val="A8AF37"/>
      </w:sdtPr>
      <w:sdtContent>
        <w:p w:rsidRPr="00D511F5" w:rsidR="00AD5A37" w:rsidRDefault="00AD5A37" w14:paraId="550CE0CF" w14:textId="77777777">
          <w:pPr>
            <w:numPr>
              <w:ilvl w:val="0"/>
              <w:numId w:val="25"/>
            </w:numPr>
            <w:tabs>
              <w:tab w:val="clear" w:pos="1068"/>
              <w:tab w:val="num" w:pos="426"/>
            </w:tabs>
            <w:suppressAutoHyphens w:val="0"/>
            <w:spacing w:before="100" w:beforeAutospacing="1" w:after="100" w:afterAutospacing="1" w:line="300" w:lineRule="auto"/>
            <w:ind w:hanging="1068"/>
            <w:jc w:val="both"/>
          </w:pPr>
          <w:r w:rsidRPr="00D511F5">
            <w:t>Eerste hulp door personeel van de school</w:t>
          </w:r>
        </w:p>
        <w:p w:rsidRPr="00D511F5" w:rsidR="00AD5A37" w:rsidRDefault="00AD5A37" w14:paraId="6A193AC4" w14:textId="77777777">
          <w:pPr>
            <w:numPr>
              <w:ilvl w:val="0"/>
              <w:numId w:val="25"/>
            </w:numPr>
            <w:tabs>
              <w:tab w:val="clear" w:pos="1068"/>
              <w:tab w:val="num" w:pos="426"/>
            </w:tabs>
            <w:suppressAutoHyphens w:val="0"/>
            <w:spacing w:before="100" w:beforeAutospacing="1" w:after="100" w:afterAutospacing="1" w:line="300" w:lineRule="auto"/>
            <w:ind w:hanging="1068"/>
            <w:jc w:val="both"/>
          </w:pPr>
          <w:r w:rsidRPr="00D511F5">
            <w:t>Indien ernstig worden de ouders verwittigd.</w:t>
          </w:r>
        </w:p>
        <w:p w:rsidRPr="00D511F5" w:rsidR="00AD5A37" w:rsidRDefault="00AD5A37" w14:paraId="64F05BAD" w14:textId="77777777">
          <w:pPr>
            <w:numPr>
              <w:ilvl w:val="0"/>
              <w:numId w:val="25"/>
            </w:numPr>
            <w:tabs>
              <w:tab w:val="clear" w:pos="1068"/>
              <w:tab w:val="num" w:pos="426"/>
            </w:tabs>
            <w:suppressAutoHyphens w:val="0"/>
            <w:spacing w:before="100" w:beforeAutospacing="1" w:after="100" w:afterAutospacing="1" w:line="300" w:lineRule="auto"/>
            <w:ind w:hanging="1068"/>
            <w:jc w:val="both"/>
          </w:pPr>
          <w:r w:rsidRPr="00D511F5">
            <w:t>Opstarten van de verzekeringsprocedure</w:t>
          </w:r>
        </w:p>
        <w:p w:rsidRPr="00D511F5" w:rsidR="00967A20" w:rsidRDefault="00AD5A37" w14:paraId="15F41B47" w14:textId="1E172145">
          <w:pPr>
            <w:numPr>
              <w:ilvl w:val="0"/>
              <w:numId w:val="25"/>
            </w:numPr>
            <w:tabs>
              <w:tab w:val="clear" w:pos="1068"/>
              <w:tab w:val="num" w:pos="426"/>
            </w:tabs>
            <w:suppressAutoHyphens w:val="0"/>
            <w:spacing w:before="100" w:beforeAutospacing="1" w:after="100" w:afterAutospacing="1" w:line="300" w:lineRule="auto"/>
            <w:ind w:hanging="1068"/>
            <w:jc w:val="both"/>
            <w:rPr>
              <w:rFonts w:eastAsia="Times New Roman"/>
              <w:b/>
              <w:bCs/>
              <w:lang w:val="nl-NL" w:eastAsia="nl-NL"/>
            </w:rPr>
          </w:pPr>
          <w:r w:rsidRPr="00D511F5">
            <w:t xml:space="preserve">Meegeven van </w:t>
          </w:r>
          <w:proofErr w:type="gramStart"/>
          <w:r w:rsidRPr="00D511F5">
            <w:t>verzekeringspapieren :</w:t>
          </w:r>
          <w:proofErr w:type="gramEnd"/>
          <w:r w:rsidRPr="00D511F5">
            <w:t xml:space="preserve"> ouders zetten verdere stappen</w:t>
          </w:r>
        </w:p>
      </w:sdtContent>
      <w:sdtEndPr>
        <w:rPr>
          <w:rFonts w:eastAsia="Times New Roman"/>
          <w:b w:val="1"/>
          <w:bCs w:val="1"/>
          <w:lang w:val="nl-NL" w:eastAsia="nl-NL"/>
        </w:rPr>
      </w:sdtEndPr>
    </w:sdt>
    <w:p w:rsidRPr="00FD6C69" w:rsidR="00B66609" w:rsidP="00BA4E65" w:rsidRDefault="00BA4E65" w14:paraId="1C05D01B" w14:textId="5602550D">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0FEBC800" w14:textId="4AFD51EE">
      <w:pPr>
        <w:pStyle w:val="Kop2"/>
        <w:shd w:val="clear" w:color="auto" w:fill="AE2081"/>
        <w:rPr>
          <w:color w:val="FFFFFF" w:themeColor="background1"/>
        </w:rPr>
      </w:pPr>
      <w:bookmarkStart w:name="_Medicatiegebruik_en_andere" w:id="59"/>
      <w:bookmarkStart w:name="_Ref70082417" w:id="60"/>
      <w:bookmarkEnd w:id="59"/>
      <w:r w:rsidRPr="00973A0F">
        <w:rPr>
          <w:bCs/>
          <w:noProof/>
          <w:color w:val="FFFFFF" w:themeColor="background1"/>
          <w:lang w:eastAsia="nl-BE"/>
        </w:rPr>
        <w:drawing>
          <wp:anchor distT="0" distB="0" distL="114300" distR="114300" simplePos="0" relativeHeight="251669547" behindDoc="0" locked="0" layoutInCell="1" allowOverlap="1" wp14:anchorId="5CA4C5C3" wp14:editId="0E3C151A">
            <wp:simplePos x="0" y="0"/>
            <wp:positionH relativeFrom="column">
              <wp:posOffset>-756920</wp:posOffset>
            </wp:positionH>
            <wp:positionV relativeFrom="paragraph">
              <wp:posOffset>249898</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79" cstate="print">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Pr="005A62EF" w:rsidR="00A11E63">
        <w:rPr>
          <w:color w:val="FFFFFF" w:themeColor="background1"/>
        </w:rPr>
        <w:t>Medicatiegebruik en andere medische handelingen</w:t>
      </w:r>
      <w:bookmarkEnd w:id="58"/>
      <w:bookmarkEnd w:id="57"/>
      <w:bookmarkEnd w:id="60"/>
    </w:p>
    <w:p w:rsidRPr="00AD1483" w:rsidR="00A11E63" w:rsidP="00AD1483" w:rsidRDefault="00A11E63" w14:paraId="63645614" w14:textId="1BDC8ED4">
      <w:pPr>
        <w:pStyle w:val="Kop3"/>
      </w:pPr>
      <w:r w:rsidRPr="00AD1483">
        <w:t>Gebruik van medicatie op school</w:t>
      </w:r>
    </w:p>
    <w:p w:rsidRPr="00755C5A" w:rsidR="00A11E63" w:rsidP="000823F3" w:rsidRDefault="00A11E63" w14:paraId="1B47324E" w14:textId="25C9A61B">
      <w:pPr>
        <w:pStyle w:val="Opsomming"/>
        <w:contextualSpacing w:val="0"/>
        <w:rPr>
          <w:b/>
          <w:lang w:val="nl-NL"/>
        </w:rPr>
      </w:pPr>
      <w:r w:rsidRPr="00755C5A">
        <w:rPr>
          <w:b/>
          <w:lang w:val="nl-NL"/>
        </w:rPr>
        <w:t>Je kind wordt ziek op school</w:t>
      </w:r>
    </w:p>
    <w:sdt>
      <w:sdtPr>
        <w:rPr>
          <w:rFonts w:eastAsia="Times New Roman" w:cs="Times New Roman"/>
          <w:lang w:val="nl-NL" w:eastAsia="nl-NL"/>
        </w:rPr>
        <w:alias w:val="Je kind wordt ziek - stappenplan"/>
        <w:tag w:val="Je kind wordt ziek - stappenplan"/>
        <w:id w:val="1025916753"/>
        <w:placeholder>
          <w:docPart w:val="22A74373603742C6971E9C4107ABC07E"/>
        </w:placeholder>
        <w15:color w:val="A8AF37"/>
      </w:sdtPr>
      <w:sdtEndPr>
        <w:rPr>
          <w:rFonts w:eastAsia="Times New Roman" w:cs="Times New Roman"/>
          <w:b w:val="1"/>
          <w:bCs w:val="1"/>
          <w:lang w:val="nl-NL" w:eastAsia="nl-NL"/>
        </w:rPr>
      </w:sdtEndPr>
      <w:sdtContent>
        <w:p w:rsidRPr="00AD5A37" w:rsidR="00AD5A37" w:rsidP="00C53821" w:rsidRDefault="00AD5A37" w14:paraId="39AF638F" w14:textId="77777777">
          <w:pPr>
            <w:jc w:val="both"/>
            <w:rPr>
              <w:color w:val="auto"/>
              <w:lang w:val="nl-NL"/>
            </w:rPr>
          </w:pPr>
          <w:r w:rsidRPr="00AD5A37">
            <w:rPr>
              <w:color w:val="auto"/>
              <w:lang w:val="nl-NL"/>
            </w:rPr>
            <w:t>Als je kind ziek wordt of zich onwel voelt op school, zullen we jou of een ander opgegeven contactpersoon verwittigen en zullen we, indien nodig, vragen om je kind op te halen.</w:t>
          </w:r>
        </w:p>
        <w:p w:rsidRPr="007D44BF" w:rsidR="00DB0911" w:rsidP="00C53821" w:rsidRDefault="00755C5A" w14:paraId="066007B8" w14:textId="3E072C6C">
          <w:pPr>
            <w:jc w:val="both"/>
            <w:rPr>
              <w:rFonts w:eastAsia="Times New Roman"/>
              <w:b/>
              <w:bCs/>
              <w:color w:val="A8AF37"/>
              <w:szCs w:val="24"/>
              <w:lang w:val="nl-NL" w:eastAsia="nl-NL"/>
            </w:rPr>
          </w:pPr>
          <w:r w:rsidRPr="00AD5A37">
            <w:rPr>
              <w:color w:val="auto"/>
              <w:lang w:val="nl-NL"/>
            </w:rPr>
            <w:t>Wij</w:t>
          </w:r>
          <w:r w:rsidRPr="00AD5A37" w:rsidR="00DB0911">
            <w:rPr>
              <w:color w:val="auto"/>
              <w:lang w:val="nl-NL"/>
            </w:rPr>
            <w:t xml:space="preserve"> stellen geen medische handelingen en stellen in geen geval medicatie ter beschikking, ook geen pijnstillers.</w:t>
          </w:r>
        </w:p>
        <w:p w:rsidRPr="00CC7792" w:rsidR="000823F3" w:rsidP="00552A64" w:rsidRDefault="00000000" w14:paraId="17A135A4" w14:textId="383FAC5D">
          <w:pPr>
            <w:pStyle w:val="Opsomming"/>
            <w:numPr>
              <w:ilvl w:val="0"/>
              <w:numId w:val="0"/>
            </w:numPr>
            <w:contextualSpacing w:val="0"/>
            <w:rPr>
              <w:b/>
              <w:szCs w:val="24"/>
              <w:lang w:val="nl-NL" w:eastAsia="nl-NL"/>
            </w:rPr>
          </w:pPr>
        </w:p>
      </w:sdtContent>
    </w:sdt>
    <w:p w:rsidRPr="000723BC" w:rsidR="00A11E63" w:rsidP="00DB0911" w:rsidRDefault="00A11E63" w14:paraId="5EB1C662" w14:textId="48F78815">
      <w:pPr>
        <w:pStyle w:val="Opsomming"/>
        <w:spacing w:before="200"/>
        <w:contextualSpacing w:val="0"/>
        <w:rPr>
          <w:b/>
          <w:lang w:val="nl-NL"/>
        </w:rPr>
      </w:pPr>
      <w:r w:rsidRPr="0045036D">
        <w:rPr>
          <w:b/>
          <w:lang w:val="nl-NL"/>
        </w:rPr>
        <w:t xml:space="preserve">Je kind </w:t>
      </w:r>
      <w:r w:rsidRPr="000723BC">
        <w:rPr>
          <w:b/>
          <w:lang w:val="nl-NL"/>
        </w:rPr>
        <w:t>moet medicatie nemen tijdens de schooluren</w:t>
      </w:r>
    </w:p>
    <w:sdt>
      <w:sdtPr>
        <w:rPr>
          <w:rFonts w:eastAsia="Times New Roman"/>
          <w:lang w:val="nl-NL" w:eastAsia="nl-NL"/>
        </w:rPr>
        <w:alias w:val="Medicatie tijdens de schooluren"/>
        <w:tag w:val="Medicatie tijdens de schooluren"/>
        <w:id w:val="1271125871"/>
        <w:placeholder>
          <w:docPart w:val="1B6E7293B0704C0D9484294FF7C55703"/>
        </w:placeholder>
        <w15:color w:val="A8AF37"/>
      </w:sdtPr>
      <w:sdtEndPr>
        <w:rPr>
          <w:rFonts w:eastAsia="Times New Roman"/>
          <w:b w:val="1"/>
          <w:bCs w:val="1"/>
          <w:lang w:val="nl-NL" w:eastAsia="nl-NL"/>
        </w:rPr>
      </w:sdtEndPr>
      <w:sdtContent>
        <w:p w:rsidR="00E73B86" w:rsidP="00C86D99" w:rsidRDefault="6E87127A" w14:paraId="04AF2EB9" w14:textId="596AF07C">
          <w:pPr>
            <w:jc w:val="both"/>
            <w:rPr>
              <w:lang w:val="nl-NL" w:eastAsia="nl-NL"/>
            </w:rPr>
          </w:pPr>
          <w:r w:rsidRPr="76270F20">
            <w:rPr>
              <w:lang w:val="nl-NL" w:eastAsia="nl-NL"/>
            </w:rPr>
            <w:t xml:space="preserve">In uitzonderlijke gevallen </w:t>
          </w:r>
          <w:r w:rsidRPr="76270F20" w:rsidR="1426C85A">
            <w:rPr>
              <w:lang w:val="nl-NL" w:eastAsia="nl-NL"/>
            </w:rPr>
            <w:t>kun je aan de school vragen om medicatie toe de dienen aan je kind</w:t>
          </w:r>
          <w:r w:rsidRPr="76270F20" w:rsidR="1E434616">
            <w:rPr>
              <w:lang w:val="nl-NL" w:eastAsia="nl-NL"/>
            </w:rPr>
            <w:t>. Die vraag moet bevestigd worden door een schrifte</w:t>
          </w:r>
          <w:r w:rsidRPr="76270F20" w:rsidR="058DEBF1">
            <w:rPr>
              <w:lang w:val="nl-NL" w:eastAsia="nl-NL"/>
            </w:rPr>
            <w:t>lijk attest van de arts dat de juiste dosering en toedie</w:t>
          </w:r>
          <w:r w:rsidRPr="76270F20" w:rsidR="2773833B">
            <w:rPr>
              <w:lang w:val="nl-NL" w:eastAsia="nl-NL"/>
            </w:rPr>
            <w:t xml:space="preserve">ningswijze bevat. </w:t>
          </w:r>
          <w:r w:rsidRPr="76270F20" w:rsidR="6929485C">
            <w:rPr>
              <w:lang w:val="nl-NL"/>
            </w:rPr>
            <w:t>We baseren ons daarbij op de bijsluiter van de medicatie, het etiket van de apotheker of de instructies van de verpleegkundige of arts.</w:t>
          </w:r>
          <w:r w:rsidRPr="76270F20" w:rsidR="6929485C">
            <w:rPr>
              <w:rFonts w:eastAsia="Trebuchet MS" w:cs="Trebuchet MS"/>
            </w:rPr>
            <w:t xml:space="preserve"> </w:t>
          </w:r>
          <w:r w:rsidRPr="76270F20" w:rsidR="2773833B">
            <w:rPr>
              <w:lang w:val="nl-NL" w:eastAsia="nl-NL"/>
            </w:rPr>
            <w:t>We werken daarvoor individuele afspraken uit.</w:t>
          </w:r>
        </w:p>
        <w:p w:rsidRPr="00902941" w:rsidR="00407D44" w:rsidP="00407D44" w:rsidRDefault="00407D44" w14:paraId="0CDEFE54" w14:textId="72BB029F">
          <w:pPr>
            <w:rPr>
              <w:rFonts w:eastAsia="Times New Roman"/>
              <w:szCs w:val="24"/>
              <w:lang w:val="nl-NL" w:eastAsia="nl-NL"/>
            </w:rPr>
          </w:pPr>
        </w:p>
        <w:p w:rsidRPr="009B1250" w:rsidR="00407D44" w:rsidP="00C86D99" w:rsidRDefault="00407D44" w14:paraId="70AD9946" w14:textId="77777777">
          <w:pPr>
            <w:jc w:val="both"/>
            <w:rPr>
              <w:lang w:val="nl-NL" w:eastAsia="nl-NL"/>
            </w:rPr>
          </w:pPr>
        </w:p>
        <w:p w:rsidRPr="00CC7792" w:rsidR="000823F3" w:rsidP="000823F3" w:rsidRDefault="00000000" w14:paraId="711D9F00" w14:textId="7826A5B9">
          <w:pPr>
            <w:rPr>
              <w:rFonts w:eastAsia="Times New Roman"/>
              <w:b/>
              <w:szCs w:val="24"/>
              <w:lang w:val="nl-NL" w:eastAsia="nl-NL"/>
            </w:rPr>
          </w:pPr>
        </w:p>
      </w:sdtContent>
    </w:sdt>
    <w:p w:rsidR="00A11E63" w:rsidP="00B3747A" w:rsidRDefault="00A11E63" w14:paraId="5E9B6BAF" w14:textId="4A632C8A">
      <w:pPr>
        <w:pStyle w:val="Kop3"/>
      </w:pPr>
      <w:r w:rsidRPr="00B3747A">
        <w:t>Andere medische handelingen</w:t>
      </w:r>
    </w:p>
    <w:sdt>
      <w:sdtPr>
        <w:rPr>
          <w:rFonts w:eastAsia="Times New Roman"/>
          <w:lang w:val="nl-NL" w:eastAsia="nl-NL"/>
        </w:rPr>
        <w:alias w:val="Andere medische handelingen"/>
        <w:tag w:val="Andere medische handelingen"/>
        <w:id w:val="-1663761809"/>
        <w:placeholder>
          <w:docPart w:val="2D1CEB79DBB84BF8A006687FFA063095"/>
        </w:placeholder>
        <w15:color w:val="A8AF37"/>
      </w:sdtPr>
      <w:sdtEndPr>
        <w:rPr>
          <w:rFonts w:eastAsia="Times New Roman"/>
          <w:b w:val="1"/>
          <w:bCs w:val="1"/>
          <w:lang w:val="nl-NL" w:eastAsia="nl-NL"/>
        </w:rPr>
      </w:sdtEndPr>
      <w:sdtContent>
        <w:p w:rsidRPr="002763FE" w:rsidR="002763FE" w:rsidP="76270F20" w:rsidRDefault="397B6349" w14:paraId="511D8F50" w14:textId="77777777">
          <w:pPr>
            <w:rPr>
              <w:rFonts w:eastAsia="Trebuchet MS" w:cs="Trebuchet MS"/>
            </w:rPr>
          </w:pPr>
          <w:r w:rsidRPr="76270F20">
            <w:rPr>
              <w:rFonts w:eastAsia="Trebuchet MS" w:cs="Trebuchet MS"/>
            </w:rPr>
            <w:t>Je kunt ons vragen om andere medische handelingen te stellen, zoals insuline toedienen, die op basis van een instructie of opleiding gedelegeerd kunnen worden door een arts of verpleegkundige. We gaan dan na of we de gevraagde handelingen kunnen stellen op basis van een door jouw behandelende arts of verpleegkundige opgestelde procedure. Een personeelslid van de school moet daartoe wel bereid zijn. We bespreken dat samen met je behandelende arts of verpleegkundige. We werken daarvoor individuele afspraken uit.</w:t>
          </w:r>
        </w:p>
        <w:p w:rsidRPr="002763FE" w:rsidR="002763FE" w:rsidP="76270F20" w:rsidRDefault="397B6349" w14:paraId="760FC52E" w14:textId="77777777">
          <w:pPr>
            <w:rPr>
              <w:rFonts w:eastAsia="Trebuchet MS" w:cs="Trebuchet MS"/>
            </w:rPr>
          </w:pPr>
          <w:r w:rsidRPr="76270F20">
            <w:rPr>
              <w:rFonts w:eastAsia="Times New Roman"/>
              <w:b/>
              <w:bCs/>
              <w:color w:val="A8AF37"/>
              <w:lang w:val="nl-NL" w:eastAsia="nl-NL"/>
            </w:rPr>
            <w:t>Info</w:t>
          </w:r>
        </w:p>
        <w:p w:rsidRPr="00AD5A37" w:rsidR="000D2E32" w:rsidP="002763FE" w:rsidRDefault="397B6349" w14:paraId="609D466F" w14:textId="560C5CBC">
          <w:pPr>
            <w:jc w:val="both"/>
            <w:rPr>
              <w:color w:val="auto"/>
            </w:rPr>
          </w:pPr>
          <w:r w:rsidRPr="76270F20">
            <w:rPr>
              <w:rFonts w:eastAsia="Trebuchet MS" w:cs="Trebuchet MS"/>
            </w:rPr>
            <w:t>Het schoolbestuur kan nagaan of iemand bereid is om binnen het kader van bekwame helper handelingen op basis van een instructie of opleiding te stellen. Niemand kan verplicht worden om bekwame helper te worden.</w:t>
          </w:r>
        </w:p>
        <w:p w:rsidRPr="007A4793" w:rsidR="000D2E32" w:rsidP="00F637E4" w:rsidRDefault="000D2E32" w14:paraId="20D3E369" w14:textId="669A87BE">
          <w:pPr>
            <w:tabs>
              <w:tab w:val="left" w:pos="720"/>
            </w:tabs>
            <w:rPr>
              <w:rFonts w:eastAsia="Times New Roman"/>
              <w:color w:val="FF0000"/>
              <w:szCs w:val="24"/>
              <w:lang w:val="nl-NL" w:eastAsia="nl-NL"/>
            </w:rPr>
          </w:pPr>
        </w:p>
        <w:p w:rsidRPr="000D2E32" w:rsidR="00E73B86" w:rsidP="007A4793" w:rsidRDefault="00E73B86" w14:paraId="590D62C9" w14:textId="4F5F7EFE">
          <w:pPr>
            <w:tabs>
              <w:tab w:val="left" w:pos="760"/>
            </w:tabs>
            <w:rPr>
              <w:rFonts w:eastAsia="Times New Roman"/>
              <w:b/>
              <w:bCs/>
              <w:color w:val="A8AF37"/>
              <w:szCs w:val="24"/>
              <w:lang w:val="nl-NL" w:eastAsia="nl-NL"/>
            </w:rPr>
          </w:pPr>
        </w:p>
        <w:p w:rsidR="00B3747A" w:rsidP="00A01558" w:rsidRDefault="00000000" w14:paraId="4B403997" w14:textId="67283203">
          <w:pPr>
            <w:rPr>
              <w:rFonts w:eastAsia="Times New Roman"/>
              <w:b/>
              <w:szCs w:val="24"/>
              <w:lang w:val="nl-NL" w:eastAsia="nl-NL"/>
            </w:rPr>
          </w:pPr>
        </w:p>
      </w:sdtContent>
    </w:sdt>
    <w:p w:rsidRPr="00FD6C69" w:rsidR="00B66609" w:rsidP="00BA4E65" w:rsidRDefault="00BA4E65" w14:paraId="52CCE446" w14:textId="73E1A7F0">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56A09AB5" w14:textId="335F64F3">
      <w:pPr>
        <w:pStyle w:val="Kop2"/>
        <w:shd w:val="clear" w:color="auto" w:fill="A8AF37"/>
        <w:rPr>
          <w:color w:val="FFFFFF" w:themeColor="background1"/>
        </w:rPr>
      </w:pPr>
      <w:bookmarkStart w:name="_Privacy" w:id="61"/>
      <w:bookmarkStart w:name="_Ref60913668" w:id="62"/>
      <w:bookmarkStart w:name="_Ref66443372" w:id="63"/>
      <w:bookmarkEnd w:id="61"/>
      <w:r w:rsidRPr="00973A0F">
        <w:rPr>
          <w:bCs/>
          <w:noProof/>
          <w:color w:val="FFFFFF" w:themeColor="background1"/>
          <w:lang w:eastAsia="nl-BE"/>
        </w:rPr>
        <w:drawing>
          <wp:anchor distT="0" distB="0" distL="114300" distR="114300" simplePos="0" relativeHeight="251671595" behindDoc="0" locked="0" layoutInCell="1" allowOverlap="1" wp14:anchorId="07432F08" wp14:editId="3202507A">
            <wp:simplePos x="0" y="0"/>
            <wp:positionH relativeFrom="column">
              <wp:posOffset>-785285</wp:posOffset>
            </wp:positionH>
            <wp:positionV relativeFrom="paragraph">
              <wp:posOffset>262918</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81" cstate="print">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Pr="005A62EF" w:rsidR="00A11E63">
        <w:rPr>
          <w:color w:val="FFFFFF" w:themeColor="background1"/>
        </w:rPr>
        <w:t>Privacy</w:t>
      </w:r>
      <w:bookmarkEnd w:id="62"/>
      <w:bookmarkEnd w:id="63"/>
    </w:p>
    <w:p w:rsidRPr="00AD1483" w:rsidR="00A11E63" w:rsidP="00AD1483" w:rsidRDefault="00BB3CBD" w14:paraId="6A5BED04" w14:textId="492FD9F7">
      <w:pPr>
        <w:pStyle w:val="Kop3"/>
      </w:pPr>
      <w:r>
        <w:t>Hoe en w</w:t>
      </w:r>
      <w:r w:rsidRPr="00AD1483" w:rsidR="00A11E63">
        <w:t>elke info</w:t>
      </w:r>
      <w:r w:rsidR="00930215">
        <w:t>rmatie</w:t>
      </w:r>
      <w:r w:rsidRPr="00AD1483" w:rsidR="00A11E63">
        <w:t xml:space="preserve"> houden we over je kind bij?</w:t>
      </w:r>
    </w:p>
    <w:p w:rsidRPr="008869D3" w:rsidR="00A11E63" w:rsidP="00C53821" w:rsidRDefault="00A11E63" w14:paraId="63A0956E" w14:textId="4C31956A">
      <w:pPr>
        <w:jc w:val="both"/>
      </w:pPr>
      <w:r w:rsidRPr="008869D3">
        <w:t xml:space="preserve">Op onze school gaan we zorgvuldig om met de privacy van onze leerlingen. We verzamelen doorheen de schoolloopbaan van je kind heel wat gegevens, zoals bij de inschrijving. We vragen alleen gegevens van je kind op als dat nodig is voor de leerlingenadministratie en –begeleiding. </w:t>
      </w:r>
      <w:r w:rsidRPr="00CF214F">
        <w:t xml:space="preserve">De gegevens die nodig zijn voor de begeleiding van je kind verzamelen we </w:t>
      </w:r>
      <w:r w:rsidR="00E60EE2">
        <w:t>voor</w:t>
      </w:r>
      <w:r w:rsidRPr="00CF214F">
        <w:t xml:space="preserve"> ons beleid op leerlingenbegeleiding.</w:t>
      </w:r>
    </w:p>
    <w:p w:rsidR="00DD7056" w:rsidP="000B046D" w:rsidRDefault="00D34D44" w14:paraId="46C730AE" w14:textId="2C70CB79">
      <w:pPr>
        <w:ind w:right="-144"/>
        <w:jc w:val="both"/>
        <w:rPr>
          <w:shd w:val="clear" w:color="auto" w:fill="FFE599" w:themeFill="accent4" w:themeFillTint="66"/>
        </w:rPr>
      </w:pPr>
      <w:r w:rsidRPr="000B046D">
        <w:t xml:space="preserve">Voor alle verwerkingen van </w:t>
      </w:r>
      <w:r w:rsidRPr="001D1A5E">
        <w:t>die z</w:t>
      </w:r>
      <w:r w:rsidRPr="000B046D">
        <w:t>ogenaamde persoonsgegevens is het</w:t>
      </w:r>
      <w:r w:rsidRPr="001D1A5E">
        <w:rPr>
          <w:shd w:val="clear" w:color="auto" w:fill="FFFFFF" w:themeFill="background1"/>
        </w:rPr>
        <w:t xml:space="preserve"> </w:t>
      </w:r>
      <w:r w:rsidRPr="000B046D">
        <w:t>schoolbestuur verantwoordelijk</w:t>
      </w:r>
    </w:p>
    <w:p w:rsidRPr="00802FB0" w:rsidR="00A11E63" w:rsidP="000B046D" w:rsidRDefault="00AD6A5B" w14:paraId="22919B24" w14:textId="40743E8F">
      <w:pPr>
        <w:jc w:val="both"/>
      </w:pPr>
      <w:r w:rsidRPr="00802FB0">
        <w:t xml:space="preserve">We maken </w:t>
      </w:r>
      <w:r w:rsidRPr="00802FB0" w:rsidR="00A11E63">
        <w:t>met de softwareleveranciers afspraken over het gebruik van die gegevens. De leveranciers mogen de gegevens niet gebruiken voor eigen commerciële doeleinden.</w:t>
      </w:r>
    </w:p>
    <w:p w:rsidRPr="00802FB0" w:rsidR="00A11E63" w:rsidP="000B046D" w:rsidRDefault="00A11E63" w14:paraId="46F9896C" w14:textId="02A35720">
      <w:pPr>
        <w:jc w:val="both"/>
      </w:pPr>
      <w:r w:rsidRPr="00802FB0">
        <w:t xml:space="preserve">De gegevens van je kind worden digitaal bewaard en veilig opgeslagen. We zien </w:t>
      </w:r>
      <w:proofErr w:type="gramStart"/>
      <w:r w:rsidRPr="00802FB0">
        <w:t>er op</w:t>
      </w:r>
      <w:proofErr w:type="gramEnd"/>
      <w:r w:rsidRPr="00802FB0">
        <w:t xml:space="preserve"> toe dat niet iedereen zomaar toegang heeft tot die gegevens. De toegang is beperkt tot de personen die betrokken zijn bij de begeleiding van je kind</w:t>
      </w:r>
      <w:r w:rsidRPr="00802FB0" w:rsidR="00567AB7">
        <w:t xml:space="preserve"> (zoals de klassenra</w:t>
      </w:r>
      <w:r w:rsidRPr="00802FB0" w:rsidR="00161172">
        <w:t xml:space="preserve">ad, het CLB en het </w:t>
      </w:r>
      <w:r w:rsidR="000949B7">
        <w:t>leersteuncentrum</w:t>
      </w:r>
      <w:r w:rsidRPr="00802FB0" w:rsidR="00161172">
        <w:t>)</w:t>
      </w:r>
      <w:r w:rsidRPr="00802FB0">
        <w:t>.</w:t>
      </w:r>
    </w:p>
    <w:p w:rsidRPr="00802FB0" w:rsidR="00A11E63" w:rsidP="000B046D" w:rsidRDefault="00A11E63" w14:paraId="6E19C9CD" w14:textId="5361F3A6">
      <w:pPr>
        <w:jc w:val="both"/>
      </w:pPr>
      <w:r w:rsidRPr="00802FB0">
        <w:t xml:space="preserve">Om </w:t>
      </w:r>
      <w:r w:rsidRPr="00802FB0" w:rsidR="00467BA2">
        <w:t>goed</w:t>
      </w:r>
      <w:r w:rsidRPr="00802FB0">
        <w:t xml:space="preserve"> te kunnen optreden bij risicosituaties, kunnen we uitzonderlijk ook gegevens over de gezondheidstoestand van je kind verwerken, maar dat gebeurt enkel met je schriftelijke toestemming. Je </w:t>
      </w:r>
      <w:r w:rsidRPr="00802FB0" w:rsidR="003D3FFE">
        <w:t>kunt</w:t>
      </w:r>
      <w:r w:rsidRPr="00802FB0">
        <w:t xml:space="preserve"> je toestemming altijd intrekken.</w:t>
      </w:r>
    </w:p>
    <w:p w:rsidRPr="000B046D" w:rsidR="009730A2" w:rsidP="000B046D" w:rsidRDefault="009730A2" w14:paraId="1195C1F2" w14:textId="3361BA42">
      <w:pPr>
        <w:jc w:val="both"/>
        <w:rPr>
          <w:color w:val="auto"/>
          <w:shd w:val="clear" w:color="auto" w:fill="FFE599" w:themeFill="accent4" w:themeFillTint="66"/>
        </w:rPr>
      </w:pPr>
      <w:r w:rsidRPr="000B046D">
        <w:rPr>
          <w:color w:val="auto"/>
        </w:rPr>
        <w:t xml:space="preserve">Wij bewaren </w:t>
      </w:r>
      <w:r w:rsidRPr="000B046D" w:rsidR="000F5664">
        <w:rPr>
          <w:color w:val="auto"/>
        </w:rPr>
        <w:t>de</w:t>
      </w:r>
      <w:r w:rsidRPr="000B046D">
        <w:rPr>
          <w:color w:val="auto"/>
        </w:rPr>
        <w:t xml:space="preserve"> gegevens </w:t>
      </w:r>
      <w:r w:rsidRPr="000B046D" w:rsidR="000F5664">
        <w:rPr>
          <w:color w:val="auto"/>
        </w:rPr>
        <w:t xml:space="preserve">van je kind </w:t>
      </w:r>
      <w:r w:rsidRPr="000B046D">
        <w:rPr>
          <w:color w:val="auto"/>
        </w:rPr>
        <w:t xml:space="preserve">maximaal 1 jaar nadat je </w:t>
      </w:r>
      <w:r w:rsidRPr="000B046D" w:rsidR="00B11B02">
        <w:rPr>
          <w:color w:val="auto"/>
        </w:rPr>
        <w:t>kind</w:t>
      </w:r>
      <w:r w:rsidRPr="001B4BA8" w:rsidR="00B11B02">
        <w:rPr>
          <w:color w:val="auto"/>
        </w:rPr>
        <w:t xml:space="preserve"> </w:t>
      </w:r>
      <w:r w:rsidRPr="000B046D">
        <w:rPr>
          <w:color w:val="auto"/>
        </w:rPr>
        <w:t xml:space="preserve">de school verlaten </w:t>
      </w:r>
      <w:r w:rsidRPr="000B046D" w:rsidR="00B11B02">
        <w:rPr>
          <w:color w:val="auto"/>
        </w:rPr>
        <w:t>heeft</w:t>
      </w:r>
      <w:r w:rsidRPr="000B046D">
        <w:rPr>
          <w:color w:val="auto"/>
        </w:rPr>
        <w:t>. Voor</w:t>
      </w:r>
      <w:r w:rsidRPr="000B046D">
        <w:rPr>
          <w:color w:val="auto"/>
          <w:shd w:val="clear" w:color="auto" w:fill="FFE599" w:themeFill="accent4" w:themeFillTint="66"/>
        </w:rPr>
        <w:t xml:space="preserve"> </w:t>
      </w:r>
      <w:r w:rsidRPr="000B046D">
        <w:rPr>
          <w:color w:val="auto"/>
        </w:rPr>
        <w:t>sommige gegevens is er een wettelijke bewaartermijn vastgesteld die langer kan zijn.</w:t>
      </w:r>
    </w:p>
    <w:p w:rsidRPr="00CF214F" w:rsidR="00A11E63" w:rsidP="007C5FA2" w:rsidRDefault="009730A2" w14:paraId="6E5FA7F1" w14:textId="15C36942">
      <w:pPr>
        <w:shd w:val="clear" w:color="auto" w:fill="FFFFFF" w:themeFill="background1"/>
        <w:jc w:val="both"/>
      </w:pPr>
      <w:r w:rsidRPr="00544E1B">
        <w:t xml:space="preserve">In onze privacyverklaring vind je deze informatie nog eens op een rijtje. </w:t>
      </w:r>
      <w:r w:rsidRPr="00544E1B" w:rsidR="003254DE">
        <w:t>Je vindt de privacyverklaring terug via</w:t>
      </w:r>
      <w:r w:rsidRPr="00544E1B" w:rsidR="009C5348">
        <w:t xml:space="preserve"> </w:t>
      </w:r>
      <w:sdt>
        <w:sdtPr>
          <w:rPr>
            <w:color w:val="FFC000"/>
          </w:rPr>
          <w:id w:val="-331142005"/>
          <w:placeholder>
            <w:docPart w:val="26D3BC3A4DBA4519BD712823A8F47771"/>
          </w:placeholder>
        </w:sdtPr>
        <w:sdtContent>
          <w:sdt>
            <w:sdtPr>
              <w:rPr>
                <w:color w:val="auto"/>
              </w:rPr>
              <w:alias w:val="Model privacyverklaring"/>
              <w:tag w:val="Model privacyverklaring"/>
              <w:id w:val="2147077583"/>
              <w:placeholder>
                <w:docPart w:val="26D3BC3A4DBA4519BD712823A8F47771"/>
              </w:placeholder>
              <w15:color w:val="A8AF37"/>
            </w:sdtPr>
            <w:sdtEndPr>
              <w:rPr>
                <w:color w:val="FFC000"/>
              </w:rPr>
            </w:sdtEndPr>
            <w:sdtContent>
              <w:r w:rsidRPr="00544E1B" w:rsidR="00464C21">
                <w:rPr>
                  <w:color w:val="auto"/>
                </w:rPr>
                <w:t xml:space="preserve"> </w:t>
              </w:r>
              <w:r w:rsidRPr="00544E1B" w:rsidR="008E2EE5">
                <w:rPr>
                  <w:b/>
                  <w:bCs/>
                  <w:color w:val="auto"/>
                </w:rPr>
                <w:t>de</w:t>
              </w:r>
              <w:r w:rsidRPr="00544E1B" w:rsidR="00464C21">
                <w:rPr>
                  <w:b/>
                  <w:bCs/>
                  <w:color w:val="auto"/>
                </w:rPr>
                <w:t xml:space="preserve"> website </w:t>
              </w:r>
              <w:hyperlink w:history="1" r:id="rId83">
                <w:proofErr w:type="spellStart"/>
                <w:proofErr w:type="gramStart"/>
                <w:r w:rsidRPr="00544E1B" w:rsidR="00061A36">
                  <w:rPr>
                    <w:rStyle w:val="Hyperlink"/>
                    <w:b/>
                    <w:bCs/>
                    <w:color w:val="auto"/>
                  </w:rPr>
                  <w:t>pro.katholiekonderwijs</w:t>
                </w:r>
                <w:proofErr w:type="gramEnd"/>
                <w:r w:rsidRPr="00544E1B" w:rsidR="00061A36">
                  <w:rPr>
                    <w:rStyle w:val="Hyperlink"/>
                    <w:b/>
                    <w:bCs/>
                    <w:color w:val="auto"/>
                  </w:rPr>
                  <w:t>.vlaanderen</w:t>
                </w:r>
                <w:proofErr w:type="spellEnd"/>
                <w:r w:rsidRPr="00544E1B" w:rsidR="00061A36">
                  <w:rPr>
                    <w:rStyle w:val="Hyperlink"/>
                    <w:b/>
                    <w:bCs/>
                    <w:color w:val="auto"/>
                  </w:rPr>
                  <w:t>/GDPR</w:t>
                </w:r>
              </w:hyperlink>
            </w:sdtContent>
          </w:sdt>
        </w:sdtContent>
      </w:sdt>
      <w:r w:rsidRPr="007A4793" w:rsidR="00B92405">
        <w:rPr>
          <w:color w:val="FF0000"/>
        </w:rPr>
        <w:t>.</w:t>
      </w:r>
      <w:r w:rsidR="00C55BD5">
        <w:t xml:space="preserve"> </w:t>
      </w:r>
      <w:r w:rsidRPr="00D5783D" w:rsidR="00A11E63">
        <w:t>Als je vragen hebt over de privacy van je kind</w:t>
      </w:r>
      <w:r w:rsidR="005B0D24">
        <w:t xml:space="preserve"> </w:t>
      </w:r>
      <w:r w:rsidRPr="007C5FA2" w:rsidR="005B0D24">
        <w:rPr>
          <w:shd w:val="clear" w:color="auto" w:fill="FFFFFF" w:themeFill="background1"/>
        </w:rPr>
        <w:t>of bezwaar hebt tegen bepaalde verwerkingen</w:t>
      </w:r>
      <w:r w:rsidRPr="007C5FA2" w:rsidR="00A11E63">
        <w:rPr>
          <w:shd w:val="clear" w:color="auto" w:fill="FFFFFF" w:themeFill="background1"/>
        </w:rPr>
        <w:t>,</w:t>
      </w:r>
      <w:r w:rsidRPr="00D5783D" w:rsidR="00A11E63">
        <w:t xml:space="preserve"> </w:t>
      </w:r>
      <w:r w:rsidR="00C04D94">
        <w:t>kun</w:t>
      </w:r>
      <w:r w:rsidRPr="00D5783D" w:rsidR="00A11E63">
        <w:t xml:space="preserve"> je contact opnemen </w:t>
      </w:r>
      <w:r w:rsidRPr="00AD5A37" w:rsidR="00A11E63">
        <w:rPr>
          <w:color w:val="auto"/>
        </w:rPr>
        <w:t>met</w:t>
      </w:r>
      <w:r w:rsidRPr="00AD5A37" w:rsidR="008E2EE5">
        <w:rPr>
          <w:color w:val="auto"/>
        </w:rPr>
        <w:t xml:space="preserve"> de directeur</w:t>
      </w:r>
      <w:r w:rsidR="008E2EE5">
        <w:t>.</w:t>
      </w:r>
    </w:p>
    <w:p w:rsidRPr="00AD1483" w:rsidR="00A11E63" w:rsidP="00AD1483" w:rsidRDefault="00A11E63" w14:paraId="66BACD19" w14:textId="6F92B6F2">
      <w:pPr>
        <w:pStyle w:val="Kop3"/>
      </w:pPr>
      <w:r w:rsidRPr="00AD1483">
        <w:t>Welke info geven we door bij verandering van school?</w:t>
      </w:r>
    </w:p>
    <w:p w:rsidRPr="004C3B97" w:rsidR="004C3B97" w:rsidP="00BD5622" w:rsidRDefault="004C3B97" w14:paraId="584C09C7" w14:textId="77777777">
      <w:pPr>
        <w:pStyle w:val="Kop1"/>
        <w:numPr>
          <w:ilvl w:val="0"/>
          <w:numId w:val="0"/>
        </w:numPr>
        <w:rPr>
          <w:b w:val="0"/>
          <w:i/>
          <w:sz w:val="20"/>
          <w:szCs w:val="20"/>
        </w:rPr>
      </w:pPr>
      <w:r w:rsidRPr="00BD5622">
        <w:rPr>
          <w:b w:val="0"/>
          <w:i/>
          <w:sz w:val="20"/>
          <w:szCs w:val="20"/>
        </w:rPr>
        <w:t>*Let op: wanneer we spreken over een GC-verslag of IAC-verslag bedoelen we hiermee ook het gemotiveerd verslag of het verslag opgemaakt voor 1 september 2023.</w:t>
      </w:r>
    </w:p>
    <w:p w:rsidRPr="0048652F" w:rsidR="00A11E63" w:rsidP="00C53821" w:rsidRDefault="00A11E63" w14:paraId="275B1E5C" w14:textId="52220CC5">
      <w:pPr>
        <w:jc w:val="both"/>
      </w:pPr>
      <w:r>
        <w:t>Wanneer je kind van school verandert, zullen wij een aantal gegevens over de</w:t>
      </w:r>
      <w:r w:rsidRPr="0048652F">
        <w:t xml:space="preserve"> onderwijsloopbaan</w:t>
      </w:r>
      <w:r>
        <w:t xml:space="preserve"> van je kind doorgeven aan de nieuwe school. </w:t>
      </w:r>
      <w:r w:rsidRPr="0048652F">
        <w:t>Het gaat om de essentiële gegevens die de studieresultaten en studievoortgang van je kind bevorderen, monitoren, evalueren en attesteren</w:t>
      </w:r>
      <w:r>
        <w:t xml:space="preserve">. We doen die overdracht enkel in het belang van </w:t>
      </w:r>
      <w:r w:rsidRPr="0048652F">
        <w:t>je kind.</w:t>
      </w:r>
    </w:p>
    <w:p w:rsidRPr="00783364" w:rsidR="003560DD" w:rsidP="00C53821" w:rsidRDefault="00A11E63" w14:paraId="5A74DF55" w14:textId="18CEB52B">
      <w:pPr>
        <w:jc w:val="both"/>
        <w:rPr>
          <w:shd w:val="clear" w:color="auto" w:fill="FFE599" w:themeFill="accent4" w:themeFillTint="66"/>
        </w:rPr>
      </w:pPr>
      <w:r>
        <w:t xml:space="preserve">Als ouder </w:t>
      </w:r>
      <w:r w:rsidR="00963BA3">
        <w:t>kun</w:t>
      </w:r>
      <w:r>
        <w:t xml:space="preserve"> je </w:t>
      </w:r>
      <w:r w:rsidR="00963BA3">
        <w:t>die</w:t>
      </w:r>
      <w:r>
        <w:t xml:space="preserve"> gegevens – op jouw verzoek - inzien. Je </w:t>
      </w:r>
      <w:r w:rsidR="000F3328">
        <w:t>kunt</w:t>
      </w:r>
      <w:r>
        <w:t xml:space="preserve"> je tegen de overdracht van </w:t>
      </w:r>
      <w:r w:rsidR="002A571B">
        <w:t>de</w:t>
      </w:r>
      <w:r>
        <w:t xml:space="preserve"> gegevens verzetten, voor zover de regelgeving de overdracht niet verplicht stelt. </w:t>
      </w:r>
      <w:r w:rsidRPr="00774694" w:rsidR="00C61940">
        <w:t xml:space="preserve">Als je niet wil dat we bepaalde gegevens doorgeven, moet je ons dat schriftelijk binnen de 10 kalenderdagen na de </w:t>
      </w:r>
      <w:r w:rsidRPr="00802FB0" w:rsidR="00C61940">
        <w:rPr>
          <w:shd w:val="clear" w:color="auto" w:fill="FFFFFF" w:themeFill="background1"/>
        </w:rPr>
        <w:t xml:space="preserve">inschrijving van je kind in de andere school laten weten. </w:t>
      </w:r>
      <w:r w:rsidRPr="00802FB0" w:rsidR="003560DD">
        <w:rPr>
          <w:shd w:val="clear" w:color="auto" w:fill="FFFFFF" w:themeFill="background1"/>
        </w:rPr>
        <w:t xml:space="preserve">We zijn verplicht om aan de nieuwe school </w:t>
      </w:r>
      <w:r w:rsidRPr="00CD4A54" w:rsidR="003560DD">
        <w:rPr>
          <w:shd w:val="clear" w:color="auto" w:fill="FFFFFF" w:themeFill="background1"/>
        </w:rPr>
        <w:t xml:space="preserve">te melden als je kind een </w:t>
      </w:r>
      <w:r w:rsidRPr="00CD4A54" w:rsidR="005425C6">
        <w:t>GC-</w:t>
      </w:r>
      <w:r w:rsidRPr="00CD4A54" w:rsidR="003560DD">
        <w:t>verslag</w:t>
      </w:r>
      <w:r w:rsidRPr="00CD4A54" w:rsidR="003560DD">
        <w:rPr>
          <w:shd w:val="clear" w:color="auto" w:fill="FFFFFF" w:themeFill="background1"/>
        </w:rPr>
        <w:t xml:space="preserve"> of een</w:t>
      </w:r>
      <w:r w:rsidRPr="00CD4A54" w:rsidR="005425C6">
        <w:rPr>
          <w:shd w:val="clear" w:color="auto" w:fill="FFFFFF" w:themeFill="background1"/>
        </w:rPr>
        <w:t xml:space="preserve"> </w:t>
      </w:r>
      <w:r w:rsidRPr="00CD4A54" w:rsidR="005425C6">
        <w:t>IAC-</w:t>
      </w:r>
      <w:r w:rsidRPr="00CD4A54" w:rsidR="003560DD">
        <w:t>verslag</w:t>
      </w:r>
      <w:r w:rsidRPr="00CD4A54" w:rsidR="003560DD">
        <w:rPr>
          <w:shd w:val="clear" w:color="auto" w:fill="FFFFFF" w:themeFill="background1"/>
        </w:rPr>
        <w:t xml:space="preserve"> heeft</w:t>
      </w:r>
      <w:r w:rsidR="00D8020E">
        <w:rPr>
          <w:shd w:val="clear" w:color="auto" w:fill="FFFFFF" w:themeFill="background1"/>
        </w:rPr>
        <w:t xml:space="preserve"> </w:t>
      </w:r>
      <w:r w:rsidRPr="00CD0C76" w:rsidR="00D8020E">
        <w:rPr>
          <w:color w:val="auto"/>
        </w:rPr>
        <w:t>en</w:t>
      </w:r>
      <w:r w:rsidRPr="00CD0C76" w:rsidR="00D03675">
        <w:rPr>
          <w:color w:val="auto"/>
        </w:rPr>
        <w:t xml:space="preserve"> de inhoud ervan toe te lichten</w:t>
      </w:r>
      <w:r w:rsidRPr="00CD4A54" w:rsidR="003560DD">
        <w:rPr>
          <w:shd w:val="clear" w:color="auto" w:fill="FFFFFF" w:themeFill="background1"/>
        </w:rPr>
        <w:t xml:space="preserve">. De nieuwe school kan dit </w:t>
      </w:r>
      <w:r w:rsidRPr="00CD4A54" w:rsidR="005425C6">
        <w:t>GC-</w:t>
      </w:r>
      <w:r w:rsidRPr="00CD4A54" w:rsidR="003560DD">
        <w:t>verslag</w:t>
      </w:r>
      <w:r w:rsidRPr="00CD4A54" w:rsidR="003560DD">
        <w:rPr>
          <w:shd w:val="clear" w:color="auto" w:fill="FFFFFF" w:themeFill="background1"/>
        </w:rPr>
        <w:t xml:space="preserve"> of </w:t>
      </w:r>
      <w:r w:rsidRPr="00CD4A54" w:rsidR="000966F2">
        <w:t>IAC-</w:t>
      </w:r>
      <w:r w:rsidRPr="00CD4A54" w:rsidR="003560DD">
        <w:t>verslag</w:t>
      </w:r>
      <w:r w:rsidRPr="00CD4A54" w:rsidR="003560DD">
        <w:rPr>
          <w:shd w:val="clear" w:color="auto" w:fill="FFFFFF" w:themeFill="background1"/>
        </w:rPr>
        <w:t xml:space="preserve"> raadplegen via IRIS-CLB online. </w:t>
      </w:r>
    </w:p>
    <w:p w:rsidRPr="00861292" w:rsidR="007E5C4F" w:rsidP="00C53821" w:rsidRDefault="00A11E63" w14:paraId="412946F7" w14:textId="380AF316">
      <w:pPr>
        <w:jc w:val="both"/>
      </w:pPr>
      <w:r>
        <w:t xml:space="preserve">Gegevens die </w:t>
      </w:r>
      <w:r w:rsidR="000E3FFF">
        <w:t>gaan over</w:t>
      </w:r>
      <w:r>
        <w:t xml:space="preserve"> de schending van leefregels door je kind zijn nooit tussen scholen overdraagbaar.</w:t>
      </w:r>
    </w:p>
    <w:p w:rsidRPr="00AD1483" w:rsidR="00A11E63" w:rsidP="00AD1483" w:rsidRDefault="00A11E63" w14:paraId="05B26B93" w14:textId="77777777">
      <w:pPr>
        <w:pStyle w:val="Kop3"/>
      </w:pPr>
      <w:r w:rsidRPr="00AD1483">
        <w:t>Maken en publiceren van beeld- of geluidsopnames</w:t>
      </w:r>
    </w:p>
    <w:p w:rsidR="006065D1" w:rsidP="00C53821" w:rsidRDefault="00A11E63" w14:paraId="53757DD6" w14:textId="181C9B13">
      <w:pPr>
        <w:jc w:val="both"/>
        <w:rPr>
          <w:lang w:val="nl-NL" w:eastAsia="nl-NL"/>
        </w:rPr>
      </w:pPr>
      <w:r w:rsidRPr="00D5783D">
        <w:rPr>
          <w:lang w:val="nl-NL" w:eastAsia="nl-NL"/>
        </w:rPr>
        <w:t>We publiceren geregeld beeld- of geluidsopnames van leerlingen</w:t>
      </w:r>
      <w:r w:rsidR="006065D1">
        <w:rPr>
          <w:lang w:val="nl-NL" w:eastAsia="nl-NL"/>
        </w:rPr>
        <w:t xml:space="preserve"> </w:t>
      </w:r>
      <w:sdt>
        <w:sdtPr>
          <w:rPr>
            <w:lang w:val="nl-NL" w:eastAsia="nl-NL"/>
          </w:rPr>
          <w:alias w:val="Noteer hier het platform"/>
          <w:tag w:val="Noteer hier het platform"/>
          <w:id w:val="683411451"/>
          <w:placeholder>
            <w:docPart w:val="DefaultPlaceholder_-1854013440"/>
          </w:placeholder>
          <w15:color w:val="A8AF2C"/>
        </w:sdtPr>
        <w:sdtContent>
          <w:sdt>
            <w:sdtPr>
              <w:alias w:val="Noteer hier het platform"/>
              <w:id w:val="-2091225067"/>
              <w:placeholder>
                <w:docPart w:val="E4F505E1CC1A4E47AD4502DF8606B9CF"/>
              </w:placeholder>
              <w15:color w:val="A8AF37"/>
            </w:sdtPr>
            <w:sdtEndPr>
              <w:rPr>
                <w:b/>
              </w:rPr>
            </w:sdtEndPr>
            <w:sdtContent>
              <w:r w:rsidRPr="00015125" w:rsidR="00004D25">
                <w:rPr>
                  <w:b/>
                  <w:lang w:val="nl-NL"/>
                </w:rPr>
                <w:t>op onze website, in de schoolkrant, …</w:t>
              </w:r>
            </w:sdtContent>
          </w:sdt>
          <w:r w:rsidR="00004D25">
            <w:rPr>
              <w:b/>
            </w:rPr>
            <w:t xml:space="preserve"> </w:t>
          </w:r>
        </w:sdtContent>
      </w:sdt>
    </w:p>
    <w:p w:rsidR="00A11E63" w:rsidP="00C53821" w:rsidRDefault="00A11E63" w14:paraId="22EADC07" w14:textId="134716C4">
      <w:pPr>
        <w:spacing w:before="200"/>
        <w:jc w:val="both"/>
        <w:rPr>
          <w:lang w:val="nl-NL" w:eastAsia="nl-NL"/>
        </w:rPr>
      </w:pPr>
      <w:r w:rsidRPr="00D5783D">
        <w:rPr>
          <w:lang w:val="nl-NL" w:eastAsia="nl-NL"/>
        </w:rPr>
        <w:t xml:space="preserve">Met die opnames willen we geïnteresseerden op school en daarbuiten op een leuke </w:t>
      </w:r>
      <w:r w:rsidR="0011699C">
        <w:rPr>
          <w:lang w:val="nl-NL" w:eastAsia="nl-NL"/>
        </w:rPr>
        <w:t>manier</w:t>
      </w:r>
      <w:r w:rsidRPr="00D5783D">
        <w:rPr>
          <w:lang w:val="nl-NL" w:eastAsia="nl-NL"/>
        </w:rPr>
        <w:t xml:space="preserve"> informeren over onze activiteiten. De personen die de opnames maken, </w:t>
      </w:r>
      <w:r w:rsidR="00D47D9B">
        <w:rPr>
          <w:lang w:val="nl-NL" w:eastAsia="nl-NL"/>
        </w:rPr>
        <w:t>doen</w:t>
      </w:r>
      <w:r w:rsidRPr="00D5783D">
        <w:rPr>
          <w:lang w:val="nl-NL" w:eastAsia="nl-NL"/>
        </w:rPr>
        <w:t xml:space="preserve"> dat steeds</w:t>
      </w:r>
      <w:r w:rsidRPr="00864FD4">
        <w:rPr>
          <w:lang w:val="nl-NL" w:eastAsia="nl-NL"/>
        </w:rPr>
        <w:t xml:space="preserve"> </w:t>
      </w:r>
      <w:r w:rsidRPr="00D5783D">
        <w:rPr>
          <w:lang w:val="nl-NL" w:eastAsia="nl-NL"/>
        </w:rPr>
        <w:t>met respect voor wie op die beelden staat. We letten erop dat de opnames niet aanstootgevend zijn.</w:t>
      </w:r>
      <w:r w:rsidRPr="00864FD4">
        <w:rPr>
          <w:lang w:val="nl-NL" w:eastAsia="nl-NL"/>
        </w:rPr>
        <w:t xml:space="preserve"> </w:t>
      </w:r>
    </w:p>
    <w:p w:rsidR="00A11E63" w:rsidP="00C53821" w:rsidRDefault="00A11E63" w14:paraId="2707C293" w14:textId="33396782">
      <w:pPr>
        <w:jc w:val="both"/>
        <w:rPr>
          <w:lang w:val="nl-NL" w:eastAsia="nl-NL"/>
        </w:rPr>
      </w:pPr>
      <w:r w:rsidRPr="00CF1682">
        <w:rPr>
          <w:lang w:val="nl-NL" w:eastAsia="nl-NL"/>
        </w:rPr>
        <w:t>Bij het begin van de schoolloopbaan van je kind</w:t>
      </w:r>
      <w:r>
        <w:rPr>
          <w:lang w:val="nl-NL" w:eastAsia="nl-NL"/>
        </w:rPr>
        <w:t xml:space="preserve"> </w:t>
      </w:r>
      <w:r w:rsidRPr="00F60E3F">
        <w:rPr>
          <w:lang w:val="nl-NL" w:eastAsia="nl-NL"/>
        </w:rPr>
        <w:t xml:space="preserve">vragen we jou om toestemming voor het maken en publiceren van </w:t>
      </w:r>
      <w:r w:rsidR="00766283">
        <w:rPr>
          <w:lang w:val="nl-NL" w:eastAsia="nl-NL"/>
        </w:rPr>
        <w:t>die</w:t>
      </w:r>
      <w:r w:rsidRPr="00F60E3F">
        <w:rPr>
          <w:lang w:val="nl-NL" w:eastAsia="nl-NL"/>
        </w:rPr>
        <w:t xml:space="preserve"> </w:t>
      </w:r>
      <w:r w:rsidRPr="00CF1682">
        <w:rPr>
          <w:lang w:val="nl-NL" w:eastAsia="nl-NL"/>
        </w:rPr>
        <w:t>beeld- of geluidsopnames</w:t>
      </w:r>
      <w:r w:rsidRPr="00F60E3F">
        <w:rPr>
          <w:lang w:val="nl-NL" w:eastAsia="nl-NL"/>
        </w:rPr>
        <w:t xml:space="preserve">. </w:t>
      </w:r>
      <w:r w:rsidRPr="00AD5A37">
        <w:rPr>
          <w:color w:val="auto"/>
          <w:lang w:val="nl-NL" w:eastAsia="nl-NL"/>
        </w:rPr>
        <w:t xml:space="preserve">Jouw toestemming </w:t>
      </w:r>
      <w:r w:rsidRPr="00AD5A37" w:rsidR="008E2EE5">
        <w:rPr>
          <w:color w:val="auto"/>
          <w:lang w:val="nl-NL" w:eastAsia="nl-NL"/>
        </w:rPr>
        <w:t xml:space="preserve">die we via een toestemmings-formulier vragen, blijft in principe gelden voor de gehele schoolloopbaan van je kind. </w:t>
      </w:r>
      <w:r w:rsidRPr="00CF1682">
        <w:rPr>
          <w:lang w:val="nl-NL" w:eastAsia="nl-NL"/>
        </w:rPr>
        <w:t xml:space="preserve">Enkel </w:t>
      </w:r>
      <w:proofErr w:type="gramStart"/>
      <w:r w:rsidRPr="00CF1682">
        <w:rPr>
          <w:lang w:val="nl-NL" w:eastAsia="nl-NL"/>
        </w:rPr>
        <w:t>indien</w:t>
      </w:r>
      <w:proofErr w:type="gramEnd"/>
      <w:r w:rsidRPr="00CF1682">
        <w:rPr>
          <w:lang w:val="nl-NL" w:eastAsia="nl-NL"/>
        </w:rPr>
        <w:t xml:space="preserve"> we de beeld – of geluidsopnames voor een ander doel gebruiken dan we eerder aan jou hebben </w:t>
      </w:r>
      <w:r w:rsidRPr="00CF1682">
        <w:rPr>
          <w:lang w:val="nl-NL" w:eastAsia="nl-NL"/>
        </w:rPr>
        <w:t xml:space="preserve">gevraagd, vragen we opnieuw </w:t>
      </w:r>
      <w:r w:rsidR="00495F0C">
        <w:rPr>
          <w:lang w:val="nl-NL" w:eastAsia="nl-NL"/>
        </w:rPr>
        <w:t>je</w:t>
      </w:r>
      <w:r w:rsidRPr="00CF1682">
        <w:rPr>
          <w:lang w:val="nl-NL" w:eastAsia="nl-NL"/>
        </w:rPr>
        <w:t xml:space="preserve"> toestemming.</w:t>
      </w:r>
      <w:r w:rsidRPr="00F60E3F">
        <w:rPr>
          <w:lang w:val="nl-NL" w:eastAsia="nl-NL"/>
        </w:rPr>
        <w:t xml:space="preserve"> </w:t>
      </w:r>
      <w:r w:rsidR="00120633">
        <w:rPr>
          <w:lang w:val="nl-NL" w:eastAsia="nl-NL"/>
        </w:rPr>
        <w:t>Je kunt</w:t>
      </w:r>
      <w:r w:rsidRPr="00F60E3F">
        <w:rPr>
          <w:lang w:val="nl-NL" w:eastAsia="nl-NL"/>
        </w:rPr>
        <w:t xml:space="preserve"> je toestemming altijd intrekken. </w:t>
      </w:r>
      <w:r w:rsidRPr="00CF1682">
        <w:rPr>
          <w:lang w:val="nl-NL" w:eastAsia="nl-NL"/>
        </w:rPr>
        <w:t>Je k</w:t>
      </w:r>
      <w:r>
        <w:rPr>
          <w:lang w:val="nl-NL" w:eastAsia="nl-NL"/>
        </w:rPr>
        <w:t>u</w:t>
      </w:r>
      <w:r w:rsidRPr="00CF1682">
        <w:rPr>
          <w:lang w:val="nl-NL" w:eastAsia="nl-NL"/>
        </w:rPr>
        <w:t>n</w:t>
      </w:r>
      <w:r>
        <w:rPr>
          <w:lang w:val="nl-NL" w:eastAsia="nl-NL"/>
        </w:rPr>
        <w:t>t</w:t>
      </w:r>
      <w:r w:rsidRPr="00CF1682">
        <w:rPr>
          <w:lang w:val="nl-NL" w:eastAsia="nl-NL"/>
        </w:rPr>
        <w:t xml:space="preserve"> </w:t>
      </w:r>
      <w:r w:rsidR="001A7BEB">
        <w:rPr>
          <w:lang w:val="nl-NL" w:eastAsia="nl-NL"/>
        </w:rPr>
        <w:t>daarvoor</w:t>
      </w:r>
      <w:r w:rsidRPr="00CF1682">
        <w:rPr>
          <w:lang w:val="nl-NL" w:eastAsia="nl-NL"/>
        </w:rPr>
        <w:t xml:space="preserve"> contact opnemen met</w:t>
      </w:r>
      <w:r w:rsidR="00680BA0">
        <w:rPr>
          <w:lang w:val="nl-NL" w:eastAsia="nl-NL"/>
        </w:rPr>
        <w:t xml:space="preserve"> </w:t>
      </w:r>
      <w:sdt>
        <w:sdtPr>
          <w:rPr>
            <w:lang w:val="nl-NL" w:eastAsia="nl-NL"/>
          </w:rPr>
          <w:alias w:val="Geef hier de naam van de verantwoordelijke"/>
          <w:tag w:val="Geef hier de naam van de verantwoordelijke"/>
          <w:id w:val="1393228117"/>
          <w:placeholder>
            <w:docPart w:val="977428F044884E8E87352BE677408C8F"/>
          </w:placeholder>
          <w15:color w:val="A8AF37"/>
        </w:sdtPr>
        <w:sdtContent>
          <w:r w:rsidR="009D54BD">
            <w:rPr>
              <w:lang w:val="nl-NL" w:eastAsia="nl-NL"/>
            </w:rPr>
            <w:t>de directeur.</w:t>
          </w:r>
        </w:sdtContent>
      </w:sdt>
    </w:p>
    <w:p w:rsidRPr="00864FD4" w:rsidR="00A11E63" w:rsidP="00C53821" w:rsidRDefault="00A11E63" w14:paraId="6FC0468F" w14:textId="24F87EB9">
      <w:pPr>
        <w:ind w:right="-144"/>
        <w:jc w:val="both"/>
        <w:rPr>
          <w:lang w:val="nl-NL" w:eastAsia="nl-NL"/>
        </w:rPr>
      </w:pPr>
      <w:r w:rsidRPr="00D5783D">
        <w:rPr>
          <w:lang w:val="nl-NL" w:eastAsia="nl-NL"/>
        </w:rPr>
        <w:t xml:space="preserve">We wijzen erop dat </w:t>
      </w:r>
      <w:r w:rsidR="00510119">
        <w:rPr>
          <w:lang w:val="nl-NL" w:eastAsia="nl-NL"/>
        </w:rPr>
        <w:t>die</w:t>
      </w:r>
      <w:r w:rsidRPr="00D5783D">
        <w:rPr>
          <w:lang w:val="nl-NL" w:eastAsia="nl-NL"/>
        </w:rPr>
        <w:t xml:space="preserve"> </w:t>
      </w:r>
      <w:r w:rsidRPr="00CF1682">
        <w:rPr>
          <w:lang w:val="nl-NL" w:eastAsia="nl-NL"/>
        </w:rPr>
        <w:t>privacy</w:t>
      </w:r>
      <w:r w:rsidRPr="00D5783D">
        <w:rPr>
          <w:lang w:val="nl-NL" w:eastAsia="nl-NL"/>
        </w:rPr>
        <w:t>regels ook voor j</w:t>
      </w:r>
      <w:r>
        <w:rPr>
          <w:lang w:val="nl-NL" w:eastAsia="nl-NL"/>
        </w:rPr>
        <w:t>ou en je</w:t>
      </w:r>
      <w:r w:rsidRPr="00D5783D">
        <w:rPr>
          <w:lang w:val="nl-NL" w:eastAsia="nl-NL"/>
        </w:rPr>
        <w:t xml:space="preserve"> kind gelden. Volgens de privacyregelgeving mag je beeld- of geluidsopnames waarop medeleerlingen, personeelsleden van de school of andere personen herkenbaar zijn, niet publiceren of doorsturen tenzij je de uitdrukkelijke toestemming hebt van alle betrokkenen.</w:t>
      </w:r>
    </w:p>
    <w:p w:rsidRPr="004941C3" w:rsidR="00A11E63" w:rsidP="00C53821" w:rsidRDefault="397B6349" w14:paraId="3E5FCEE4" w14:textId="35203CC7">
      <w:pPr>
        <w:jc w:val="both"/>
        <w:rPr>
          <w:lang w:val="nl-NL" w:eastAsia="nl-NL"/>
        </w:rPr>
      </w:pPr>
      <w:r w:rsidRPr="76270F20">
        <w:rPr>
          <w:lang w:val="nl-NL" w:eastAsia="nl-NL"/>
        </w:rPr>
        <w:t xml:space="preserve">Audio-, videostreams of opnameapparatuur (ook zonder geluids- of beeldopname) zijn niet toegelaten, tenzij hiervoor uitdrukkelijke toestemming is verleend. </w:t>
      </w:r>
      <w:r w:rsidRPr="76270F20" w:rsidR="717ACD0F">
        <w:rPr>
          <w:lang w:val="nl-NL" w:eastAsia="nl-NL"/>
        </w:rPr>
        <w:t>Op school mogen enkel personeelsleden of personen die daarvoor een opdracht hebben gekregen, bv. de schoolfotograaf, beeld- of geluidsopnames maken.</w:t>
      </w:r>
    </w:p>
    <w:p w:rsidRPr="00AD1483" w:rsidR="00A11E63" w:rsidP="00C53821" w:rsidRDefault="00A11E63" w14:paraId="7C90CCE1" w14:textId="6B09DCC5">
      <w:pPr>
        <w:pStyle w:val="Kop3"/>
        <w:jc w:val="both"/>
      </w:pPr>
      <w:r w:rsidRPr="00AD1483">
        <w:t>Inzage in, toelichting bij en kopie van bepaalde informatie</w:t>
      </w:r>
    </w:p>
    <w:p w:rsidR="00A11E63" w:rsidP="00C53821" w:rsidRDefault="717ACD0F" w14:paraId="5A10BB96" w14:textId="2B518D40">
      <w:pPr>
        <w:jc w:val="both"/>
      </w:pPr>
      <w:r w:rsidRPr="003D72E0">
        <w:t xml:space="preserve">Je </w:t>
      </w:r>
      <w:r w:rsidR="2B07A6C8">
        <w:t>kunt</w:t>
      </w:r>
      <w:r w:rsidRPr="003D72E0">
        <w:t xml:space="preserve"> als ouder ook zelf gegevens opvragen die we over je kind bewaren. Je </w:t>
      </w:r>
      <w:r w:rsidR="2EE6A76B">
        <w:t>kunt</w:t>
      </w:r>
      <w:r w:rsidRPr="003D72E0">
        <w:t xml:space="preserve"> inzage krijgen in en uitleg bij die gegevens. </w:t>
      </w:r>
      <w:r w:rsidRPr="00802FB0" w:rsidR="65828AFE">
        <w:rPr>
          <w:shd w:val="clear" w:color="auto" w:fill="FFFFFF" w:themeFill="background1"/>
        </w:rPr>
        <w:t xml:space="preserve">Je </w:t>
      </w:r>
      <w:r w:rsidRPr="00802FB0" w:rsidR="2C7C1A4D">
        <w:rPr>
          <w:shd w:val="clear" w:color="auto" w:fill="FFFFFF" w:themeFill="background1"/>
        </w:rPr>
        <w:t>kunt</w:t>
      </w:r>
      <w:r w:rsidRPr="00802FB0" w:rsidR="65828AFE">
        <w:rPr>
          <w:shd w:val="clear" w:color="auto" w:fill="FFFFFF" w:themeFill="background1"/>
        </w:rPr>
        <w:t xml:space="preserve"> foutieve, onvolledige of verouderde gegevens laten verbeteren of verwijderen. </w:t>
      </w:r>
      <w:r w:rsidRPr="00802FB0">
        <w:rPr>
          <w:shd w:val="clear" w:color="auto" w:fill="FFFFFF" w:themeFill="background1"/>
        </w:rPr>
        <w:t xml:space="preserve">Ook </w:t>
      </w:r>
      <w:r w:rsidRPr="00802FB0" w:rsidR="2FD253BA">
        <w:rPr>
          <w:shd w:val="clear" w:color="auto" w:fill="FFFFFF" w:themeFill="background1"/>
        </w:rPr>
        <w:t>kun</w:t>
      </w:r>
      <w:r w:rsidRPr="00802FB0">
        <w:rPr>
          <w:shd w:val="clear" w:color="auto" w:fill="FFFFFF" w:themeFill="background1"/>
        </w:rPr>
        <w:t xml:space="preserve"> je een (digitale) kopie vragen. Dat kan door schriftelijk contact op te nemen met </w:t>
      </w:r>
      <w:sdt>
        <w:sdtPr>
          <w:rPr>
            <w:shd w:val="clear" w:color="auto" w:fill="FFFFFF" w:themeFill="background1"/>
            <w:lang w:val="nl-NL" w:eastAsia="nl-NL"/>
          </w:rPr>
          <w:alias w:val="Geef hier de naam van de verantwoordelijke"/>
          <w:tag w:val="Geef hier de naam van de verantwoordelijke"/>
          <w:id w:val="-919949985"/>
          <w:placeholder>
            <w:docPart w:val="53AD0626E9EC4D9C9D12CA6628B8115C"/>
          </w:placeholder>
          <w15:color w:val="A8AF37"/>
        </w:sdtPr>
        <w:sdtContent>
          <w:r w:rsidRPr="00802FB0" w:rsidR="42438EBD">
            <w:rPr>
              <w:shd w:val="clear" w:color="auto" w:fill="FFFFFF" w:themeFill="background1"/>
              <w:lang w:val="nl-NL" w:eastAsia="nl-NL"/>
            </w:rPr>
            <w:t>de directeur</w:t>
          </w:r>
        </w:sdtContent>
      </w:sdt>
      <w:r w:rsidRPr="00802FB0">
        <w:rPr>
          <w:shd w:val="clear" w:color="auto" w:fill="FFFFFF" w:themeFill="background1"/>
        </w:rPr>
        <w:t>. We kunnen geen</w:t>
      </w:r>
      <w:r w:rsidRPr="003D72E0">
        <w:t xml:space="preserve"> gegevens doorgeven </w:t>
      </w:r>
      <w:r w:rsidR="1E446DC1">
        <w:t>over</w:t>
      </w:r>
      <w:r w:rsidRPr="003D72E0">
        <w:t xml:space="preserve"> anderen, zoals medeleerlingen.</w:t>
      </w:r>
    </w:p>
    <w:p w:rsidR="06672B34" w:rsidP="76270F20" w:rsidRDefault="06672B34" w14:paraId="4F4AB61D" w14:textId="5C97BA79">
      <w:pPr>
        <w:jc w:val="both"/>
      </w:pPr>
      <w:r>
        <w:t xml:space="preserve">2.9.5 Artificiële intelligentie (AI) </w:t>
      </w:r>
    </w:p>
    <w:p w:rsidR="06672B34" w:rsidP="76270F20" w:rsidRDefault="06672B34" w14:paraId="5B15EDC9" w14:textId="629D995D">
      <w:pPr>
        <w:jc w:val="both"/>
      </w:pPr>
      <w:r>
        <w:t>Artificiële intelligentie (AI) maakt deel uit van onze samenleving. Scholen moeten leerlingen voorbereiden op een verantwoord en kritisch gebruik. Er is (nog) steeds geen specifieke Vlaamse wetgeving die AI-gebruik in het onderwijs voor 2,5- tot 18-jarigen reguleert.</w:t>
      </w:r>
    </w:p>
    <w:p w:rsidR="06672B34" w:rsidP="76270F20" w:rsidRDefault="06672B34" w14:paraId="5AD969B8" w14:textId="54E22895">
      <w:pPr>
        <w:jc w:val="both"/>
      </w:pPr>
      <w:r>
        <w:t>Momenteel loopt er een juridische analyse in opdracht van het Departement Onderwijs en Vorming om meer duidelijkheid te krijgen. Het Kenniscentrum Digisprong adviseert ons om het resultaat van deze analyse af te wachten, met het oog op het verschaffen van eenduidige en consistente informatie. Het tekstvoorstel dat we “onder voorbehoud” formuleren kwam tot stand na overleg met het Kenniscentrum.</w:t>
      </w:r>
    </w:p>
    <w:p w:rsidR="571FAE31" w:rsidP="76270F20" w:rsidRDefault="571FAE31" w14:paraId="6E392A1E" w14:textId="3BE447AA">
      <w:pPr>
        <w:shd w:val="clear" w:color="auto" w:fill="FFFFFF" w:themeFill="background1"/>
        <w:spacing w:after="160"/>
        <w:jc w:val="both"/>
        <w:rPr>
          <w:rFonts w:eastAsia="Trebuchet MS" w:cs="Trebuchet MS"/>
          <w:color w:val="000000" w:themeColor="text1"/>
          <w:highlight w:val="yellow"/>
        </w:rPr>
      </w:pPr>
      <w:r w:rsidRPr="76270F20">
        <w:rPr>
          <w:rFonts w:eastAsia="Trebuchet MS" w:cs="Trebuchet MS"/>
          <w:color w:val="000000" w:themeColor="text1"/>
          <w:highlight w:val="yellow"/>
        </w:rPr>
        <w:t>Binnen onze school en scholengroep (o.a. binnen het Digilab voor 456) zetten we bewust in op het gebruik van AI. We bieden leerlingen de kans om met generatieve AI-tools te werken, maar steeds onder begeleiding van onze ICT-coördinatoren en mediagangmakers. Op die manier leren kinderen niet alleen hoe ze deze technologie kunnen gebruiken, maar ontwikkelen ze ook een kritische houding tegenover AI.</w:t>
      </w:r>
    </w:p>
    <w:p w:rsidR="571FAE31" w:rsidP="76270F20" w:rsidRDefault="571FAE31" w14:paraId="3EA32631" w14:textId="6B83173A">
      <w:pPr>
        <w:shd w:val="clear" w:color="auto" w:fill="FFFFFF" w:themeFill="background1"/>
        <w:spacing w:line="288" w:lineRule="auto"/>
        <w:jc w:val="both"/>
        <w:rPr>
          <w:rFonts w:eastAsia="Trebuchet MS" w:cs="Trebuchet MS"/>
          <w:color w:val="000000" w:themeColor="text1"/>
          <w:highlight w:val="yellow"/>
        </w:rPr>
      </w:pPr>
      <w:r w:rsidRPr="76270F20">
        <w:rPr>
          <w:rFonts w:eastAsia="Trebuchet MS" w:cs="Trebuchet MS"/>
          <w:color w:val="000000" w:themeColor="text1"/>
          <w:highlight w:val="yellow"/>
        </w:rPr>
        <w:t>Het gebruik van AI gebeurt steeds binnen een veilige en pedagogisch verantwoorde context. Leerlingen maken geen eigen accounts aan, maar werken met de tools onder toezicht en volgens de geldende afspraken en voorwaarden.</w:t>
      </w:r>
    </w:p>
    <w:p w:rsidR="76270F20" w:rsidP="76270F20" w:rsidRDefault="76270F20" w14:paraId="3EC25B0E" w14:textId="600F86C6">
      <w:pPr>
        <w:jc w:val="both"/>
      </w:pPr>
    </w:p>
    <w:p w:rsidR="76270F20" w:rsidP="76270F20" w:rsidRDefault="76270F20" w14:paraId="480FE72B" w14:textId="72577F57">
      <w:pPr>
        <w:jc w:val="both"/>
      </w:pPr>
    </w:p>
    <w:sdt>
      <w:sdtPr>
        <w:alias w:val="Beschrijf hier het beleid rond het gebruik van bewakingscamera"/>
        <w:tag w:val="Beschrijf hier je evaluatiebeleid"/>
        <w:id w:val="1828781658"/>
        <w:placeholder>
          <w:docPart w:val="384FD6D1058F4A98A0B7D822F930C342"/>
        </w:placeholder>
        <w:showingPlcHdr/>
        <w15:color w:val="A8AF37"/>
        <w:rPr>
          <w:rFonts w:eastAsia="ＭＳ 明朝" w:cs="Arial" w:eastAsiaTheme="minorEastAsia" w:cstheme="minorBidi"/>
          <w:i w:val="0"/>
          <w:iCs w:val="0"/>
        </w:rPr>
      </w:sdtPr>
      <w:sdtEndPr>
        <w:rPr>
          <w:rFonts w:eastAsia="ＭＳ ゴシック" w:cs="Times New Roman" w:eastAsiaTheme="majorEastAsia" w:cstheme="majorBidi"/>
          <w:i w:val="1"/>
          <w:iCs w:val="1"/>
        </w:rPr>
      </w:sdtEndPr>
      <w:sdtContent>
        <w:p w:rsidR="00840053" w:rsidP="002F2C86" w:rsidRDefault="00A57967" w14:paraId="1E0F0762" w14:textId="6F93EEE8">
          <w:pPr>
            <w:pStyle w:val="Kop3"/>
            <w:numPr>
              <w:ilvl w:val="0"/>
              <w:numId w:val="0"/>
            </w:numPr>
          </w:pPr>
          <w:r w:rsidRPr="009162AC">
            <w:rPr>
              <w:rStyle w:val="Tekstvantijdelijkeaanduiding"/>
            </w:rPr>
            <w:t>Klik of tik om tekst in te voeren.</w:t>
          </w:r>
        </w:p>
      </w:sdtContent>
    </w:sdt>
    <w:p w:rsidRPr="00AA5889" w:rsidR="00A11E63" w:rsidP="00BF1561" w:rsidRDefault="00F16334" w14:paraId="6663A930" w14:textId="5191D192">
      <w:pPr>
        <w:spacing w:before="200"/>
        <w:jc w:val="center"/>
        <w:rPr>
          <w:i/>
          <w:iCs/>
          <w:color w:val="4CBCC5"/>
        </w:rPr>
      </w:pPr>
      <w:r>
        <w:rPr>
          <w:rFonts w:eastAsiaTheme="majorEastAsia" w:cstheme="minorHAnsi"/>
          <w:i/>
          <w:iCs/>
          <w:noProof/>
          <w:color w:val="AE2081"/>
          <w:lang w:eastAsia="nl-BE"/>
        </w:rPr>
        <w:drawing>
          <wp:anchor distT="0" distB="0" distL="114300" distR="114300" simplePos="0" relativeHeight="251657221" behindDoc="1" locked="0" layoutInCell="1" allowOverlap="1" wp14:anchorId="0F3B724B" wp14:editId="731B11BC">
            <wp:simplePos x="0" y="0"/>
            <wp:positionH relativeFrom="margin">
              <wp:posOffset>2594803</wp:posOffset>
            </wp:positionH>
            <wp:positionV relativeFrom="paragraph">
              <wp:posOffset>395218</wp:posOffset>
            </wp:positionV>
            <wp:extent cx="419100" cy="419100"/>
            <wp:effectExtent l="0" t="0" r="0" b="0"/>
            <wp:wrapTopAndBottom/>
            <wp:docPr id="199" name="Graphic 199" descr="Vergrendelen silhoue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phic 199" descr="Vergrendelen silhouet">
                      <a:hlinkClick r:id="rId53"/>
                    </pic:cNvPr>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419100" cy="419100"/>
                    </a:xfrm>
                    <a:prstGeom prst="rect">
                      <a:avLst/>
                    </a:prstGeom>
                  </pic:spPr>
                </pic:pic>
              </a:graphicData>
            </a:graphic>
          </wp:anchor>
        </w:drawing>
      </w:r>
      <w:r w:rsidRPr="069DED66" w:rsidR="00A11E63">
        <w:rPr>
          <w:i/>
          <w:iCs/>
          <w:color w:val="4CBCC5"/>
        </w:rPr>
        <w:t>Je kind heeft recht op privacy</w:t>
      </w:r>
    </w:p>
    <w:p w:rsidRPr="00FD6C69" w:rsidR="00382063" w:rsidP="00BA4E65" w:rsidRDefault="00BA4E65" w14:paraId="70651BA4" w14:textId="7EA543FC">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r w:rsidRPr="00FD6C69" w:rsidR="00382063">
        <w:rPr>
          <w:i/>
          <w:iCs/>
          <w:color w:val="AE2081"/>
          <w:sz w:val="18"/>
          <w:szCs w:val="18"/>
          <w:u w:val="single"/>
        </w:rPr>
        <w:fldChar w:fldCharType="begin"/>
      </w:r>
      <w:r w:rsidRPr="00FD6C69" w:rsidR="00382063">
        <w:rPr>
          <w:i/>
          <w:iCs/>
          <w:color w:val="AE2081"/>
          <w:sz w:val="18"/>
          <w:szCs w:val="18"/>
          <w:u w:val="single"/>
        </w:rPr>
        <w:instrText xml:space="preserve"> REF _Ref66445275 \h  \* MERGEFORMAT </w:instrText>
      </w:r>
      <w:r w:rsidRPr="00FD6C69" w:rsidR="00382063">
        <w:rPr>
          <w:i/>
          <w:iCs/>
          <w:color w:val="AE2081"/>
          <w:sz w:val="18"/>
          <w:szCs w:val="18"/>
          <w:u w:val="single"/>
        </w:rPr>
      </w:r>
      <w:r w:rsidRPr="00FD6C69" w:rsidR="00382063">
        <w:rPr>
          <w:i/>
          <w:iCs/>
          <w:color w:val="AE2081"/>
          <w:sz w:val="18"/>
          <w:szCs w:val="18"/>
          <w:u w:val="single"/>
        </w:rPr>
        <w:fldChar w:fldCharType="end"/>
      </w:r>
    </w:p>
    <w:p w:rsidR="001A4C91" w:rsidRDefault="001A4C91" w14:paraId="28CC92AF" w14:textId="3B3BEA85">
      <w:pPr>
        <w:suppressAutoHyphens w:val="0"/>
        <w:rPr>
          <w:b/>
          <w:i/>
          <w:iCs/>
          <w:color w:val="A8AF37"/>
          <w:sz w:val="18"/>
          <w:szCs w:val="18"/>
          <w:u w:val="single"/>
        </w:rPr>
      </w:pPr>
    </w:p>
    <w:p w:rsidRPr="006E2C79" w:rsidR="00A11E63" w:rsidP="00B02E13" w:rsidRDefault="00113D91" w14:paraId="1B551E66" w14:textId="19915DBD">
      <w:pPr>
        <w:pStyle w:val="Kop1"/>
      </w:pPr>
      <w:r>
        <w:rPr>
          <w:noProof/>
          <w:lang w:eastAsia="nl-BE"/>
        </w:rPr>
        <w:drawing>
          <wp:anchor distT="0" distB="0" distL="114300" distR="114300" simplePos="0" relativeHeight="251657249" behindDoc="0" locked="0" layoutInCell="1" allowOverlap="1" wp14:anchorId="109EA297" wp14:editId="53E5CF82">
            <wp:simplePos x="0" y="0"/>
            <wp:positionH relativeFrom="column">
              <wp:posOffset>-807930</wp:posOffset>
            </wp:positionH>
            <wp:positionV relativeFrom="paragraph">
              <wp:posOffset>364822</wp:posOffset>
            </wp:positionV>
            <wp:extent cx="707571" cy="707571"/>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86" cstate="print">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a:off x="0" y="0"/>
                      <a:ext cx="707571" cy="707571"/>
                    </a:xfrm>
                    <a:prstGeom prst="rect">
                      <a:avLst/>
                    </a:prstGeom>
                  </pic:spPr>
                </pic:pic>
              </a:graphicData>
            </a:graphic>
          </wp:anchor>
        </w:drawing>
      </w:r>
      <w:r w:rsidRPr="00B02E13" w:rsidR="00A11E63">
        <w:rPr>
          <w:noProof/>
          <w:lang w:eastAsia="nl-BE"/>
        </w:rPr>
        <mc:AlternateContent>
          <mc:Choice Requires="wpc">
            <w:drawing>
              <wp:anchor distT="0" distB="0" distL="114300" distR="114300" simplePos="0" relativeHeight="251657222" behindDoc="0" locked="0" layoutInCell="1" allowOverlap="1" wp14:anchorId="3E1B6953" wp14:editId="70844FE8">
                <wp:simplePos x="0" y="0"/>
                <wp:positionH relativeFrom="column">
                  <wp:posOffset>-900430</wp:posOffset>
                </wp:positionH>
                <wp:positionV relativeFrom="paragraph">
                  <wp:posOffset>-720090</wp:posOffset>
                </wp:positionV>
                <wp:extent cx="292100" cy="209550"/>
                <wp:effectExtent l="0" t="0" r="3175" b="0"/>
                <wp:wrapNone/>
                <wp:docPr id="206" name="Papier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Picture 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231A2E83">
              <v:group id="Papier 206" style="position:absolute;margin-left:-70.9pt;margin-top:-56.7pt;width:23pt;height:16.5pt;z-index:251657222" coordsize="292100,209550" o:spid="_x0000_s1026" editas="canvas" w14:anchorId="11D303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92100;height:209550;visibility:visible;mso-wrap-style:square" type="#_x0000_t75">
                  <v:fill o:detectmouseclick="t"/>
                  <v:path o:connecttype="none"/>
                </v:shape>
                <v:shape id="Picture 5" style="position:absolute;left:3810;top:3810;width:291465;height:2089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">
                  <v:imagedata o:title="" r:id="rId90"/>
                </v:shape>
                <v:shape id="Picture 6" style="position:absolute;left:3810;top:3810;width:291465;height:20891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">
                  <v:imagedata o:title="" r:id="rId91"/>
                </v:shape>
              </v:group>
            </w:pict>
          </mc:Fallback>
        </mc:AlternateContent>
      </w:r>
      <w:r w:rsidRPr="00B02E13" w:rsidR="00A11E63">
        <w:t>Wat</w:t>
      </w:r>
      <w:r w:rsidRPr="006E2C79" w:rsidR="00A11E63">
        <w:t xml:space="preserve"> verwachten we van jou als ouder?</w:t>
      </w:r>
    </w:p>
    <w:p w:rsidRPr="005A62EF" w:rsidR="00A11E63" w:rsidP="001A6F67" w:rsidRDefault="00A11E63" w14:paraId="2B7BE7A1" w14:textId="3129D5F2">
      <w:pPr>
        <w:pStyle w:val="Kop2"/>
        <w:shd w:val="clear" w:color="auto" w:fill="4CBCC5"/>
        <w:rPr>
          <w:color w:val="FFFFFF" w:themeColor="background1"/>
        </w:rPr>
      </w:pPr>
      <w:bookmarkStart w:name="_Engagementsverklaring_tussen_jou" w:id="64"/>
      <w:bookmarkStart w:name="_Ref60913674" w:id="65"/>
      <w:bookmarkStart w:name="_Ref66443695" w:id="66"/>
      <w:bookmarkEnd w:id="64"/>
      <w:r w:rsidRPr="005A62EF">
        <w:rPr>
          <w:color w:val="FFFFFF" w:themeColor="background1"/>
        </w:rPr>
        <w:t xml:space="preserve">Engagementsverklaring tussen </w:t>
      </w:r>
      <w:bookmarkEnd w:id="65"/>
      <w:r w:rsidRPr="005A62EF">
        <w:rPr>
          <w:color w:val="FFFFFF" w:themeColor="background1"/>
        </w:rPr>
        <w:t>jou en onze school</w:t>
      </w:r>
      <w:bookmarkEnd w:id="66"/>
    </w:p>
    <w:p w:rsidR="00A11E63" w:rsidP="00C53821" w:rsidRDefault="717ACD0F" w14:paraId="54E08B0F" w14:textId="74B378E0">
      <w:pPr>
        <w:jc w:val="both"/>
      </w:pPr>
      <w:r w:rsidRPr="76270F20">
        <w:rPr>
          <w:lang w:eastAsia="nl-NL"/>
        </w:rPr>
        <w:t xml:space="preserve">Als ouder heb je hoge verwachtingen voor de opleiding en opvoeding van je kind. Onze school zet zich elke dag in om dat engagement waar te maken, maar in ruil verwachten we wel je volle steun. Met deze engagementverklaring maken we wederzijdse afspraken. Zo weten we </w:t>
      </w:r>
      <w:r w:rsidRPr="76270F20" w:rsidR="28EFAED9">
        <w:rPr>
          <w:lang w:eastAsia="nl-NL"/>
        </w:rPr>
        <w:t>goed</w:t>
      </w:r>
      <w:r w:rsidRPr="76270F20">
        <w:rPr>
          <w:lang w:eastAsia="nl-NL"/>
        </w:rPr>
        <w:t xml:space="preserve"> wat we van elkaar mogen verwachten. De afspraken gelden voor de hele periode dat je kind bij ons is ingeschreven.</w:t>
      </w:r>
      <w:r w:rsidRPr="76270F20" w:rsidR="3196EF75">
        <w:rPr>
          <w:lang w:eastAsia="nl-NL"/>
        </w:rPr>
        <w:t xml:space="preserve"> </w:t>
      </w:r>
    </w:p>
    <w:p w:rsidR="00A11E63" w:rsidP="76270F20" w:rsidRDefault="3196EF75" w14:paraId="4B71C449" w14:textId="77E2A469">
      <w:pPr>
        <w:jc w:val="both"/>
        <w:rPr>
          <w:highlight w:val="yellow"/>
          <w:lang w:eastAsia="nl-NL"/>
        </w:rPr>
      </w:pPr>
      <w:r w:rsidRPr="76270F20">
        <w:rPr>
          <w:highlight w:val="yellow"/>
          <w:lang w:eastAsia="nl-NL"/>
        </w:rPr>
        <w:t>Van ouders wordt verwacht dat ze respect opbrengen voor de school en voor het gezag van de leraren en directie.  Ouders ondersteunen het voorkomen van pesten en andere vormen van grensoverschrijdend gedrag</w:t>
      </w:r>
      <w:r w:rsidRPr="76270F20" w:rsidR="6DA6BB81">
        <w:rPr>
          <w:highlight w:val="yellow"/>
          <w:lang w:eastAsia="nl-NL"/>
        </w:rPr>
        <w:t>.</w:t>
      </w:r>
    </w:p>
    <w:p w:rsidR="76270F20" w:rsidP="76270F20" w:rsidRDefault="76270F20" w14:paraId="43519CC9" w14:textId="19B091FE">
      <w:pPr>
        <w:jc w:val="both"/>
        <w:rPr>
          <w:lang w:eastAsia="nl-NL"/>
        </w:rPr>
      </w:pPr>
    </w:p>
    <w:p w:rsidRPr="001A6F67" w:rsidR="00A11E63" w:rsidP="001A6F67" w:rsidRDefault="00A11E63" w14:paraId="6683F238" w14:textId="77777777">
      <w:pPr>
        <w:pStyle w:val="Kop2"/>
        <w:numPr>
          <w:ilvl w:val="1"/>
          <w:numId w:val="0"/>
        </w:numPr>
        <w:shd w:val="clear" w:color="auto" w:fill="4CBCC5"/>
        <w:spacing w:before="60" w:after="60"/>
        <w:jc w:val="center"/>
        <w:rPr>
          <w:rFonts w:eastAsiaTheme="minorHAnsi"/>
          <w:b w:val="0"/>
          <w:bCs/>
          <w:color w:val="FFFFFF" w:themeColor="background1"/>
          <w:szCs w:val="20"/>
        </w:rPr>
      </w:pPr>
      <w:bookmarkStart w:name="_oudercontacten" w:id="67"/>
      <w:bookmarkEnd w:id="67"/>
      <w:r w:rsidRPr="001A6F67">
        <w:rPr>
          <w:rFonts w:eastAsiaTheme="minorHAnsi"/>
          <w:b w:val="0"/>
          <w:bCs/>
          <w:noProof/>
          <w:color w:val="FFFFFF" w:themeColor="background1"/>
          <w:szCs w:val="20"/>
          <w:lang w:eastAsia="nl-BE"/>
        </w:rPr>
        <w:drawing>
          <wp:anchor distT="0" distB="0" distL="114300" distR="114300" simplePos="0" relativeHeight="251657226" behindDoc="0" locked="0" layoutInCell="1" allowOverlap="1" wp14:anchorId="09C76905" wp14:editId="4D8AEB0F">
            <wp:simplePos x="0" y="0"/>
            <wp:positionH relativeFrom="column">
              <wp:posOffset>3418316</wp:posOffset>
            </wp:positionH>
            <wp:positionV relativeFrom="paragraph">
              <wp:posOffset>-1215</wp:posOffset>
            </wp:positionV>
            <wp:extent cx="222250" cy="222250"/>
            <wp:effectExtent l="0" t="0" r="6350" b="6350"/>
            <wp:wrapNone/>
            <wp:docPr id="242" name="Graphic 242"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92" cstate="print">
                      <a:extLst>
                        <a:ext uri="{28A0092B-C50C-407E-A947-70E740481C1C}">
                          <a14:useLocalDpi xmlns:a14="http://schemas.microsoft.com/office/drawing/2010/main" val="0"/>
                        </a:ext>
                        <a:ext uri="{96DAC541-7B7A-43D3-8B79-37D633B846F1}">
                          <asvg:svgBlip xmlns:asvg="http://schemas.microsoft.com/office/drawing/2016/SVG/main" r:embed="rId93"/>
                        </a:ext>
                      </a:extLst>
                    </a:blip>
                    <a:stretch>
                      <a:fillRect/>
                    </a:stretch>
                  </pic:blipFill>
                  <pic:spPr>
                    <a:xfrm flipH="1">
                      <a:off x="0" y="0"/>
                      <a:ext cx="222250" cy="222250"/>
                    </a:xfrm>
                    <a:prstGeom prst="rect">
                      <a:avLst/>
                    </a:prstGeom>
                  </pic:spPr>
                </pic:pic>
              </a:graphicData>
            </a:graphic>
          </wp:anchor>
        </w:drawing>
      </w:r>
      <w:r w:rsidRPr="001A6F67">
        <w:rPr>
          <w:rFonts w:eastAsiaTheme="minorHAnsi"/>
          <w:b w:val="0"/>
          <w:bCs/>
          <w:noProof/>
          <w:color w:val="FFFFFF" w:themeColor="background1"/>
          <w:szCs w:val="20"/>
          <w:lang w:eastAsia="nl-BE"/>
        </w:rPr>
        <w:drawing>
          <wp:anchor distT="0" distB="0" distL="114300" distR="114300" simplePos="0" relativeHeight="251657225" behindDoc="0" locked="0" layoutInCell="1" allowOverlap="1" wp14:anchorId="2C1A7BCC" wp14:editId="7B502AE7">
            <wp:simplePos x="0" y="0"/>
            <wp:positionH relativeFrom="column">
              <wp:posOffset>2104887</wp:posOffset>
            </wp:positionH>
            <wp:positionV relativeFrom="paragraph">
              <wp:posOffset>-2540</wp:posOffset>
            </wp:positionV>
            <wp:extent cx="222250" cy="222250"/>
            <wp:effectExtent l="0" t="0" r="6350" b="6350"/>
            <wp:wrapNone/>
            <wp:docPr id="241" name="Graphic 241"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92" cstate="print">
                      <a:extLst>
                        <a:ext uri="{28A0092B-C50C-407E-A947-70E740481C1C}">
                          <a14:useLocalDpi xmlns:a14="http://schemas.microsoft.com/office/drawing/2010/main" val="0"/>
                        </a:ext>
                        <a:ext uri="{96DAC541-7B7A-43D3-8B79-37D633B846F1}">
                          <asvg:svgBlip xmlns:asvg="http://schemas.microsoft.com/office/drawing/2016/SVG/main" r:embed="rId93"/>
                        </a:ext>
                      </a:extLst>
                    </a:blip>
                    <a:stretch>
                      <a:fillRect/>
                    </a:stretch>
                  </pic:blipFill>
                  <pic:spPr>
                    <a:xfrm>
                      <a:off x="0" y="0"/>
                      <a:ext cx="222250" cy="222250"/>
                    </a:xfrm>
                    <a:prstGeom prst="rect">
                      <a:avLst/>
                    </a:prstGeom>
                  </pic:spPr>
                </pic:pic>
              </a:graphicData>
            </a:graphic>
          </wp:anchor>
        </w:drawing>
      </w:r>
      <w:proofErr w:type="gramStart"/>
      <w:r w:rsidRPr="069DED66">
        <w:rPr>
          <w:rFonts w:eastAsiaTheme="minorEastAsia"/>
          <w:b w:val="0"/>
          <w:color w:val="FFFFFF" w:themeColor="background1"/>
        </w:rPr>
        <w:t>oudercontacten</w:t>
      </w:r>
      <w:proofErr w:type="gramEnd"/>
      <w:r w:rsidRPr="069DED66">
        <w:rPr>
          <w:rFonts w:eastAsiaTheme="minorEastAsia"/>
          <w:b w:val="0"/>
          <w:color w:val="FFFFFF" w:themeColor="background1"/>
        </w:rPr>
        <w:t xml:space="preserve"> </w:t>
      </w:r>
    </w:p>
    <w:p w:rsidR="00A11E63" w:rsidP="00C53821" w:rsidRDefault="00A11E63" w14:paraId="6EF0360B" w14:textId="6484DECE">
      <w:pPr>
        <w:spacing w:before="200"/>
        <w:jc w:val="both"/>
        <w:rPr>
          <w:rFonts w:eastAsia="Times New Roman" w:cs="Arial"/>
          <w:lang w:eastAsia="nl-NL"/>
        </w:rPr>
      </w:pPr>
      <w:r>
        <w:rPr>
          <w:rFonts w:eastAsia="Times New Roman" w:cs="Arial"/>
          <w:lang w:eastAsia="nl-NL"/>
        </w:rPr>
        <w:t>A</w:t>
      </w:r>
      <w:r w:rsidRPr="003E778C">
        <w:rPr>
          <w:rFonts w:eastAsia="Times New Roman" w:cs="Arial"/>
          <w:lang w:eastAsia="nl-NL"/>
        </w:rPr>
        <w:t xml:space="preserve">ls ouder ben je eerste </w:t>
      </w:r>
      <w:r>
        <w:rPr>
          <w:rFonts w:eastAsia="Times New Roman" w:cs="Arial"/>
          <w:lang w:eastAsia="nl-NL"/>
        </w:rPr>
        <w:t>opvoedingsverantwoordelijke</w:t>
      </w:r>
      <w:r w:rsidRPr="003E778C">
        <w:rPr>
          <w:rFonts w:eastAsia="Times New Roman" w:cs="Arial"/>
          <w:lang w:eastAsia="nl-NL"/>
        </w:rPr>
        <w:t xml:space="preserve"> van je kind</w:t>
      </w:r>
      <w:r>
        <w:rPr>
          <w:rFonts w:eastAsia="Times New Roman" w:cs="Arial"/>
          <w:lang w:eastAsia="nl-NL"/>
        </w:rPr>
        <w:t>.</w:t>
      </w:r>
      <w:r w:rsidRPr="003E778C">
        <w:rPr>
          <w:rFonts w:eastAsia="Times New Roman" w:cs="Arial"/>
          <w:lang w:eastAsia="nl-NL"/>
        </w:rPr>
        <w:t xml:space="preserve"> </w:t>
      </w:r>
      <w:r>
        <w:rPr>
          <w:rFonts w:eastAsia="Times New Roman" w:cs="Arial"/>
          <w:lang w:eastAsia="nl-NL"/>
        </w:rPr>
        <w:t>Wij zijn</w:t>
      </w:r>
      <w:r w:rsidRPr="00A85AA8">
        <w:rPr>
          <w:rFonts w:eastAsia="Times New Roman" w:cs="Arial"/>
          <w:lang w:eastAsia="nl-NL"/>
        </w:rPr>
        <w:t xml:space="preserve"> partner</w:t>
      </w:r>
      <w:r w:rsidRPr="003A5A0C">
        <w:rPr>
          <w:rFonts w:eastAsia="Times New Roman" w:cs="Arial"/>
          <w:lang w:eastAsia="nl-NL"/>
        </w:rPr>
        <w:t xml:space="preserve"> in de opvoeding van je kind. Het is goed dat je zicht hebt op de werking van onze school.</w:t>
      </w:r>
    </w:p>
    <w:sdt>
      <w:sdtPr>
        <w:alias w:val="Info over oudercontacten"/>
        <w:tag w:val="Info over oudercontacten"/>
        <w:id w:val="-628318664"/>
        <w:placeholder>
          <w:docPart w:val="674ADB89F2DA4818B9AA69361C18F229"/>
        </w:placeholder>
        <w15:color w:val="A8AF37"/>
      </w:sdtPr>
      <w:sdtContent>
        <w:p w:rsidR="001C5D50" w:rsidP="00C53821" w:rsidRDefault="0079760C" w14:paraId="0E5C0D7E" w14:textId="1EBA0814">
          <w:pPr>
            <w:jc w:val="both"/>
          </w:pPr>
          <w:r w:rsidRPr="0079760C">
            <w:t>Daarvoor plannen we bij het begin van elk schooljaar een ouderavond in de klas van je kind. Je kan er kennis maken met de leraar van je kind en met de manier van werken.</w:t>
          </w:r>
        </w:p>
      </w:sdtContent>
    </w:sdt>
    <w:p w:rsidRPr="003A5A0C" w:rsidR="00A11E63" w:rsidP="00C53821" w:rsidRDefault="00A11E63" w14:paraId="5502529F" w14:textId="397DF610">
      <w:pPr>
        <w:spacing w:before="200"/>
        <w:jc w:val="both"/>
        <w:rPr>
          <w:rFonts w:eastAsia="Times New Roman" w:cs="Arial"/>
          <w:lang w:eastAsia="nl-NL"/>
        </w:rPr>
      </w:pPr>
      <w:r w:rsidRPr="003A5A0C">
        <w:rPr>
          <w:rFonts w:eastAsia="Times New Roman" w:cs="Arial"/>
          <w:lang w:eastAsia="nl-NL"/>
        </w:rPr>
        <w:t xml:space="preserve">We organiseren regelmatig individuele oudercontacten. Bij het begin van elk schooljaar laten we je weten op welke data die </w:t>
      </w:r>
      <w:r w:rsidR="000C69F6">
        <w:rPr>
          <w:rFonts w:eastAsia="Times New Roman" w:cs="Arial"/>
          <w:lang w:eastAsia="nl-NL"/>
        </w:rPr>
        <w:t>plaatsvinden</w:t>
      </w:r>
      <w:r>
        <w:rPr>
          <w:rFonts w:eastAsia="Times New Roman" w:cs="Arial"/>
          <w:lang w:eastAsia="nl-NL"/>
        </w:rPr>
        <w:t xml:space="preserve"> (zie onze schoolkalender)</w:t>
      </w:r>
      <w:r w:rsidRPr="003A5A0C">
        <w:rPr>
          <w:rFonts w:eastAsia="Times New Roman" w:cs="Arial"/>
          <w:lang w:eastAsia="nl-NL"/>
        </w:rPr>
        <w:t>. Wie niet op het oudercontact aanwezig kan zijn, kan een gesprek aanvragen op een ander moment.</w:t>
      </w:r>
    </w:p>
    <w:p w:rsidR="004004C8" w:rsidP="00C53821" w:rsidRDefault="00A11E63" w14:paraId="597A092C" w14:textId="17EBE0A8">
      <w:pPr>
        <w:jc w:val="both"/>
        <w:rPr>
          <w:rFonts w:eastAsia="Times New Roman" w:cs="Arial"/>
          <w:lang w:eastAsia="nl-NL"/>
        </w:rPr>
      </w:pPr>
      <w:r w:rsidRPr="003A5A0C">
        <w:rPr>
          <w:rFonts w:eastAsia="Times New Roman" w:cs="Arial"/>
          <w:lang w:eastAsia="nl-NL"/>
        </w:rPr>
        <w:t>Als je je zorgen maakt over je kind of vragen hebt over de aanpak</w:t>
      </w:r>
      <w:r>
        <w:rPr>
          <w:rFonts w:eastAsia="Times New Roman" w:cs="Arial"/>
          <w:lang w:eastAsia="nl-NL"/>
        </w:rPr>
        <w:t>,</w:t>
      </w:r>
      <w:r w:rsidRPr="003A5A0C">
        <w:rPr>
          <w:rFonts w:eastAsia="Times New Roman" w:cs="Arial"/>
          <w:lang w:eastAsia="nl-NL"/>
        </w:rPr>
        <w:t xml:space="preserve"> dan </w:t>
      </w:r>
      <w:r w:rsidR="00C81AB3">
        <w:rPr>
          <w:rFonts w:eastAsia="Times New Roman" w:cs="Arial"/>
          <w:lang w:eastAsia="nl-NL"/>
        </w:rPr>
        <w:t>kun</w:t>
      </w:r>
      <w:r w:rsidRPr="003A5A0C">
        <w:rPr>
          <w:rFonts w:eastAsia="Times New Roman" w:cs="Arial"/>
          <w:lang w:eastAsia="nl-NL"/>
        </w:rPr>
        <w:t xml:space="preserve"> je op elk moment zelf een gesprek aanvragen met</w:t>
      </w:r>
      <w:r w:rsidRPr="00F01448" w:rsidR="00F01448">
        <w:rPr>
          <w:lang w:val="nl-NL" w:eastAsia="nl-NL"/>
        </w:rPr>
        <w:t xml:space="preserve"> </w:t>
      </w:r>
      <w:sdt>
        <w:sdtPr>
          <w:rPr>
            <w:lang w:val="nl-NL" w:eastAsia="nl-NL"/>
          </w:rPr>
          <w:alias w:val="Geef hier de naam van de verantwoordelijke"/>
          <w:tag w:val="Geef hier de naam van de verantwoordelijke"/>
          <w:id w:val="1136446062"/>
          <w:placeholder>
            <w:docPart w:val="F82185F9952345F0AC986A97D5EFB1E5"/>
          </w:placeholder>
          <w15:color w:val="A8AF37"/>
        </w:sdtPr>
        <w:sdtContent>
          <w:r w:rsidR="009D54BD">
            <w:rPr>
              <w:lang w:val="nl-NL" w:eastAsia="nl-NL"/>
            </w:rPr>
            <w:t>de leerkracht van je kind. Dit doe je via de agenda of digitaal bericht.</w:t>
          </w:r>
        </w:sdtContent>
      </w:sdt>
    </w:p>
    <w:p w:rsidR="00A11E63" w:rsidP="00C53821" w:rsidRDefault="00A11E63" w14:paraId="1072133A" w14:textId="425C8BC3">
      <w:pPr>
        <w:spacing w:before="200"/>
        <w:jc w:val="both"/>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p>
    <w:p w:rsidRPr="00605336" w:rsidR="00A11E63" w:rsidP="00736586" w:rsidRDefault="00286997" w14:paraId="0358566A" w14:textId="7C39BE86">
      <w:pPr>
        <w:rPr>
          <w:sz w:val="2"/>
          <w:szCs w:val="2"/>
        </w:rPr>
      </w:pPr>
      <w:r w:rsidRPr="001A6F67">
        <w:rPr>
          <w:b/>
          <w:bCs/>
          <w:noProof/>
          <w:color w:val="FFFFFF" w:themeColor="background1"/>
          <w:lang w:eastAsia="nl-BE"/>
        </w:rPr>
        <w:drawing>
          <wp:anchor distT="0" distB="0" distL="114300" distR="114300" simplePos="0" relativeHeight="251657230" behindDoc="0" locked="0" layoutInCell="1" allowOverlap="1" wp14:anchorId="7B9819D3" wp14:editId="1548E529">
            <wp:simplePos x="0" y="0"/>
            <wp:positionH relativeFrom="column">
              <wp:posOffset>1452245</wp:posOffset>
            </wp:positionH>
            <wp:positionV relativeFrom="paragraph">
              <wp:posOffset>139700</wp:posOffset>
            </wp:positionV>
            <wp:extent cx="222250" cy="222250"/>
            <wp:effectExtent l="0" t="0" r="6350" b="6350"/>
            <wp:wrapNone/>
            <wp:docPr id="15" name="Graphic 15"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94" cstate="print">
                      <a:extLst>
                        <a:ext uri="{28A0092B-C50C-407E-A947-70E740481C1C}">
                          <a14:useLocalDpi xmlns:a14="http://schemas.microsoft.com/office/drawing/2010/main" val="0"/>
                        </a:ext>
                        <a:ext uri="{96DAC541-7B7A-43D3-8B79-37D633B846F1}">
                          <asvg:svgBlip xmlns:asvg="http://schemas.microsoft.com/office/drawing/2016/SVG/main" r:embed="rId95"/>
                        </a:ext>
                      </a:extLst>
                    </a:blip>
                    <a:stretch>
                      <a:fillRect/>
                    </a:stretch>
                  </pic:blipFill>
                  <pic:spPr>
                    <a:xfrm>
                      <a:off x="0" y="0"/>
                      <a:ext cx="222250" cy="222250"/>
                    </a:xfrm>
                    <a:prstGeom prst="rect">
                      <a:avLst/>
                    </a:prstGeom>
                  </pic:spPr>
                </pic:pic>
              </a:graphicData>
            </a:graphic>
          </wp:anchor>
        </w:drawing>
      </w:r>
      <w:r w:rsidRPr="001A6F67">
        <w:rPr>
          <w:b/>
          <w:bCs/>
          <w:noProof/>
          <w:color w:val="FFFFFF" w:themeColor="background1"/>
          <w:lang w:eastAsia="nl-BE"/>
        </w:rPr>
        <w:drawing>
          <wp:anchor distT="0" distB="0" distL="114300" distR="114300" simplePos="0" relativeHeight="251657231" behindDoc="0" locked="0" layoutInCell="1" allowOverlap="1" wp14:anchorId="45264FCA" wp14:editId="288C1549">
            <wp:simplePos x="0" y="0"/>
            <wp:positionH relativeFrom="column">
              <wp:posOffset>4100195</wp:posOffset>
            </wp:positionH>
            <wp:positionV relativeFrom="paragraph">
              <wp:posOffset>139700</wp:posOffset>
            </wp:positionV>
            <wp:extent cx="222250" cy="222250"/>
            <wp:effectExtent l="0" t="0" r="6350" b="6350"/>
            <wp:wrapNone/>
            <wp:docPr id="16" name="Graphic 16"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94" cstate="print">
                      <a:extLst>
                        <a:ext uri="{28A0092B-C50C-407E-A947-70E740481C1C}">
                          <a14:useLocalDpi xmlns:a14="http://schemas.microsoft.com/office/drawing/2010/main" val="0"/>
                        </a:ext>
                        <a:ext uri="{96DAC541-7B7A-43D3-8B79-37D633B846F1}">
                          <asvg:svgBlip xmlns:asvg="http://schemas.microsoft.com/office/drawing/2016/SVG/main" r:embed="rId95"/>
                        </a:ext>
                      </a:extLst>
                    </a:blip>
                    <a:stretch>
                      <a:fillRect/>
                    </a:stretch>
                  </pic:blipFill>
                  <pic:spPr>
                    <a:xfrm>
                      <a:off x="0" y="0"/>
                      <a:ext cx="222250" cy="222250"/>
                    </a:xfrm>
                    <a:prstGeom prst="rect">
                      <a:avLst/>
                    </a:prstGeom>
                  </pic:spPr>
                </pic:pic>
              </a:graphicData>
            </a:graphic>
          </wp:anchor>
        </w:drawing>
      </w:r>
      <w:r w:rsidRPr="00605336" w:rsidR="00A11E63">
        <w:rPr>
          <w:b/>
          <w:bCs/>
          <w:noProof/>
          <w:color w:val="FFFFFF" w:themeColor="background1"/>
          <w:sz w:val="2"/>
          <w:szCs w:val="2"/>
          <w:lang w:eastAsia="nl-BE"/>
        </w:rPr>
        <w:drawing>
          <wp:anchor distT="0" distB="0" distL="114300" distR="114300" simplePos="0" relativeHeight="251657224" behindDoc="0" locked="0" layoutInCell="1" allowOverlap="1" wp14:anchorId="2EE8EA2F" wp14:editId="07204051">
            <wp:simplePos x="0" y="0"/>
            <wp:positionH relativeFrom="column">
              <wp:posOffset>4236720</wp:posOffset>
            </wp:positionH>
            <wp:positionV relativeFrom="paragraph">
              <wp:posOffset>781050</wp:posOffset>
            </wp:positionV>
            <wp:extent cx="217805" cy="217805"/>
            <wp:effectExtent l="0" t="0" r="0" b="0"/>
            <wp:wrapNone/>
            <wp:docPr id="232" name="Graphic 232"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96" cstate="print">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r w:rsidRPr="00605336" w:rsidR="00A11E63">
        <w:rPr>
          <w:b/>
          <w:bCs/>
          <w:noProof/>
          <w:color w:val="FFFFFF" w:themeColor="background1"/>
          <w:sz w:val="2"/>
          <w:szCs w:val="2"/>
          <w:lang w:eastAsia="nl-BE"/>
        </w:rPr>
        <w:drawing>
          <wp:anchor distT="0" distB="0" distL="114300" distR="114300" simplePos="0" relativeHeight="251657223" behindDoc="0" locked="0" layoutInCell="1" allowOverlap="1" wp14:anchorId="44F9B7B2" wp14:editId="1EFA65CE">
            <wp:simplePos x="0" y="0"/>
            <wp:positionH relativeFrom="column">
              <wp:posOffset>1296205</wp:posOffset>
            </wp:positionH>
            <wp:positionV relativeFrom="paragraph">
              <wp:posOffset>773430</wp:posOffset>
            </wp:positionV>
            <wp:extent cx="217805" cy="217805"/>
            <wp:effectExtent l="0" t="0" r="0" b="0"/>
            <wp:wrapNone/>
            <wp:docPr id="231" name="Graphic 231"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96" cstate="print">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p>
    <w:p w:rsidRPr="0089025C" w:rsidR="00A11E63" w:rsidP="00A11E63" w:rsidRDefault="0089025C" w14:paraId="6EF7D8C7" w14:textId="46906777">
      <w:pPr>
        <w:pStyle w:val="Kop2"/>
        <w:numPr>
          <w:ilvl w:val="0"/>
          <w:numId w:val="0"/>
        </w:numPr>
        <w:shd w:val="clear" w:color="auto" w:fill="4CBCC5"/>
        <w:jc w:val="center"/>
        <w:rPr>
          <w:rFonts w:eastAsiaTheme="minorHAnsi"/>
          <w:b w:val="0"/>
          <w:bCs/>
          <w:color w:val="FFFFFF" w:themeColor="background1"/>
          <w:szCs w:val="20"/>
        </w:rPr>
      </w:pPr>
      <w:bookmarkStart w:name="_Hlk198798115" w:id="68"/>
      <w:r>
        <w:rPr>
          <w:rFonts w:eastAsiaTheme="minorHAnsi"/>
          <w:b w:val="0"/>
          <w:bCs/>
          <w:color w:val="FFFFFF" w:themeColor="background1"/>
          <w:szCs w:val="20"/>
        </w:rPr>
        <w:t>A</w:t>
      </w:r>
      <w:r w:rsidRPr="0089025C" w:rsidR="00A11E63">
        <w:rPr>
          <w:rFonts w:eastAsiaTheme="minorHAnsi"/>
          <w:b w:val="0"/>
          <w:bCs/>
          <w:color w:val="FFFFFF" w:themeColor="background1"/>
          <w:szCs w:val="20"/>
        </w:rPr>
        <w:t>anwezig zijn op school en op tijd komen</w:t>
      </w:r>
      <w:r w:rsidR="00286997">
        <w:rPr>
          <w:rFonts w:eastAsiaTheme="minorHAnsi"/>
          <w:b w:val="0"/>
          <w:bCs/>
          <w:color w:val="FFFFFF" w:themeColor="background1"/>
          <w:szCs w:val="20"/>
        </w:rPr>
        <w:t xml:space="preserve">  </w:t>
      </w:r>
    </w:p>
    <w:bookmarkEnd w:id="68"/>
    <w:p w:rsidR="00A11E63" w:rsidP="00C53821" w:rsidRDefault="00A11E63" w14:paraId="354433F1" w14:textId="5113DA47">
      <w:pPr>
        <w:spacing w:before="200"/>
        <w:jc w:val="both"/>
        <w:rPr>
          <w:shd w:val="clear" w:color="auto" w:fill="FFE599" w:themeFill="accent4" w:themeFillTint="66"/>
        </w:rPr>
      </w:pPr>
      <w:r w:rsidRPr="009572D4">
        <w:t>We vinden de aanwezigheid van je kind op school heel belangrijk. We verwachten dat je kind regelmatig en op tijd naar school komt. De aanwezigheid van je kind op school draagt bij tot een succesvolle schoolloopbaan van je kind.</w:t>
      </w:r>
    </w:p>
    <w:p w:rsidRPr="00A85AA8" w:rsidR="00A11E63" w:rsidP="00C53821" w:rsidRDefault="717ACD0F" w14:paraId="148982E3" w14:textId="448AD95A">
      <w:pPr>
        <w:jc w:val="both"/>
      </w:pPr>
      <w:r>
        <w:t>We verwittigen jou als de afwezigheid van je kind niet gewettigd is. Indien nodig nemen we begeleidende maatregelen. De aanwezigheid van je kind op school heeft gevolgen voor het verkrijgen en behouden van de</w:t>
      </w:r>
      <w:r w:rsidRPr="76270F20">
        <w:rPr>
          <w:rFonts w:eastAsia="Times New Roman"/>
          <w:lang w:val="nl-NL" w:eastAsia="nl-NL"/>
        </w:rPr>
        <w:t xml:space="preserve"> schooltoeslag</w:t>
      </w:r>
      <w:r w:rsidRPr="76270F20" w:rsidR="0B0301E3">
        <w:rPr>
          <w:rFonts w:eastAsia="Times New Roman"/>
          <w:lang w:val="nl-NL" w:eastAsia="nl-NL"/>
        </w:rPr>
        <w:t xml:space="preserve"> (</w:t>
      </w:r>
      <w:hyperlink r:id="rId98">
        <w:r w:rsidRPr="76270F20" w:rsidR="0B0301E3">
          <w:rPr>
            <w:rStyle w:val="Hyperlink"/>
            <w:rFonts w:eastAsia="Times New Roman"/>
            <w:lang w:val="nl-NL" w:eastAsia="nl-NL"/>
          </w:rPr>
          <w:t>www.groeipakket.be</w:t>
        </w:r>
      </w:hyperlink>
      <w:r w:rsidRPr="76270F20" w:rsidR="0B0301E3">
        <w:rPr>
          <w:rFonts w:eastAsia="Times New Roman"/>
          <w:lang w:val="nl-NL" w:eastAsia="nl-NL"/>
        </w:rPr>
        <w:t>)</w:t>
      </w:r>
      <w:r>
        <w:t>, voor de toelating tot het lager onderwijs en voor het uitreiken van het getuigschrift basisonderwijs.</w:t>
      </w:r>
    </w:p>
    <w:p w:rsidRPr="00A85AA8" w:rsidR="00A11E63" w:rsidP="00C53821" w:rsidRDefault="00A11E63" w14:paraId="7A6F0C3D" w14:textId="77777777">
      <w:pPr>
        <w:jc w:val="both"/>
      </w:pPr>
      <w:r>
        <w:t>We moeten</w:t>
      </w:r>
      <w:r w:rsidRPr="00A85AA8">
        <w:t xml:space="preserve"> de afwezigheden van je kind doorgeven </w:t>
      </w:r>
      <w:r w:rsidRPr="0077751E">
        <w:t>aan de overheid</w:t>
      </w:r>
      <w:r w:rsidRPr="00A85AA8">
        <w:t>.</w:t>
      </w:r>
    </w:p>
    <w:p w:rsidR="00736586" w:rsidP="00C53821" w:rsidRDefault="00A11E63" w14:paraId="4800548B" w14:textId="49253865">
      <w:pPr>
        <w:jc w:val="both"/>
      </w:pPr>
      <w:r w:rsidRPr="00A85AA8">
        <w:t xml:space="preserve">We vragen </w:t>
      </w:r>
      <w:r>
        <w:t>om</w:t>
      </w:r>
      <w:r w:rsidRPr="00A85AA8">
        <w:t xml:space="preserve"> je kind op tijd naar school te brengen en </w:t>
      </w:r>
      <w:r w:rsidR="00F70901">
        <w:t>dat</w:t>
      </w:r>
      <w:r w:rsidRPr="00A85AA8">
        <w:t xml:space="preserve"> zowel in het kleuteronderwijs als in het lager onderwijs. </w:t>
      </w:r>
    </w:p>
    <w:sdt>
      <w:sdtPr>
        <w:rPr>
          <w:color w:val="auto"/>
          <w:lang w:val="nl-NL" w:eastAsia="nl-NL"/>
        </w:rPr>
        <w:alias w:val="Vermeld hier de schooluren"/>
        <w:tag w:val="Vermeld hier de schooluren"/>
        <w:id w:val="1166822824"/>
        <w:placeholder>
          <w:docPart w:val="5BD0053EA9454780A19B57BC98DF1336"/>
        </w:placeholder>
        <w15:color w:val="A8AF37"/>
      </w:sdtPr>
      <w:sdtContent>
        <w:p w:rsidRPr="00FC5950" w:rsidR="000E3352" w:rsidP="00C53821" w:rsidRDefault="00AF480D" w14:paraId="39BA45CE" w14:textId="7ABEE7A1">
          <w:pPr>
            <w:jc w:val="both"/>
            <w:rPr>
              <w:color w:val="auto"/>
              <w:lang w:val="nl-NL" w:eastAsia="nl-NL"/>
            </w:rPr>
          </w:pPr>
          <w:r w:rsidRPr="0013024C">
            <w:rPr>
              <w:color w:val="auto"/>
              <w:highlight w:val="yellow"/>
            </w:rPr>
            <w:t xml:space="preserve">De school begint om </w:t>
          </w:r>
          <w:r w:rsidRPr="0013024C" w:rsidR="00FC5950">
            <w:rPr>
              <w:color w:val="auto"/>
              <w:highlight w:val="yellow"/>
            </w:rPr>
            <w:t>8u25</w:t>
          </w:r>
          <w:r w:rsidRPr="0013024C">
            <w:rPr>
              <w:color w:val="auto"/>
              <w:highlight w:val="yellow"/>
            </w:rPr>
            <w:t xml:space="preserve"> en eindigt om </w:t>
          </w:r>
          <w:r w:rsidRPr="0013024C" w:rsidR="00FC5950">
            <w:rPr>
              <w:color w:val="auto"/>
              <w:highlight w:val="yellow"/>
            </w:rPr>
            <w:t>15u3</w:t>
          </w:r>
          <w:r w:rsidRPr="0013024C" w:rsidR="004A0C38">
            <w:rPr>
              <w:color w:val="auto"/>
              <w:highlight w:val="yellow"/>
            </w:rPr>
            <w:t>0</w:t>
          </w:r>
          <w:r w:rsidRPr="0013024C" w:rsidR="00FC5950">
            <w:rPr>
              <w:color w:val="auto"/>
              <w:highlight w:val="yellow"/>
            </w:rPr>
            <w:t xml:space="preserve"> (op </w:t>
          </w:r>
          <w:r w:rsidRPr="0013024C" w:rsidR="004A0C38">
            <w:rPr>
              <w:color w:val="auto"/>
              <w:highlight w:val="yellow"/>
            </w:rPr>
            <w:t>woensdag</w:t>
          </w:r>
          <w:r w:rsidRPr="0013024C" w:rsidR="00FC5950">
            <w:rPr>
              <w:color w:val="auto"/>
              <w:highlight w:val="yellow"/>
            </w:rPr>
            <w:t xml:space="preserve"> om 1</w:t>
          </w:r>
          <w:r w:rsidRPr="0013024C" w:rsidR="004A0C38">
            <w:rPr>
              <w:color w:val="auto"/>
              <w:highlight w:val="yellow"/>
            </w:rPr>
            <w:t>2</w:t>
          </w:r>
          <w:r w:rsidRPr="0013024C" w:rsidR="00FC5950">
            <w:rPr>
              <w:color w:val="auto"/>
              <w:highlight w:val="yellow"/>
            </w:rPr>
            <w:t>u</w:t>
          </w:r>
          <w:r w:rsidRPr="0013024C" w:rsidR="004A0C38">
            <w:rPr>
              <w:color w:val="auto"/>
              <w:highlight w:val="yellow"/>
            </w:rPr>
            <w:t>10</w:t>
          </w:r>
          <w:r w:rsidRPr="0013024C" w:rsidR="00FC5950">
            <w:rPr>
              <w:color w:val="auto"/>
              <w:highlight w:val="yellow"/>
            </w:rPr>
            <w:t>)</w:t>
          </w:r>
          <w:r w:rsidRPr="0013024C">
            <w:rPr>
              <w:color w:val="auto"/>
              <w:highlight w:val="yellow"/>
            </w:rPr>
            <w:t>.</w:t>
          </w:r>
          <w:r w:rsidRPr="00FC5950">
            <w:rPr>
              <w:color w:val="auto"/>
            </w:rPr>
            <w:t xml:space="preserve"> Kinderen die te laat toekomen</w:t>
          </w:r>
          <w:r w:rsidRPr="00FC5950" w:rsidR="0050330E">
            <w:rPr>
              <w:color w:val="auto"/>
            </w:rPr>
            <w:t>,</w:t>
          </w:r>
          <w:r w:rsidRPr="00FC5950">
            <w:rPr>
              <w:color w:val="auto"/>
            </w:rPr>
            <w:t xml:space="preserve"> melden zich aan </w:t>
          </w:r>
          <w:r w:rsidRPr="00FC5950" w:rsidR="00FC5950">
            <w:rPr>
              <w:color w:val="auto"/>
            </w:rPr>
            <w:t>in het schoolsecretariaat</w:t>
          </w:r>
          <w:r w:rsidRPr="00FC5950">
            <w:rPr>
              <w:color w:val="auto"/>
            </w:rPr>
            <w:t>. We verwachten dat je ons voor</w:t>
          </w:r>
          <w:r w:rsidRPr="00FC5950" w:rsidR="00FC5950">
            <w:rPr>
              <w:color w:val="auto"/>
            </w:rPr>
            <w:t xml:space="preserve"> 9 </w:t>
          </w:r>
          <w:r w:rsidRPr="00FC5950">
            <w:rPr>
              <w:color w:val="auto"/>
            </w:rPr>
            <w:t>uur verwittigt bij afwezigheid van je kind.</w:t>
          </w:r>
        </w:p>
      </w:sdtContent>
      <w:sdtEndPr>
        <w:rPr>
          <w:color w:val="auto"/>
          <w:lang w:val="nl-NL" w:eastAsia="nl-NL"/>
        </w:rPr>
      </w:sdtEndPr>
    </w:sdt>
    <w:p w:rsidR="00A11E63" w:rsidP="00C53821" w:rsidRDefault="00A11E63" w14:paraId="49E99FCB" w14:textId="1612D895">
      <w:pPr>
        <w:spacing w:before="200"/>
        <w:jc w:val="both"/>
      </w:pPr>
      <w:r w:rsidRPr="00A85AA8">
        <w:t>Het CLB waarmee we samenwerken</w:t>
      </w:r>
      <w:r w:rsidR="00E8229F">
        <w:t>,</w:t>
      </w:r>
      <w:r w:rsidRPr="00A85AA8">
        <w:t xml:space="preserve"> staat in voor de begeleiding bij problematische afwezigheden. </w:t>
      </w:r>
      <w:r w:rsidRPr="002A7E1A">
        <w:t xml:space="preserve">Die begeleiding is verplicht. Als je niet ingaat op die begeleiding, melden we </w:t>
      </w:r>
      <w:r w:rsidR="00300AC4">
        <w:t>dat</w:t>
      </w:r>
      <w:r w:rsidRPr="002A7E1A">
        <w:t xml:space="preserve"> aan de overheid.</w:t>
      </w:r>
    </w:p>
    <w:p w:rsidRPr="00611C06" w:rsidR="009B0125" w:rsidP="00B75656" w:rsidRDefault="009B0125" w14:paraId="43025F4C" w14:textId="64FDFBAE">
      <w:pPr>
        <w:rPr>
          <w:b/>
          <w:color w:val="00B050"/>
        </w:rPr>
      </w:pPr>
    </w:p>
    <w:p w:rsidR="00A11E63" w:rsidP="00C53821" w:rsidRDefault="00A11E63" w14:paraId="1A0EF97C" w14:textId="35CBA5FC">
      <w:pPr>
        <w:spacing w:before="200"/>
        <w:jc w:val="both"/>
        <w:rPr>
          <w:b/>
          <w:bCs/>
          <w:color w:val="FFFFFF" w:themeColor="background1"/>
        </w:rPr>
      </w:pPr>
      <w:r w:rsidRPr="00A85AA8">
        <w:t>Je k</w:t>
      </w:r>
      <w:r>
        <w:t>unt</w:t>
      </w:r>
      <w:r w:rsidRPr="00A85AA8">
        <w:t xml:space="preserve"> steeds bij ons terecht in geval van problemen. We zullen samen naar de meest geschikte aanpak zoeken.</w:t>
      </w:r>
      <w:r w:rsidR="006C7C65">
        <w:rPr>
          <w:noProof/>
          <w:lang w:eastAsia="nl-BE"/>
        </w:rPr>
        <mc:AlternateContent>
          <mc:Choice Requires="wpg">
            <w:drawing>
              <wp:anchor distT="0" distB="0" distL="114300" distR="114300" simplePos="0" relativeHeight="251657232" behindDoc="0" locked="0" layoutInCell="1" allowOverlap="1" wp14:anchorId="6AB45DA9" wp14:editId="21195E9F">
                <wp:simplePos x="0" y="0"/>
                <wp:positionH relativeFrom="column">
                  <wp:posOffset>1554736</wp:posOffset>
                </wp:positionH>
                <wp:positionV relativeFrom="paragraph">
                  <wp:posOffset>5105</wp:posOffset>
                </wp:positionV>
                <wp:extent cx="2823210" cy="238760"/>
                <wp:effectExtent l="0" t="0" r="0" b="8890"/>
                <wp:wrapNone/>
                <wp:docPr id="7" name="Groep 7"/>
                <wp:cNvGraphicFramePr/>
                <a:graphic xmlns:a="http://schemas.openxmlformats.org/drawingml/2006/main">
                  <a:graphicData uri="http://schemas.microsoft.com/office/word/2010/wordprocessingGroup">
                    <wpg:wgp>
                      <wpg:cNvGrpSpPr/>
                      <wpg:grpSpPr>
                        <a:xfrm>
                          <a:off x="0" y="0"/>
                          <a:ext cx="2823210" cy="238760"/>
                          <a:chOff x="0" y="0"/>
                          <a:chExt cx="2823210" cy="238760"/>
                        </a:xfrm>
                      </wpg:grpSpPr>
                      <pic:pic xmlns:pic="http://schemas.openxmlformats.org/drawingml/2006/picture">
                        <pic:nvPicPr>
                          <pic:cNvPr id="234" name="Graphic 234" descr="Zorg silhouet"/>
                          <pic:cNvPicPr>
                            <a:picLocks noChangeAspect="1"/>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r:embed="rId100"/>
                              </a:ext>
                            </a:extLst>
                          </a:blip>
                          <a:stretch>
                            <a:fillRect/>
                          </a:stretch>
                        </pic:blipFill>
                        <pic:spPr>
                          <a:xfrm flipH="1">
                            <a:off x="0" y="0"/>
                            <a:ext cx="232410" cy="232410"/>
                          </a:xfrm>
                          <a:prstGeom prst="rect">
                            <a:avLst/>
                          </a:prstGeom>
                        </pic:spPr>
                      </pic:pic>
                      <pic:pic xmlns:pic="http://schemas.openxmlformats.org/drawingml/2006/picture">
                        <pic:nvPicPr>
                          <pic:cNvPr id="235" name="Graphic 235" descr="Zorg silhouet"/>
                          <pic:cNvPicPr>
                            <a:picLocks noChangeAspect="1"/>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r:embed="rId100"/>
                              </a:ext>
                            </a:extLst>
                          </a:blip>
                          <a:stretch>
                            <a:fillRect/>
                          </a:stretch>
                        </pic:blipFill>
                        <pic:spPr>
                          <a:xfrm>
                            <a:off x="2590800" y="6350"/>
                            <a:ext cx="232410" cy="23241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w:pict w14:anchorId="474958B7">
              <v:group id="Groep 7" style="position:absolute;margin-left:122.4pt;margin-top:.4pt;width:222.3pt;height:18.8pt;z-index:251657232" coordsize="28232,2387" o:spid="_x0000_s1026" w14:anchorId="3C89D59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">
                <v:shape id="Graphic 234" style="position:absolute;width:2324;height:2324;flip:x;visibility:visible;mso-wrap-style:square" alt="Zorg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">
                  <v:imagedata o:title="Zorg silhouet" r:id="rId101"/>
                </v:shape>
                <v:shape id="Graphic 235" style="position:absolute;left:25908;top:63;width:2324;height:2324;visibility:visible;mso-wrap-style:square" alt="Zorg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">
                  <v:imagedata o:title="Zorg silhouet" r:id="rId101"/>
                </v:shape>
              </v:group>
            </w:pict>
          </mc:Fallback>
        </mc:AlternateContent>
      </w:r>
      <w:r w:rsidRPr="00BA4CA5">
        <w:rPr>
          <w:b/>
          <w:bCs/>
          <w:color w:val="FFFFFF" w:themeColor="background1"/>
        </w:rPr>
        <w:t xml:space="preserve"> </w:t>
      </w:r>
    </w:p>
    <w:p w:rsidRPr="00522C10" w:rsidR="001A1AC1" w:rsidP="0058210C" w:rsidRDefault="0058210C" w14:paraId="0948B769" w14:textId="7EE216FB">
      <w:pPr>
        <w:pStyle w:val="Kop2"/>
        <w:numPr>
          <w:ilvl w:val="1"/>
          <w:numId w:val="0"/>
        </w:numPr>
        <w:shd w:val="clear" w:color="auto" w:fill="4CBCC5"/>
        <w:jc w:val="center"/>
        <w:rPr>
          <w:rFonts w:eastAsiaTheme="minorHAnsi"/>
          <w:b w:val="0"/>
          <w:color w:val="FFFFFF" w:themeColor="background1"/>
        </w:rPr>
      </w:pPr>
      <w:proofErr w:type="gramStart"/>
      <w:r>
        <w:rPr>
          <w:rFonts w:eastAsiaTheme="minorEastAsia"/>
          <w:b w:val="0"/>
          <w:color w:val="FFFFFF" w:themeColor="background1"/>
          <w:szCs w:val="20"/>
        </w:rPr>
        <w:t>individuele</w:t>
      </w:r>
      <w:proofErr w:type="gramEnd"/>
      <w:r>
        <w:rPr>
          <w:rFonts w:eastAsiaTheme="minorEastAsia"/>
          <w:b w:val="0"/>
          <w:color w:val="FFFFFF" w:themeColor="background1"/>
          <w:szCs w:val="20"/>
        </w:rPr>
        <w:t xml:space="preserve"> leerlingenbegeleiding</w:t>
      </w:r>
    </w:p>
    <w:p w:rsidRPr="003A5A0C" w:rsidR="00A11E63" w:rsidP="00C53821" w:rsidRDefault="00A11E63" w14:paraId="4B85C65D" w14:textId="1CB72694">
      <w:pPr>
        <w:spacing w:before="200"/>
        <w:jc w:val="both"/>
        <w:rPr>
          <w:rFonts w:eastAsia="Times New Roman" w:cs="Arial"/>
          <w:lang w:eastAsia="nl-NL"/>
        </w:rPr>
      </w:pPr>
      <w:r w:rsidRPr="003A5A0C">
        <w:rPr>
          <w:rFonts w:eastAsia="Times New Roman" w:cs="Arial"/>
          <w:lang w:eastAsia="nl-NL"/>
        </w:rPr>
        <w:t xml:space="preserve">Onze school voert een </w:t>
      </w:r>
      <w:r w:rsidRPr="00A85AA8">
        <w:rPr>
          <w:rFonts w:eastAsia="Times New Roman" w:cs="Arial"/>
          <w:lang w:eastAsia="nl-NL"/>
        </w:rPr>
        <w:t>beleid op leerlingenbegeleiding</w:t>
      </w:r>
      <w:r w:rsidRPr="003A5A0C">
        <w:rPr>
          <w:rFonts w:eastAsia="Times New Roman" w:cs="Arial"/>
          <w:lang w:eastAsia="nl-NL"/>
        </w:rPr>
        <w:t xml:space="preserve">. </w:t>
      </w:r>
      <w:r w:rsidR="002D6E75">
        <w:rPr>
          <w:rFonts w:eastAsia="Times New Roman" w:cs="Arial"/>
          <w:lang w:eastAsia="nl-NL"/>
        </w:rPr>
        <w:t>Dat</w:t>
      </w:r>
      <w:r w:rsidRPr="003A5A0C">
        <w:rPr>
          <w:rFonts w:eastAsia="Times New Roman" w:cs="Arial"/>
          <w:lang w:eastAsia="nl-NL"/>
        </w:rPr>
        <w:t xml:space="preserve"> houdt onder meer in dat we gericht de evolutie van je kind volgen. </w:t>
      </w:r>
      <w:r w:rsidR="00F10C3A">
        <w:rPr>
          <w:rFonts w:eastAsia="Times New Roman" w:cs="Arial"/>
          <w:lang w:eastAsia="nl-NL"/>
        </w:rPr>
        <w:t>Dat</w:t>
      </w:r>
      <w:r w:rsidRPr="003A5A0C">
        <w:rPr>
          <w:rFonts w:eastAsia="Times New Roman" w:cs="Arial"/>
          <w:lang w:eastAsia="nl-NL"/>
        </w:rPr>
        <w:t xml:space="preserve"> doen we door </w:t>
      </w:r>
      <w:r w:rsidR="00F10C3A">
        <w:rPr>
          <w:rFonts w:eastAsia="Times New Roman" w:cs="Arial"/>
          <w:lang w:eastAsia="nl-NL"/>
        </w:rPr>
        <w:t>te</w:t>
      </w:r>
      <w:r w:rsidRPr="003A5A0C">
        <w:rPr>
          <w:rFonts w:eastAsia="Times New Roman" w:cs="Arial"/>
          <w:lang w:eastAsia="nl-NL"/>
        </w:rPr>
        <w:t xml:space="preserve"> werken met een </w:t>
      </w:r>
      <w:r>
        <w:rPr>
          <w:rFonts w:eastAsia="Times New Roman" w:cs="Arial"/>
          <w:lang w:eastAsia="nl-NL"/>
        </w:rPr>
        <w:t>leerlingendossier</w:t>
      </w:r>
      <w:r w:rsidRPr="003A5A0C">
        <w:rPr>
          <w:rFonts w:eastAsia="Times New Roman" w:cs="Arial"/>
          <w:lang w:eastAsia="nl-NL"/>
        </w:rPr>
        <w:t xml:space="preserve">. Sommige kinderen hebben op bepaalde momenten nood aan gerichte individuele begeleiding. Andere kinderen hebben </w:t>
      </w:r>
      <w:r w:rsidR="007E2310">
        <w:rPr>
          <w:rFonts w:eastAsia="Times New Roman" w:cs="Arial"/>
          <w:lang w:eastAsia="nl-NL"/>
        </w:rPr>
        <w:t>voortdurend</w:t>
      </w:r>
      <w:r w:rsidRPr="003A5A0C">
        <w:rPr>
          <w:rFonts w:eastAsia="Times New Roman" w:cs="Arial"/>
          <w:lang w:eastAsia="nl-NL"/>
        </w:rPr>
        <w:t xml:space="preserve"> nood aan individuele zorg.</w:t>
      </w:r>
    </w:p>
    <w:p w:rsidR="00A11E63" w:rsidP="00C53821" w:rsidRDefault="00A11E63" w14:paraId="3831182F" w14:textId="2AC4F3CB">
      <w:pPr>
        <w:jc w:val="both"/>
        <w:rPr>
          <w:rFonts w:eastAsia="Times New Roman" w:cs="Arial"/>
          <w:lang w:eastAsia="nl-NL"/>
        </w:rPr>
      </w:pPr>
      <w:r w:rsidRPr="003A5A0C">
        <w:rPr>
          <w:rFonts w:eastAsia="Times New Roman" w:cs="Arial"/>
          <w:lang w:eastAsia="nl-NL"/>
        </w:rPr>
        <w:t xml:space="preserve">Als je kind specifieke onderwijsbehoeften heeft, </w:t>
      </w:r>
      <w:r>
        <w:rPr>
          <w:rFonts w:eastAsia="Times New Roman" w:cs="Arial"/>
          <w:lang w:eastAsia="nl-NL"/>
        </w:rPr>
        <w:t xml:space="preserve">meld je </w:t>
      </w:r>
      <w:r w:rsidR="0035524F">
        <w:rPr>
          <w:rFonts w:eastAsia="Times New Roman" w:cs="Arial"/>
          <w:lang w:eastAsia="nl-NL"/>
        </w:rPr>
        <w:t>dat</w:t>
      </w:r>
      <w:r w:rsidRPr="003A5A0C">
        <w:rPr>
          <w:rFonts w:eastAsia="Times New Roman" w:cs="Arial"/>
          <w:lang w:eastAsia="nl-NL"/>
        </w:rPr>
        <w:t xml:space="preserve"> aan de </w:t>
      </w:r>
      <w:r w:rsidR="00EE38F9">
        <w:rPr>
          <w:rFonts w:eastAsia="Times New Roman" w:cs="Arial"/>
          <w:lang w:eastAsia="nl-NL"/>
        </w:rPr>
        <w:t>directeur</w:t>
      </w:r>
      <w:r w:rsidRPr="003A5A0C">
        <w:rPr>
          <w:rFonts w:eastAsia="Times New Roman" w:cs="Arial"/>
          <w:lang w:eastAsia="nl-NL"/>
        </w:rPr>
        <w:t xml:space="preserve">. We gaan dan samen met jou na welke aanpassingen nodig </w:t>
      </w:r>
      <w:r>
        <w:rPr>
          <w:rFonts w:eastAsia="Times New Roman" w:cs="Arial"/>
          <w:lang w:eastAsia="nl-NL"/>
        </w:rPr>
        <w:t>en haalbaar</w:t>
      </w:r>
      <w:r w:rsidRPr="003A5A0C">
        <w:rPr>
          <w:rFonts w:eastAsia="Times New Roman" w:cs="Arial"/>
          <w:lang w:eastAsia="nl-NL"/>
        </w:rPr>
        <w:t xml:space="preserve"> zijn. We kunnen ook zelf aanpassingen voorstellen op basis van de vaststellingen in de loop van het schooljaar.</w:t>
      </w:r>
      <w:r w:rsidRPr="00A85AA8">
        <w:rPr>
          <w:rFonts w:eastAsia="Times New Roman" w:cs="Arial"/>
          <w:lang w:eastAsia="nl-NL"/>
        </w:rPr>
        <w:t xml:space="preserve"> Ook dan gaan we steeds eerst in overleg met jou.</w:t>
      </w:r>
      <w:r w:rsidRPr="003A5A0C">
        <w:rPr>
          <w:rFonts w:eastAsia="Times New Roman" w:cs="Arial"/>
          <w:lang w:eastAsia="nl-NL"/>
        </w:rPr>
        <w:t xml:space="preserve"> Welke maatregelen aan de orde zijn, </w:t>
      </w:r>
      <w:r w:rsidR="002B34F6">
        <w:rPr>
          <w:rFonts w:eastAsia="Times New Roman" w:cs="Arial"/>
          <w:lang w:eastAsia="nl-NL"/>
        </w:rPr>
        <w:t>hangt af</w:t>
      </w:r>
      <w:r w:rsidRPr="003A5A0C">
        <w:rPr>
          <w:rFonts w:eastAsia="Times New Roman" w:cs="Arial"/>
          <w:lang w:eastAsia="nl-NL"/>
        </w:rPr>
        <w:t xml:space="preserve"> van wat je kind nodig heeft en wat wij als school </w:t>
      </w:r>
      <w:r w:rsidRPr="009B6939">
        <w:rPr>
          <w:rFonts w:eastAsia="Times New Roman" w:cs="Arial"/>
          <w:lang w:eastAsia="nl-NL"/>
        </w:rPr>
        <w:t xml:space="preserve">kunnen organiseren. </w:t>
      </w:r>
      <w:r w:rsidR="00D55BD4">
        <w:rPr>
          <w:rFonts w:eastAsia="Times New Roman" w:cs="Arial"/>
          <w:lang w:eastAsia="nl-NL"/>
        </w:rPr>
        <w:t>We</w:t>
      </w:r>
      <w:r w:rsidRPr="009B6939">
        <w:rPr>
          <w:rFonts w:eastAsia="Times New Roman" w:cs="Arial"/>
          <w:lang w:eastAsia="nl-NL"/>
        </w:rPr>
        <w:t xml:space="preserve"> zijn verplicht om redelijke aanpassingen te voorzien als </w:t>
      </w:r>
      <w:r w:rsidR="008B77B8">
        <w:rPr>
          <w:rFonts w:eastAsia="Times New Roman" w:cs="Arial"/>
          <w:lang w:eastAsia="nl-NL"/>
        </w:rPr>
        <w:t>je</w:t>
      </w:r>
      <w:r w:rsidRPr="009B6939">
        <w:rPr>
          <w:rFonts w:eastAsia="Times New Roman" w:cs="Arial"/>
          <w:lang w:eastAsia="nl-NL"/>
        </w:rPr>
        <w:t xml:space="preserve"> kind daar nood aan heeft. </w:t>
      </w:r>
      <w:r w:rsidR="006A62DE">
        <w:rPr>
          <w:rFonts w:eastAsia="Times New Roman" w:cs="Arial"/>
          <w:lang w:eastAsia="nl-NL"/>
        </w:rPr>
        <w:t>Je k</w:t>
      </w:r>
      <w:r w:rsidR="002651A2">
        <w:rPr>
          <w:rFonts w:eastAsia="Times New Roman" w:cs="Arial"/>
          <w:lang w:eastAsia="nl-NL"/>
        </w:rPr>
        <w:t>unt</w:t>
      </w:r>
      <w:r w:rsidR="006A62DE">
        <w:rPr>
          <w:rFonts w:eastAsia="Times New Roman" w:cs="Arial"/>
          <w:lang w:eastAsia="nl-NL"/>
        </w:rPr>
        <w:t xml:space="preserve"> dit als ouder niet weigeren. We gaan wel </w:t>
      </w:r>
      <w:r w:rsidR="001B686D">
        <w:rPr>
          <w:rFonts w:eastAsia="Times New Roman" w:cs="Arial"/>
          <w:lang w:eastAsia="nl-NL"/>
        </w:rPr>
        <w:t xml:space="preserve">met jou </w:t>
      </w:r>
      <w:r w:rsidR="006A62DE">
        <w:rPr>
          <w:rFonts w:eastAsia="Times New Roman" w:cs="Arial"/>
          <w:lang w:eastAsia="nl-NL"/>
        </w:rPr>
        <w:t xml:space="preserve">in overleg bekijken hoe </w:t>
      </w:r>
      <w:r w:rsidR="008E19A4">
        <w:rPr>
          <w:rFonts w:eastAsia="Times New Roman" w:cs="Arial"/>
          <w:lang w:eastAsia="nl-NL"/>
        </w:rPr>
        <w:t>we</w:t>
      </w:r>
      <w:r w:rsidR="006A62DE">
        <w:rPr>
          <w:rFonts w:eastAsia="Times New Roman" w:cs="Arial"/>
          <w:lang w:eastAsia="nl-NL"/>
        </w:rPr>
        <w:t xml:space="preserve"> </w:t>
      </w:r>
      <w:r w:rsidR="00555131">
        <w:rPr>
          <w:rFonts w:eastAsia="Times New Roman" w:cs="Arial"/>
          <w:lang w:eastAsia="nl-NL"/>
        </w:rPr>
        <w:t>dit organiseren</w:t>
      </w:r>
      <w:r w:rsidR="006A62DE">
        <w:rPr>
          <w:rFonts w:eastAsia="Times New Roman" w:cs="Arial"/>
          <w:lang w:eastAsia="nl-NL"/>
        </w:rPr>
        <w:t>.</w:t>
      </w:r>
      <w:r w:rsidRPr="003A5A0C">
        <w:rPr>
          <w:rFonts w:eastAsia="Times New Roman" w:cs="Arial"/>
          <w:lang w:eastAsia="nl-NL"/>
        </w:rPr>
        <w:t xml:space="preserve"> Daarbij zullen we aangeven wat je van </w:t>
      </w:r>
      <w:r w:rsidR="00A24436">
        <w:rPr>
          <w:rFonts w:eastAsia="Times New Roman" w:cs="Arial"/>
          <w:lang w:eastAsia="nl-NL"/>
        </w:rPr>
        <w:t>ons</w:t>
      </w:r>
      <w:r w:rsidRPr="003A5A0C">
        <w:rPr>
          <w:rFonts w:eastAsia="Times New Roman" w:cs="Arial"/>
          <w:lang w:eastAsia="nl-NL"/>
        </w:rPr>
        <w:t xml:space="preserve"> </w:t>
      </w:r>
      <w:r w:rsidR="004A4190">
        <w:rPr>
          <w:rFonts w:eastAsia="Times New Roman" w:cs="Arial"/>
          <w:lang w:eastAsia="nl-NL"/>
        </w:rPr>
        <w:t>kunt</w:t>
      </w:r>
      <w:r w:rsidRPr="003A5A0C">
        <w:rPr>
          <w:rFonts w:eastAsia="Times New Roman" w:cs="Arial"/>
          <w:lang w:eastAsia="nl-NL"/>
        </w:rPr>
        <w:t xml:space="preserve"> verwachten en wat wij van </w:t>
      </w:r>
      <w:r w:rsidRPr="00A85AA8">
        <w:rPr>
          <w:rFonts w:eastAsia="Times New Roman" w:cs="Arial"/>
          <w:lang w:eastAsia="nl-NL"/>
        </w:rPr>
        <w:t>jou</w:t>
      </w:r>
      <w:r w:rsidRPr="003A5A0C">
        <w:rPr>
          <w:rFonts w:eastAsia="Times New Roman" w:cs="Arial"/>
          <w:lang w:eastAsia="nl-NL"/>
        </w:rPr>
        <w:t xml:space="preserve"> verwachten.</w:t>
      </w:r>
      <w:r>
        <w:rPr>
          <w:rFonts w:eastAsia="Times New Roman" w:cs="Arial"/>
          <w:lang w:eastAsia="nl-NL"/>
        </w:rPr>
        <w:t xml:space="preserve"> </w:t>
      </w:r>
      <w:r w:rsidRPr="00A85AA8">
        <w:rPr>
          <w:rFonts w:eastAsia="Times New Roman" w:cs="Arial"/>
          <w:lang w:eastAsia="nl-NL"/>
        </w:rPr>
        <w:t>We</w:t>
      </w:r>
      <w:r>
        <w:rPr>
          <w:rFonts w:eastAsia="Times New Roman" w:cs="Arial"/>
          <w:lang w:eastAsia="nl-NL"/>
        </w:rPr>
        <w:t xml:space="preserve">liswaar verwachten we </w:t>
      </w:r>
      <w:r w:rsidRPr="003A5A0C">
        <w:rPr>
          <w:rFonts w:eastAsia="Times New Roman" w:cs="Arial"/>
          <w:lang w:eastAsia="nl-NL"/>
        </w:rPr>
        <w:t xml:space="preserve">dat je ingaat op onze vraag tot overleg en </w:t>
      </w:r>
      <w:r>
        <w:rPr>
          <w:rFonts w:eastAsia="Times New Roman" w:cs="Arial"/>
          <w:lang w:eastAsia="nl-NL"/>
        </w:rPr>
        <w:t xml:space="preserve">dat je </w:t>
      </w:r>
      <w:r w:rsidRPr="003A5A0C">
        <w:rPr>
          <w:rFonts w:eastAsia="Times New Roman" w:cs="Arial"/>
          <w:lang w:eastAsia="nl-NL"/>
        </w:rPr>
        <w:t>de afspraken die we samen maken</w:t>
      </w:r>
      <w:r>
        <w:rPr>
          <w:rFonts w:eastAsia="Times New Roman" w:cs="Arial"/>
          <w:lang w:eastAsia="nl-NL"/>
        </w:rPr>
        <w:t xml:space="preserve"> ook</w:t>
      </w:r>
      <w:r w:rsidRPr="003A5A0C">
        <w:rPr>
          <w:rFonts w:eastAsia="Times New Roman" w:cs="Arial"/>
          <w:lang w:eastAsia="nl-NL"/>
        </w:rPr>
        <w:t xml:space="preserve"> opvolgt en naleeft.</w:t>
      </w:r>
    </w:p>
    <w:p w:rsidRPr="00E518F8" w:rsidR="00A11E63" w:rsidP="00A11E63" w:rsidRDefault="00BA4CA5" w14:paraId="4E799725" w14:textId="561733B4">
      <w:pPr>
        <w:pStyle w:val="Kop2"/>
        <w:numPr>
          <w:ilvl w:val="1"/>
          <w:numId w:val="0"/>
        </w:numPr>
        <w:shd w:val="clear" w:color="auto" w:fill="4CBCC5"/>
        <w:jc w:val="center"/>
        <w:rPr>
          <w:rFonts w:eastAsiaTheme="minorHAnsi"/>
          <w:b w:val="0"/>
          <w:color w:val="FFFFFF" w:themeColor="background1"/>
        </w:rPr>
      </w:pPr>
      <w:r w:rsidRPr="00E518F8">
        <w:rPr>
          <w:rFonts w:eastAsiaTheme="minorEastAsia"/>
          <w:b w:val="0"/>
          <w:noProof/>
          <w:color w:val="FFFFFF" w:themeColor="background1"/>
          <w:szCs w:val="20"/>
          <w:lang w:eastAsia="nl-BE"/>
        </w:rPr>
        <mc:AlternateContent>
          <mc:Choice Requires="wpg">
            <w:drawing>
              <wp:anchor distT="0" distB="0" distL="114300" distR="114300" simplePos="0" relativeHeight="251657227" behindDoc="0" locked="0" layoutInCell="1" allowOverlap="1" wp14:anchorId="53277667" wp14:editId="65688420">
                <wp:simplePos x="0" y="0"/>
                <wp:positionH relativeFrom="column">
                  <wp:posOffset>1804670</wp:posOffset>
                </wp:positionH>
                <wp:positionV relativeFrom="paragraph">
                  <wp:posOffset>-2540</wp:posOffset>
                </wp:positionV>
                <wp:extent cx="2190750" cy="190500"/>
                <wp:effectExtent l="0" t="0" r="0" b="0"/>
                <wp:wrapNone/>
                <wp:docPr id="9" name="Groep 9"/>
                <wp:cNvGraphicFramePr/>
                <a:graphic xmlns:a="http://schemas.openxmlformats.org/drawingml/2006/main">
                  <a:graphicData uri="http://schemas.microsoft.com/office/word/2010/wordprocessingGroup">
                    <wpg:wgp>
                      <wpg:cNvGrpSpPr/>
                      <wpg:grpSpPr>
                        <a:xfrm>
                          <a:off x="0" y="0"/>
                          <a:ext cx="2190750" cy="190500"/>
                          <a:chOff x="0" y="0"/>
                          <a:chExt cx="2190750" cy="190500"/>
                        </a:xfrm>
                      </wpg:grpSpPr>
                      <pic:pic xmlns:pic="http://schemas.openxmlformats.org/drawingml/2006/picture">
                        <pic:nvPicPr>
                          <pic:cNvPr id="238" name="Graphic 238" descr="Denkwolkje silhouet"/>
                          <pic:cNvPicPr>
                            <a:picLocks noChangeAspect="1"/>
                          </pic:cNvPicPr>
                        </pic:nvPicPr>
                        <pic:blipFill>
                          <a:blip r:embed="rId102" cstate="print">
                            <a:extLst>
                              <a:ext uri="{28A0092B-C50C-407E-A947-70E740481C1C}">
                                <a14:useLocalDpi xmlns:a14="http://schemas.microsoft.com/office/drawing/2010/main" val="0"/>
                              </a:ext>
                              <a:ext uri="{96DAC541-7B7A-43D3-8B79-37D633B846F1}">
                                <asvg:svgBlip xmlns:asvg="http://schemas.microsoft.com/office/drawing/2016/SVG/main" r:embed="rId103"/>
                              </a:ext>
                            </a:extLst>
                          </a:blip>
                          <a:stretch>
                            <a:fillRect/>
                          </a:stretch>
                        </pic:blipFill>
                        <pic:spPr>
                          <a:xfrm flipH="1">
                            <a:off x="0" y="0"/>
                            <a:ext cx="190500" cy="190500"/>
                          </a:xfrm>
                          <a:prstGeom prst="rect">
                            <a:avLst/>
                          </a:prstGeom>
                        </pic:spPr>
                      </pic:pic>
                      <pic:pic xmlns:pic="http://schemas.openxmlformats.org/drawingml/2006/picture">
                        <pic:nvPicPr>
                          <pic:cNvPr id="243" name="Graphic 243" descr="Denkwolkje silhouet"/>
                          <pic:cNvPicPr>
                            <a:picLocks noChangeAspect="1"/>
                          </pic:cNvPicPr>
                        </pic:nvPicPr>
                        <pic:blipFill>
                          <a:blip r:embed="rId102" cstate="print">
                            <a:extLst>
                              <a:ext uri="{28A0092B-C50C-407E-A947-70E740481C1C}">
                                <a14:useLocalDpi xmlns:a14="http://schemas.microsoft.com/office/drawing/2010/main" val="0"/>
                              </a:ext>
                              <a:ext uri="{96DAC541-7B7A-43D3-8B79-37D633B846F1}">
                                <asvg:svgBlip xmlns:asvg="http://schemas.microsoft.com/office/drawing/2016/SVG/main" r:embed="rId103"/>
                              </a:ext>
                            </a:extLst>
                          </a:blip>
                          <a:stretch>
                            <a:fillRect/>
                          </a:stretch>
                        </pic:blipFill>
                        <pic:spPr>
                          <a:xfrm>
                            <a:off x="2000250" y="0"/>
                            <a:ext cx="190500" cy="19050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w:pict w14:anchorId="3D0C56D0">
              <v:group id="Groep 9" style="position:absolute;margin-left:142.1pt;margin-top:-.2pt;width:172.5pt;height:15pt;z-index:251657227" coordsize="21907,1905" o:spid="_x0000_s1026" w14:anchorId="4233730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">
                <v:shape id="Graphic 238" style="position:absolute;width:1905;height:1905;flip:x;visibility:visible;mso-wrap-style:square" alt="Denkwolkje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">
                  <v:imagedata o:title="Denkwolkje silhouet" r:id="rId104"/>
                </v:shape>
                <v:shape id="Graphic 243" style="position:absolute;left:20002;width:1905;height:1905;visibility:visible;mso-wrap-style:square" alt="Denkwolkje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">
                  <v:imagedata o:title="Denkwolkje silhouet" r:id="rId104"/>
                </v:shape>
              </v:group>
            </w:pict>
          </mc:Fallback>
        </mc:AlternateContent>
      </w:r>
      <w:r w:rsidRPr="00E518F8">
        <w:rPr>
          <w:rFonts w:eastAsiaTheme="minorEastAsia"/>
          <w:b w:val="0"/>
          <w:color w:val="FFFFFF" w:themeColor="background1"/>
          <w:szCs w:val="20"/>
        </w:rPr>
        <w:t>O</w:t>
      </w:r>
      <w:r w:rsidRPr="00E518F8" w:rsidR="00A11E63">
        <w:rPr>
          <w:rFonts w:eastAsiaTheme="minorEastAsia"/>
          <w:b w:val="0"/>
          <w:color w:val="FFFFFF" w:themeColor="background1"/>
          <w:szCs w:val="20"/>
        </w:rPr>
        <w:t>nderwijstaal Nederlands</w:t>
      </w:r>
    </w:p>
    <w:p w:rsidRPr="00E72096" w:rsidR="00A11E63" w:rsidP="00C53821" w:rsidRDefault="00A11E63" w14:paraId="29A838A4" w14:textId="77777777">
      <w:pPr>
        <w:spacing w:before="200"/>
        <w:jc w:val="both"/>
        <w:rPr>
          <w:rFonts w:eastAsia="Times New Roman" w:cs="Arial"/>
        </w:rPr>
      </w:pPr>
      <w:r w:rsidRPr="001F0949">
        <w:rPr>
          <w:rFonts w:eastAsia="Times New Roman" w:cs="Arial"/>
        </w:rPr>
        <w:t>Niet alle ouders voeden hun kind op in het Nederlands en niet alle kinderen starten hun schoolloopbaan met dezelfde taalvaardigheid Nederlands.</w:t>
      </w:r>
    </w:p>
    <w:p w:rsidRPr="007832E7" w:rsidR="0033625F" w:rsidP="00C53821" w:rsidRDefault="00A11E63" w14:paraId="3591A905" w14:textId="16469AD4">
      <w:pPr>
        <w:jc w:val="both"/>
        <w:rPr>
          <w:rFonts w:eastAsia="Times New Roman" w:cs="Arial"/>
          <w:lang w:eastAsia="nl-NL"/>
        </w:rPr>
      </w:pPr>
      <w:r w:rsidRPr="00A85AA8">
        <w:rPr>
          <w:rFonts w:eastAsia="Times New Roman" w:cs="Arial"/>
          <w:lang w:eastAsia="nl-NL"/>
        </w:rPr>
        <w:t xml:space="preserve">Onze school voert een talenbeleid. Wij engageren ons </w:t>
      </w:r>
      <w:r w:rsidR="00010B2A">
        <w:rPr>
          <w:rFonts w:eastAsia="Times New Roman" w:cs="Arial"/>
          <w:lang w:eastAsia="nl-NL"/>
        </w:rPr>
        <w:t>er</w:t>
      </w:r>
      <w:r w:rsidRPr="00A85AA8">
        <w:rPr>
          <w:rFonts w:eastAsia="Times New Roman" w:cs="Arial"/>
          <w:lang w:eastAsia="nl-NL"/>
        </w:rPr>
        <w:t>toe kinderen te ondersteunen bij het leren van en het leren in het Nederlands. Van jou verwachten we dat je positief staat tegenover de onderwijstaal en tegenover de initiatieven die we als school nemen om de taalontwikkeling van onze leerlingen te ondersteunen (</w:t>
      </w:r>
      <w:r w:rsidR="003A0ABC">
        <w:rPr>
          <w:rFonts w:eastAsia="Times New Roman" w:cs="Arial"/>
          <w:lang w:eastAsia="nl-NL"/>
        </w:rPr>
        <w:t xml:space="preserve">bv. </w:t>
      </w:r>
      <w:r w:rsidRPr="00A85AA8">
        <w:rPr>
          <w:rFonts w:eastAsia="Times New Roman" w:cs="Arial"/>
          <w:lang w:eastAsia="nl-NL"/>
        </w:rPr>
        <w:t>taal</w:t>
      </w:r>
      <w:r>
        <w:rPr>
          <w:rFonts w:eastAsia="Times New Roman" w:cs="Arial"/>
          <w:lang w:eastAsia="nl-NL"/>
        </w:rPr>
        <w:t>integratie</w:t>
      </w:r>
      <w:r w:rsidRPr="00A85AA8">
        <w:rPr>
          <w:rFonts w:eastAsia="Times New Roman" w:cs="Arial"/>
          <w:lang w:eastAsia="nl-NL"/>
        </w:rPr>
        <w:t>traject voor kinderen die de onderwijstaal onvoldoende beheersen).</w:t>
      </w:r>
      <w:r w:rsidR="005A603A">
        <w:rPr>
          <w:rFonts w:eastAsia="Times New Roman" w:cs="Arial"/>
          <w:lang w:eastAsia="nl-NL"/>
        </w:rPr>
        <w:t xml:space="preserve"> </w:t>
      </w:r>
      <w:r w:rsidRPr="000D0026">
        <w:rPr>
          <w:rFonts w:eastAsia="Times New Roman" w:cs="Arial"/>
          <w:lang w:eastAsia="nl-NL"/>
        </w:rPr>
        <w:t xml:space="preserve">Vraag ons gerust naar informatie over plaatselijke initiatieven die je engagement daarbij </w:t>
      </w:r>
      <w:r w:rsidRPr="007832E7">
        <w:rPr>
          <w:rFonts w:eastAsia="Times New Roman" w:cs="Arial"/>
          <w:lang w:eastAsia="nl-NL"/>
        </w:rPr>
        <w:t>kunnen helpen ondersteunen.</w:t>
      </w:r>
    </w:p>
    <w:sdt>
      <w:sdtPr>
        <w:rPr>
          <w:lang w:val="nl-NL" w:eastAsia="nl-NL"/>
        </w:rPr>
        <w:alias w:val="Vermeld hier de bijkomende taalengagementen"/>
        <w:tag w:val="Vermeld hier de bijkomende taalengagementen"/>
        <w:id w:val="-2076270549"/>
        <w:placeholder>
          <w:docPart w:val="C52617CBD3634DB6A7CA8D4A2BA32A5C"/>
        </w:placeholder>
        <w15:color w:val="A8AF37"/>
      </w:sdtPr>
      <w:sdtEndPr>
        <w:rPr>
          <w:b w:val="1"/>
          <w:bCs w:val="1"/>
          <w:lang w:val="nl-NL" w:eastAsia="nl-NL"/>
        </w:rPr>
      </w:sdtEndPr>
      <w:sdtContent>
        <w:p w:rsidRPr="007832E7" w:rsidR="00F84EAC" w:rsidP="00C53821" w:rsidRDefault="007A6956" w14:paraId="72DCD408" w14:textId="5591B236">
          <w:pPr>
            <w:jc w:val="both"/>
            <w:rPr>
              <w:lang w:val="nl-NL" w:eastAsia="nl-NL"/>
            </w:rPr>
          </w:pPr>
          <w:r w:rsidRPr="007832E7">
            <w:rPr>
              <w:lang w:val="nl-NL" w:eastAsia="nl-NL"/>
            </w:rPr>
            <w:t>Binnen Zele kan men gebruik maken van volgende taalinitiatieven</w:t>
          </w:r>
          <w:r w:rsidRPr="007832E7" w:rsidR="00D3495B">
            <w:rPr>
              <w:lang w:val="nl-NL" w:eastAsia="nl-NL"/>
            </w:rPr>
            <w:t xml:space="preserve"> (https://www.zele.be)</w:t>
          </w:r>
          <w:r w:rsidRPr="007832E7">
            <w:rPr>
              <w:lang w:val="nl-NL" w:eastAsia="nl-NL"/>
            </w:rPr>
            <w:t xml:space="preserve">: </w:t>
          </w:r>
        </w:p>
        <w:p w:rsidRPr="007832E7" w:rsidR="00D070EA" w:rsidP="00C53821" w:rsidRDefault="00D070EA" w14:paraId="61DD291B" w14:textId="72DBA51A">
          <w:pPr>
            <w:jc w:val="both"/>
            <w:rPr>
              <w:lang w:val="nl-NL" w:eastAsia="nl-NL"/>
            </w:rPr>
          </w:pPr>
          <w:r w:rsidRPr="007832E7">
            <w:rPr>
              <w:lang w:val="nl-NL" w:eastAsia="nl-NL"/>
            </w:rPr>
            <w:t xml:space="preserve">-Talige activiteiten voor kinderen: </w:t>
          </w:r>
          <w:r w:rsidRPr="007832E7" w:rsidR="007A6956">
            <w:rPr>
              <w:lang w:val="nl-NL" w:eastAsia="nl-NL"/>
            </w:rPr>
            <w:t>Met Lola in het Taalbad</w:t>
          </w:r>
          <w:r w:rsidRPr="007832E7">
            <w:rPr>
              <w:lang w:val="nl-NL" w:eastAsia="nl-NL"/>
            </w:rPr>
            <w:t>, voorleesnamiddagen</w:t>
          </w:r>
        </w:p>
        <w:p w:rsidRPr="007832E7" w:rsidR="00D070EA" w:rsidP="00C53821" w:rsidRDefault="00D070EA" w14:paraId="652A8903" w14:textId="52679489">
          <w:pPr>
            <w:jc w:val="both"/>
            <w:rPr>
              <w:lang w:val="nl-NL" w:eastAsia="nl-NL"/>
            </w:rPr>
          </w:pPr>
          <w:r w:rsidRPr="007832E7">
            <w:rPr>
              <w:lang w:val="nl-NL" w:eastAsia="nl-NL"/>
            </w:rPr>
            <w:t>-Oefenkansen Nederlands voor ouders</w:t>
          </w:r>
          <w:r w:rsidRPr="007832E7" w:rsidR="00ED51A1">
            <w:rPr>
              <w:lang w:val="nl-NL" w:eastAsia="nl-NL"/>
            </w:rPr>
            <w:t xml:space="preserve">; </w:t>
          </w:r>
          <w:proofErr w:type="spellStart"/>
          <w:r w:rsidRPr="007832E7" w:rsidR="00ED51A1">
            <w:rPr>
              <w:lang w:val="nl-NL" w:eastAsia="nl-NL"/>
            </w:rPr>
            <w:t>Taalbabbelz</w:t>
          </w:r>
          <w:proofErr w:type="spellEnd"/>
        </w:p>
        <w:p w:rsidRPr="00D070EA" w:rsidR="00ED51A1" w:rsidP="00C53821" w:rsidRDefault="00ED51A1" w14:paraId="039D73B3" w14:textId="4DA13926">
          <w:pPr>
            <w:jc w:val="both"/>
            <w:rPr>
              <w:lang w:val="nl-NL" w:eastAsia="nl-NL"/>
            </w:rPr>
          </w:pPr>
          <w:r w:rsidRPr="007832E7">
            <w:rPr>
              <w:lang w:val="nl-NL" w:eastAsia="nl-NL"/>
            </w:rPr>
            <w:t>-De Schooltas (huiswerkbegeleiding)</w:t>
          </w:r>
        </w:p>
      </w:sdtContent>
    </w:sdt>
    <w:p w:rsidRPr="003A2782" w:rsidR="00B66609" w:rsidP="00BA4E65" w:rsidRDefault="00BA4E65" w14:paraId="50EB21D5" w14:textId="7318BCD7">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DA0B41" w:rsidRDefault="00766535" w14:paraId="1D77F1D8" w14:textId="70A57626">
      <w:pPr>
        <w:pStyle w:val="Kop2"/>
        <w:shd w:val="clear" w:color="auto" w:fill="EC7D23"/>
        <w:rPr>
          <w:color w:val="FFFFFF" w:themeColor="background1"/>
        </w:rPr>
      </w:pPr>
      <w:bookmarkStart w:name="_Ouderlijk_gezag" w:id="69"/>
      <w:bookmarkStart w:name="_Ref60913678" w:id="70"/>
      <w:bookmarkStart w:name="_Ref66443720" w:id="71"/>
      <w:bookmarkEnd w:id="69"/>
      <w:r>
        <w:rPr>
          <w:bCs/>
          <w:noProof/>
          <w:color w:val="FFFFFF" w:themeColor="background1"/>
          <w:lang w:eastAsia="nl-BE"/>
        </w:rPr>
        <w:drawing>
          <wp:anchor distT="0" distB="0" distL="114300" distR="114300" simplePos="0" relativeHeight="251673643" behindDoc="0" locked="0" layoutInCell="1" allowOverlap="1" wp14:anchorId="47B5B75E" wp14:editId="1DD61D7B">
            <wp:simplePos x="0" y="0"/>
            <wp:positionH relativeFrom="column">
              <wp:posOffset>-821476</wp:posOffset>
            </wp:positionH>
            <wp:positionV relativeFrom="paragraph">
              <wp:posOffset>238152</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105" cstate="print">
                      <a:extLst>
                        <a:ext uri="{28A0092B-C50C-407E-A947-70E740481C1C}">
                          <a14:useLocalDpi xmlns:a14="http://schemas.microsoft.com/office/drawing/2010/main" val="0"/>
                        </a:ext>
                        <a:ext uri="{96DAC541-7B7A-43D3-8B79-37D633B846F1}">
                          <asvg:svgBlip xmlns:asvg="http://schemas.microsoft.com/office/drawing/2016/SVG/main" r:embed="rId106"/>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Ouderlijk gezag</w:t>
      </w:r>
      <w:bookmarkEnd w:id="70"/>
      <w:bookmarkEnd w:id="71"/>
    </w:p>
    <w:p w:rsidRPr="00AD1483" w:rsidR="00A11E63" w:rsidP="000E75E5" w:rsidRDefault="00A11E63" w14:paraId="1D85AF35" w14:textId="7598ADF1">
      <w:pPr>
        <w:pStyle w:val="Kop3"/>
      </w:pPr>
      <w:r w:rsidRPr="000E75E5">
        <w:t>Neutrale</w:t>
      </w:r>
      <w:r w:rsidRPr="00AD1483">
        <w:t xml:space="preserve"> en open houding tegenover beide ouders</w:t>
      </w:r>
    </w:p>
    <w:p w:rsidRPr="00234F17" w:rsidR="00A11E63" w:rsidP="00C53821" w:rsidRDefault="00B14EA9" w14:paraId="2C9F3F86" w14:textId="00D46EA6">
      <w:pPr>
        <w:jc w:val="both"/>
      </w:pPr>
      <w:r>
        <w:t xml:space="preserve">We </w:t>
      </w:r>
      <w:r w:rsidRPr="00234F17" w:rsidR="00A11E63">
        <w:t xml:space="preserve">bieden al onze leerlingen een luisterend oor. Aan kinderen </w:t>
      </w:r>
      <w:r w:rsidR="00295FAD">
        <w:t>van wie</w:t>
      </w:r>
      <w:r w:rsidRPr="00234F17" w:rsidR="00A11E63">
        <w:t xml:space="preserve"> de ouders </w:t>
      </w:r>
      <w:r w:rsidR="00295FAD">
        <w:t>scheiden</w:t>
      </w:r>
      <w:r w:rsidRPr="00234F17" w:rsidR="00A11E63">
        <w:t>, wil de school extra zorg en aandacht geven.</w:t>
      </w:r>
    </w:p>
    <w:p w:rsidRPr="00234F17" w:rsidR="00A11E63" w:rsidP="00C53821" w:rsidRDefault="00A11E63" w14:paraId="7454C527" w14:textId="77777777">
      <w:pPr>
        <w:jc w:val="both"/>
      </w:pPr>
      <w:r w:rsidRPr="00234F17">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rsidRPr="00AD1483" w:rsidR="00A11E63" w:rsidP="00AD1483" w:rsidRDefault="00A11E63" w14:paraId="731C6253" w14:textId="787B4579">
      <w:pPr>
        <w:pStyle w:val="Kop3"/>
      </w:pPr>
      <w:r w:rsidRPr="00AD1483">
        <w:t>Afspraken rond informatiedoorstroom</w:t>
      </w:r>
    </w:p>
    <w:p w:rsidRPr="006E447F" w:rsidR="006E447F" w:rsidP="00C53821" w:rsidRDefault="006E447F" w14:paraId="165AA145" w14:textId="77777777">
      <w:pPr>
        <w:jc w:val="both"/>
        <w:rPr>
          <w:lang w:val="nl-NL" w:eastAsia="nl-NL"/>
        </w:rPr>
      </w:pPr>
      <w:r w:rsidRPr="006E447F">
        <w:rPr>
          <w:lang w:val="nl-NL" w:eastAsia="nl-NL"/>
        </w:rPr>
        <w:t>Wanneer de ouders niet meer samenleven, maakt de school met beide ouders afspraken over de wijze van informatiedoorstroming en de manier waarop beslissingen over het kind worden genomen.</w:t>
      </w:r>
    </w:p>
    <w:p w:rsidR="006E447F" w:rsidP="00C53821" w:rsidRDefault="006E447F" w14:paraId="2FEB06E6" w14:textId="37E88685">
      <w:pPr>
        <w:spacing w:after="360"/>
        <w:jc w:val="both"/>
        <w:rPr>
          <w:lang w:val="nl-NL" w:eastAsia="nl-NL"/>
        </w:rPr>
      </w:pPr>
      <w:r w:rsidRPr="006E447F">
        <w:rPr>
          <w:lang w:val="nl-NL" w:eastAsia="nl-NL"/>
        </w:rPr>
        <w:t xml:space="preserve">Afspraken i.v.m. de agenda, brieven, rapport en </w:t>
      </w:r>
      <w:proofErr w:type="gramStart"/>
      <w:r w:rsidRPr="006E447F">
        <w:rPr>
          <w:lang w:val="nl-NL" w:eastAsia="nl-NL"/>
        </w:rPr>
        <w:t>oudercontact :</w:t>
      </w:r>
      <w:proofErr w:type="gramEnd"/>
      <w:r w:rsidRPr="006E447F">
        <w:rPr>
          <w:lang w:val="nl-NL" w:eastAsia="nl-NL"/>
        </w:rPr>
        <w:t xml:space="preserve"> beide partijen worden steeds op de hoogte gebracht via mail of per brief.</w:t>
      </w:r>
    </w:p>
    <w:p w:rsidRPr="00AD1483" w:rsidR="00A11E63" w:rsidP="00020A95" w:rsidRDefault="00A11E63" w14:paraId="4D9E5928" w14:textId="772F010E">
      <w:pPr>
        <w:pStyle w:val="Kop3"/>
      </w:pPr>
      <w:r w:rsidRPr="00AD1483">
        <w:t>Co-</w:t>
      </w:r>
      <w:proofErr w:type="spellStart"/>
      <w:r w:rsidRPr="00AD1483">
        <w:t>schoolschap</w:t>
      </w:r>
      <w:proofErr w:type="spellEnd"/>
      <w:r w:rsidRPr="00AD1483">
        <w:t xml:space="preserve"> is niet mogelijk</w:t>
      </w:r>
    </w:p>
    <w:p w:rsidR="00A11E63" w:rsidP="00C53821" w:rsidRDefault="00A11E63" w14:paraId="4ECF33AA" w14:textId="4ECBA5A5">
      <w:pPr>
        <w:jc w:val="both"/>
        <w:rPr>
          <w:lang w:val="nl-NL" w:eastAsia="nl-NL"/>
        </w:rPr>
      </w:pPr>
      <w:r w:rsidRPr="00A85AA8">
        <w:rPr>
          <w:lang w:val="nl-NL" w:eastAsia="nl-NL"/>
        </w:rPr>
        <w:t>Om de verbondenheid met de klasgroep en de continuïteit van het leren te garanderen, kan je kind tijdens het schooljaar niet op twee plaatsen schoollopen.</w:t>
      </w:r>
      <w:r>
        <w:rPr>
          <w:lang w:val="nl-NL" w:eastAsia="nl-NL"/>
        </w:rPr>
        <w:t xml:space="preserve"> Wij moeten</w:t>
      </w:r>
      <w:r w:rsidRPr="002A7E1A">
        <w:rPr>
          <w:lang w:val="nl-NL" w:eastAsia="nl-NL"/>
        </w:rPr>
        <w:t xml:space="preserve"> de inschrijving van een leerling weigeren als ouders hun kind tijdens het schooljaar afwisselend in verschillende scholen in- en uitschrijven.</w:t>
      </w:r>
    </w:p>
    <w:p w:rsidRPr="003A2782" w:rsidR="00532070" w:rsidP="00BA4E65" w:rsidRDefault="00BA4E65" w14:paraId="759E8A79" w14:textId="125BE712">
      <w:pPr>
        <w:jc w:val="right"/>
        <w:rPr>
          <w:i/>
          <w:iCs/>
          <w:color w:val="AE2081"/>
          <w:sz w:val="18"/>
          <w:szCs w:val="18"/>
        </w:rPr>
      </w:pPr>
      <w:hyperlink w:history="1" w:anchor="Start">
        <w:r w:rsidRPr="003A2782">
          <w:rPr>
            <w:rStyle w:val="Hyperlink"/>
            <w:i/>
            <w:iCs/>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3210FB" w:rsidRDefault="00BA4E65" w14:paraId="7DFDDC51" w14:textId="07D2A140">
      <w:pPr>
        <w:pStyle w:val="Kop2"/>
        <w:shd w:val="clear" w:color="auto" w:fill="A8AF37"/>
        <w:rPr>
          <w:color w:val="FFFFFF" w:themeColor="background1"/>
        </w:rPr>
      </w:pPr>
      <w:bookmarkStart w:name="_Schoolkosten" w:id="72"/>
      <w:bookmarkStart w:name="_Ref60913685" w:id="73"/>
      <w:bookmarkStart w:name="_Ref66443754" w:id="74"/>
      <w:bookmarkEnd w:id="72"/>
      <w:r>
        <w:rPr>
          <w:bCs/>
          <w:noProof/>
          <w:color w:val="FFFFFF" w:themeColor="background1"/>
          <w:sz w:val="10"/>
          <w:szCs w:val="10"/>
          <w:lang w:eastAsia="nl-BE"/>
        </w:rPr>
        <w:drawing>
          <wp:anchor distT="0" distB="0" distL="114300" distR="114300" simplePos="0" relativeHeight="251675691" behindDoc="0" locked="0" layoutInCell="1" allowOverlap="1" wp14:anchorId="7F77F1F3" wp14:editId="3A35C443">
            <wp:simplePos x="0" y="0"/>
            <wp:positionH relativeFrom="column">
              <wp:posOffset>-773746</wp:posOffset>
            </wp:positionH>
            <wp:positionV relativeFrom="paragraph">
              <wp:posOffset>243443</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107" cstate="print">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Schoolkosten</w:t>
      </w:r>
      <w:bookmarkEnd w:id="73"/>
      <w:bookmarkEnd w:id="74"/>
    </w:p>
    <w:p w:rsidRPr="00AD1483" w:rsidR="00A11E63" w:rsidP="00AD1483" w:rsidRDefault="00A11E63" w14:paraId="0EFA0E48" w14:textId="4E42045F">
      <w:pPr>
        <w:pStyle w:val="Kop3"/>
      </w:pPr>
      <w:r w:rsidRPr="00AD1483">
        <w:t>Overzicht kosten - bijdragelijst</w:t>
      </w:r>
    </w:p>
    <w:p w:rsidRPr="000823BD" w:rsidR="00A11E63" w:rsidP="00C53821" w:rsidRDefault="00A11E63" w14:paraId="2A02A791" w14:textId="63B2E3E4">
      <w:pPr>
        <w:jc w:val="both"/>
        <w:rPr>
          <w:lang w:val="nl-NL" w:eastAsia="nl-NL"/>
        </w:rPr>
      </w:pPr>
      <w:r w:rsidRPr="007B6C09">
        <w:rPr>
          <w:lang w:val="nl-NL" w:eastAsia="nl-NL"/>
        </w:rPr>
        <w:t>In de bijdrage</w:t>
      </w:r>
      <w:r>
        <w:rPr>
          <w:lang w:val="nl-NL" w:eastAsia="nl-NL"/>
        </w:rPr>
        <w:t>lijst</w:t>
      </w:r>
      <w:r w:rsidRPr="007B6C09">
        <w:rPr>
          <w:lang w:val="nl-NL" w:eastAsia="nl-NL"/>
        </w:rPr>
        <w:t xml:space="preserve"> vind je een </w:t>
      </w:r>
      <w:r>
        <w:rPr>
          <w:lang w:val="nl-NL" w:eastAsia="nl-NL"/>
        </w:rPr>
        <w:t>overzicht</w:t>
      </w:r>
      <w:r w:rsidRPr="007B6C09">
        <w:rPr>
          <w:lang w:val="nl-NL" w:eastAsia="nl-NL"/>
        </w:rPr>
        <w:t xml:space="preserve"> </w:t>
      </w:r>
      <w:r w:rsidR="00234022">
        <w:rPr>
          <w:lang w:val="nl-NL" w:eastAsia="nl-NL"/>
        </w:rPr>
        <w:t>van de</w:t>
      </w:r>
      <w:r w:rsidRPr="007B6C09">
        <w:rPr>
          <w:lang w:val="nl-NL" w:eastAsia="nl-NL"/>
        </w:rPr>
        <w:t xml:space="preserve"> schoolkosten. </w:t>
      </w:r>
      <w:r w:rsidRPr="000823BD">
        <w:rPr>
          <w:lang w:val="nl-NL" w:eastAsia="nl-NL"/>
        </w:rPr>
        <w:t>Op die lijst staan zowel verplichte als niet-verplichte uitgaven.</w:t>
      </w:r>
    </w:p>
    <w:p w:rsidR="00A11E63" w:rsidP="00C53821" w:rsidRDefault="00A11E63" w14:paraId="42E31D1F" w14:textId="3658EA07">
      <w:pPr>
        <w:jc w:val="both"/>
        <w:rPr>
          <w:lang w:val="nl-NL" w:eastAsia="nl-NL"/>
        </w:rPr>
      </w:pPr>
      <w:r w:rsidRPr="000823BD">
        <w:rPr>
          <w:lang w:val="nl-NL" w:eastAsia="nl-NL"/>
        </w:rPr>
        <w:t xml:space="preserve">Verplichte activiteiten zijn uitgaven die </w:t>
      </w:r>
      <w:r>
        <w:rPr>
          <w:lang w:val="nl-NL" w:eastAsia="nl-NL"/>
        </w:rPr>
        <w:t>je</w:t>
      </w:r>
      <w:r w:rsidRPr="000823BD">
        <w:rPr>
          <w:lang w:val="nl-NL" w:eastAsia="nl-NL"/>
        </w:rPr>
        <w:t xml:space="preserve"> </w:t>
      </w:r>
      <w:r w:rsidR="00B86E9C">
        <w:rPr>
          <w:lang w:val="nl-NL" w:eastAsia="nl-NL"/>
        </w:rPr>
        <w:t>moet</w:t>
      </w:r>
      <w:r w:rsidRPr="000823BD">
        <w:rPr>
          <w:lang w:val="nl-NL" w:eastAsia="nl-NL"/>
        </w:rPr>
        <w:t xml:space="preserve"> maken. Niet-verplichte uitgaven zijn uitgaven voor zaken die je niet moet aankopen: maak je er gebruik van, dan moet je er wel voor betalen.</w:t>
      </w:r>
    </w:p>
    <w:p w:rsidR="00A11E63" w:rsidP="00C53821" w:rsidRDefault="717ACD0F" w14:paraId="18EB384E" w14:textId="7826050C">
      <w:pPr>
        <w:jc w:val="both"/>
      </w:pPr>
      <w:r w:rsidRPr="76270F20">
        <w:rPr>
          <w:lang w:val="nl-NL" w:eastAsia="nl-NL"/>
        </w:rPr>
        <w:t xml:space="preserve">In de bijdragelijst staan voor sommige kosten vaste prijzen, voor andere kosten enkel richtprijzen. </w:t>
      </w:r>
      <w:r w:rsidRPr="76270F20" w:rsidR="7A21400F">
        <w:rPr>
          <w:lang w:val="nl-NL" w:eastAsia="nl-NL"/>
        </w:rPr>
        <w:t>Dat</w:t>
      </w:r>
      <w:r w:rsidRPr="76270F20">
        <w:rPr>
          <w:lang w:val="nl-NL" w:eastAsia="nl-NL"/>
        </w:rPr>
        <w:t xml:space="preserve"> laatste betekent dat het bedrag dat je moe</w:t>
      </w:r>
      <w:r w:rsidRPr="76270F20" w:rsidR="04C2DB50">
        <w:rPr>
          <w:lang w:val="nl-NL" w:eastAsia="nl-NL"/>
        </w:rPr>
        <w:t>t</w:t>
      </w:r>
      <w:r w:rsidRPr="76270F20">
        <w:rPr>
          <w:lang w:val="nl-NL" w:eastAsia="nl-NL"/>
        </w:rPr>
        <w:t xml:space="preserve"> betalen in de buurt van de richtprijs zal liggen</w:t>
      </w:r>
      <w:r w:rsidRPr="76270F20" w:rsidR="01CA4F80">
        <w:rPr>
          <w:lang w:val="nl-NL" w:eastAsia="nl-NL"/>
        </w:rPr>
        <w:t>:</w:t>
      </w:r>
      <w:r w:rsidRPr="76270F20">
        <w:rPr>
          <w:lang w:val="nl-NL" w:eastAsia="nl-NL"/>
        </w:rPr>
        <w:t xml:space="preserve"> het kan iets meer zijn, maar ook iets minder.</w:t>
      </w:r>
      <w:r w:rsidRPr="76270F20" w:rsidR="3AA19861">
        <w:rPr>
          <w:lang w:val="nl-NL" w:eastAsia="nl-NL"/>
        </w:rPr>
        <w:t xml:space="preserve"> </w:t>
      </w:r>
    </w:p>
    <w:p w:rsidR="00A11E63" w:rsidP="76270F20" w:rsidRDefault="6B87ED3A" w14:paraId="07A01E88" w14:textId="1FFAB2B3">
      <w:pPr>
        <w:jc w:val="both"/>
        <w:rPr>
          <w:highlight w:val="yellow"/>
          <w:lang w:val="nl-NL" w:eastAsia="nl-NL"/>
        </w:rPr>
      </w:pPr>
      <w:r w:rsidRPr="76270F20">
        <w:rPr>
          <w:highlight w:val="yellow"/>
          <w:lang w:val="nl-NL" w:eastAsia="nl-NL"/>
        </w:rPr>
        <w:t>Verduidelijking richtprijs</w:t>
      </w:r>
      <w:r w:rsidRPr="76270F20">
        <w:rPr>
          <w:lang w:val="nl-NL" w:eastAsia="nl-NL"/>
        </w:rPr>
        <w:t xml:space="preserve"> </w:t>
      </w:r>
    </w:p>
    <w:p w:rsidR="00A11E63" w:rsidP="76270F20" w:rsidRDefault="39EEA98E" w14:paraId="37E83A48" w14:textId="58EFCB76">
      <w:pPr>
        <w:jc w:val="both"/>
        <w:rPr>
          <w:highlight w:val="yellow"/>
          <w:lang w:val="nl-NL" w:eastAsia="nl-NL"/>
        </w:rPr>
      </w:pPr>
      <w:r w:rsidRPr="76270F20">
        <w:rPr>
          <w:highlight w:val="yellow"/>
          <w:lang w:val="nl-NL" w:eastAsia="nl-NL"/>
        </w:rPr>
        <w:t xml:space="preserve">De </w:t>
      </w:r>
      <w:r w:rsidRPr="76270F20" w:rsidR="6B87ED3A">
        <w:rPr>
          <w:highlight w:val="yellow"/>
          <w:lang w:val="nl-NL" w:eastAsia="nl-NL"/>
        </w:rPr>
        <w:t xml:space="preserve">school baseert </w:t>
      </w:r>
      <w:r w:rsidRPr="76270F20" w:rsidR="44AE14F0">
        <w:rPr>
          <w:highlight w:val="yellow"/>
          <w:lang w:val="nl-NL" w:eastAsia="nl-NL"/>
        </w:rPr>
        <w:t xml:space="preserve">zich bij het bepalen van de richtprijs </w:t>
      </w:r>
      <w:r w:rsidRPr="76270F20" w:rsidR="6B87ED3A">
        <w:rPr>
          <w:highlight w:val="yellow"/>
          <w:lang w:val="nl-NL" w:eastAsia="nl-NL"/>
        </w:rPr>
        <w:t>op de prijs die het produ</w:t>
      </w:r>
      <w:r w:rsidRPr="76270F20" w:rsidR="1F124DFB">
        <w:rPr>
          <w:highlight w:val="yellow"/>
          <w:lang w:val="nl-NL" w:eastAsia="nl-NL"/>
        </w:rPr>
        <w:t>c</w:t>
      </w:r>
      <w:r w:rsidRPr="76270F20" w:rsidR="6B87ED3A">
        <w:rPr>
          <w:highlight w:val="yellow"/>
          <w:lang w:val="nl-NL" w:eastAsia="nl-NL"/>
        </w:rPr>
        <w:t>t of de activiteit vorig schooljaar heeft gekost of op de prijs (inclusief BTW) vermeld in de (raam)overeenkomst of offerte van de leverancier.</w:t>
      </w:r>
    </w:p>
    <w:p w:rsidR="00A11E63" w:rsidP="76270F20" w:rsidRDefault="00A11E63" w14:paraId="4A40A754" w14:textId="03225DBC">
      <w:pPr>
        <w:jc w:val="both"/>
        <w:rPr>
          <w:lang w:val="nl-NL" w:eastAsia="nl-NL"/>
        </w:rPr>
      </w:pPr>
    </w:p>
    <w:p w:rsidR="00A11E63" w:rsidP="76270F20" w:rsidRDefault="3AA19861" w14:paraId="12C5BDA2" w14:textId="5207210B">
      <w:pPr>
        <w:jc w:val="both"/>
        <w:rPr>
          <w:b/>
          <w:bCs/>
          <w:highlight w:val="yellow"/>
          <w:lang w:val="nl-NL" w:eastAsia="nl-NL"/>
        </w:rPr>
      </w:pPr>
      <w:r w:rsidRPr="76270F20">
        <w:rPr>
          <w:b/>
          <w:bCs/>
          <w:highlight w:val="yellow"/>
          <w:lang w:val="nl-NL" w:eastAsia="nl-NL"/>
        </w:rPr>
        <w:t>Uitstapmogelijkheid ouders bij stijgende kosten</w:t>
      </w:r>
      <w:r w:rsidRPr="76270F20">
        <w:rPr>
          <w:b/>
          <w:bCs/>
          <w:lang w:val="nl-NL" w:eastAsia="nl-NL"/>
        </w:rPr>
        <w:t xml:space="preserve"> </w:t>
      </w:r>
    </w:p>
    <w:p w:rsidR="00A11E63" w:rsidP="76270F20" w:rsidRDefault="3AA19861" w14:paraId="1DE117FD" w14:textId="22A2956D">
      <w:pPr>
        <w:jc w:val="both"/>
        <w:rPr>
          <w:highlight w:val="yellow"/>
          <w:lang w:val="nl-NL" w:eastAsia="nl-NL"/>
        </w:rPr>
      </w:pPr>
      <w:r w:rsidRPr="76270F20">
        <w:rPr>
          <w:highlight w:val="yellow"/>
          <w:lang w:val="nl-NL" w:eastAsia="nl-NL"/>
        </w:rPr>
        <w:t>Op basis van een uitspraak van de Commissie Zorgvuldig Bestuur voegen we een uitstapmogelijkheid voor ouders toe bij stijgende kosten</w:t>
      </w:r>
    </w:p>
    <w:sdt>
      <w:sdtPr>
        <w:rPr>
          <w:lang w:val="nl-NL" w:eastAsia="nl-NL"/>
        </w:rPr>
        <w:alias w:val="Vermeld hier de bijdragelijst"/>
        <w:tag w:val="Vermeld hier de bijdragelijst"/>
        <w:id w:val="1035533769"/>
        <w:placeholder>
          <w:docPart w:val="5BDC32D358844A8CA682461108EBF916"/>
        </w:placeholder>
        <w15:color w:val="A8AF37"/>
      </w:sdtPr>
      <w:sdtContent>
        <w:p w:rsidR="00F07370" w:rsidP="76270F20" w:rsidRDefault="14F28140" w14:paraId="785ACAA3" w14:textId="35A0EC20">
          <w:pPr>
            <w:jc w:val="both"/>
            <w:rPr>
              <w:lang w:val="nl-NL" w:eastAsia="nl-NL"/>
            </w:rPr>
          </w:pPr>
          <w:r>
            <w:t>De bijdragelijst werd besproken op de schoolraad.</w:t>
          </w:r>
        </w:p>
      </w:sdtContent>
      <w:sdtEndPr>
        <w:rPr>
          <w:lang w:val="nl-NL" w:eastAsia="nl-NL"/>
        </w:rPr>
      </w:sdtEndPr>
    </w:sdt>
    <w:p w:rsidR="00A61801" w:rsidP="006E447F" w:rsidRDefault="00A61801" w14:paraId="3432C08F" w14:textId="77777777">
      <w:pPr>
        <w:rPr>
          <w:b/>
          <w:lang w:val="nl-NL"/>
        </w:rPr>
      </w:pPr>
    </w:p>
    <w:p w:rsidR="00A61801" w:rsidP="006E447F" w:rsidRDefault="00A61801" w14:paraId="3CB9B07C" w14:textId="77777777">
      <w:pPr>
        <w:rPr>
          <w:b/>
          <w:lang w:val="nl-NL"/>
        </w:rPr>
      </w:pPr>
    </w:p>
    <w:p w:rsidR="00A61801" w:rsidP="006E447F" w:rsidRDefault="00A61801" w14:paraId="3216B9C1" w14:textId="77777777">
      <w:pPr>
        <w:rPr>
          <w:b/>
          <w:lang w:val="nl-NL"/>
        </w:rPr>
      </w:pPr>
    </w:p>
    <w:p w:rsidR="00B56E8F" w:rsidRDefault="00B56E8F" w14:paraId="303D0FF0" w14:textId="4672E869">
      <w:pPr>
        <w:suppressAutoHyphens w:val="0"/>
        <w:rPr>
          <w:b/>
          <w:lang w:val="nl-NL"/>
        </w:rPr>
      </w:pPr>
      <w:r>
        <w:rPr>
          <w:b/>
          <w:lang w:val="nl-NL"/>
        </w:rPr>
        <w:br w:type="page"/>
      </w:r>
    </w:p>
    <w:p w:rsidR="001A1AC1" w:rsidP="006E447F" w:rsidRDefault="001A1AC1" w14:paraId="6566F3E0" w14:textId="2B0467CC">
      <w:pPr>
        <w:rPr>
          <w:b/>
          <w:lang w:val="nl-NL"/>
        </w:rPr>
      </w:pPr>
      <w:r>
        <w:rPr>
          <w:b/>
          <w:lang w:val="nl-NL"/>
        </w:rPr>
        <w:t>Kosteloos onderwijs</w:t>
      </w:r>
    </w:p>
    <w:p w:rsidR="001A1AC1" w:rsidP="006E447F" w:rsidRDefault="001A1AC1" w14:paraId="48AFB899" w14:textId="1368AE50">
      <w:pPr>
        <w:rPr>
          <w:bCs/>
          <w:lang w:val="nl-NL"/>
        </w:rPr>
      </w:pPr>
      <w:r>
        <w:rPr>
          <w:bCs/>
          <w:lang w:val="nl-NL"/>
        </w:rPr>
        <w:t>Materialenlijst die kosteloos ter beschikking moet worden gesteld om de eindtermen en leerplandoelen na te streven:</w:t>
      </w:r>
    </w:p>
    <w:tbl>
      <w:tblPr>
        <w:tblStyle w:val="Tabelraster"/>
        <w:tblW w:w="0" w:type="auto"/>
        <w:tblLook w:val="04A0" w:firstRow="1" w:lastRow="0" w:firstColumn="1" w:lastColumn="0" w:noHBand="0" w:noVBand="1"/>
      </w:tblPr>
      <w:tblGrid>
        <w:gridCol w:w="4530"/>
        <w:gridCol w:w="4530"/>
      </w:tblGrid>
      <w:tr w:rsidR="001A1AC1" w:rsidTr="001A1AC1" w14:paraId="3ED86DF7" w14:textId="77777777">
        <w:tc>
          <w:tcPr>
            <w:tcW w:w="4530" w:type="dxa"/>
          </w:tcPr>
          <w:p w:rsidR="001A1AC1" w:rsidP="006E447F" w:rsidRDefault="001A1AC1" w14:paraId="6103585E" w14:textId="77777777">
            <w:pPr>
              <w:rPr>
                <w:bCs/>
                <w:lang w:val="nl-NL"/>
              </w:rPr>
            </w:pPr>
            <w:r>
              <w:rPr>
                <w:bCs/>
                <w:lang w:val="nl-NL"/>
              </w:rPr>
              <w:t>Bewegingsmateriaal</w:t>
            </w:r>
          </w:p>
          <w:p w:rsidR="001A1AC1" w:rsidP="006E447F" w:rsidRDefault="002434D5" w14:paraId="562A4F2B" w14:textId="250CACAD">
            <w:pPr>
              <w:rPr>
                <w:bCs/>
                <w:lang w:val="nl-NL"/>
              </w:rPr>
            </w:pPr>
            <w:r>
              <w:rPr>
                <w:bCs/>
                <w:lang w:val="nl-NL"/>
              </w:rPr>
              <w:t>C</w:t>
            </w:r>
            <w:r w:rsidR="001A1AC1">
              <w:rPr>
                <w:bCs/>
                <w:lang w:val="nl-NL"/>
              </w:rPr>
              <w:t>onstructiemateriaal</w:t>
            </w:r>
          </w:p>
          <w:p w:rsidR="002434D5" w:rsidP="006E447F" w:rsidRDefault="002434D5" w14:paraId="2714EE0F" w14:textId="5EB1A69E">
            <w:pPr>
              <w:rPr>
                <w:bCs/>
                <w:lang w:val="nl-NL"/>
              </w:rPr>
            </w:pPr>
            <w:r>
              <w:rPr>
                <w:bCs/>
                <w:lang w:val="nl-NL"/>
              </w:rPr>
              <w:t>Handboeken</w:t>
            </w:r>
          </w:p>
          <w:p w:rsidR="002434D5" w:rsidP="006E447F" w:rsidRDefault="002434D5" w14:paraId="42243102" w14:textId="16366998">
            <w:pPr>
              <w:rPr>
                <w:bCs/>
                <w:lang w:val="nl-NL"/>
              </w:rPr>
            </w:pPr>
            <w:r>
              <w:rPr>
                <w:bCs/>
                <w:lang w:val="nl-NL"/>
              </w:rPr>
              <w:t>Schriften</w:t>
            </w:r>
          </w:p>
          <w:p w:rsidR="002434D5" w:rsidP="006E447F" w:rsidRDefault="002434D5" w14:paraId="4E08B687" w14:textId="77777777">
            <w:pPr>
              <w:rPr>
                <w:bCs/>
                <w:lang w:val="nl-NL"/>
              </w:rPr>
            </w:pPr>
            <w:r>
              <w:rPr>
                <w:bCs/>
                <w:lang w:val="nl-NL"/>
              </w:rPr>
              <w:t>Werkboeken-en blaadjes</w:t>
            </w:r>
          </w:p>
          <w:p w:rsidR="002434D5" w:rsidP="006E447F" w:rsidRDefault="002434D5" w14:paraId="5BD88557" w14:textId="16AFE46A">
            <w:pPr>
              <w:rPr>
                <w:bCs/>
                <w:lang w:val="nl-NL"/>
              </w:rPr>
            </w:pPr>
            <w:r>
              <w:rPr>
                <w:bCs/>
                <w:lang w:val="nl-NL"/>
              </w:rPr>
              <w:t>Fotokopieën</w:t>
            </w:r>
          </w:p>
          <w:p w:rsidR="002434D5" w:rsidP="006E447F" w:rsidRDefault="002434D5" w14:paraId="6131B3DC" w14:textId="572F54EE">
            <w:pPr>
              <w:rPr>
                <w:bCs/>
                <w:lang w:val="nl-NL"/>
              </w:rPr>
            </w:pPr>
            <w:r>
              <w:rPr>
                <w:bCs/>
                <w:lang w:val="nl-NL"/>
              </w:rPr>
              <w:t>Software</w:t>
            </w:r>
          </w:p>
          <w:p w:rsidR="002434D5" w:rsidP="006E447F" w:rsidRDefault="002434D5" w14:paraId="67E46F49" w14:textId="77777777">
            <w:pPr>
              <w:rPr>
                <w:bCs/>
                <w:lang w:val="nl-NL"/>
              </w:rPr>
            </w:pPr>
            <w:r>
              <w:rPr>
                <w:bCs/>
                <w:lang w:val="nl-NL"/>
              </w:rPr>
              <w:t>ICT-materiaal</w:t>
            </w:r>
          </w:p>
          <w:p w:rsidR="002434D5" w:rsidP="006E447F" w:rsidRDefault="002434D5" w14:paraId="2BADBBA9" w14:textId="34AECBC4">
            <w:pPr>
              <w:rPr>
                <w:bCs/>
                <w:lang w:val="nl-NL"/>
              </w:rPr>
            </w:pPr>
            <w:r>
              <w:rPr>
                <w:bCs/>
                <w:lang w:val="nl-NL"/>
              </w:rPr>
              <w:t>Informatiebronnen</w:t>
            </w:r>
          </w:p>
          <w:p w:rsidR="002434D5" w:rsidP="006E447F" w:rsidRDefault="002434D5" w14:paraId="5DFD71EF" w14:textId="70DEB3DC">
            <w:pPr>
              <w:rPr>
                <w:bCs/>
                <w:lang w:val="nl-NL"/>
              </w:rPr>
            </w:pPr>
            <w:r>
              <w:rPr>
                <w:bCs/>
                <w:lang w:val="nl-NL"/>
              </w:rPr>
              <w:t>Kinderliteratuur</w:t>
            </w:r>
          </w:p>
          <w:p w:rsidR="002434D5" w:rsidP="006E447F" w:rsidRDefault="002434D5" w14:paraId="243A6CF3" w14:textId="7311776C">
            <w:pPr>
              <w:rPr>
                <w:bCs/>
                <w:lang w:val="nl-NL"/>
              </w:rPr>
            </w:pPr>
            <w:r>
              <w:rPr>
                <w:bCs/>
                <w:lang w:val="nl-NL"/>
              </w:rPr>
              <w:t>Knutselmateriaal</w:t>
            </w:r>
          </w:p>
          <w:p w:rsidR="002434D5" w:rsidP="006E447F" w:rsidRDefault="002434D5" w14:paraId="2D203397" w14:textId="77777777">
            <w:pPr>
              <w:rPr>
                <w:bCs/>
                <w:lang w:val="nl-NL"/>
              </w:rPr>
            </w:pPr>
            <w:r>
              <w:rPr>
                <w:bCs/>
                <w:lang w:val="nl-NL"/>
              </w:rPr>
              <w:t>Leer-en ontwikkelingsmateriaal</w:t>
            </w:r>
          </w:p>
          <w:p w:rsidR="002434D5" w:rsidP="006E447F" w:rsidRDefault="002434D5" w14:paraId="7BE73048" w14:textId="45356087">
            <w:pPr>
              <w:rPr>
                <w:bCs/>
                <w:lang w:val="nl-NL"/>
              </w:rPr>
            </w:pPr>
            <w:proofErr w:type="gramStart"/>
            <w:r>
              <w:rPr>
                <w:bCs/>
                <w:lang w:val="nl-NL"/>
              </w:rPr>
              <w:t>meetmateriaal</w:t>
            </w:r>
            <w:proofErr w:type="gramEnd"/>
          </w:p>
        </w:tc>
        <w:tc>
          <w:tcPr>
            <w:tcW w:w="4530" w:type="dxa"/>
          </w:tcPr>
          <w:p w:rsidR="001A1AC1" w:rsidP="006E447F" w:rsidRDefault="002434D5" w14:paraId="134FDA20" w14:textId="4F6267AA">
            <w:pPr>
              <w:rPr>
                <w:bCs/>
                <w:lang w:val="nl-NL"/>
              </w:rPr>
            </w:pPr>
            <w:r>
              <w:rPr>
                <w:bCs/>
                <w:lang w:val="nl-NL"/>
              </w:rPr>
              <w:t>Multimediamateriaal</w:t>
            </w:r>
          </w:p>
          <w:p w:rsidR="002434D5" w:rsidP="006E447F" w:rsidRDefault="002434D5" w14:paraId="33384DD2" w14:textId="45E42B02">
            <w:pPr>
              <w:rPr>
                <w:bCs/>
                <w:lang w:val="nl-NL"/>
              </w:rPr>
            </w:pPr>
            <w:r>
              <w:rPr>
                <w:bCs/>
                <w:lang w:val="nl-NL"/>
              </w:rPr>
              <w:t>Muziekinstrumenten</w:t>
            </w:r>
          </w:p>
          <w:p w:rsidR="002434D5" w:rsidP="006E447F" w:rsidRDefault="002434D5" w14:paraId="3B697893" w14:textId="3060E7C1">
            <w:pPr>
              <w:rPr>
                <w:bCs/>
                <w:lang w:val="nl-NL"/>
              </w:rPr>
            </w:pPr>
            <w:r>
              <w:rPr>
                <w:bCs/>
                <w:lang w:val="nl-NL"/>
              </w:rPr>
              <w:t>Planningsmateriaal</w:t>
            </w:r>
          </w:p>
          <w:p w:rsidR="002434D5" w:rsidP="006E447F" w:rsidRDefault="002434D5" w14:paraId="37F3F194" w14:textId="01F7DD7E">
            <w:pPr>
              <w:rPr>
                <w:bCs/>
                <w:lang w:val="nl-NL"/>
              </w:rPr>
            </w:pPr>
            <w:r>
              <w:rPr>
                <w:bCs/>
                <w:lang w:val="nl-NL"/>
              </w:rPr>
              <w:t>Schrijfgerief</w:t>
            </w:r>
          </w:p>
          <w:p w:rsidR="002434D5" w:rsidP="006E447F" w:rsidRDefault="002434D5" w14:paraId="47CA797A" w14:textId="3509EE13">
            <w:pPr>
              <w:rPr>
                <w:bCs/>
                <w:lang w:val="nl-NL"/>
              </w:rPr>
            </w:pPr>
            <w:r>
              <w:rPr>
                <w:bCs/>
                <w:lang w:val="nl-NL"/>
              </w:rPr>
              <w:t>Tekengerief</w:t>
            </w:r>
          </w:p>
          <w:p w:rsidR="002434D5" w:rsidP="006E447F" w:rsidRDefault="002434D5" w14:paraId="633429C0" w14:textId="254618D2">
            <w:pPr>
              <w:rPr>
                <w:bCs/>
                <w:lang w:val="nl-NL"/>
              </w:rPr>
            </w:pPr>
            <w:r>
              <w:rPr>
                <w:bCs/>
                <w:lang w:val="nl-NL"/>
              </w:rPr>
              <w:t>Atlas</w:t>
            </w:r>
          </w:p>
          <w:p w:rsidR="002434D5" w:rsidP="006E447F" w:rsidRDefault="002434D5" w14:paraId="6BF20629" w14:textId="2E881F67">
            <w:pPr>
              <w:rPr>
                <w:bCs/>
                <w:lang w:val="nl-NL"/>
              </w:rPr>
            </w:pPr>
            <w:r>
              <w:rPr>
                <w:bCs/>
                <w:lang w:val="nl-NL"/>
              </w:rPr>
              <w:t>Globe</w:t>
            </w:r>
          </w:p>
          <w:p w:rsidR="002434D5" w:rsidP="006E447F" w:rsidRDefault="002434D5" w14:paraId="6E1A436D" w14:textId="1FCF6585">
            <w:pPr>
              <w:rPr>
                <w:bCs/>
                <w:lang w:val="nl-NL"/>
              </w:rPr>
            </w:pPr>
            <w:r>
              <w:rPr>
                <w:bCs/>
                <w:lang w:val="nl-NL"/>
              </w:rPr>
              <w:t>Kaarten</w:t>
            </w:r>
          </w:p>
          <w:p w:rsidR="002434D5" w:rsidP="006E447F" w:rsidRDefault="002434D5" w14:paraId="444FADE3" w14:textId="78BCB89C">
            <w:pPr>
              <w:rPr>
                <w:bCs/>
                <w:lang w:val="nl-NL"/>
              </w:rPr>
            </w:pPr>
            <w:r>
              <w:rPr>
                <w:bCs/>
                <w:lang w:val="nl-NL"/>
              </w:rPr>
              <w:t>Kompas</w:t>
            </w:r>
          </w:p>
          <w:p w:rsidR="002434D5" w:rsidP="006E447F" w:rsidRDefault="002434D5" w14:paraId="526A50FC" w14:textId="65971B21">
            <w:pPr>
              <w:rPr>
                <w:bCs/>
                <w:lang w:val="nl-NL"/>
              </w:rPr>
            </w:pPr>
            <w:r>
              <w:rPr>
                <w:bCs/>
                <w:lang w:val="nl-NL"/>
              </w:rPr>
              <w:t>Passer</w:t>
            </w:r>
          </w:p>
          <w:p w:rsidR="002434D5" w:rsidP="006E447F" w:rsidRDefault="002434D5" w14:paraId="79A71805" w14:textId="3F400E8D">
            <w:pPr>
              <w:rPr>
                <w:bCs/>
                <w:lang w:val="nl-NL"/>
              </w:rPr>
            </w:pPr>
            <w:r>
              <w:rPr>
                <w:bCs/>
                <w:lang w:val="nl-NL"/>
              </w:rPr>
              <w:t>Zakrekenmachine</w:t>
            </w:r>
          </w:p>
          <w:p w:rsidR="002434D5" w:rsidP="006E447F" w:rsidRDefault="002434D5" w14:paraId="6F342766" w14:textId="51065730">
            <w:pPr>
              <w:rPr>
                <w:bCs/>
                <w:lang w:val="nl-NL"/>
              </w:rPr>
            </w:pPr>
            <w:r>
              <w:rPr>
                <w:bCs/>
                <w:lang w:val="nl-NL"/>
              </w:rPr>
              <w:t>Tweetalige alfabetische woordenlijst</w:t>
            </w:r>
          </w:p>
        </w:tc>
      </w:tr>
    </w:tbl>
    <w:p w:rsidRPr="001A1AC1" w:rsidR="001A1AC1" w:rsidP="006E447F" w:rsidRDefault="001A1AC1" w14:paraId="760DEBB9" w14:textId="77777777">
      <w:pPr>
        <w:rPr>
          <w:bCs/>
          <w:lang w:val="nl-NL"/>
        </w:rPr>
      </w:pPr>
    </w:p>
    <w:p w:rsidR="001A1AC1" w:rsidP="006E447F" w:rsidRDefault="001A1AC1" w14:paraId="4F45A928" w14:textId="77777777">
      <w:pPr>
        <w:rPr>
          <w:b/>
          <w:lang w:val="nl-NL"/>
        </w:rPr>
      </w:pPr>
    </w:p>
    <w:p w:rsidR="00A61801" w:rsidP="006E447F" w:rsidRDefault="00A11E63" w14:paraId="5ABCA024" w14:textId="39A6CE50">
      <w:pPr>
        <w:rPr>
          <w:b/>
          <w:lang w:val="nl-NL"/>
        </w:rPr>
      </w:pPr>
      <w:r w:rsidRPr="00402988">
        <w:rPr>
          <w:b/>
          <w:lang w:val="nl-NL"/>
        </w:rPr>
        <w:t>Verplichte activiteiten of materiaal</w:t>
      </w:r>
    </w:p>
    <w:tbl>
      <w:tblPr>
        <w:tblW w:w="10207"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13" w:type="dxa"/>
          <w:bottom w:w="113" w:type="dxa"/>
          <w:right w:w="113" w:type="dxa"/>
        </w:tblCellMar>
        <w:tblLook w:val="0000" w:firstRow="0" w:lastRow="0" w:firstColumn="0" w:lastColumn="0" w:noHBand="0" w:noVBand="0"/>
      </w:tblPr>
      <w:tblGrid>
        <w:gridCol w:w="5104"/>
        <w:gridCol w:w="5103"/>
      </w:tblGrid>
      <w:tr w:rsidRPr="007C6986" w:rsidR="007C6986" w:rsidTr="76270F20" w14:paraId="06EBFE04" w14:textId="77777777">
        <w:trPr>
          <w:trHeight w:val="1399"/>
        </w:trPr>
        <w:tc>
          <w:tcPr>
            <w:tcW w:w="5104" w:type="dxa"/>
            <w:tcBorders>
              <w:top w:val="single" w:color="auto" w:sz="4" w:space="0"/>
              <w:left w:val="single" w:color="auto" w:sz="4" w:space="0"/>
              <w:bottom w:val="single" w:color="auto" w:sz="4" w:space="0"/>
              <w:right w:val="single" w:color="auto" w:sz="4" w:space="0"/>
            </w:tcBorders>
          </w:tcPr>
          <w:p w:rsidRPr="00717D58" w:rsidR="00A61801" w:rsidP="002D1285" w:rsidRDefault="00A61801" w14:paraId="7903D901" w14:textId="287B4960">
            <w:pPr>
              <w:rPr>
                <w:b/>
                <w:bCs/>
                <w:color w:val="auto"/>
                <w:u w:val="single"/>
              </w:rPr>
            </w:pPr>
            <w:r w:rsidRPr="00717D58">
              <w:rPr>
                <w:b/>
                <w:bCs/>
                <w:color w:val="auto"/>
                <w:u w:val="single"/>
              </w:rPr>
              <w:t>Scherpe maximumfactuur</w:t>
            </w:r>
          </w:p>
          <w:p w:rsidRPr="00717D58" w:rsidR="00D511F5" w:rsidP="002D1285" w:rsidRDefault="00A61801" w14:paraId="56C33296" w14:textId="77777777">
            <w:pPr>
              <w:rPr>
                <w:color w:val="auto"/>
              </w:rPr>
            </w:pPr>
            <w:r w:rsidRPr="00717D58">
              <w:rPr>
                <w:color w:val="auto"/>
              </w:rPr>
              <w:t xml:space="preserve">Vanuit ons Opvoedingsproject kiest de school om een aantal verplichte, maar rijke en kwaliteitsvolle activiteiten aan te bieden. </w:t>
            </w:r>
          </w:p>
          <w:p w:rsidRPr="00717D58" w:rsidR="00D511F5" w:rsidP="002D1285" w:rsidRDefault="00D511F5" w14:paraId="42142C34" w14:textId="77777777">
            <w:pPr>
              <w:rPr>
                <w:color w:val="auto"/>
              </w:rPr>
            </w:pPr>
          </w:p>
          <w:p w:rsidRPr="00717D58" w:rsidR="00A61801" w:rsidP="002D1285" w:rsidRDefault="00A61801" w14:paraId="23A8FF2A" w14:textId="02BD566A">
            <w:pPr>
              <w:rPr>
                <w:b/>
                <w:color w:val="auto"/>
                <w:spacing w:val="-2"/>
                <w:sz w:val="18"/>
                <w:szCs w:val="18"/>
              </w:rPr>
            </w:pPr>
            <w:r w:rsidRPr="00717D58">
              <w:rPr>
                <w:color w:val="auto"/>
              </w:rPr>
              <w:t xml:space="preserve">Wij vragen </w:t>
            </w:r>
            <w:r w:rsidRPr="00717D58" w:rsidR="00257CA2">
              <w:rPr>
                <w:color w:val="auto"/>
              </w:rPr>
              <w:t xml:space="preserve">per schooljaar een </w:t>
            </w:r>
            <w:r w:rsidRPr="00717D58">
              <w:rPr>
                <w:color w:val="auto"/>
              </w:rPr>
              <w:t xml:space="preserve">bijdrage </w:t>
            </w:r>
            <w:proofErr w:type="gramStart"/>
            <w:r w:rsidRPr="00717D58">
              <w:rPr>
                <w:color w:val="auto"/>
              </w:rPr>
              <w:t>voor :</w:t>
            </w:r>
            <w:proofErr w:type="gramEnd"/>
            <w:r w:rsidRPr="00717D58">
              <w:rPr>
                <w:b/>
                <w:color w:val="auto"/>
                <w:spacing w:val="-2"/>
                <w:sz w:val="18"/>
                <w:szCs w:val="18"/>
              </w:rPr>
              <w:t xml:space="preserve"> </w:t>
            </w:r>
          </w:p>
        </w:tc>
        <w:tc>
          <w:tcPr>
            <w:tcW w:w="5103" w:type="dxa"/>
            <w:tcBorders>
              <w:top w:val="single" w:color="auto" w:sz="4" w:space="0"/>
              <w:left w:val="single" w:color="auto" w:sz="4" w:space="0"/>
              <w:bottom w:val="single" w:color="auto" w:sz="4" w:space="0"/>
              <w:right w:val="single" w:color="auto" w:sz="4" w:space="0"/>
            </w:tcBorders>
          </w:tcPr>
          <w:p w:rsidRPr="00717D58" w:rsidR="00A61801" w:rsidRDefault="00A87E22" w14:paraId="2551B538" w14:textId="1E28DA69">
            <w:pPr>
              <w:pStyle w:val="Lijstalinea"/>
              <w:numPr>
                <w:ilvl w:val="0"/>
                <w:numId w:val="26"/>
              </w:numPr>
              <w:spacing w:before="240" w:beforeAutospacing="1" w:after="240" w:afterAutospacing="1" w:line="300" w:lineRule="auto"/>
              <w:outlineLvl w:val="9"/>
              <w:rPr>
                <w:color w:val="auto"/>
              </w:rPr>
            </w:pPr>
            <w:proofErr w:type="gramStart"/>
            <w:r w:rsidRPr="00717D58">
              <w:rPr>
                <w:color w:val="auto"/>
              </w:rPr>
              <w:t>kleuter :</w:t>
            </w:r>
            <w:proofErr w:type="gramEnd"/>
            <w:r w:rsidRPr="00717D58">
              <w:rPr>
                <w:color w:val="auto"/>
              </w:rPr>
              <w:t xml:space="preserve"> 5</w:t>
            </w:r>
            <w:r w:rsidRPr="00717D58" w:rsidR="007217CF">
              <w:rPr>
                <w:color w:val="auto"/>
              </w:rPr>
              <w:t>5</w:t>
            </w:r>
            <w:r w:rsidRPr="00717D58" w:rsidR="00A61801">
              <w:rPr>
                <w:color w:val="auto"/>
              </w:rPr>
              <w:t xml:space="preserve"> euro</w:t>
            </w:r>
          </w:p>
          <w:p w:rsidRPr="00717D58" w:rsidR="00A61801" w:rsidP="76270F20" w:rsidRDefault="7C832001" w14:paraId="4AA1D958" w14:textId="07B32B16">
            <w:pPr>
              <w:pStyle w:val="Lijstalinea"/>
              <w:spacing w:before="240" w:beforeAutospacing="1" w:after="240" w:afterAutospacing="1" w:line="300" w:lineRule="auto"/>
              <w:rPr>
                <w:color w:val="auto"/>
              </w:rPr>
            </w:pPr>
            <w:proofErr w:type="gramStart"/>
            <w:r w:rsidRPr="76270F20">
              <w:rPr>
                <w:color w:val="auto"/>
              </w:rPr>
              <w:t>lager :</w:t>
            </w:r>
            <w:proofErr w:type="gramEnd"/>
            <w:r w:rsidRPr="76270F20">
              <w:rPr>
                <w:color w:val="auto"/>
              </w:rPr>
              <w:t xml:space="preserve"> </w:t>
            </w:r>
            <w:r w:rsidRPr="76270F20" w:rsidR="73E3A98C">
              <w:rPr>
                <w:color w:val="auto"/>
              </w:rPr>
              <w:t>1</w:t>
            </w:r>
            <w:r w:rsidRPr="76270F20" w:rsidR="397B6349">
              <w:rPr>
                <w:color w:val="auto"/>
              </w:rPr>
              <w:t>10</w:t>
            </w:r>
            <w:r w:rsidRPr="76270F20" w:rsidR="4B8E4587">
              <w:rPr>
                <w:color w:val="auto"/>
              </w:rPr>
              <w:t xml:space="preserve"> euro</w:t>
            </w:r>
          </w:p>
          <w:p w:rsidRPr="00717D58" w:rsidR="00A61801" w:rsidP="002D1285" w:rsidRDefault="00A61801" w14:paraId="3E1BE10E" w14:textId="77777777">
            <w:pPr>
              <w:rPr>
                <w:color w:val="auto"/>
              </w:rPr>
            </w:pPr>
            <w:r w:rsidRPr="00717D58">
              <w:rPr>
                <w:color w:val="auto"/>
              </w:rPr>
              <w:t>Deze bedragen worden via de schoolrekening als volgt aangerekend:</w:t>
            </w:r>
          </w:p>
          <w:p w:rsidRPr="00717D58" w:rsidR="00A61801" w:rsidP="002D1285" w:rsidRDefault="00A61801" w14:paraId="4E95B8FE" w14:textId="77777777">
            <w:pPr>
              <w:rPr>
                <w:color w:val="auto"/>
              </w:rPr>
            </w:pPr>
            <w:r w:rsidRPr="00717D58">
              <w:rPr>
                <w:color w:val="auto"/>
                <w:u w:val="single"/>
              </w:rPr>
              <w:t>Kleuterafdeling</w:t>
            </w:r>
            <w:r w:rsidRPr="00717D58">
              <w:rPr>
                <w:color w:val="auto"/>
              </w:rPr>
              <w:t xml:space="preserve">: </w:t>
            </w:r>
          </w:p>
          <w:p w:rsidRPr="00717D58" w:rsidR="00A61801" w:rsidRDefault="00A61801" w14:paraId="60E6B91F" w14:textId="77777777">
            <w:pPr>
              <w:pStyle w:val="Lijstalinea"/>
              <w:numPr>
                <w:ilvl w:val="0"/>
                <w:numId w:val="27"/>
              </w:numPr>
              <w:spacing w:before="240" w:beforeAutospacing="1" w:after="240" w:afterAutospacing="1" w:line="300" w:lineRule="auto"/>
              <w:outlineLvl w:val="9"/>
              <w:rPr>
                <w:color w:val="auto"/>
              </w:rPr>
            </w:pPr>
            <w:r w:rsidRPr="00717D58">
              <w:rPr>
                <w:color w:val="auto"/>
              </w:rPr>
              <w:t>€ 15 in september</w:t>
            </w:r>
          </w:p>
          <w:p w:rsidRPr="00717D58" w:rsidR="00A61801" w:rsidRDefault="00A61801" w14:paraId="0E58B3BB" w14:textId="4417942F">
            <w:pPr>
              <w:pStyle w:val="Lijstalinea"/>
              <w:numPr>
                <w:ilvl w:val="0"/>
                <w:numId w:val="27"/>
              </w:numPr>
              <w:spacing w:before="240" w:beforeAutospacing="1" w:after="240" w:afterAutospacing="1" w:line="300" w:lineRule="auto"/>
              <w:outlineLvl w:val="9"/>
              <w:rPr>
                <w:color w:val="auto"/>
              </w:rPr>
            </w:pPr>
            <w:r w:rsidRPr="00717D58">
              <w:rPr>
                <w:color w:val="auto"/>
              </w:rPr>
              <w:t xml:space="preserve">€ </w:t>
            </w:r>
            <w:r w:rsidRPr="00717D58" w:rsidR="007217CF">
              <w:rPr>
                <w:color w:val="auto"/>
              </w:rPr>
              <w:t>20</w:t>
            </w:r>
            <w:r w:rsidRPr="00717D58">
              <w:rPr>
                <w:color w:val="auto"/>
              </w:rPr>
              <w:t xml:space="preserve"> in januari</w:t>
            </w:r>
          </w:p>
          <w:p w:rsidRPr="00717D58" w:rsidR="00A61801" w:rsidRDefault="00A87E22" w14:paraId="7BF3BBC3" w14:textId="146B9C3C">
            <w:pPr>
              <w:pStyle w:val="Lijstalinea"/>
              <w:numPr>
                <w:ilvl w:val="0"/>
                <w:numId w:val="27"/>
              </w:numPr>
              <w:spacing w:before="240" w:beforeAutospacing="1" w:after="240" w:afterAutospacing="1" w:line="300" w:lineRule="auto"/>
              <w:outlineLvl w:val="9"/>
              <w:rPr>
                <w:color w:val="auto"/>
              </w:rPr>
            </w:pPr>
            <w:r w:rsidRPr="00717D58">
              <w:rPr>
                <w:color w:val="auto"/>
              </w:rPr>
              <w:t>€ 20</w:t>
            </w:r>
            <w:r w:rsidRPr="00717D58" w:rsidR="00A61801">
              <w:rPr>
                <w:color w:val="auto"/>
              </w:rPr>
              <w:t xml:space="preserve"> in april</w:t>
            </w:r>
          </w:p>
          <w:p w:rsidRPr="00717D58" w:rsidR="00A61801" w:rsidP="002D1285" w:rsidRDefault="00A61801" w14:paraId="507715D5" w14:textId="77777777">
            <w:pPr>
              <w:rPr>
                <w:color w:val="auto"/>
                <w:u w:val="single"/>
              </w:rPr>
            </w:pPr>
            <w:r w:rsidRPr="00717D58">
              <w:rPr>
                <w:color w:val="auto"/>
                <w:u w:val="single"/>
              </w:rPr>
              <w:t>Lagere afdeling:</w:t>
            </w:r>
          </w:p>
          <w:p w:rsidRPr="00717D58" w:rsidR="00A61801" w:rsidRDefault="00A61801" w14:paraId="038D7F19" w14:textId="135E0DEA">
            <w:pPr>
              <w:pStyle w:val="Lijstalinea"/>
              <w:numPr>
                <w:ilvl w:val="0"/>
                <w:numId w:val="27"/>
              </w:numPr>
              <w:spacing w:before="240" w:beforeAutospacing="1" w:after="240" w:afterAutospacing="1" w:line="300" w:lineRule="auto"/>
              <w:outlineLvl w:val="9"/>
              <w:rPr>
                <w:color w:val="auto"/>
              </w:rPr>
            </w:pPr>
            <w:r w:rsidRPr="00717D58">
              <w:rPr>
                <w:color w:val="auto"/>
              </w:rPr>
              <w:t xml:space="preserve">     € 3</w:t>
            </w:r>
            <w:r w:rsidRPr="00717D58" w:rsidR="00B149CC">
              <w:rPr>
                <w:color w:val="auto"/>
              </w:rPr>
              <w:t>5</w:t>
            </w:r>
            <w:r w:rsidRPr="00717D58">
              <w:rPr>
                <w:color w:val="auto"/>
              </w:rPr>
              <w:t xml:space="preserve"> in september</w:t>
            </w:r>
          </w:p>
          <w:p w:rsidRPr="00717D58" w:rsidR="00A61801" w:rsidRDefault="00A61801" w14:paraId="66519914" w14:textId="6A8CC982">
            <w:pPr>
              <w:pStyle w:val="Lijstalinea"/>
              <w:numPr>
                <w:ilvl w:val="0"/>
                <w:numId w:val="27"/>
              </w:numPr>
              <w:spacing w:before="240" w:beforeAutospacing="1" w:after="240" w:afterAutospacing="1" w:line="300" w:lineRule="auto"/>
              <w:outlineLvl w:val="9"/>
              <w:rPr>
                <w:color w:val="auto"/>
              </w:rPr>
            </w:pPr>
            <w:r w:rsidRPr="00717D58">
              <w:rPr>
                <w:color w:val="auto"/>
              </w:rPr>
              <w:t xml:space="preserve">     € 3</w:t>
            </w:r>
            <w:r w:rsidRPr="00717D58" w:rsidR="00B149CC">
              <w:rPr>
                <w:color w:val="auto"/>
              </w:rPr>
              <w:t>5</w:t>
            </w:r>
            <w:r w:rsidRPr="00717D58">
              <w:rPr>
                <w:color w:val="auto"/>
              </w:rPr>
              <w:t xml:space="preserve"> in januari</w:t>
            </w:r>
          </w:p>
          <w:p w:rsidRPr="00717D58" w:rsidR="00A61801" w:rsidRDefault="00A87E22" w14:paraId="636A7A8A" w14:textId="0B5D9BC8">
            <w:pPr>
              <w:pStyle w:val="Lijstalinea"/>
              <w:numPr>
                <w:ilvl w:val="0"/>
                <w:numId w:val="27"/>
              </w:numPr>
              <w:spacing w:before="240" w:beforeAutospacing="1" w:after="240" w:afterAutospacing="1" w:line="300" w:lineRule="auto"/>
              <w:outlineLvl w:val="9"/>
              <w:rPr>
                <w:color w:val="auto"/>
                <w:sz w:val="18"/>
                <w:szCs w:val="18"/>
              </w:rPr>
            </w:pPr>
            <w:r w:rsidRPr="00717D58">
              <w:rPr>
                <w:color w:val="auto"/>
              </w:rPr>
              <w:t xml:space="preserve">     € 35</w:t>
            </w:r>
            <w:r w:rsidRPr="00717D58" w:rsidR="00A61801">
              <w:rPr>
                <w:color w:val="auto"/>
              </w:rPr>
              <w:t xml:space="preserve"> in april</w:t>
            </w:r>
          </w:p>
        </w:tc>
      </w:tr>
      <w:tr w:rsidRPr="007C6986" w:rsidR="007C6986" w:rsidTr="76270F20" w14:paraId="2A37DB7F" w14:textId="77777777">
        <w:trPr>
          <w:trHeight w:val="2299"/>
        </w:trPr>
        <w:tc>
          <w:tcPr>
            <w:tcW w:w="5104" w:type="dxa"/>
            <w:tcBorders>
              <w:top w:val="single" w:color="auto" w:sz="4" w:space="0"/>
              <w:left w:val="single" w:color="auto" w:sz="4" w:space="0"/>
              <w:bottom w:val="single" w:color="auto" w:sz="4" w:space="0"/>
              <w:right w:val="single" w:color="auto" w:sz="4" w:space="0"/>
            </w:tcBorders>
          </w:tcPr>
          <w:p w:rsidRPr="00717D58" w:rsidR="00A61801" w:rsidP="002D1285" w:rsidRDefault="00A61801" w14:paraId="267C98ED" w14:textId="77777777">
            <w:pPr>
              <w:rPr>
                <w:color w:val="auto"/>
                <w:spacing w:val="-2"/>
              </w:rPr>
            </w:pPr>
            <w:r w:rsidRPr="00717D58">
              <w:rPr>
                <w:color w:val="auto"/>
                <w:spacing w:val="-2"/>
              </w:rPr>
              <w:t xml:space="preserve">Zwemmen </w:t>
            </w:r>
            <w:proofErr w:type="gramStart"/>
            <w:r w:rsidRPr="00717D58">
              <w:rPr>
                <w:color w:val="auto"/>
                <w:spacing w:val="-2"/>
              </w:rPr>
              <w:t>( verplicht</w:t>
            </w:r>
            <w:proofErr w:type="gramEnd"/>
            <w:r w:rsidRPr="00717D58">
              <w:rPr>
                <w:color w:val="auto"/>
                <w:spacing w:val="-2"/>
              </w:rPr>
              <w:t>) (vervoer, zwembad)</w:t>
            </w:r>
          </w:p>
          <w:p w:rsidRPr="00717D58" w:rsidR="00A61801" w:rsidP="002D1285" w:rsidRDefault="00A61801" w14:paraId="15037BCA" w14:textId="77777777">
            <w:pPr>
              <w:rPr>
                <w:color w:val="auto"/>
                <w:spacing w:val="-2"/>
              </w:rPr>
            </w:pPr>
          </w:p>
          <w:p w:rsidRPr="00717D58" w:rsidR="00A61801" w:rsidP="002D1285" w:rsidRDefault="00A61801" w14:paraId="41B0B6FF" w14:textId="77777777">
            <w:pPr>
              <w:rPr>
                <w:color w:val="auto"/>
                <w:spacing w:val="-2"/>
              </w:rPr>
            </w:pPr>
          </w:p>
          <w:p w:rsidRPr="00717D58" w:rsidR="00B535A1" w:rsidP="00B255C4" w:rsidRDefault="00A61801" w14:paraId="4221CBEE" w14:textId="24F573D2">
            <w:pPr>
              <w:rPr>
                <w:color w:val="auto"/>
                <w:spacing w:val="-2"/>
              </w:rPr>
            </w:pPr>
            <w:r w:rsidRPr="00717D58">
              <w:rPr>
                <w:b/>
                <w:color w:val="auto"/>
                <w:spacing w:val="-2"/>
              </w:rPr>
              <w:t>Wij opteren voor minder zwembeurten, maar een langere zwemtijd</w:t>
            </w:r>
            <w:r w:rsidRPr="00717D58">
              <w:rPr>
                <w:color w:val="auto"/>
                <w:spacing w:val="-2"/>
              </w:rPr>
              <w:t>.</w:t>
            </w:r>
          </w:p>
        </w:tc>
        <w:tc>
          <w:tcPr>
            <w:tcW w:w="5103" w:type="dxa"/>
            <w:tcBorders>
              <w:top w:val="single" w:color="auto" w:sz="4" w:space="0"/>
              <w:left w:val="single" w:color="auto" w:sz="4" w:space="0"/>
              <w:bottom w:val="single" w:color="auto" w:sz="4" w:space="0"/>
              <w:right w:val="single" w:color="auto" w:sz="4" w:space="0"/>
            </w:tcBorders>
          </w:tcPr>
          <w:p w:rsidR="002434D5" w:rsidP="00CD0C76" w:rsidRDefault="5A12295A" w14:paraId="7F040E20" w14:textId="77777777">
            <w:pPr>
              <w:rPr>
                <w:color w:val="auto"/>
                <w:spacing w:val="-2"/>
              </w:rPr>
            </w:pPr>
            <w:r w:rsidRPr="76270F20">
              <w:rPr>
                <w:color w:val="auto"/>
              </w:rPr>
              <w:t xml:space="preserve">Bus </w:t>
            </w:r>
            <w:r w:rsidRPr="76270F20" w:rsidR="589AD957">
              <w:rPr>
                <w:color w:val="auto"/>
              </w:rPr>
              <w:t>+/</w:t>
            </w:r>
            <w:proofErr w:type="gramStart"/>
            <w:r w:rsidRPr="76270F20" w:rsidR="589AD957">
              <w:rPr>
                <w:color w:val="auto"/>
              </w:rPr>
              <w:t>-  €</w:t>
            </w:r>
            <w:proofErr w:type="gramEnd"/>
            <w:r w:rsidRPr="76270F20" w:rsidR="589AD957">
              <w:rPr>
                <w:color w:val="auto"/>
              </w:rPr>
              <w:t xml:space="preserve">  6 per beurt </w:t>
            </w:r>
            <w:r w:rsidRPr="76270F20" w:rsidR="1D541F50">
              <w:rPr>
                <w:color w:val="auto"/>
              </w:rPr>
              <w:t xml:space="preserve"> </w:t>
            </w:r>
            <w:r w:rsidRPr="76270F20" w:rsidR="589AD957">
              <w:rPr>
                <w:color w:val="auto"/>
              </w:rPr>
              <w:t xml:space="preserve"> </w:t>
            </w:r>
          </w:p>
          <w:p w:rsidR="002434D5" w:rsidP="00CD0C76" w:rsidRDefault="34FCEB2E" w14:paraId="7DECD6BD" w14:textId="3FE57B94">
            <w:pPr>
              <w:rPr>
                <w:color w:val="auto"/>
                <w:spacing w:val="-2"/>
              </w:rPr>
            </w:pPr>
            <w:r w:rsidRPr="00CD0C76">
              <w:rPr>
                <w:color w:val="auto"/>
                <w:spacing w:val="-2"/>
              </w:rPr>
              <w:t>Inkom zwembad</w:t>
            </w:r>
            <w:r w:rsidR="001D3F29">
              <w:br/>
            </w:r>
            <w:r w:rsidRPr="00CD0C76">
              <w:rPr>
                <w:color w:val="auto"/>
                <w:spacing w:val="-2"/>
              </w:rPr>
              <w:t>* Dendermonde</w:t>
            </w:r>
            <w:r w:rsidRPr="00CD0C76" w:rsidR="394C007F">
              <w:rPr>
                <w:color w:val="auto"/>
                <w:spacing w:val="-2"/>
              </w:rPr>
              <w:t xml:space="preserve"> +/- € 1,5</w:t>
            </w:r>
            <w:r w:rsidR="001D3F29">
              <w:br/>
            </w:r>
            <w:r w:rsidRPr="00CD0C76" w:rsidR="394C007F">
              <w:rPr>
                <w:color w:val="auto"/>
                <w:spacing w:val="-2"/>
              </w:rPr>
              <w:t>* Lokeren</w:t>
            </w:r>
            <w:r w:rsidRPr="00CD0C76" w:rsidR="2E77387A">
              <w:rPr>
                <w:color w:val="auto"/>
                <w:spacing w:val="-2"/>
              </w:rPr>
              <w:t xml:space="preserve"> €</w:t>
            </w:r>
            <w:r w:rsidRPr="00CD0C76" w:rsidR="4D35EDE5">
              <w:rPr>
                <w:color w:val="auto"/>
                <w:spacing w:val="-2"/>
              </w:rPr>
              <w:t xml:space="preserve"> </w:t>
            </w:r>
            <w:r w:rsidRPr="00CD0C76" w:rsidR="2E77387A">
              <w:rPr>
                <w:color w:val="auto"/>
                <w:spacing w:val="-2"/>
              </w:rPr>
              <w:t>3,</w:t>
            </w:r>
            <w:r w:rsidRPr="76270F20" w:rsidR="05ED73D6">
              <w:rPr>
                <w:color w:val="auto"/>
              </w:rPr>
              <w:t>5</w:t>
            </w:r>
            <w:r w:rsidRPr="76270F20" w:rsidR="2E77387A">
              <w:rPr>
                <w:color w:val="auto"/>
              </w:rPr>
              <w:t>0</w:t>
            </w:r>
            <w:r w:rsidRPr="76270F20" w:rsidR="394C007F">
              <w:rPr>
                <w:color w:val="auto"/>
              </w:rPr>
              <w:t xml:space="preserve"> </w:t>
            </w:r>
          </w:p>
          <w:p w:rsidR="00723793" w:rsidP="00CD0C76" w:rsidRDefault="4BA24708" w14:paraId="4C836DBC" w14:textId="400AEB2C">
            <w:pPr>
              <w:rPr>
                <w:color w:val="auto"/>
                <w:spacing w:val="-2"/>
              </w:rPr>
            </w:pPr>
            <w:r w:rsidRPr="002434D5">
              <w:rPr>
                <w:color w:val="auto"/>
                <w:spacing w:val="-2"/>
              </w:rPr>
              <w:t xml:space="preserve">Enkel in het eerste leerjaar </w:t>
            </w:r>
            <w:r w:rsidRPr="76270F20">
              <w:rPr>
                <w:color w:val="auto"/>
                <w:spacing w:val="-2"/>
              </w:rPr>
              <w:t>is het zwemmen gratis.</w:t>
            </w:r>
          </w:p>
          <w:p w:rsidRPr="00B255C4" w:rsidR="002434D5" w:rsidP="00CD0C76" w:rsidRDefault="002434D5" w14:paraId="728317E0" w14:textId="7D4CB412">
            <w:pPr>
              <w:rPr>
                <w:color w:val="auto"/>
                <w:spacing w:val="-2"/>
              </w:rPr>
            </w:pPr>
          </w:p>
        </w:tc>
      </w:tr>
      <w:tr w:rsidRPr="007C6986" w:rsidR="007C6986" w:rsidTr="76270F20" w14:paraId="54CF3043" w14:textId="77777777">
        <w:trPr>
          <w:trHeight w:val="2355"/>
        </w:trPr>
        <w:tc>
          <w:tcPr>
            <w:tcW w:w="5104"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3BEC5900" w14:textId="5F81A1F2">
            <w:pPr>
              <w:rPr>
                <w:color w:val="auto"/>
                <w:spacing w:val="-2"/>
              </w:rPr>
            </w:pPr>
            <w:r w:rsidRPr="00D511F5">
              <w:rPr>
                <w:color w:val="auto"/>
                <w:spacing w:val="-2"/>
              </w:rPr>
              <w:t xml:space="preserve">Schoolreis </w:t>
            </w:r>
          </w:p>
          <w:p w:rsidRPr="00D511F5" w:rsidR="00A61801" w:rsidP="00541D54" w:rsidRDefault="00A61801" w14:paraId="46637627" w14:textId="77777777">
            <w:pPr>
              <w:tabs>
                <w:tab w:val="left" w:pos="1544"/>
              </w:tabs>
              <w:ind w:left="709"/>
              <w:rPr>
                <w:color w:val="auto"/>
                <w:spacing w:val="-2"/>
              </w:rPr>
            </w:pPr>
            <w:proofErr w:type="gramStart"/>
            <w:r w:rsidRPr="00D511F5">
              <w:rPr>
                <w:color w:val="auto"/>
                <w:spacing w:val="-2"/>
              </w:rPr>
              <w:t>kleuterklas</w:t>
            </w:r>
            <w:proofErr w:type="gramEnd"/>
            <w:r w:rsidRPr="00D511F5">
              <w:rPr>
                <w:color w:val="auto"/>
                <w:spacing w:val="-2"/>
              </w:rPr>
              <w:tab/>
            </w:r>
          </w:p>
          <w:p w:rsidRPr="00D511F5" w:rsidR="00A61801" w:rsidP="00541D54" w:rsidRDefault="00A61801" w14:paraId="70B87FAC" w14:textId="77777777">
            <w:pPr>
              <w:ind w:left="709"/>
              <w:rPr>
                <w:color w:val="auto"/>
                <w:spacing w:val="-2"/>
              </w:rPr>
            </w:pPr>
            <w:r w:rsidRPr="00D511F5">
              <w:rPr>
                <w:color w:val="auto"/>
                <w:spacing w:val="-2"/>
              </w:rPr>
              <w:t>1</w:t>
            </w:r>
            <w:r w:rsidRPr="00D511F5">
              <w:rPr>
                <w:color w:val="auto"/>
                <w:spacing w:val="-2"/>
                <w:vertAlign w:val="superscript"/>
              </w:rPr>
              <w:t>ste</w:t>
            </w:r>
            <w:r w:rsidRPr="00D511F5">
              <w:rPr>
                <w:color w:val="auto"/>
                <w:spacing w:val="-2"/>
              </w:rPr>
              <w:t xml:space="preserve"> en 2</w:t>
            </w:r>
            <w:r w:rsidRPr="00D511F5">
              <w:rPr>
                <w:color w:val="auto"/>
                <w:spacing w:val="-2"/>
                <w:vertAlign w:val="superscript"/>
              </w:rPr>
              <w:t>de</w:t>
            </w:r>
            <w:r w:rsidRPr="00D511F5">
              <w:rPr>
                <w:color w:val="auto"/>
                <w:spacing w:val="-2"/>
              </w:rPr>
              <w:t xml:space="preserve"> leerjaar</w:t>
            </w:r>
          </w:p>
          <w:p w:rsidRPr="00D511F5" w:rsidR="00A61801" w:rsidP="00541D54" w:rsidRDefault="00A61801" w14:paraId="7106CA97" w14:textId="77777777">
            <w:pPr>
              <w:ind w:left="709"/>
              <w:rPr>
                <w:color w:val="auto"/>
                <w:spacing w:val="-2"/>
              </w:rPr>
            </w:pPr>
            <w:r w:rsidRPr="00D511F5">
              <w:rPr>
                <w:color w:val="auto"/>
                <w:spacing w:val="-2"/>
              </w:rPr>
              <w:t>3</w:t>
            </w:r>
            <w:r w:rsidRPr="00D511F5">
              <w:rPr>
                <w:color w:val="auto"/>
                <w:spacing w:val="-2"/>
                <w:vertAlign w:val="superscript"/>
              </w:rPr>
              <w:t>de</w:t>
            </w:r>
            <w:r w:rsidRPr="00D511F5">
              <w:rPr>
                <w:color w:val="auto"/>
                <w:spacing w:val="-2"/>
              </w:rPr>
              <w:t xml:space="preserve"> en 4</w:t>
            </w:r>
            <w:r w:rsidRPr="00D511F5">
              <w:rPr>
                <w:color w:val="auto"/>
                <w:spacing w:val="-2"/>
                <w:vertAlign w:val="superscript"/>
              </w:rPr>
              <w:t>de</w:t>
            </w:r>
            <w:r w:rsidRPr="00D511F5">
              <w:rPr>
                <w:color w:val="auto"/>
                <w:spacing w:val="-2"/>
              </w:rPr>
              <w:t xml:space="preserve"> leerjaar</w:t>
            </w:r>
          </w:p>
          <w:p w:rsidRPr="00D511F5" w:rsidR="00A61801" w:rsidP="00541D54" w:rsidRDefault="00A61801" w14:paraId="2C96EC48" w14:textId="77777777">
            <w:pPr>
              <w:ind w:left="709"/>
              <w:rPr>
                <w:color w:val="auto"/>
                <w:spacing w:val="-2"/>
              </w:rPr>
            </w:pPr>
            <w:r w:rsidRPr="00D511F5">
              <w:rPr>
                <w:color w:val="auto"/>
                <w:spacing w:val="-2"/>
              </w:rPr>
              <w:t>5</w:t>
            </w:r>
            <w:r w:rsidRPr="00D511F5">
              <w:rPr>
                <w:color w:val="auto"/>
                <w:spacing w:val="-2"/>
                <w:vertAlign w:val="superscript"/>
              </w:rPr>
              <w:t>de</w:t>
            </w:r>
            <w:r w:rsidRPr="00D511F5">
              <w:rPr>
                <w:color w:val="auto"/>
                <w:spacing w:val="-2"/>
              </w:rPr>
              <w:t xml:space="preserve"> en 6</w:t>
            </w:r>
            <w:r w:rsidRPr="00D511F5">
              <w:rPr>
                <w:color w:val="auto"/>
                <w:spacing w:val="-2"/>
                <w:vertAlign w:val="superscript"/>
              </w:rPr>
              <w:t>de</w:t>
            </w:r>
            <w:r w:rsidRPr="00D511F5">
              <w:rPr>
                <w:color w:val="auto"/>
                <w:spacing w:val="-2"/>
              </w:rPr>
              <w:t xml:space="preserve"> leerjaar</w:t>
            </w:r>
          </w:p>
        </w:tc>
        <w:tc>
          <w:tcPr>
            <w:tcW w:w="5103" w:type="dxa"/>
            <w:tcBorders>
              <w:top w:val="single" w:color="auto" w:sz="4" w:space="0"/>
              <w:left w:val="single" w:color="auto" w:sz="4" w:space="0"/>
              <w:bottom w:val="single" w:color="auto" w:sz="4" w:space="0"/>
              <w:right w:val="single" w:color="auto" w:sz="4" w:space="0"/>
            </w:tcBorders>
          </w:tcPr>
          <w:p w:rsidRPr="00541D54" w:rsidR="00A61801" w:rsidP="002D1285" w:rsidRDefault="4B8E4587" w14:paraId="34F34F83" w14:textId="38C7E119">
            <w:pPr>
              <w:rPr>
                <w:b/>
                <w:bCs/>
                <w:color w:val="auto"/>
                <w:spacing w:val="-2"/>
              </w:rPr>
            </w:pPr>
            <w:r w:rsidRPr="00D511F5">
              <w:rPr>
                <w:color w:val="auto"/>
                <w:spacing w:val="-2"/>
              </w:rPr>
              <w:t xml:space="preserve"> </w:t>
            </w:r>
            <w:r w:rsidRPr="00541D54" w:rsidR="6FB254A2">
              <w:rPr>
                <w:b/>
                <w:bCs/>
                <w:color w:val="auto"/>
                <w:spacing w:val="-2"/>
              </w:rPr>
              <w:t>Wordt opgenomen in de maximum factuur</w:t>
            </w:r>
          </w:p>
          <w:p w:rsidRPr="002434D5" w:rsidR="00A61801" w:rsidP="76270F20" w:rsidRDefault="4B8E4587" w14:paraId="6C882F24" w14:textId="7F17F6FA">
            <w:pPr>
              <w:rPr>
                <w:color w:val="auto"/>
                <w:spacing w:val="-2"/>
              </w:rPr>
            </w:pPr>
            <w:r w:rsidRPr="76270F20">
              <w:rPr>
                <w:color w:val="auto"/>
              </w:rPr>
              <w:t>+/</w:t>
            </w:r>
            <w:proofErr w:type="gramStart"/>
            <w:r w:rsidRPr="76270F20">
              <w:rPr>
                <w:color w:val="auto"/>
              </w:rPr>
              <w:t>-  €</w:t>
            </w:r>
            <w:proofErr w:type="gramEnd"/>
            <w:r w:rsidRPr="76270F20">
              <w:rPr>
                <w:color w:val="auto"/>
              </w:rPr>
              <w:t xml:space="preserve"> 2</w:t>
            </w:r>
            <w:r w:rsidRPr="76270F20" w:rsidR="4BA24708">
              <w:rPr>
                <w:color w:val="auto"/>
              </w:rPr>
              <w:t>5</w:t>
            </w:r>
          </w:p>
          <w:p w:rsidRPr="002434D5" w:rsidR="00A61801" w:rsidP="76270F20" w:rsidRDefault="4B8E4587" w14:paraId="3F85670C" w14:textId="616149BD">
            <w:pPr>
              <w:rPr>
                <w:color w:val="auto"/>
                <w:spacing w:val="-2"/>
              </w:rPr>
            </w:pPr>
            <w:r w:rsidRPr="76270F20">
              <w:rPr>
                <w:color w:val="auto"/>
              </w:rPr>
              <w:t>+/</w:t>
            </w:r>
            <w:proofErr w:type="gramStart"/>
            <w:r w:rsidRPr="76270F20">
              <w:rPr>
                <w:color w:val="auto"/>
              </w:rPr>
              <w:t>-  €</w:t>
            </w:r>
            <w:proofErr w:type="gramEnd"/>
            <w:r w:rsidRPr="76270F20">
              <w:rPr>
                <w:color w:val="auto"/>
              </w:rPr>
              <w:t xml:space="preserve"> </w:t>
            </w:r>
            <w:r w:rsidRPr="76270F20" w:rsidR="4BA24708">
              <w:rPr>
                <w:color w:val="auto"/>
              </w:rPr>
              <w:t>30</w:t>
            </w:r>
          </w:p>
          <w:p w:rsidRPr="002434D5" w:rsidR="00A61801" w:rsidP="76270F20" w:rsidRDefault="4B8E4587" w14:paraId="7BCF11A5" w14:textId="69C1B183">
            <w:pPr>
              <w:rPr>
                <w:color w:val="auto"/>
                <w:spacing w:val="-2"/>
              </w:rPr>
            </w:pPr>
            <w:r w:rsidRPr="76270F20">
              <w:rPr>
                <w:color w:val="auto"/>
              </w:rPr>
              <w:t>+/</w:t>
            </w:r>
            <w:proofErr w:type="gramStart"/>
            <w:r w:rsidRPr="76270F20">
              <w:rPr>
                <w:color w:val="auto"/>
              </w:rPr>
              <w:t>-  €</w:t>
            </w:r>
            <w:proofErr w:type="gramEnd"/>
            <w:r w:rsidRPr="76270F20">
              <w:rPr>
                <w:color w:val="auto"/>
              </w:rPr>
              <w:t xml:space="preserve"> </w:t>
            </w:r>
            <w:r w:rsidRPr="76270F20" w:rsidR="4BA24708">
              <w:rPr>
                <w:color w:val="auto"/>
              </w:rPr>
              <w:t>30</w:t>
            </w:r>
          </w:p>
          <w:p w:rsidRPr="00D511F5" w:rsidR="00A61801" w:rsidP="002D1285" w:rsidRDefault="4B8E4587" w14:paraId="51E4E26C" w14:textId="3F84BA56">
            <w:pPr>
              <w:rPr>
                <w:color w:val="auto"/>
                <w:spacing w:val="-2"/>
              </w:rPr>
            </w:pPr>
            <w:r w:rsidRPr="76270F20">
              <w:rPr>
                <w:color w:val="auto"/>
              </w:rPr>
              <w:t>+/</w:t>
            </w:r>
            <w:proofErr w:type="gramStart"/>
            <w:r w:rsidRPr="76270F20">
              <w:rPr>
                <w:color w:val="auto"/>
              </w:rPr>
              <w:t>-  €</w:t>
            </w:r>
            <w:proofErr w:type="gramEnd"/>
            <w:r w:rsidRPr="76270F20">
              <w:rPr>
                <w:color w:val="auto"/>
              </w:rPr>
              <w:t xml:space="preserve"> </w:t>
            </w:r>
            <w:r w:rsidRPr="76270F20" w:rsidR="4BA24708">
              <w:rPr>
                <w:color w:val="auto"/>
              </w:rPr>
              <w:t>30</w:t>
            </w:r>
          </w:p>
        </w:tc>
      </w:tr>
      <w:tr w:rsidRPr="007C6986" w:rsidR="007C6986" w:rsidTr="76270F20" w14:paraId="6F196120" w14:textId="77777777">
        <w:trPr>
          <w:trHeight w:val="891"/>
        </w:trPr>
        <w:tc>
          <w:tcPr>
            <w:tcW w:w="5104"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2B7B4AD0" w14:textId="77777777">
            <w:pPr>
              <w:rPr>
                <w:color w:val="auto"/>
                <w:spacing w:val="-2"/>
              </w:rPr>
            </w:pPr>
            <w:proofErr w:type="gramStart"/>
            <w:r w:rsidRPr="00D511F5">
              <w:rPr>
                <w:color w:val="auto"/>
                <w:spacing w:val="-2"/>
              </w:rPr>
              <w:t>Jeugdauteur :</w:t>
            </w:r>
            <w:proofErr w:type="gramEnd"/>
          </w:p>
          <w:p w:rsidRPr="00D511F5" w:rsidR="00A61801" w:rsidP="002D1285" w:rsidRDefault="00A61801" w14:paraId="33F1EA8D" w14:textId="77777777">
            <w:pPr>
              <w:rPr>
                <w:color w:val="auto"/>
                <w:spacing w:val="-2"/>
              </w:rPr>
            </w:pPr>
            <w:r w:rsidRPr="00D511F5">
              <w:rPr>
                <w:color w:val="auto"/>
                <w:spacing w:val="-2"/>
              </w:rPr>
              <w:t>1</w:t>
            </w:r>
            <w:r w:rsidRPr="00D511F5">
              <w:rPr>
                <w:color w:val="auto"/>
                <w:spacing w:val="-2"/>
                <w:vertAlign w:val="superscript"/>
              </w:rPr>
              <w:t>ste</w:t>
            </w:r>
            <w:r w:rsidRPr="00D511F5">
              <w:rPr>
                <w:color w:val="auto"/>
                <w:spacing w:val="-2"/>
              </w:rPr>
              <w:t xml:space="preserve"> tot 6</w:t>
            </w:r>
            <w:r w:rsidRPr="00D511F5">
              <w:rPr>
                <w:color w:val="auto"/>
                <w:spacing w:val="-2"/>
                <w:vertAlign w:val="superscript"/>
              </w:rPr>
              <w:t>de</w:t>
            </w:r>
            <w:r w:rsidRPr="00D511F5">
              <w:rPr>
                <w:color w:val="auto"/>
                <w:spacing w:val="-2"/>
              </w:rPr>
              <w:t xml:space="preserve"> leerjaar </w:t>
            </w:r>
          </w:p>
        </w:tc>
        <w:tc>
          <w:tcPr>
            <w:tcW w:w="5103"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62BFE6A8" w14:textId="77777777">
            <w:pPr>
              <w:rPr>
                <w:color w:val="auto"/>
                <w:spacing w:val="-2"/>
              </w:rPr>
            </w:pPr>
          </w:p>
          <w:p w:rsidRPr="00D511F5" w:rsidR="00A61801" w:rsidP="002D1285" w:rsidRDefault="00A61801" w14:paraId="7700A726" w14:textId="77777777">
            <w:pPr>
              <w:rPr>
                <w:color w:val="auto"/>
                <w:spacing w:val="-2"/>
              </w:rPr>
            </w:pPr>
            <w:r w:rsidRPr="00D511F5">
              <w:rPr>
                <w:color w:val="auto"/>
                <w:spacing w:val="-2"/>
              </w:rPr>
              <w:t>+/</w:t>
            </w:r>
            <w:proofErr w:type="gramStart"/>
            <w:r w:rsidRPr="00D511F5">
              <w:rPr>
                <w:color w:val="auto"/>
                <w:spacing w:val="-2"/>
              </w:rPr>
              <w:t>-  €</w:t>
            </w:r>
            <w:proofErr w:type="gramEnd"/>
            <w:r w:rsidRPr="00D511F5">
              <w:rPr>
                <w:color w:val="auto"/>
                <w:spacing w:val="-2"/>
              </w:rPr>
              <w:t xml:space="preserve"> 1</w:t>
            </w:r>
          </w:p>
        </w:tc>
      </w:tr>
      <w:tr w:rsidRPr="007C6986" w:rsidR="007C6986" w:rsidTr="76270F20" w14:paraId="24F08B72" w14:textId="77777777">
        <w:trPr>
          <w:trHeight w:val="345"/>
        </w:trPr>
        <w:tc>
          <w:tcPr>
            <w:tcW w:w="5104"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3BB00070" w14:textId="77777777">
            <w:pPr>
              <w:rPr>
                <w:color w:val="auto"/>
                <w:spacing w:val="-2"/>
              </w:rPr>
            </w:pPr>
            <w:r w:rsidRPr="00D511F5">
              <w:rPr>
                <w:color w:val="auto"/>
                <w:spacing w:val="-2"/>
              </w:rPr>
              <w:t>Culturele uitstap</w:t>
            </w:r>
          </w:p>
        </w:tc>
        <w:tc>
          <w:tcPr>
            <w:tcW w:w="5103"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6A0D8D3F" w14:textId="77777777">
            <w:pPr>
              <w:rPr>
                <w:color w:val="auto"/>
                <w:spacing w:val="-2"/>
              </w:rPr>
            </w:pPr>
            <w:r w:rsidRPr="00D511F5">
              <w:rPr>
                <w:color w:val="auto"/>
                <w:spacing w:val="-2"/>
              </w:rPr>
              <w:t>+/</w:t>
            </w:r>
            <w:proofErr w:type="gramStart"/>
            <w:r w:rsidRPr="00D511F5">
              <w:rPr>
                <w:color w:val="auto"/>
                <w:spacing w:val="-2"/>
              </w:rPr>
              <w:t>-  €</w:t>
            </w:r>
            <w:proofErr w:type="gramEnd"/>
            <w:r w:rsidRPr="00D511F5">
              <w:rPr>
                <w:color w:val="auto"/>
                <w:spacing w:val="-2"/>
              </w:rPr>
              <w:t xml:space="preserve">     5</w:t>
            </w:r>
          </w:p>
        </w:tc>
      </w:tr>
      <w:tr w:rsidRPr="007C6986" w:rsidR="007C6986" w:rsidTr="76270F20" w14:paraId="13CB631F" w14:textId="77777777">
        <w:trPr>
          <w:trHeight w:val="619"/>
        </w:trPr>
        <w:tc>
          <w:tcPr>
            <w:tcW w:w="5104"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3B225AEC" w14:textId="2B50B76D">
            <w:pPr>
              <w:rPr>
                <w:color w:val="auto"/>
                <w:spacing w:val="-2"/>
              </w:rPr>
            </w:pPr>
            <w:r w:rsidRPr="00D511F5">
              <w:rPr>
                <w:color w:val="auto"/>
                <w:spacing w:val="-2"/>
              </w:rPr>
              <w:t>Sport</w:t>
            </w:r>
            <w:r w:rsidR="00EC3730">
              <w:rPr>
                <w:color w:val="auto"/>
                <w:spacing w:val="-2"/>
              </w:rPr>
              <w:t>activiteit</w:t>
            </w:r>
            <w:r w:rsidRPr="00D511F5">
              <w:rPr>
                <w:color w:val="auto"/>
                <w:spacing w:val="-2"/>
              </w:rPr>
              <w:t xml:space="preserve"> </w:t>
            </w:r>
            <w:r w:rsidRPr="00CD0C76" w:rsidR="009F42CC">
              <w:rPr>
                <w:color w:val="auto"/>
                <w:spacing w:val="-2"/>
              </w:rPr>
              <w:t>MOEV</w:t>
            </w:r>
            <w:r w:rsidRPr="00D511F5">
              <w:rPr>
                <w:color w:val="auto"/>
                <w:spacing w:val="-2"/>
              </w:rPr>
              <w:t xml:space="preserve"> </w:t>
            </w:r>
          </w:p>
        </w:tc>
        <w:tc>
          <w:tcPr>
            <w:tcW w:w="5103"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3006E6A7" w14:textId="77777777">
            <w:pPr>
              <w:rPr>
                <w:color w:val="auto"/>
                <w:spacing w:val="-2"/>
              </w:rPr>
            </w:pPr>
            <w:r w:rsidRPr="00D511F5">
              <w:rPr>
                <w:color w:val="auto"/>
                <w:spacing w:val="-2"/>
              </w:rPr>
              <w:t>+/- €    3,5 - 4</w:t>
            </w:r>
          </w:p>
        </w:tc>
      </w:tr>
      <w:tr w:rsidRPr="007C6986" w:rsidR="007C6986" w:rsidTr="76270F20" w14:paraId="490F66FF" w14:textId="77777777">
        <w:trPr>
          <w:trHeight w:val="1124"/>
        </w:trPr>
        <w:tc>
          <w:tcPr>
            <w:tcW w:w="5104" w:type="dxa"/>
            <w:tcBorders>
              <w:top w:val="single" w:color="auto" w:sz="4" w:space="0"/>
              <w:left w:val="single" w:color="auto" w:sz="4" w:space="0"/>
              <w:bottom w:val="single" w:color="auto" w:sz="4" w:space="0"/>
              <w:right w:val="single" w:color="auto" w:sz="4" w:space="0"/>
            </w:tcBorders>
          </w:tcPr>
          <w:p w:rsidRPr="00D511F5" w:rsidR="00A61801" w:rsidP="002D1285" w:rsidRDefault="4B8E4587" w14:paraId="7CA6568D" w14:textId="77777777">
            <w:pPr>
              <w:rPr>
                <w:color w:val="auto"/>
                <w:spacing w:val="-2"/>
              </w:rPr>
            </w:pPr>
            <w:proofErr w:type="gramStart"/>
            <w:r w:rsidRPr="76270F20">
              <w:rPr>
                <w:color w:val="auto"/>
              </w:rPr>
              <w:t>Busvervoer :</w:t>
            </w:r>
            <w:proofErr w:type="gramEnd"/>
            <w:r w:rsidRPr="76270F20">
              <w:rPr>
                <w:color w:val="auto"/>
              </w:rPr>
              <w:t xml:space="preserve"> </w:t>
            </w:r>
          </w:p>
          <w:p w:rsidRPr="00D511F5" w:rsidR="00A61801" w:rsidP="76270F20" w:rsidRDefault="4B8E4587" w14:paraId="14536B91" w14:textId="77777777">
            <w:pPr>
              <w:pStyle w:val="Lijstalinea"/>
              <w:spacing w:before="240" w:beforeAutospacing="1" w:after="240" w:afterAutospacing="1" w:line="300" w:lineRule="auto"/>
              <w:rPr>
                <w:color w:val="auto"/>
              </w:rPr>
            </w:pPr>
            <w:proofErr w:type="gramStart"/>
            <w:r w:rsidRPr="76270F20">
              <w:rPr>
                <w:color w:val="auto"/>
              </w:rPr>
              <w:t>schoolomgeving</w:t>
            </w:r>
            <w:proofErr w:type="gramEnd"/>
            <w:r w:rsidRPr="76270F20">
              <w:rPr>
                <w:color w:val="auto"/>
              </w:rPr>
              <w:t xml:space="preserve"> (Lokeren, Dendermonde, …)</w:t>
            </w:r>
          </w:p>
          <w:p w:rsidRPr="00D511F5" w:rsidR="00A61801" w:rsidP="76270F20" w:rsidRDefault="4B8E4587" w14:paraId="5F525564" w14:textId="77777777">
            <w:pPr>
              <w:pStyle w:val="Lijstalinea"/>
              <w:spacing w:before="240" w:beforeAutospacing="1" w:after="240" w:afterAutospacing="1" w:line="300" w:lineRule="auto"/>
              <w:rPr>
                <w:color w:val="auto"/>
                <w:spacing w:val="-2"/>
              </w:rPr>
            </w:pPr>
            <w:r w:rsidRPr="76270F20">
              <w:rPr>
                <w:color w:val="auto"/>
              </w:rPr>
              <w:t xml:space="preserve">Oost-Vlaanderen (Gent, </w:t>
            </w:r>
            <w:proofErr w:type="gramStart"/>
            <w:r w:rsidRPr="76270F20">
              <w:rPr>
                <w:color w:val="auto"/>
              </w:rPr>
              <w:t>Wachtebeke,…</w:t>
            </w:r>
            <w:proofErr w:type="gramEnd"/>
            <w:r w:rsidRPr="76270F20">
              <w:rPr>
                <w:color w:val="auto"/>
              </w:rPr>
              <w:t>)</w:t>
            </w:r>
          </w:p>
        </w:tc>
        <w:tc>
          <w:tcPr>
            <w:tcW w:w="5103"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74A2D49C" w14:textId="77777777">
            <w:pPr>
              <w:rPr>
                <w:color w:val="auto"/>
                <w:spacing w:val="-2"/>
              </w:rPr>
            </w:pPr>
          </w:p>
          <w:p w:rsidRPr="00E05489" w:rsidR="00A61801" w:rsidP="76270F20" w:rsidRDefault="68258FC6" w14:paraId="25C36B78" w14:textId="1B0E65F6">
            <w:pPr>
              <w:pStyle w:val="Lijstalinea"/>
              <w:spacing w:before="240" w:beforeAutospacing="1" w:after="240" w:afterAutospacing="1" w:line="300" w:lineRule="auto"/>
              <w:rPr>
                <w:color w:val="auto"/>
              </w:rPr>
            </w:pPr>
            <w:r w:rsidRPr="76270F20">
              <w:rPr>
                <w:color w:val="auto"/>
              </w:rPr>
              <w:t xml:space="preserve">+/- € </w:t>
            </w:r>
            <w:r w:rsidRPr="76270F20" w:rsidR="1491C9F1">
              <w:rPr>
                <w:color w:val="auto"/>
              </w:rPr>
              <w:t>9</w:t>
            </w:r>
          </w:p>
          <w:p w:rsidRPr="00D511F5" w:rsidR="00A61801" w:rsidP="76270F20" w:rsidRDefault="68258FC6" w14:paraId="54FEABBD" w14:textId="118F4B98">
            <w:pPr>
              <w:pStyle w:val="Lijstalinea"/>
              <w:spacing w:before="240" w:beforeAutospacing="1" w:after="240" w:afterAutospacing="1" w:line="300" w:lineRule="auto"/>
              <w:rPr>
                <w:color w:val="auto"/>
                <w:spacing w:val="-2"/>
              </w:rPr>
            </w:pPr>
            <w:r w:rsidRPr="76270F20">
              <w:rPr>
                <w:color w:val="auto"/>
              </w:rPr>
              <w:t>+/- € 1</w:t>
            </w:r>
            <w:r w:rsidRPr="76270F20" w:rsidR="1491C9F1">
              <w:rPr>
                <w:color w:val="auto"/>
              </w:rPr>
              <w:t>5</w:t>
            </w:r>
          </w:p>
        </w:tc>
      </w:tr>
      <w:tr w:rsidRPr="007C6986" w:rsidR="007C6986" w:rsidTr="76270F20" w14:paraId="5790C52B" w14:textId="77777777">
        <w:trPr>
          <w:trHeight w:val="1091"/>
        </w:trPr>
        <w:tc>
          <w:tcPr>
            <w:tcW w:w="5104" w:type="dxa"/>
            <w:tcBorders>
              <w:top w:val="single" w:color="auto" w:sz="4" w:space="0"/>
              <w:left w:val="single" w:color="auto" w:sz="4" w:space="0"/>
              <w:bottom w:val="single" w:color="auto" w:sz="4" w:space="0"/>
              <w:right w:val="single" w:color="auto" w:sz="4" w:space="0"/>
            </w:tcBorders>
          </w:tcPr>
          <w:p w:rsidRPr="00D511F5" w:rsidR="00A61801" w:rsidP="002D1285" w:rsidRDefault="4B8E4587" w14:paraId="6EEF2FB5" w14:textId="77777777">
            <w:pPr>
              <w:rPr>
                <w:color w:val="auto"/>
                <w:spacing w:val="-2"/>
              </w:rPr>
            </w:pPr>
            <w:proofErr w:type="gramStart"/>
            <w:r w:rsidRPr="76270F20">
              <w:rPr>
                <w:color w:val="auto"/>
              </w:rPr>
              <w:t>Gymkledij  (</w:t>
            </w:r>
            <w:proofErr w:type="gramEnd"/>
            <w:r w:rsidRPr="76270F20">
              <w:rPr>
                <w:color w:val="auto"/>
              </w:rPr>
              <w:t>kan enkel op de school gekocht worden)</w:t>
            </w:r>
          </w:p>
          <w:p w:rsidRPr="00D511F5" w:rsidR="00A61801" w:rsidP="002D1285" w:rsidRDefault="6F6E12DB" w14:paraId="6906223F" w14:textId="485E2CBD">
            <w:pPr>
              <w:rPr>
                <w:color w:val="auto"/>
                <w:spacing w:val="-2"/>
              </w:rPr>
            </w:pPr>
            <w:r w:rsidRPr="009572D4">
              <w:rPr>
                <w:color w:val="auto"/>
                <w:spacing w:val="-2"/>
              </w:rPr>
              <w:t>T-shirt (verplicht)</w:t>
            </w:r>
            <w:r w:rsidRPr="009572D4" w:rsidR="68258FC6">
              <w:rPr>
                <w:color w:val="auto"/>
                <w:spacing w:val="-2"/>
              </w:rPr>
              <w:t>: eenmalig krijgt je kind een T-shirt gratis in het eerste leerjaar of bij een nieuwe instap op school.</w:t>
            </w:r>
          </w:p>
        </w:tc>
        <w:tc>
          <w:tcPr>
            <w:tcW w:w="5103" w:type="dxa"/>
            <w:tcBorders>
              <w:top w:val="single" w:color="auto" w:sz="4" w:space="0"/>
              <w:left w:val="single" w:color="auto" w:sz="4" w:space="0"/>
              <w:bottom w:val="single" w:color="auto" w:sz="4" w:space="0"/>
              <w:right w:val="single" w:color="auto" w:sz="4" w:space="0"/>
            </w:tcBorders>
          </w:tcPr>
          <w:p w:rsidRPr="00D511F5" w:rsidR="00A61801" w:rsidP="002D1285" w:rsidRDefault="00A61801" w14:paraId="2B5CAF84" w14:textId="77777777">
            <w:pPr>
              <w:rPr>
                <w:color w:val="auto"/>
                <w:spacing w:val="-2"/>
              </w:rPr>
            </w:pPr>
          </w:p>
          <w:p w:rsidRPr="00D511F5" w:rsidR="00A61801" w:rsidP="002D1285" w:rsidRDefault="4B8E4587" w14:paraId="1DC6329F" w14:textId="77777777">
            <w:pPr>
              <w:rPr>
                <w:color w:val="auto"/>
                <w:spacing w:val="-2"/>
              </w:rPr>
            </w:pPr>
            <w:r w:rsidRPr="76270F20">
              <w:rPr>
                <w:color w:val="auto"/>
              </w:rPr>
              <w:t xml:space="preserve">+/- </w:t>
            </w:r>
            <w:proofErr w:type="gramStart"/>
            <w:r w:rsidRPr="76270F20">
              <w:rPr>
                <w:color w:val="auto"/>
              </w:rPr>
              <w:t>€  9</w:t>
            </w:r>
            <w:proofErr w:type="gramEnd"/>
          </w:p>
        </w:tc>
      </w:tr>
    </w:tbl>
    <w:p w:rsidRPr="007C6986" w:rsidR="007C6986" w:rsidP="76270F20" w:rsidRDefault="007C6986" w14:paraId="42E00413" w14:textId="77777777">
      <w:pPr>
        <w:pStyle w:val="Opsomming"/>
        <w:numPr>
          <w:ilvl w:val="0"/>
          <w:numId w:val="0"/>
        </w:numPr>
        <w:spacing w:before="200"/>
        <w:ind w:left="340"/>
        <w:rPr>
          <w:b/>
          <w:bCs/>
          <w:color w:val="auto"/>
        </w:rPr>
      </w:pPr>
    </w:p>
    <w:p w:rsidRPr="007C6986" w:rsidR="007C6986" w:rsidP="76270F20" w:rsidRDefault="007C6986" w14:paraId="276D5E2F" w14:textId="77777777">
      <w:pPr>
        <w:pStyle w:val="Opsomming"/>
        <w:numPr>
          <w:ilvl w:val="0"/>
          <w:numId w:val="0"/>
        </w:numPr>
        <w:spacing w:before="200"/>
        <w:ind w:left="340"/>
        <w:rPr>
          <w:b/>
          <w:bCs/>
          <w:color w:val="auto"/>
        </w:rPr>
      </w:pPr>
    </w:p>
    <w:p w:rsidRPr="000D14DC" w:rsidR="00A11E63" w:rsidP="76270F20" w:rsidRDefault="717ACD0F" w14:paraId="0CC0BC28" w14:textId="27F07ACC">
      <w:pPr>
        <w:pStyle w:val="Opsomming"/>
        <w:spacing w:before="200"/>
        <w:rPr>
          <w:b/>
          <w:bCs/>
          <w:lang w:val="nl-NL"/>
        </w:rPr>
      </w:pPr>
      <w:r w:rsidRPr="76270F20">
        <w:rPr>
          <w:b/>
          <w:bCs/>
          <w:lang w:val="nl-NL"/>
        </w:rPr>
        <w:t>Niet-verplicht aanbod</w:t>
      </w:r>
    </w:p>
    <w:tbl>
      <w:tblPr>
        <w:tblW w:w="10207"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13" w:type="dxa"/>
          <w:bottom w:w="113" w:type="dxa"/>
          <w:right w:w="113" w:type="dxa"/>
        </w:tblCellMar>
        <w:tblLook w:val="0000" w:firstRow="0" w:lastRow="0" w:firstColumn="0" w:lastColumn="0" w:noHBand="0" w:noVBand="0"/>
      </w:tblPr>
      <w:tblGrid>
        <w:gridCol w:w="5104"/>
        <w:gridCol w:w="5103"/>
      </w:tblGrid>
      <w:tr w:rsidRPr="003D7CF9" w:rsidR="007C6986" w:rsidTr="76270F20" w14:paraId="34EF1B08" w14:textId="77777777">
        <w:trPr>
          <w:trHeight w:val="909"/>
        </w:trPr>
        <w:tc>
          <w:tcPr>
            <w:tcW w:w="10207" w:type="dxa"/>
            <w:gridSpan w:val="2"/>
            <w:tcBorders>
              <w:top w:val="single" w:color="auto" w:sz="4" w:space="0"/>
              <w:left w:val="single" w:color="auto" w:sz="4" w:space="0"/>
              <w:bottom w:val="single" w:color="auto" w:sz="4" w:space="0"/>
              <w:right w:val="single" w:color="auto" w:sz="4" w:space="0"/>
            </w:tcBorders>
          </w:tcPr>
          <w:p w:rsidRPr="00D511F5" w:rsidR="007C6986" w:rsidP="76270F20" w:rsidRDefault="3D4A6B2C" w14:paraId="7B557D1C" w14:textId="3A448F84">
            <w:pPr>
              <w:jc w:val="center"/>
              <w:rPr>
                <w:spacing w:val="-2"/>
              </w:rPr>
            </w:pPr>
            <w:r w:rsidRPr="76270F20">
              <w:rPr>
                <w:spacing w:val="-2"/>
              </w:rPr>
              <w:t>De school biedt diensten aan waarvan de ouders vrijwillig gebruik kunnen maken.</w:t>
            </w:r>
          </w:p>
          <w:p w:rsidRPr="00D511F5" w:rsidR="007C6986" w:rsidP="76270F20" w:rsidRDefault="3D4A6B2C" w14:paraId="19ADA066" w14:textId="77777777">
            <w:pPr>
              <w:jc w:val="center"/>
              <w:rPr>
                <w:b/>
                <w:bCs/>
                <w:spacing w:val="-2"/>
              </w:rPr>
            </w:pPr>
            <w:r w:rsidRPr="76270F20">
              <w:rPr>
                <w:spacing w:val="-2"/>
              </w:rPr>
              <w:t>Je kan vrij intekenen op:</w:t>
            </w:r>
          </w:p>
        </w:tc>
      </w:tr>
      <w:tr w:rsidRPr="003D7CF9" w:rsidR="007C6986" w:rsidTr="76270F20" w14:paraId="46417A21" w14:textId="77777777">
        <w:trPr>
          <w:trHeight w:val="515"/>
        </w:trPr>
        <w:tc>
          <w:tcPr>
            <w:tcW w:w="5104" w:type="dxa"/>
            <w:tcBorders>
              <w:top w:val="single" w:color="auto" w:sz="4" w:space="0"/>
              <w:left w:val="single" w:color="auto" w:sz="4" w:space="0"/>
              <w:bottom w:val="single" w:color="auto" w:sz="4" w:space="0"/>
              <w:right w:val="single" w:color="auto" w:sz="4" w:space="0"/>
            </w:tcBorders>
          </w:tcPr>
          <w:p w:rsidRPr="00717D58" w:rsidR="007C6986" w:rsidP="00F75B6F" w:rsidRDefault="007C6986" w14:paraId="1A7C0994" w14:textId="1D45F910">
            <w:pPr>
              <w:rPr>
                <w:spacing w:val="-2"/>
              </w:rPr>
            </w:pPr>
          </w:p>
        </w:tc>
        <w:tc>
          <w:tcPr>
            <w:tcW w:w="5103" w:type="dxa"/>
            <w:tcBorders>
              <w:top w:val="single" w:color="auto" w:sz="4" w:space="0"/>
              <w:left w:val="single" w:color="auto" w:sz="4" w:space="0"/>
              <w:bottom w:val="single" w:color="auto" w:sz="4" w:space="0"/>
              <w:right w:val="single" w:color="auto" w:sz="4" w:space="0"/>
            </w:tcBorders>
          </w:tcPr>
          <w:p w:rsidRPr="00717D58" w:rsidR="007C6986" w:rsidP="00CD0C76" w:rsidRDefault="3BC2E8EB" w14:paraId="63120B1E" w14:textId="5DE0C404">
            <w:pPr>
              <w:rPr>
                <w:spacing w:val="-2"/>
              </w:rPr>
            </w:pPr>
            <w:r>
              <w:t xml:space="preserve">Voor </w:t>
            </w:r>
            <w:r w:rsidR="35E5749F">
              <w:t xml:space="preserve">alle </w:t>
            </w:r>
            <w:r>
              <w:t>tijdschriften en uitgaven verwijzen we naar de flyers die meegegeven worden.</w:t>
            </w:r>
          </w:p>
        </w:tc>
      </w:tr>
      <w:tr w:rsidRPr="003D7CF9" w:rsidR="007C6986" w:rsidTr="76270F20" w14:paraId="367C215E" w14:textId="77777777">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3D4A6B2C" w14:paraId="58F723F8" w14:textId="77777777">
            <w:r>
              <w:t xml:space="preserve">Warme maaltijd </w:t>
            </w:r>
          </w:p>
        </w:tc>
        <w:tc>
          <w:tcPr>
            <w:tcW w:w="5103" w:type="dxa"/>
            <w:tcBorders>
              <w:top w:val="single" w:color="auto" w:sz="4" w:space="0"/>
              <w:left w:val="single" w:color="auto" w:sz="4" w:space="0"/>
              <w:bottom w:val="single" w:color="auto" w:sz="4" w:space="0"/>
              <w:right w:val="single" w:color="auto" w:sz="4" w:space="0"/>
            </w:tcBorders>
            <w:shd w:val="clear" w:color="auto" w:fill="FFFFFF" w:themeFill="background1"/>
          </w:tcPr>
          <w:p w:rsidRPr="00D21B28" w:rsidR="007C6986" w:rsidP="76270F20" w:rsidRDefault="3D4A6B2C" w14:paraId="1C2BD516" w14:textId="1C5437FB">
            <w:pPr>
              <w:rPr>
                <w:highlight w:val="yellow"/>
                <w:shd w:val="clear" w:color="auto" w:fill="FFE599" w:themeFill="accent4" w:themeFillTint="66"/>
              </w:rPr>
            </w:pPr>
            <w:proofErr w:type="gramStart"/>
            <w:r w:rsidRPr="76270F20">
              <w:rPr>
                <w:highlight w:val="yellow"/>
              </w:rPr>
              <w:t>Kleuters:  €</w:t>
            </w:r>
            <w:proofErr w:type="gramEnd"/>
            <w:r w:rsidRPr="76270F20">
              <w:rPr>
                <w:highlight w:val="yellow"/>
              </w:rPr>
              <w:t xml:space="preserve"> 3</w:t>
            </w:r>
            <w:r w:rsidRPr="76270F20" w:rsidR="791597AF">
              <w:rPr>
                <w:highlight w:val="yellow"/>
              </w:rPr>
              <w:t>,</w:t>
            </w:r>
            <w:r w:rsidRPr="76270F20" w:rsidR="11055E3A">
              <w:rPr>
                <w:highlight w:val="yellow"/>
              </w:rPr>
              <w:t>60</w:t>
            </w:r>
          </w:p>
          <w:p w:rsidRPr="00D511F5" w:rsidR="007C6986" w:rsidP="76270F20" w:rsidRDefault="3D4A6B2C" w14:paraId="589A675C" w14:textId="06CB6DB3">
            <w:pPr>
              <w:rPr>
                <w:highlight w:val="yellow"/>
              </w:rPr>
            </w:pPr>
            <w:r w:rsidRPr="76270F20">
              <w:rPr>
                <w:highlight w:val="yellow"/>
              </w:rPr>
              <w:t>Lagere school: € 3,</w:t>
            </w:r>
            <w:r w:rsidRPr="76270F20" w:rsidR="397B6349">
              <w:rPr>
                <w:highlight w:val="yellow"/>
              </w:rPr>
              <w:t>90</w:t>
            </w:r>
          </w:p>
        </w:tc>
      </w:tr>
      <w:tr w:rsidRPr="00DC7822" w:rsidR="007C6986" w:rsidTr="76270F20" w14:paraId="7FFABE9C" w14:textId="77777777">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5318F108" w14:textId="77777777">
            <w:pPr>
              <w:rPr>
                <w:spacing w:val="-2"/>
              </w:rPr>
            </w:pPr>
            <w:r w:rsidRPr="00D511F5">
              <w:rPr>
                <w:spacing w:val="-2"/>
              </w:rPr>
              <w:t>Soep</w:t>
            </w:r>
          </w:p>
        </w:tc>
        <w:tc>
          <w:tcPr>
            <w:tcW w:w="5103" w:type="dxa"/>
            <w:tcBorders>
              <w:top w:val="single" w:color="auto" w:sz="4" w:space="0"/>
              <w:left w:val="single" w:color="auto" w:sz="4" w:space="0"/>
              <w:bottom w:val="single" w:color="auto" w:sz="4" w:space="0"/>
              <w:right w:val="single" w:color="auto" w:sz="4" w:space="0"/>
            </w:tcBorders>
          </w:tcPr>
          <w:p w:rsidRPr="00DC7822" w:rsidR="007C6986" w:rsidP="002D1285" w:rsidRDefault="007C6986" w14:paraId="7EE3B098" w14:textId="645FDD78">
            <w:pPr>
              <w:rPr>
                <w:spacing w:val="-2"/>
              </w:rPr>
            </w:pPr>
            <w:r w:rsidRPr="00DC7822">
              <w:rPr>
                <w:spacing w:val="-2"/>
              </w:rPr>
              <w:t>+/- € 0,</w:t>
            </w:r>
            <w:r w:rsidR="00081614">
              <w:rPr>
                <w:spacing w:val="-2"/>
              </w:rPr>
              <w:t>6</w:t>
            </w:r>
            <w:r w:rsidRPr="00DC7822">
              <w:rPr>
                <w:spacing w:val="-2"/>
              </w:rPr>
              <w:t>0</w:t>
            </w:r>
          </w:p>
        </w:tc>
      </w:tr>
      <w:tr w:rsidRPr="00DC7822" w:rsidR="007C6986" w:rsidTr="76270F20" w14:paraId="3241DAE6" w14:textId="77777777">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2D33FF63" w14:textId="5E2B4F71">
            <w:pPr>
              <w:rPr>
                <w:spacing w:val="-2"/>
              </w:rPr>
            </w:pPr>
            <w:r w:rsidRPr="00D511F5">
              <w:rPr>
                <w:spacing w:val="-2"/>
              </w:rPr>
              <w:t>Gedurende 30 weken wordt er 1 stuk fruit aangeboden op woensdag</w:t>
            </w:r>
          </w:p>
        </w:tc>
        <w:tc>
          <w:tcPr>
            <w:tcW w:w="5103" w:type="dxa"/>
            <w:tcBorders>
              <w:top w:val="single" w:color="auto" w:sz="4" w:space="0"/>
              <w:left w:val="single" w:color="auto" w:sz="4" w:space="0"/>
              <w:bottom w:val="single" w:color="auto" w:sz="4" w:space="0"/>
              <w:right w:val="single" w:color="auto" w:sz="4" w:space="0"/>
            </w:tcBorders>
            <w:shd w:val="clear" w:color="auto" w:fill="FFFFFF" w:themeFill="background1"/>
          </w:tcPr>
          <w:p w:rsidRPr="00DC7822" w:rsidR="007C6986" w:rsidP="002D1285" w:rsidRDefault="007C6986" w14:paraId="3ED95294" w14:textId="3DCAAB8F">
            <w:pPr>
              <w:rPr>
                <w:spacing w:val="-2"/>
              </w:rPr>
            </w:pPr>
            <w:r w:rsidRPr="00DC7822">
              <w:rPr>
                <w:spacing w:val="-2"/>
              </w:rPr>
              <w:t>Gratis</w:t>
            </w:r>
          </w:p>
        </w:tc>
      </w:tr>
      <w:tr w:rsidRPr="00DC7822" w:rsidR="007C6986" w:rsidTr="76270F20" w14:paraId="5CEF44C5" w14:textId="77777777">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237768F2" w14:textId="77777777">
            <w:pPr>
              <w:rPr>
                <w:spacing w:val="-2"/>
              </w:rPr>
            </w:pPr>
            <w:r w:rsidRPr="00D511F5">
              <w:rPr>
                <w:spacing w:val="-2"/>
              </w:rPr>
              <w:t>Middagtoezicht</w:t>
            </w:r>
          </w:p>
        </w:tc>
        <w:tc>
          <w:tcPr>
            <w:tcW w:w="5103" w:type="dxa"/>
            <w:tcBorders>
              <w:top w:val="single" w:color="auto" w:sz="4" w:space="0"/>
              <w:left w:val="single" w:color="auto" w:sz="4" w:space="0"/>
              <w:bottom w:val="single" w:color="auto" w:sz="4" w:space="0"/>
              <w:right w:val="single" w:color="auto" w:sz="4" w:space="0"/>
            </w:tcBorders>
            <w:shd w:val="clear" w:color="auto" w:fill="FFFFFF" w:themeFill="background1"/>
          </w:tcPr>
          <w:p w:rsidRPr="00DC7822" w:rsidR="007C6986" w:rsidP="002D1285" w:rsidRDefault="007C6986" w14:paraId="3701D904" w14:textId="6D116951">
            <w:pPr>
              <w:rPr>
                <w:spacing w:val="-2"/>
              </w:rPr>
            </w:pPr>
            <w:r w:rsidRPr="00DC7822">
              <w:rPr>
                <w:spacing w:val="-2"/>
              </w:rPr>
              <w:t xml:space="preserve">+/- </w:t>
            </w:r>
            <w:r w:rsidRPr="00F910DD">
              <w:rPr>
                <w:shd w:val="clear" w:color="auto" w:fill="FFFFFF" w:themeFill="background1"/>
              </w:rPr>
              <w:t>€ 0,75</w:t>
            </w:r>
          </w:p>
        </w:tc>
      </w:tr>
      <w:tr w:rsidRPr="003D7CF9" w:rsidR="007C6986" w:rsidTr="76270F20" w14:paraId="032CADD7" w14:textId="77777777">
        <w:trPr>
          <w:trHeight w:val="1076"/>
        </w:trPr>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622E1CFF" w14:textId="77777777">
            <w:pPr>
              <w:rPr>
                <w:spacing w:val="-2"/>
              </w:rPr>
            </w:pPr>
            <w:r w:rsidRPr="00D511F5">
              <w:rPr>
                <w:spacing w:val="-2"/>
              </w:rPr>
              <w:t>Voor- en naschoolse opvang</w:t>
            </w:r>
          </w:p>
        </w:tc>
        <w:tc>
          <w:tcPr>
            <w:tcW w:w="5103"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1E1B3DE7" w14:textId="77777777">
            <w:pPr>
              <w:rPr>
                <w:spacing w:val="-2"/>
              </w:rPr>
            </w:pPr>
            <w:r w:rsidRPr="00D511F5">
              <w:rPr>
                <w:spacing w:val="-2"/>
              </w:rPr>
              <w:t xml:space="preserve">* ‘s </w:t>
            </w:r>
            <w:proofErr w:type="gramStart"/>
            <w:r w:rsidRPr="00D511F5">
              <w:rPr>
                <w:spacing w:val="-2"/>
              </w:rPr>
              <w:t>morgens :</w:t>
            </w:r>
            <w:proofErr w:type="gramEnd"/>
            <w:r w:rsidRPr="00D511F5">
              <w:rPr>
                <w:spacing w:val="-2"/>
              </w:rPr>
              <w:t xml:space="preserve"> 1,28 euro ongeacht de tijdsduur (tussen 07.00 en 08.00 uur)</w:t>
            </w:r>
          </w:p>
          <w:p w:rsidRPr="00D511F5" w:rsidR="007C6986" w:rsidP="002D1285" w:rsidRDefault="007C6986" w14:paraId="1622838A" w14:textId="77777777">
            <w:pPr>
              <w:rPr>
                <w:spacing w:val="-2"/>
              </w:rPr>
            </w:pPr>
            <w:r w:rsidRPr="00D511F5">
              <w:rPr>
                <w:spacing w:val="-2"/>
              </w:rPr>
              <w:t xml:space="preserve">* ’s </w:t>
            </w:r>
            <w:proofErr w:type="gramStart"/>
            <w:r w:rsidRPr="00D511F5">
              <w:rPr>
                <w:spacing w:val="-2"/>
              </w:rPr>
              <w:t>avonds :</w:t>
            </w:r>
            <w:proofErr w:type="gramEnd"/>
            <w:r w:rsidRPr="00D511F5">
              <w:rPr>
                <w:spacing w:val="-2"/>
              </w:rPr>
              <w:t xml:space="preserve"> 1,28 euro per beginnend halfuur </w:t>
            </w:r>
            <w:r w:rsidRPr="00D511F5">
              <w:rPr>
                <w:spacing w:val="-2"/>
              </w:rPr>
              <w:br/>
            </w:r>
            <w:r w:rsidRPr="00D511F5">
              <w:rPr>
                <w:spacing w:val="-2"/>
              </w:rPr>
              <w:t>(koek en drankje inbegrepen)</w:t>
            </w:r>
          </w:p>
          <w:p w:rsidRPr="00D511F5" w:rsidR="007C6986" w:rsidP="002D1285" w:rsidRDefault="007C6986" w14:paraId="451CF696" w14:textId="77777777">
            <w:pPr>
              <w:rPr>
                <w:spacing w:val="-2"/>
              </w:rPr>
            </w:pPr>
            <w:r w:rsidRPr="00D511F5">
              <w:rPr>
                <w:spacing w:val="-2"/>
                <w:u w:val="single"/>
              </w:rPr>
              <w:t>Avondopvang</w:t>
            </w:r>
            <w:r w:rsidRPr="00D511F5">
              <w:rPr>
                <w:spacing w:val="-2"/>
              </w:rPr>
              <w:t xml:space="preserve"> vanaf het tweede kind van hetzelfde gezin: aan de helft van de prijs.</w:t>
            </w:r>
          </w:p>
        </w:tc>
      </w:tr>
      <w:tr w:rsidRPr="003D7CF9" w:rsidR="007C6986" w:rsidTr="76270F20" w14:paraId="038B6A1A" w14:textId="77777777">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6415C04F" w14:textId="77777777">
            <w:pPr>
              <w:rPr>
                <w:spacing w:val="-2"/>
              </w:rPr>
            </w:pPr>
            <w:r w:rsidRPr="00D511F5">
              <w:rPr>
                <w:spacing w:val="-2"/>
              </w:rPr>
              <w:t>Nieuwjaarsbrieven</w:t>
            </w:r>
          </w:p>
        </w:tc>
        <w:tc>
          <w:tcPr>
            <w:tcW w:w="5103"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317F812D" w14:textId="77777777">
            <w:pPr>
              <w:rPr>
                <w:spacing w:val="-2"/>
              </w:rPr>
            </w:pPr>
            <w:r w:rsidRPr="00D511F5">
              <w:rPr>
                <w:spacing w:val="-2"/>
              </w:rPr>
              <w:t>+/- € 2 (per stuk – met foto)</w:t>
            </w:r>
          </w:p>
        </w:tc>
      </w:tr>
      <w:tr w:rsidRPr="003D7CF9" w:rsidR="007C6986" w:rsidTr="76270F20" w14:paraId="49E5A787" w14:textId="77777777">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16721741" w14:textId="77777777">
            <w:pPr>
              <w:rPr>
                <w:spacing w:val="-2"/>
              </w:rPr>
            </w:pPr>
            <w:r w:rsidRPr="00D511F5">
              <w:rPr>
                <w:spacing w:val="-2"/>
              </w:rPr>
              <w:t>Klasfoto</w:t>
            </w:r>
          </w:p>
        </w:tc>
        <w:tc>
          <w:tcPr>
            <w:tcW w:w="5103" w:type="dxa"/>
            <w:tcBorders>
              <w:top w:val="single" w:color="auto" w:sz="4" w:space="0"/>
              <w:left w:val="single" w:color="auto" w:sz="4" w:space="0"/>
              <w:bottom w:val="single" w:color="auto" w:sz="4" w:space="0"/>
              <w:right w:val="single" w:color="auto" w:sz="4" w:space="0"/>
            </w:tcBorders>
          </w:tcPr>
          <w:p w:rsidRPr="00D511F5" w:rsidR="007C6986" w:rsidP="002D1285" w:rsidRDefault="007C6986" w14:paraId="31F2C7BF" w14:textId="77777777">
            <w:pPr>
              <w:rPr>
                <w:spacing w:val="-2"/>
              </w:rPr>
            </w:pPr>
            <w:r w:rsidRPr="00D511F5">
              <w:rPr>
                <w:spacing w:val="-2"/>
              </w:rPr>
              <w:t>+/- € 2,5</w:t>
            </w:r>
          </w:p>
        </w:tc>
      </w:tr>
      <w:tr w:rsidRPr="003D7CF9" w:rsidR="007C6986" w:rsidTr="76270F20" w14:paraId="6939C6F4" w14:textId="77777777">
        <w:tc>
          <w:tcPr>
            <w:tcW w:w="5104" w:type="dxa"/>
            <w:tcBorders>
              <w:top w:val="single" w:color="auto" w:sz="4" w:space="0"/>
              <w:left w:val="single" w:color="auto" w:sz="4" w:space="0"/>
              <w:bottom w:val="single" w:color="auto" w:sz="4" w:space="0"/>
              <w:right w:val="single" w:color="auto" w:sz="4" w:space="0"/>
            </w:tcBorders>
          </w:tcPr>
          <w:p w:rsidRPr="00D511F5" w:rsidR="007C6986" w:rsidP="002D1285" w:rsidRDefault="3D4A6B2C" w14:paraId="6B5CC7A9" w14:textId="5347DC56">
            <w:pPr>
              <w:rPr>
                <w:spacing w:val="-2"/>
              </w:rPr>
            </w:pPr>
            <w:r w:rsidRPr="00D511F5">
              <w:rPr>
                <w:spacing w:val="-2"/>
              </w:rPr>
              <w:t>Extra gele zak met schoollogo (kleuterafdeling)</w:t>
            </w:r>
          </w:p>
        </w:tc>
        <w:tc>
          <w:tcPr>
            <w:tcW w:w="5103" w:type="dxa"/>
            <w:tcBorders>
              <w:top w:val="single" w:color="auto" w:sz="4" w:space="0"/>
              <w:left w:val="single" w:color="auto" w:sz="4" w:space="0"/>
              <w:bottom w:val="single" w:color="auto" w:sz="4" w:space="0"/>
              <w:right w:val="single" w:color="auto" w:sz="4" w:space="0"/>
            </w:tcBorders>
          </w:tcPr>
          <w:p w:rsidRPr="00D511F5" w:rsidR="007C6986" w:rsidP="002D1285" w:rsidRDefault="3D4A6B2C" w14:paraId="61648B1D" w14:textId="79693DD1">
            <w:pPr>
              <w:rPr>
                <w:spacing w:val="-2"/>
              </w:rPr>
            </w:pPr>
            <w:r w:rsidRPr="00D511F5">
              <w:rPr>
                <w:spacing w:val="-2"/>
              </w:rPr>
              <w:t xml:space="preserve">+/- </w:t>
            </w:r>
            <w:r w:rsidRPr="76270F20">
              <w:rPr>
                <w:spacing w:val="-2"/>
              </w:rPr>
              <w:t xml:space="preserve">€ </w:t>
            </w:r>
            <w:r w:rsidRPr="76270F20" w:rsidR="4AFA0F5F">
              <w:rPr>
                <w:spacing w:val="-2"/>
              </w:rPr>
              <w:t>10</w:t>
            </w:r>
          </w:p>
        </w:tc>
      </w:tr>
    </w:tbl>
    <w:p w:rsidRPr="009C053F" w:rsidR="00D01E0B" w:rsidP="76270F20" w:rsidRDefault="00D01E0B" w14:paraId="71617232" w14:textId="4CAAB8C7">
      <w:pPr>
        <w:rPr>
          <w:b/>
          <w:bCs/>
          <w:lang w:val="nl-NL"/>
        </w:rPr>
      </w:pPr>
    </w:p>
    <w:p w:rsidRPr="000D14DC" w:rsidR="00A11E63" w:rsidP="76270F20" w:rsidRDefault="717ACD0F" w14:paraId="48131388" w14:textId="51990EED">
      <w:pPr>
        <w:pStyle w:val="Opsomming"/>
        <w:spacing w:before="200"/>
        <w:rPr>
          <w:b/>
          <w:bCs/>
          <w:lang w:val="nl-NL"/>
        </w:rPr>
      </w:pPr>
      <w:r w:rsidRPr="76270F20">
        <w:rPr>
          <w:b/>
          <w:bCs/>
          <w:lang w:val="nl-NL"/>
        </w:rPr>
        <w:t>Meerdaagse uitstappen</w:t>
      </w:r>
    </w:p>
    <w:tbl>
      <w:tblPr>
        <w:tblW w:w="10207"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13" w:type="dxa"/>
          <w:bottom w:w="113" w:type="dxa"/>
          <w:right w:w="113" w:type="dxa"/>
        </w:tblCellMar>
        <w:tblLook w:val="0000" w:firstRow="0" w:lastRow="0" w:firstColumn="0" w:lastColumn="0" w:noHBand="0" w:noVBand="0"/>
      </w:tblPr>
      <w:tblGrid>
        <w:gridCol w:w="5104"/>
        <w:gridCol w:w="5103"/>
      </w:tblGrid>
      <w:tr w:rsidRPr="003D7CF9" w:rsidR="0039613C" w:rsidTr="76270F20" w14:paraId="0B9706B8" w14:textId="77777777">
        <w:trPr>
          <w:trHeight w:val="1321"/>
        </w:trPr>
        <w:tc>
          <w:tcPr>
            <w:tcW w:w="10207" w:type="dxa"/>
            <w:gridSpan w:val="2"/>
            <w:tcBorders>
              <w:top w:val="single" w:color="auto" w:sz="4" w:space="0"/>
              <w:left w:val="single" w:color="auto" w:sz="4" w:space="0"/>
              <w:bottom w:val="single" w:color="auto" w:sz="4" w:space="0"/>
              <w:right w:val="single" w:color="auto" w:sz="4" w:space="0"/>
            </w:tcBorders>
          </w:tcPr>
          <w:p w:rsidRPr="00D511F5" w:rsidR="0039613C" w:rsidP="76270F20" w:rsidRDefault="714E9DB5" w14:paraId="78B0274F" w14:textId="2C1A5D83">
            <w:pPr>
              <w:jc w:val="center"/>
              <w:rPr>
                <w:b/>
                <w:bCs/>
                <w:spacing w:val="-2"/>
                <w:u w:val="single"/>
              </w:rPr>
            </w:pPr>
            <w:r w:rsidRPr="76270F20">
              <w:rPr>
                <w:b/>
                <w:bCs/>
                <w:spacing w:val="-2"/>
                <w:u w:val="single"/>
              </w:rPr>
              <w:t>Minder scherpe maximumfactuur</w:t>
            </w:r>
          </w:p>
          <w:p w:rsidRPr="00D511F5" w:rsidR="0039613C" w:rsidP="002D1285" w:rsidRDefault="714E9DB5" w14:paraId="7B1E95A1" w14:textId="57EE49CE">
            <w:pPr>
              <w:jc w:val="center"/>
              <w:rPr>
                <w:spacing w:val="-2"/>
              </w:rPr>
            </w:pPr>
            <w:r w:rsidRPr="76270F20">
              <w:rPr>
                <w:spacing w:val="-2"/>
                <w:highlight w:val="yellow"/>
                <w:shd w:val="clear" w:color="auto" w:fill="FFFFFF" w:themeFill="background1"/>
              </w:rPr>
              <w:t xml:space="preserve">Maximum </w:t>
            </w:r>
            <w:r w:rsidRPr="76270F20">
              <w:rPr>
                <w:spacing w:val="-2"/>
                <w:highlight w:val="yellow"/>
              </w:rPr>
              <w:t xml:space="preserve">€ </w:t>
            </w:r>
            <w:r w:rsidRPr="0087387B" w:rsidR="694AF068">
              <w:rPr>
                <w:spacing w:val="-2"/>
                <w:highlight w:val="yellow"/>
              </w:rPr>
              <w:t>5</w:t>
            </w:r>
            <w:r w:rsidRPr="76270F20" w:rsidR="5E66D26B">
              <w:rPr>
                <w:highlight w:val="yellow"/>
              </w:rPr>
              <w:t>6</w:t>
            </w:r>
            <w:r w:rsidRPr="76270F20" w:rsidR="4AFA0F5F">
              <w:rPr>
                <w:highlight w:val="yellow"/>
              </w:rPr>
              <w:t>0</w:t>
            </w:r>
            <w:r w:rsidRPr="76270F20">
              <w:rPr>
                <w:color w:val="auto"/>
              </w:rPr>
              <w:t xml:space="preserve"> </w:t>
            </w:r>
            <w:r>
              <w:t xml:space="preserve">per kind </w:t>
            </w:r>
            <w:r w:rsidRPr="76270F20">
              <w:rPr>
                <w:u w:val="single"/>
              </w:rPr>
              <w:t>voor de volledige duur van het lager onderwijs</w:t>
            </w:r>
            <w:r>
              <w:t>.</w:t>
            </w:r>
          </w:p>
          <w:p w:rsidRPr="00D511F5" w:rsidR="00BC3F99" w:rsidP="76270F20" w:rsidRDefault="34B4655C" w14:paraId="18E1055A" w14:textId="3749DAF1">
            <w:pPr>
              <w:jc w:val="center"/>
              <w:rPr>
                <w:i/>
                <w:iCs/>
                <w:spacing w:val="-2"/>
              </w:rPr>
            </w:pPr>
            <w:r w:rsidRPr="76270F20">
              <w:rPr>
                <w:i/>
                <w:iCs/>
                <w:spacing w:val="-2"/>
              </w:rPr>
              <w:t>(Deze minder scherpe maximumfactuur omvat de meerdaagse uitstappen zoals zee- of bosklassen die gedeeltelijk binnen en buiten de schooluren vallen. Je bent niet verplicht om je kind te laten deelnemen. Maar als je kind meegaat, kan de school er een bijdrage voor vragen. Er is een maximumbedrag: de ‘minder scherpe maximumfactuur’.)</w:t>
            </w:r>
          </w:p>
        </w:tc>
      </w:tr>
      <w:tr w:rsidRPr="003D7CF9" w:rsidR="0039613C" w:rsidTr="76270F20" w14:paraId="627BB1D0" w14:textId="77777777">
        <w:trPr>
          <w:trHeight w:val="938"/>
        </w:trPr>
        <w:tc>
          <w:tcPr>
            <w:tcW w:w="5104" w:type="dxa"/>
            <w:tcBorders>
              <w:top w:val="single" w:color="auto" w:sz="4" w:space="0"/>
              <w:left w:val="single" w:color="auto" w:sz="4" w:space="0"/>
              <w:bottom w:val="single" w:color="auto" w:sz="4" w:space="0"/>
              <w:right w:val="single" w:color="auto" w:sz="4" w:space="0"/>
            </w:tcBorders>
          </w:tcPr>
          <w:p w:rsidRPr="00D511F5" w:rsidR="0039613C" w:rsidP="002D1285" w:rsidRDefault="714E9DB5" w14:paraId="3BE97D16" w14:textId="77777777">
            <w:pPr>
              <w:rPr>
                <w:spacing w:val="-2"/>
              </w:rPr>
            </w:pPr>
            <w:r w:rsidRPr="00D511F5">
              <w:rPr>
                <w:spacing w:val="-2"/>
              </w:rPr>
              <w:t xml:space="preserve">Bosklassen </w:t>
            </w:r>
            <w:bookmarkStart w:name="OLE_LINK1" w:id="75"/>
            <w:bookmarkStart w:name="OLE_LINK2" w:id="76"/>
            <w:r w:rsidRPr="00D511F5">
              <w:rPr>
                <w:spacing w:val="-2"/>
              </w:rPr>
              <w:t>(facultatief en niet verplicht)</w:t>
            </w:r>
            <w:bookmarkEnd w:id="75"/>
            <w:bookmarkEnd w:id="76"/>
            <w:r w:rsidR="0039613C">
              <w:br/>
            </w:r>
            <w:r w:rsidRPr="00D511F5">
              <w:rPr>
                <w:spacing w:val="-2"/>
              </w:rPr>
              <w:t>Dit is van maandag tot en met vrijdag.</w:t>
            </w:r>
          </w:p>
          <w:p w:rsidRPr="00D511F5" w:rsidR="0039613C" w:rsidP="002D1285" w:rsidRDefault="714E9DB5" w14:paraId="07709055" w14:textId="77777777">
            <w:pPr>
              <w:rPr>
                <w:spacing w:val="-2"/>
              </w:rPr>
            </w:pPr>
            <w:r w:rsidRPr="00D511F5">
              <w:rPr>
                <w:spacing w:val="-2"/>
              </w:rPr>
              <w:t>1</w:t>
            </w:r>
            <w:r w:rsidRPr="00D511F5">
              <w:rPr>
                <w:spacing w:val="-2"/>
                <w:vertAlign w:val="superscript"/>
              </w:rPr>
              <w:t>ste</w:t>
            </w:r>
            <w:r w:rsidRPr="00D511F5">
              <w:rPr>
                <w:spacing w:val="-2"/>
              </w:rPr>
              <w:t xml:space="preserve"> en 2</w:t>
            </w:r>
            <w:r w:rsidRPr="00D511F5">
              <w:rPr>
                <w:spacing w:val="-2"/>
                <w:vertAlign w:val="superscript"/>
              </w:rPr>
              <w:t>de</w:t>
            </w:r>
            <w:r w:rsidRPr="00D511F5">
              <w:rPr>
                <w:spacing w:val="-2"/>
              </w:rPr>
              <w:t xml:space="preserve"> leerjaar</w:t>
            </w:r>
          </w:p>
        </w:tc>
        <w:tc>
          <w:tcPr>
            <w:tcW w:w="5103" w:type="dxa"/>
            <w:tcBorders>
              <w:top w:val="single" w:color="auto" w:sz="4" w:space="0"/>
              <w:left w:val="single" w:color="auto" w:sz="4" w:space="0"/>
              <w:bottom w:val="single" w:color="auto" w:sz="4" w:space="0"/>
              <w:right w:val="single" w:color="auto" w:sz="4" w:space="0"/>
            </w:tcBorders>
          </w:tcPr>
          <w:p w:rsidRPr="00D511F5" w:rsidR="0039613C" w:rsidP="002D1285" w:rsidRDefault="714E9DB5" w14:paraId="045DD078" w14:textId="5AE212B6">
            <w:pPr>
              <w:rPr>
                <w:spacing w:val="-2"/>
              </w:rPr>
            </w:pPr>
            <w:proofErr w:type="gramStart"/>
            <w:r>
              <w:t>Verblijf :</w:t>
            </w:r>
            <w:proofErr w:type="gramEnd"/>
            <w:r>
              <w:t xml:space="preserve"> +/- € </w:t>
            </w:r>
            <w:r w:rsidR="1491C9F1">
              <w:t>205</w:t>
            </w:r>
            <w:r w:rsidR="0039613C">
              <w:br/>
            </w:r>
            <w:r>
              <w:t>Tweejaarlijks</w:t>
            </w:r>
          </w:p>
          <w:p w:rsidR="0039613C" w:rsidP="002D1285" w:rsidRDefault="714E9DB5" w14:paraId="190A8B0A" w14:textId="77777777">
            <w:pPr>
              <w:rPr>
                <w:spacing w:val="-2"/>
              </w:rPr>
            </w:pPr>
            <w:r w:rsidRPr="006D0F52">
              <w:rPr>
                <w:spacing w:val="-2"/>
                <w:u w:val="single"/>
              </w:rPr>
              <w:t>Spaarplan</w:t>
            </w:r>
            <w:r w:rsidR="49872850">
              <w:rPr>
                <w:spacing w:val="-2"/>
              </w:rPr>
              <w:t>:</w:t>
            </w:r>
          </w:p>
          <w:p w:rsidRPr="00E05489" w:rsidR="00B05248" w:rsidP="76270F20" w:rsidRDefault="49872850" w14:paraId="3F592F54" w14:textId="1EE2EC44">
            <w:pPr>
              <w:rPr>
                <w:spacing w:val="-2"/>
              </w:rPr>
            </w:pPr>
            <w:r w:rsidRPr="76270F20">
              <w:rPr>
                <w:spacing w:val="-2"/>
              </w:rPr>
              <w:t>September</w:t>
            </w:r>
            <w:r w:rsidRPr="76270F20" w:rsidR="1491C9F1">
              <w:rPr>
                <w:spacing w:val="-2"/>
              </w:rPr>
              <w:t>-o</w:t>
            </w:r>
            <w:r w:rsidRPr="76270F20">
              <w:rPr>
                <w:spacing w:val="-2"/>
              </w:rPr>
              <w:t>ktober</w:t>
            </w:r>
            <w:r w:rsidRPr="76270F20" w:rsidR="5CA18B51">
              <w:rPr>
                <w:spacing w:val="-2"/>
              </w:rPr>
              <w:t xml:space="preserve"> </w:t>
            </w:r>
            <w:r w:rsidRPr="76270F20">
              <w:rPr>
                <w:spacing w:val="-2"/>
              </w:rPr>
              <w:t>–</w:t>
            </w:r>
            <w:r w:rsidRPr="76270F20" w:rsidR="5CA18B51">
              <w:rPr>
                <w:spacing w:val="-2"/>
              </w:rPr>
              <w:t xml:space="preserve"> </w:t>
            </w:r>
            <w:r w:rsidRPr="76270F20" w:rsidR="51177429">
              <w:rPr>
                <w:spacing w:val="-2"/>
              </w:rPr>
              <w:t xml:space="preserve">november - </w:t>
            </w:r>
            <w:r w:rsidRPr="76270F20">
              <w:rPr>
                <w:spacing w:val="-2"/>
              </w:rPr>
              <w:t xml:space="preserve">december – januari </w:t>
            </w:r>
            <w:r w:rsidRPr="76270F20" w:rsidR="51177429">
              <w:rPr>
                <w:spacing w:val="-2"/>
              </w:rPr>
              <w:t>–</w:t>
            </w:r>
            <w:r w:rsidRPr="76270F20">
              <w:rPr>
                <w:spacing w:val="-2"/>
              </w:rPr>
              <w:t xml:space="preserve"> februari</w:t>
            </w:r>
            <w:r w:rsidRPr="76270F20" w:rsidR="51177429">
              <w:rPr>
                <w:spacing w:val="-2"/>
              </w:rPr>
              <w:t xml:space="preserve">: </w:t>
            </w:r>
          </w:p>
          <w:p w:rsidRPr="00E05489" w:rsidR="00C63906" w:rsidP="76270F20" w:rsidRDefault="5CA18B51" w14:paraId="0B0A6BA7" w14:textId="77777777">
            <w:pPr>
              <w:rPr>
                <w:spacing w:val="-2"/>
              </w:rPr>
            </w:pPr>
            <w:r>
              <w:t xml:space="preserve">              </w:t>
            </w:r>
            <w:proofErr w:type="gramStart"/>
            <w:r w:rsidR="51177429">
              <w:t>maandelijks</w:t>
            </w:r>
            <w:proofErr w:type="gramEnd"/>
            <w:r w:rsidR="51177429">
              <w:t xml:space="preserve"> € 3</w:t>
            </w:r>
            <w:r w:rsidR="1491C9F1">
              <w:t>5</w:t>
            </w:r>
          </w:p>
          <w:p w:rsidRPr="00D511F5" w:rsidR="00E05489" w:rsidP="002D0DD6" w:rsidRDefault="1491C9F1" w14:paraId="1E1338EE" w14:textId="4998C47C">
            <w:pPr>
              <w:rPr>
                <w:spacing w:val="-2"/>
              </w:rPr>
            </w:pPr>
            <w:proofErr w:type="gramStart"/>
            <w:r>
              <w:t>februari</w:t>
            </w:r>
            <w:proofErr w:type="gramEnd"/>
            <w:r>
              <w:t>: € 30</w:t>
            </w:r>
          </w:p>
        </w:tc>
      </w:tr>
      <w:tr w:rsidRPr="003D7CF9" w:rsidR="0039613C" w:rsidTr="76270F20" w14:paraId="21F58431" w14:textId="77777777">
        <w:trPr>
          <w:trHeight w:val="70"/>
        </w:trPr>
        <w:tc>
          <w:tcPr>
            <w:tcW w:w="5104" w:type="dxa"/>
            <w:tcBorders>
              <w:top w:val="single" w:color="auto" w:sz="4" w:space="0"/>
              <w:left w:val="single" w:color="auto" w:sz="4" w:space="0"/>
              <w:bottom w:val="single" w:color="auto" w:sz="4" w:space="0"/>
              <w:right w:val="single" w:color="auto" w:sz="4" w:space="0"/>
            </w:tcBorders>
          </w:tcPr>
          <w:p w:rsidRPr="00D511F5" w:rsidR="0039613C" w:rsidP="002D1285" w:rsidRDefault="0039613C" w14:paraId="3E6170F9" w14:textId="77777777">
            <w:pPr>
              <w:rPr>
                <w:spacing w:val="-2"/>
              </w:rPr>
            </w:pPr>
            <w:r w:rsidRPr="00D511F5">
              <w:rPr>
                <w:spacing w:val="-2"/>
              </w:rPr>
              <w:t>Zeeklassen (facultatief en niet verplicht)</w:t>
            </w:r>
            <w:r w:rsidRPr="00D511F5">
              <w:rPr>
                <w:spacing w:val="-2"/>
              </w:rPr>
              <w:br/>
            </w:r>
            <w:r w:rsidRPr="00D511F5">
              <w:rPr>
                <w:spacing w:val="-2"/>
              </w:rPr>
              <w:t>Dit is van maandag tot en met vrijdag.</w:t>
            </w:r>
          </w:p>
          <w:p w:rsidRPr="00D511F5" w:rsidR="0039613C" w:rsidP="002D1285" w:rsidRDefault="0039613C" w14:paraId="3B37D653" w14:textId="77777777">
            <w:pPr>
              <w:rPr>
                <w:spacing w:val="-2"/>
              </w:rPr>
            </w:pPr>
            <w:r w:rsidRPr="00D511F5">
              <w:rPr>
                <w:spacing w:val="-2"/>
              </w:rPr>
              <w:t>5</w:t>
            </w:r>
            <w:proofErr w:type="gramStart"/>
            <w:r w:rsidRPr="00D511F5">
              <w:rPr>
                <w:spacing w:val="-2"/>
                <w:vertAlign w:val="superscript"/>
              </w:rPr>
              <w:t>de</w:t>
            </w:r>
            <w:r w:rsidRPr="00D511F5">
              <w:rPr>
                <w:spacing w:val="-2"/>
              </w:rPr>
              <w:t xml:space="preserve">  en</w:t>
            </w:r>
            <w:proofErr w:type="gramEnd"/>
            <w:r w:rsidRPr="00D511F5">
              <w:rPr>
                <w:spacing w:val="-2"/>
              </w:rPr>
              <w:t xml:space="preserve"> 6</w:t>
            </w:r>
            <w:r w:rsidRPr="00D511F5">
              <w:rPr>
                <w:spacing w:val="-2"/>
                <w:vertAlign w:val="superscript"/>
              </w:rPr>
              <w:t>de</w:t>
            </w:r>
            <w:r w:rsidRPr="00D511F5">
              <w:rPr>
                <w:spacing w:val="-2"/>
              </w:rPr>
              <w:t xml:space="preserve"> leerjaar</w:t>
            </w:r>
          </w:p>
          <w:p w:rsidRPr="00D511F5" w:rsidR="0039613C" w:rsidP="002D1285" w:rsidRDefault="0039613C" w14:paraId="68260E22" w14:textId="77777777">
            <w:pPr>
              <w:rPr>
                <w:spacing w:val="-2"/>
              </w:rPr>
            </w:pPr>
          </w:p>
        </w:tc>
        <w:tc>
          <w:tcPr>
            <w:tcW w:w="5103" w:type="dxa"/>
            <w:tcBorders>
              <w:top w:val="single" w:color="auto" w:sz="4" w:space="0"/>
              <w:left w:val="single" w:color="auto" w:sz="4" w:space="0"/>
              <w:bottom w:val="single" w:color="auto" w:sz="4" w:space="0"/>
              <w:right w:val="single" w:color="auto" w:sz="4" w:space="0"/>
            </w:tcBorders>
          </w:tcPr>
          <w:p w:rsidR="004459B8" w:rsidP="002D1285" w:rsidRDefault="0039613C" w14:paraId="07AB0041" w14:textId="77777777">
            <w:pPr>
              <w:rPr>
                <w:spacing w:val="-2"/>
              </w:rPr>
            </w:pPr>
            <w:proofErr w:type="gramStart"/>
            <w:r w:rsidRPr="00D511F5">
              <w:rPr>
                <w:spacing w:val="-2"/>
              </w:rPr>
              <w:t>Verblijf :</w:t>
            </w:r>
            <w:proofErr w:type="gramEnd"/>
            <w:r w:rsidRPr="00D511F5">
              <w:rPr>
                <w:spacing w:val="-2"/>
              </w:rPr>
              <w:t xml:space="preserve"> </w:t>
            </w:r>
            <w:r w:rsidRPr="008E0849">
              <w:rPr>
                <w:spacing w:val="-2"/>
              </w:rPr>
              <w:t>+/- € 2</w:t>
            </w:r>
            <w:r w:rsidRPr="008E0849" w:rsidR="006D0F52">
              <w:rPr>
                <w:spacing w:val="-2"/>
              </w:rPr>
              <w:t>4</w:t>
            </w:r>
            <w:r w:rsidRPr="008E0849">
              <w:rPr>
                <w:spacing w:val="-2"/>
              </w:rPr>
              <w:t>0</w:t>
            </w:r>
            <w:r w:rsidRPr="00D511F5">
              <w:rPr>
                <w:spacing w:val="-2"/>
              </w:rPr>
              <w:t xml:space="preserve">  </w:t>
            </w:r>
          </w:p>
          <w:p w:rsidRPr="00D511F5" w:rsidR="0039613C" w:rsidP="002D1285" w:rsidRDefault="0039613C" w14:paraId="16F92258" w14:textId="6D66467C">
            <w:pPr>
              <w:rPr>
                <w:spacing w:val="-2"/>
              </w:rPr>
            </w:pPr>
            <w:r w:rsidRPr="00D511F5">
              <w:rPr>
                <w:spacing w:val="-2"/>
              </w:rPr>
              <w:t>Tweejaarlijks</w:t>
            </w:r>
          </w:p>
          <w:p w:rsidR="0039613C" w:rsidP="002D1285" w:rsidRDefault="0039613C" w14:paraId="2F37FB4D" w14:textId="77777777">
            <w:pPr>
              <w:rPr>
                <w:spacing w:val="-2"/>
              </w:rPr>
            </w:pPr>
            <w:r w:rsidRPr="006D0F52">
              <w:rPr>
                <w:spacing w:val="-2"/>
                <w:u w:val="single"/>
              </w:rPr>
              <w:t>Spaarplan</w:t>
            </w:r>
            <w:r w:rsidR="006D0F52">
              <w:rPr>
                <w:spacing w:val="-2"/>
              </w:rPr>
              <w:t>:</w:t>
            </w:r>
          </w:p>
          <w:p w:rsidR="00B05248" w:rsidP="008E0849" w:rsidRDefault="00B52532" w14:paraId="3D733081" w14:textId="77777777">
            <w:pPr>
              <w:rPr>
                <w:spacing w:val="-2"/>
              </w:rPr>
            </w:pPr>
            <w:r>
              <w:rPr>
                <w:spacing w:val="-2"/>
              </w:rPr>
              <w:t xml:space="preserve">September – oktober – november: </w:t>
            </w:r>
          </w:p>
          <w:p w:rsidR="006D0F52" w:rsidP="008E0849" w:rsidRDefault="00B05248" w14:paraId="74C50FF2" w14:textId="367D02E5">
            <w:pPr>
              <w:rPr>
                <w:spacing w:val="-2"/>
              </w:rPr>
            </w:pPr>
            <w:r>
              <w:rPr>
                <w:spacing w:val="-2"/>
              </w:rPr>
              <w:t xml:space="preserve">          </w:t>
            </w:r>
            <w:proofErr w:type="gramStart"/>
            <w:r w:rsidR="00B52532">
              <w:rPr>
                <w:spacing w:val="-2"/>
              </w:rPr>
              <w:t>maandelijks</w:t>
            </w:r>
            <w:proofErr w:type="gramEnd"/>
            <w:r w:rsidR="00B52532">
              <w:rPr>
                <w:spacing w:val="-2"/>
              </w:rPr>
              <w:t xml:space="preserve"> € 40</w:t>
            </w:r>
          </w:p>
          <w:p w:rsidR="00B05248" w:rsidP="008E0849" w:rsidRDefault="00B52532" w14:paraId="3CE5FD18" w14:textId="77777777">
            <w:pPr>
              <w:rPr>
                <w:spacing w:val="-2"/>
              </w:rPr>
            </w:pPr>
            <w:r>
              <w:rPr>
                <w:spacing w:val="-2"/>
              </w:rPr>
              <w:t xml:space="preserve">December – januari </w:t>
            </w:r>
            <w:r w:rsidR="00DF77C8">
              <w:rPr>
                <w:spacing w:val="-2"/>
              </w:rPr>
              <w:t>–</w:t>
            </w:r>
            <w:r>
              <w:rPr>
                <w:spacing w:val="-2"/>
              </w:rPr>
              <w:t xml:space="preserve"> </w:t>
            </w:r>
            <w:r w:rsidR="00DF77C8">
              <w:rPr>
                <w:spacing w:val="-2"/>
              </w:rPr>
              <w:t xml:space="preserve">februari – maart: </w:t>
            </w:r>
          </w:p>
          <w:p w:rsidRPr="00D511F5" w:rsidR="00B52532" w:rsidP="008E0849" w:rsidRDefault="00B05248" w14:paraId="6EA74456" w14:textId="7BB0AB08">
            <w:pPr>
              <w:rPr>
                <w:spacing w:val="-2"/>
              </w:rPr>
            </w:pPr>
            <w:r>
              <w:rPr>
                <w:spacing w:val="-2"/>
              </w:rPr>
              <w:t xml:space="preserve">          </w:t>
            </w:r>
            <w:proofErr w:type="gramStart"/>
            <w:r w:rsidR="00DF77C8">
              <w:rPr>
                <w:spacing w:val="-2"/>
              </w:rPr>
              <w:t>maandelijks</w:t>
            </w:r>
            <w:proofErr w:type="gramEnd"/>
            <w:r w:rsidR="00DF77C8">
              <w:rPr>
                <w:spacing w:val="-2"/>
              </w:rPr>
              <w:t xml:space="preserve"> € 30</w:t>
            </w:r>
          </w:p>
        </w:tc>
      </w:tr>
    </w:tbl>
    <w:p w:rsidRPr="00D6438D" w:rsidR="004A0301" w:rsidP="009C7831" w:rsidRDefault="004A0301" w14:paraId="14F2B4E3" w14:textId="324709D1">
      <w:pPr>
        <w:rPr>
          <w:b/>
          <w:color w:val="00B050"/>
        </w:rPr>
      </w:pPr>
    </w:p>
    <w:p w:rsidR="00A11E63" w:rsidP="00AD1483" w:rsidRDefault="00A11E63" w14:paraId="4A720E28" w14:textId="6ED25546">
      <w:pPr>
        <w:pStyle w:val="Kop3"/>
      </w:pPr>
      <w:r w:rsidRPr="00AD1483">
        <w:t>Wijze van betaling</w:t>
      </w:r>
    </w:p>
    <w:sdt>
      <w:sdtPr>
        <w:rPr>
          <w:lang w:val="nl-NL" w:eastAsia="nl-NL"/>
        </w:rPr>
        <w:alias w:val="Vermeld hier info over facturatie"/>
        <w:tag w:val="Vermeld hier info over facturatie"/>
        <w:id w:val="674774655"/>
        <w:placeholder>
          <w:docPart w:val="EA46670D191D46038D8F4B411880AD77"/>
        </w:placeholder>
        <w15:color w:val="A8AF37"/>
      </w:sdtPr>
      <w:sdtContent>
        <w:p w:rsidRPr="00014ECA" w:rsidR="00014ECA" w:rsidP="00C53821" w:rsidRDefault="00014ECA" w14:paraId="0F336378" w14:textId="58318241">
          <w:pPr>
            <w:jc w:val="both"/>
            <w:rPr>
              <w:bCs/>
            </w:rPr>
          </w:pPr>
          <w:r w:rsidRPr="00014ECA">
            <w:rPr>
              <w:bCs/>
            </w:rPr>
            <w:t xml:space="preserve">Maandelijks krijgen de kinderen een </w:t>
          </w:r>
          <w:r w:rsidR="00F910DD">
            <w:rPr>
              <w:bCs/>
            </w:rPr>
            <w:t>schoolrekening</w:t>
          </w:r>
          <w:r w:rsidRPr="00014ECA">
            <w:rPr>
              <w:bCs/>
            </w:rPr>
            <w:t xml:space="preserve"> mee naar huis. Gezien deze </w:t>
          </w:r>
          <w:r w:rsidR="00F910DD">
            <w:rPr>
              <w:bCs/>
            </w:rPr>
            <w:t>schoolrekening</w:t>
          </w:r>
          <w:r w:rsidRPr="00014ECA">
            <w:rPr>
              <w:bCs/>
            </w:rPr>
            <w:t xml:space="preserve"> in een geautomatiseerd systeem kadert, is het niet toegelaten het bedrag te wijzigen of een ander bedrag te storten.</w:t>
          </w:r>
        </w:p>
        <w:p w:rsidRPr="00014ECA" w:rsidR="00014ECA" w:rsidP="00C53821" w:rsidRDefault="00014ECA" w14:paraId="417B99C8" w14:textId="4EE57B99">
          <w:pPr>
            <w:jc w:val="both"/>
            <w:rPr>
              <w:bCs/>
            </w:rPr>
          </w:pPr>
          <w:proofErr w:type="gramStart"/>
          <w:r w:rsidRPr="00014ECA">
            <w:rPr>
              <w:bCs/>
            </w:rPr>
            <w:t>Indien</w:t>
          </w:r>
          <w:proofErr w:type="gramEnd"/>
          <w:r w:rsidRPr="00014ECA">
            <w:rPr>
              <w:bCs/>
            </w:rPr>
            <w:t xml:space="preserve"> er een vergissing in de aanrekening is, dien je de directeur of de administratief medewerker te contacteren.</w:t>
          </w:r>
        </w:p>
        <w:p w:rsidR="00014ECA" w:rsidP="00C53821" w:rsidRDefault="00F910DD" w14:paraId="6C4C2041" w14:textId="64F0D931">
          <w:pPr>
            <w:jc w:val="both"/>
            <w:rPr>
              <w:bCs/>
            </w:rPr>
          </w:pPr>
          <w:r>
            <w:rPr>
              <w:bCs/>
            </w:rPr>
            <w:t>D</w:t>
          </w:r>
          <w:r w:rsidR="00014ECA">
            <w:rPr>
              <w:bCs/>
            </w:rPr>
            <w:t xml:space="preserve">e </w:t>
          </w:r>
          <w:proofErr w:type="gramStart"/>
          <w:r w:rsidR="00014ECA">
            <w:rPr>
              <w:bCs/>
            </w:rPr>
            <w:t xml:space="preserve">rekening </w:t>
          </w:r>
          <w:r>
            <w:rPr>
              <w:bCs/>
            </w:rPr>
            <w:t xml:space="preserve"> wordt</w:t>
          </w:r>
          <w:proofErr w:type="gramEnd"/>
          <w:r>
            <w:rPr>
              <w:bCs/>
            </w:rPr>
            <w:t xml:space="preserve"> </w:t>
          </w:r>
          <w:r w:rsidR="00014ECA">
            <w:rPr>
              <w:bCs/>
            </w:rPr>
            <w:t>betaald wordt via overschrijving</w:t>
          </w:r>
          <w:r w:rsidR="006839D1">
            <w:rPr>
              <w:bCs/>
            </w:rPr>
            <w:t xml:space="preserve"> </w:t>
          </w:r>
          <w:r w:rsidRPr="0020337F" w:rsidR="006839D1">
            <w:rPr>
              <w:bCs/>
            </w:rPr>
            <w:t xml:space="preserve">of </w:t>
          </w:r>
          <w:r w:rsidRPr="0020337F" w:rsidR="00014ECA">
            <w:rPr>
              <w:bCs/>
            </w:rPr>
            <w:t>domiciliëring</w:t>
          </w:r>
          <w:r w:rsidRPr="0020337F">
            <w:rPr>
              <w:bCs/>
            </w:rPr>
            <w:t>.</w:t>
          </w:r>
        </w:p>
        <w:p w:rsidR="00F910DD" w:rsidP="00C53821" w:rsidRDefault="00F910DD" w14:paraId="06C91568" w14:textId="5A232020">
          <w:pPr>
            <w:jc w:val="both"/>
            <w:rPr>
              <w:bCs/>
            </w:rPr>
          </w:pPr>
          <w:r w:rsidRPr="00F910DD">
            <w:rPr>
              <w:bCs/>
            </w:rPr>
            <w:t xml:space="preserve">We verwachten dat de schoolrekening binnen de 15 dagen na factuurdatum volledig wordt betaald. </w:t>
          </w:r>
          <w:proofErr w:type="gramStart"/>
          <w:r w:rsidRPr="00F910DD">
            <w:rPr>
              <w:bCs/>
            </w:rPr>
            <w:t>Indien</w:t>
          </w:r>
          <w:proofErr w:type="gramEnd"/>
          <w:r w:rsidRPr="00F910DD">
            <w:rPr>
              <w:bCs/>
            </w:rPr>
            <w:t xml:space="preserve"> blijkt dat de factuur niet tijdig betaald werd, stuurt de school een betalingsherinnering, met verzoek de factuur alsnog te betalen binnen de 10 dagen na datum van deze herinnering. </w:t>
          </w:r>
          <w:proofErr w:type="gramStart"/>
          <w:r w:rsidRPr="00F910DD">
            <w:rPr>
              <w:bCs/>
            </w:rPr>
            <w:t>Indien</w:t>
          </w:r>
          <w:proofErr w:type="gramEnd"/>
          <w:r w:rsidRPr="00F910DD">
            <w:rPr>
              <w:bCs/>
            </w:rPr>
            <w:t xml:space="preserve"> de schoolrekening na deze termijn nog steeds niet betaald werd, zien we ons genoodzaakt deze over te dragen aan een externe invorderingspartij voor verdere </w:t>
          </w:r>
          <w:proofErr w:type="gramStart"/>
          <w:r w:rsidRPr="00F910DD">
            <w:rPr>
              <w:bCs/>
            </w:rPr>
            <w:t>( gerechtelijke</w:t>
          </w:r>
          <w:proofErr w:type="gramEnd"/>
          <w:r w:rsidRPr="00F910DD">
            <w:rPr>
              <w:bCs/>
            </w:rPr>
            <w:t>) invordering. In geval van betwisting of een gerechtelijke invordering zijn enkel de Rechtbanken van Oost-Vlaanderen bevoegd.</w:t>
          </w:r>
        </w:p>
        <w:p w:rsidRPr="00014ECA" w:rsidR="00F910DD" w:rsidP="00C53821" w:rsidRDefault="00F910DD" w14:paraId="1614C6A3" w14:textId="12C276DD">
          <w:pPr>
            <w:jc w:val="both"/>
            <w:rPr>
              <w:bCs/>
            </w:rPr>
          </w:pPr>
          <w:r w:rsidRPr="00F910DD">
            <w:rPr>
              <w:bCs/>
            </w:rPr>
            <w:t>Beide ouders zijn, ongeacht hun burgerlijke staat, hoofdelijk gehouden tot de betaling van de schoolfactuur. Dit wil zeggen dat we beide ouders kunnen aanspreken tot het betalen van de volledige rekening. De school kan niet ingaan op een vraag tot splitsing van de schoolrekening. Als er tussen ouders onenigheid bestaat over het betalen van de schoolrekening, zal de school aan elk van de ouders een identieke schoolrekening versturen. Zolang het verschuldigde bedrag niet volledig betaald is, blijft elke ouder het volledige resterende saldo verschuldigd, ongeacht de afspraken die ze onderling gemaakt hebben.</w:t>
          </w:r>
        </w:p>
        <w:p w:rsidRPr="00DC1044" w:rsidR="0095555A" w:rsidP="00C53821" w:rsidRDefault="00D77035" w14:paraId="53B25828" w14:textId="1094611E">
          <w:pPr>
            <w:jc w:val="both"/>
          </w:pPr>
          <w:r w:rsidRPr="0095555A">
            <w:rPr>
              <w:bCs/>
            </w:rPr>
            <w:t>.</w:t>
          </w:r>
        </w:p>
      </w:sdtContent>
      <w:sdtEndPr>
        <w:rPr>
          <w:lang w:val="nl-NL" w:eastAsia="nl-NL"/>
        </w:rPr>
      </w:sdtEndPr>
    </w:sdt>
    <w:p w:rsidR="00A11E63" w:rsidP="00AD1483" w:rsidRDefault="00F910DD" w14:paraId="5C139991" w14:textId="3C0DE33F">
      <w:pPr>
        <w:pStyle w:val="Kop3"/>
      </w:pPr>
      <w:r>
        <w:t>Bij wie kan je terecht als je betalingsmoeilijkheden hebt?</w:t>
      </w:r>
    </w:p>
    <w:p w:rsidR="00A11E63" w:rsidP="00C53821" w:rsidRDefault="00A11E63" w14:paraId="76F72D55" w14:textId="20692450">
      <w:pPr>
        <w:jc w:val="both"/>
      </w:pPr>
      <w:proofErr w:type="gramStart"/>
      <w:r>
        <w:t>Indien</w:t>
      </w:r>
      <w:proofErr w:type="gramEnd"/>
      <w:r>
        <w:t xml:space="preserve"> je problemen ondervindt met het betalen van de schoolrekening, </w:t>
      </w:r>
      <w:r w:rsidR="00F6128B">
        <w:t>kun</w:t>
      </w:r>
      <w:r>
        <w:t xml:space="preserve"> je contact opnemen </w:t>
      </w:r>
      <w:r w:rsidRPr="00014ECA">
        <w:rPr>
          <w:color w:val="auto"/>
        </w:rPr>
        <w:t xml:space="preserve">met </w:t>
      </w:r>
      <w:sdt>
        <w:sdtPr>
          <w:rPr>
            <w:color w:val="auto"/>
            <w:lang w:val="nl-NL" w:eastAsia="nl-NL"/>
          </w:rPr>
          <w:alias w:val="Geef hier de naam van de verantwoordelijke"/>
          <w:tag w:val="Geef hier de naam van de verantwoordelijke"/>
          <w:id w:val="1340670207"/>
          <w:placeholder>
            <w:docPart w:val="84D07AB0EF7A423CADBD89BF644CB234"/>
          </w:placeholder>
          <w15:color w:val="A8AF37"/>
        </w:sdtPr>
        <w:sdtContent>
          <w:r w:rsidRPr="00014ECA" w:rsidR="00F76144">
            <w:rPr>
              <w:color w:val="auto"/>
              <w:lang w:val="nl-NL" w:eastAsia="nl-NL"/>
            </w:rPr>
            <w:t>de directeur</w:t>
          </w:r>
        </w:sdtContent>
      </w:sdt>
      <w:r w:rsidRPr="00014ECA">
        <w:rPr>
          <w:color w:val="auto"/>
        </w:rPr>
        <w:t xml:space="preserve">. </w:t>
      </w:r>
      <w:r>
        <w:t>We maken dan afspraken over een aangepaste betalingswijze. We verzekeren een discrete behandeling van je vraag.</w:t>
      </w:r>
    </w:p>
    <w:p w:rsidRPr="00AD1483" w:rsidR="00A11E63" w:rsidP="00AD1483" w:rsidRDefault="00A11E63" w14:paraId="3D0DB204" w14:textId="4E3E4099">
      <w:pPr>
        <w:pStyle w:val="Kop3"/>
      </w:pPr>
      <w:r w:rsidRPr="00AD1483">
        <w:t>Recupereren van kosten?</w:t>
      </w:r>
    </w:p>
    <w:p w:rsidRPr="00F910DD" w:rsidR="00A11E63" w:rsidP="009E11E2" w:rsidRDefault="00A11E63" w14:paraId="51730564" w14:textId="0E5DEEE1">
      <w:pPr>
        <w:shd w:val="clear" w:color="auto" w:fill="FFFFFF" w:themeFill="background1"/>
        <w:jc w:val="both"/>
      </w:pPr>
      <w:r>
        <w:t xml:space="preserve">Wanneer je laattijdig hebt afgezegd voor een schoolactiviteit of als je kind op dat moment afwezig is, zullen we het deel van de kosten terugbetalen dat nog te recupereren is. Kosten die we al gemaakt </w:t>
      </w:r>
      <w:r w:rsidRPr="00F910DD">
        <w:t>hadden, kunnen we opnemen in de schoolrekening.</w:t>
      </w:r>
    </w:p>
    <w:sdt>
      <w:sdtPr>
        <w:rPr>
          <w:color w:val="auto"/>
          <w:lang w:val="nl-NL" w:eastAsia="nl-NL"/>
        </w:rPr>
        <w:alias w:val="Vermeld hier info over het recupereren van kosten"/>
        <w:tag w:val="Recupereren van kosten"/>
        <w:id w:val="-1727987912"/>
        <w:placeholder>
          <w:docPart w:val="1E1B4206B1634B19830CEEAC1DFB51C4"/>
        </w:placeholder>
        <w15:color w:val="A8AF37"/>
      </w:sdtPr>
      <w:sdtEndPr>
        <w:rPr>
          <w:b w:val="1"/>
          <w:bCs w:val="1"/>
          <w:color w:val="auto"/>
          <w:lang w:val="nl-NL" w:eastAsia="nl-NL"/>
        </w:rPr>
      </w:sdtEndPr>
      <w:sdtContent>
        <w:p w:rsidRPr="00014ECA" w:rsidR="00EB1A84" w:rsidP="00DD1727" w:rsidRDefault="00DD1727" w14:paraId="0BC39D19" w14:textId="10C4D25F">
          <w:pPr>
            <w:jc w:val="both"/>
            <w:rPr>
              <w:b/>
              <w:bCs/>
              <w:color w:val="auto"/>
              <w:lang w:val="nl-NL" w:eastAsia="nl-NL"/>
            </w:rPr>
          </w:pPr>
          <w:r w:rsidRPr="000B046D">
            <w:rPr>
              <w:color w:val="auto"/>
              <w:lang w:val="nl-NL"/>
            </w:rPr>
            <w:t>Als de activiteit geannuleerd</w:t>
          </w:r>
          <w:r w:rsidRPr="000B046D" w:rsidR="00A557D3">
            <w:rPr>
              <w:color w:val="auto"/>
            </w:rPr>
            <w:t xml:space="preserve"> wordt, zullen we de kosten terugbetalen die nog te recupereren zijn.</w:t>
          </w:r>
          <w:r w:rsidRPr="00DD1727" w:rsidR="00A557D3">
            <w:rPr>
              <w:color w:val="auto"/>
              <w:shd w:val="clear" w:color="auto" w:fill="FFE599" w:themeFill="accent4" w:themeFillTint="66"/>
            </w:rPr>
            <w:t xml:space="preserve"> </w:t>
          </w:r>
          <w:r w:rsidRPr="000B046D" w:rsidR="00A557D3">
            <w:rPr>
              <w:color w:val="auto"/>
            </w:rPr>
            <w:t>Kosten die niet-</w:t>
          </w:r>
          <w:proofErr w:type="spellStart"/>
          <w:r w:rsidRPr="000B046D" w:rsidR="00A557D3">
            <w:rPr>
              <w:color w:val="auto"/>
            </w:rPr>
            <w:t>recupereerbaar</w:t>
          </w:r>
          <w:proofErr w:type="spellEnd"/>
          <w:r w:rsidRPr="000B046D" w:rsidR="00A557D3">
            <w:rPr>
              <w:color w:val="auto"/>
            </w:rPr>
            <w:t xml:space="preserve"> zijn, verdelen we evenwichtig volgens de verdeelsleutel </w:t>
          </w:r>
          <w:r w:rsidRPr="000B046D" w:rsidR="00014ECA">
            <w:rPr>
              <w:color w:val="auto"/>
            </w:rPr>
            <w:t>van het</w:t>
          </w:r>
          <w:r w:rsidRPr="00DD1727" w:rsidR="00014ECA">
            <w:rPr>
              <w:color w:val="auto"/>
              <w:shd w:val="clear" w:color="auto" w:fill="FFE599" w:themeFill="accent4" w:themeFillTint="66"/>
            </w:rPr>
            <w:t xml:space="preserve"> </w:t>
          </w:r>
          <w:r w:rsidRPr="000B046D" w:rsidR="00014ECA">
            <w:rPr>
              <w:color w:val="auto"/>
            </w:rPr>
            <w:t>aantal leerlingen.</w:t>
          </w:r>
        </w:p>
      </w:sdtContent>
    </w:sdt>
    <w:bookmarkStart w:name="_Participatie" w:id="77"/>
    <w:bookmarkStart w:name="_Ref60913681" w:id="78"/>
    <w:bookmarkStart w:name="_Ref66443733" w:id="79"/>
    <w:bookmarkEnd w:id="77"/>
    <w:p w:rsidRPr="003A2782" w:rsidR="00BA4E65" w:rsidP="00BA4E65" w:rsidRDefault="00BA4E65" w14:paraId="14C3138A" w14:textId="59794A37">
      <w:pPr>
        <w:jc w:val="right"/>
        <w:rPr>
          <w:i/>
          <w:iCs/>
          <w:color w:val="AE2081"/>
          <w:sz w:val="18"/>
          <w:szCs w:val="18"/>
        </w:rPr>
      </w:pPr>
      <w:r w:rsidRPr="003A2782">
        <w:rPr>
          <w:i/>
          <w:iCs/>
          <w:color w:val="AE2081"/>
          <w:sz w:val="18"/>
          <w:szCs w:val="18"/>
        </w:rPr>
        <w:fldChar w:fldCharType="begin"/>
      </w:r>
      <w:r w:rsidRPr="003A2782">
        <w:rPr>
          <w:i/>
          <w:iCs/>
          <w:color w:val="AE2081"/>
          <w:sz w:val="18"/>
          <w:szCs w:val="18"/>
        </w:rPr>
        <w:instrText xml:space="preserve"> HYPERLINK  \l "Start" </w:instrText>
      </w:r>
      <w:r w:rsidRPr="003A2782">
        <w:rPr>
          <w:i/>
          <w:iCs/>
          <w:color w:val="AE2081"/>
          <w:sz w:val="18"/>
          <w:szCs w:val="18"/>
        </w:rPr>
      </w:r>
      <w:r w:rsidRPr="003A2782">
        <w:rPr>
          <w:i/>
          <w:iCs/>
          <w:color w:val="AE2081"/>
          <w:sz w:val="18"/>
          <w:szCs w:val="18"/>
        </w:rPr>
        <w:fldChar w:fldCharType="separate"/>
      </w:r>
      <w:r w:rsidRPr="003A2782">
        <w:rPr>
          <w:rStyle w:val="Hyperlink"/>
          <w:i/>
          <w:iCs/>
          <w:color w:val="AE2081"/>
          <w:sz w:val="18"/>
          <w:szCs w:val="18"/>
        </w:rPr>
        <w:t>Terug naar overzicht</w:t>
      </w:r>
      <w:r w:rsidRPr="003A2782">
        <w:rPr>
          <w:i/>
          <w:iCs/>
          <w:color w:val="AE2081"/>
          <w:sz w:val="18"/>
          <w:szCs w:val="18"/>
        </w:rPr>
        <w:fldChar w:fldCharType="end"/>
      </w:r>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3210FB" w:rsidRDefault="00BA4E65" w14:paraId="2E0DF8A4" w14:textId="0EC7743D">
      <w:pPr>
        <w:pStyle w:val="Kop2"/>
        <w:shd w:val="clear" w:color="auto" w:fill="AE2081"/>
        <w:rPr>
          <w:color w:val="FFFFFF" w:themeColor="background1"/>
        </w:rPr>
      </w:pPr>
      <w:bookmarkStart w:name="_Ref70082472" w:id="80"/>
      <w:r>
        <w:rPr>
          <w:bCs/>
          <w:noProof/>
          <w:color w:val="FFFFFF" w:themeColor="background1"/>
          <w:lang w:eastAsia="nl-BE"/>
        </w:rPr>
        <w:drawing>
          <wp:anchor distT="0" distB="0" distL="114300" distR="114300" simplePos="0" relativeHeight="251677739" behindDoc="0" locked="0" layoutInCell="1" allowOverlap="1" wp14:anchorId="51A0C73A" wp14:editId="3BB70A3E">
            <wp:simplePos x="0" y="0"/>
            <wp:positionH relativeFrom="column">
              <wp:posOffset>-790575</wp:posOffset>
            </wp:positionH>
            <wp:positionV relativeFrom="paragraph">
              <wp:posOffset>255617</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109" cstate="print">
                      <a:extLst>
                        <a:ext uri="{28A0092B-C50C-407E-A947-70E740481C1C}">
                          <a14:useLocalDpi xmlns:a14="http://schemas.microsoft.com/office/drawing/2010/main" val="0"/>
                        </a:ext>
                        <a:ext uri="{96DAC541-7B7A-43D3-8B79-37D633B846F1}">
                          <asvg:svgBlip xmlns:asvg="http://schemas.microsoft.com/office/drawing/2016/SVG/main" r:embed="rId110"/>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Participatie</w:t>
      </w:r>
      <w:bookmarkEnd w:id="78"/>
      <w:bookmarkEnd w:id="79"/>
      <w:bookmarkEnd w:id="80"/>
    </w:p>
    <w:p w:rsidRPr="004B171E" w:rsidR="00A11E63" w:rsidP="004B171E" w:rsidRDefault="00A11E63" w14:paraId="69087561" w14:textId="6A2F0919">
      <w:pPr>
        <w:pStyle w:val="Kop3"/>
      </w:pPr>
      <w:r w:rsidRPr="004B171E">
        <w:t>Schoolraad</w:t>
      </w:r>
    </w:p>
    <w:p w:rsidR="00A11E63" w:rsidP="000E75E5" w:rsidRDefault="00A11E63" w14:paraId="048C0739" w14:textId="34D1826E">
      <w:pPr>
        <w:rPr>
          <w:lang w:val="nl-NL" w:eastAsia="nl-NL"/>
        </w:rPr>
      </w:pPr>
      <w:r>
        <w:rPr>
          <w:lang w:val="nl-NL" w:eastAsia="nl-NL"/>
        </w:rPr>
        <w:t>De schoolraad</w:t>
      </w:r>
      <w:r w:rsidRPr="000823BD">
        <w:rPr>
          <w:lang w:val="nl-NL" w:eastAsia="nl-NL"/>
        </w:rPr>
        <w:t xml:space="preserve"> </w:t>
      </w:r>
      <w:r>
        <w:rPr>
          <w:lang w:val="nl-NL" w:eastAsia="nl-NL"/>
        </w:rPr>
        <w:t>is een formeel participatieorgaan. Ze bestaat uit vertegenwoordigers van:</w:t>
      </w:r>
    </w:p>
    <w:p w:rsidRPr="001A6B4C" w:rsidR="00A11E63" w:rsidP="000E75E5" w:rsidRDefault="006C7C65" w14:paraId="0AFDC84A" w14:textId="1846D55E">
      <w:pPr>
        <w:pStyle w:val="Opsomming"/>
        <w:rPr>
          <w:lang w:val="nl-NL"/>
        </w:rPr>
      </w:pPr>
      <w:proofErr w:type="gramStart"/>
      <w:r>
        <w:rPr>
          <w:lang w:val="nl-NL"/>
        </w:rPr>
        <w:t>o</w:t>
      </w:r>
      <w:r w:rsidRPr="001A6B4C" w:rsidR="00A11E63">
        <w:rPr>
          <w:lang w:val="nl-NL"/>
        </w:rPr>
        <w:t>uders</w:t>
      </w:r>
      <w:proofErr w:type="gramEnd"/>
      <w:r>
        <w:rPr>
          <w:lang w:val="nl-NL"/>
        </w:rPr>
        <w:t>;</w:t>
      </w:r>
    </w:p>
    <w:p w:rsidRPr="001A6B4C" w:rsidR="00A11E63" w:rsidP="000E75E5" w:rsidRDefault="006C7C65" w14:paraId="44F9634C" w14:textId="3714E573">
      <w:pPr>
        <w:pStyle w:val="Opsomming"/>
        <w:rPr>
          <w:lang w:val="nl-NL"/>
        </w:rPr>
      </w:pPr>
      <w:proofErr w:type="gramStart"/>
      <w:r>
        <w:rPr>
          <w:lang w:val="nl-NL"/>
        </w:rPr>
        <w:t>p</w:t>
      </w:r>
      <w:r w:rsidRPr="001A6B4C" w:rsidR="00A11E63">
        <w:rPr>
          <w:lang w:val="nl-NL"/>
        </w:rPr>
        <w:t>ersoneel</w:t>
      </w:r>
      <w:proofErr w:type="gramEnd"/>
      <w:r>
        <w:rPr>
          <w:lang w:val="nl-NL"/>
        </w:rPr>
        <w:t>;</w:t>
      </w:r>
    </w:p>
    <w:p w:rsidR="00A11E63" w:rsidP="000E75E5" w:rsidRDefault="00A11E63" w14:paraId="2E633F17" w14:textId="175D72D9">
      <w:pPr>
        <w:pStyle w:val="Opsomming"/>
        <w:rPr>
          <w:lang w:val="nl-NL"/>
        </w:rPr>
      </w:pPr>
      <w:proofErr w:type="gramStart"/>
      <w:r>
        <w:rPr>
          <w:lang w:val="nl-NL"/>
        </w:rPr>
        <w:t>de</w:t>
      </w:r>
      <w:proofErr w:type="gramEnd"/>
      <w:r>
        <w:rPr>
          <w:lang w:val="nl-NL"/>
        </w:rPr>
        <w:t xml:space="preserve"> </w:t>
      </w:r>
      <w:r w:rsidRPr="001A6B4C">
        <w:rPr>
          <w:lang w:val="nl-NL"/>
        </w:rPr>
        <w:t>lokale gemeenschap</w:t>
      </w:r>
      <w:r w:rsidR="006C7C65">
        <w:rPr>
          <w:lang w:val="nl-NL"/>
        </w:rPr>
        <w:t>.</w:t>
      </w:r>
    </w:p>
    <w:p w:rsidRPr="00D3194F" w:rsidR="00A11E63" w:rsidP="00C53821" w:rsidRDefault="00A11E63" w14:paraId="30781F16" w14:textId="7100DAA3">
      <w:pPr>
        <w:jc w:val="both"/>
        <w:rPr>
          <w:lang w:val="nl-NL" w:eastAsia="nl-NL"/>
        </w:rPr>
      </w:pPr>
      <w:r>
        <w:rPr>
          <w:lang w:val="nl-NL" w:eastAsia="nl-NL"/>
        </w:rPr>
        <w:t xml:space="preserve">De schoolraad telt een gelijk aantal vertegenwoordigers per </w:t>
      </w:r>
      <w:r w:rsidR="00877722">
        <w:rPr>
          <w:lang w:val="nl-NL" w:eastAsia="nl-NL"/>
        </w:rPr>
        <w:t>geleding</w:t>
      </w:r>
      <w:r>
        <w:rPr>
          <w:lang w:val="nl-NL" w:eastAsia="nl-NL"/>
        </w:rPr>
        <w:t>.</w:t>
      </w:r>
    </w:p>
    <w:p w:rsidR="00A11E63" w:rsidP="00C53821" w:rsidRDefault="00A11E63" w14:paraId="0B4D5EA5" w14:textId="37B33289">
      <w:pPr>
        <w:jc w:val="both"/>
        <w:rPr>
          <w:lang w:val="nl-NL" w:eastAsia="nl-NL"/>
        </w:rPr>
      </w:pPr>
      <w:r>
        <w:rPr>
          <w:lang w:val="nl-NL" w:eastAsia="nl-NL"/>
        </w:rPr>
        <w:t xml:space="preserve">De schoolraad overlegt met het schoolbestuur. Ze kan het schoolbestuur ook schriftelijk adviseren. De schoolraad </w:t>
      </w:r>
      <w:proofErr w:type="gramStart"/>
      <w:r>
        <w:rPr>
          <w:lang w:val="nl-NL" w:eastAsia="nl-NL"/>
        </w:rPr>
        <w:t>houdt</w:t>
      </w:r>
      <w:proofErr w:type="gramEnd"/>
      <w:r>
        <w:rPr>
          <w:lang w:val="nl-NL" w:eastAsia="nl-NL"/>
        </w:rPr>
        <w:t xml:space="preserve"> je op de hoogte van haar standpunten en activiteiten en zal je in sommige gevallen ook </w:t>
      </w:r>
      <w:r w:rsidR="00BF3B2A">
        <w:rPr>
          <w:lang w:val="nl-NL" w:eastAsia="nl-NL"/>
        </w:rPr>
        <w:t>consulteren</w:t>
      </w:r>
      <w:r>
        <w:rPr>
          <w:lang w:val="nl-NL" w:eastAsia="nl-NL"/>
        </w:rPr>
        <w:t>.</w:t>
      </w:r>
    </w:p>
    <w:p w:rsidR="00C47A56" w:rsidP="00C53821" w:rsidRDefault="00A11E63" w14:paraId="7004EFA5" w14:textId="564E44A6">
      <w:pPr>
        <w:jc w:val="both"/>
        <w:rPr>
          <w:lang w:val="nl-NL" w:eastAsia="nl-NL"/>
        </w:rPr>
      </w:pPr>
      <w:r>
        <w:rPr>
          <w:lang w:val="nl-NL" w:eastAsia="nl-NL"/>
        </w:rPr>
        <w:t>De schoolraad</w:t>
      </w:r>
      <w:r w:rsidRPr="000823BD">
        <w:rPr>
          <w:lang w:val="nl-NL" w:eastAsia="nl-NL"/>
        </w:rPr>
        <w:t xml:space="preserve"> wordt </w:t>
      </w:r>
      <w:r>
        <w:rPr>
          <w:lang w:val="nl-NL" w:eastAsia="nl-NL"/>
        </w:rPr>
        <w:t xml:space="preserve">om de </w:t>
      </w:r>
      <w:r w:rsidR="00AC7AFF">
        <w:rPr>
          <w:lang w:val="nl-NL" w:eastAsia="nl-NL"/>
        </w:rPr>
        <w:t>4</w:t>
      </w:r>
      <w:r>
        <w:rPr>
          <w:lang w:val="nl-NL" w:eastAsia="nl-NL"/>
        </w:rPr>
        <w:t xml:space="preserve"> jaar opnieuw </w:t>
      </w:r>
      <w:r w:rsidRPr="000823BD">
        <w:rPr>
          <w:lang w:val="nl-NL" w:eastAsia="nl-NL"/>
        </w:rPr>
        <w:t>samengesteld.</w:t>
      </w:r>
    </w:p>
    <w:sdt>
      <w:sdtPr>
        <w:rPr>
          <w:rFonts w:eastAsia="Times New Roman" w:cs="Times New Roman"/>
          <w:lang w:val="nl-NL" w:eastAsia="nl-NL"/>
        </w:rPr>
        <w:alias w:val="Vermeld hier info over de schoolraad"/>
        <w:tag w:val="Vermeld hier info over de schoolraad"/>
        <w:id w:val="-1564485106"/>
        <w:placeholder>
          <w:docPart w:val="53480D4F294F48349328C8084F5DFD6E"/>
        </w:placeholder>
        <w15:color w:val="A8AF37"/>
      </w:sdtPr>
      <w:sdtEndPr>
        <w:rPr>
          <w:rFonts w:eastAsia="ＭＳ 明朝" w:cs="Arial" w:eastAsiaTheme="minorEastAsia" w:cstheme="minorBidi"/>
          <w:lang w:val="nl-NL" w:eastAsia="nl-NL"/>
        </w:rPr>
      </w:sdtEndPr>
      <w:sdtContent>
        <w:p w:rsidR="00014ECA" w:rsidP="00C53821" w:rsidRDefault="00CE058C" w14:paraId="27101758" w14:textId="77777777">
          <w:pPr>
            <w:jc w:val="both"/>
          </w:pPr>
          <w:r w:rsidRPr="00F67624">
            <w:t>De leden van de ouder- en personeelsgeleding worden door middel van rechtstreekse verkiezingen aangeduid. De leden van de lokale gemeenschap worden vervolgens gekozen door de twee voornoemde geledingen.</w:t>
          </w:r>
        </w:p>
        <w:p w:rsidRPr="003331F8" w:rsidR="00E630ED" w:rsidP="00C53821" w:rsidRDefault="00000000" w14:paraId="38C9346B" w14:textId="2F5C4843">
          <w:pPr>
            <w:jc w:val="both"/>
            <w:rPr>
              <w:b/>
              <w:lang w:val="nl-NL" w:eastAsia="nl-NL"/>
            </w:rPr>
          </w:pPr>
        </w:p>
      </w:sdtContent>
    </w:sdt>
    <w:p w:rsidRPr="004B171E" w:rsidR="00A11E63" w:rsidP="004B171E" w:rsidRDefault="00A11E63" w14:paraId="2683DBFC" w14:textId="77777777">
      <w:pPr>
        <w:pStyle w:val="Kop3"/>
      </w:pPr>
      <w:r w:rsidRPr="004B171E">
        <w:t>Ouderraad</w:t>
      </w:r>
    </w:p>
    <w:p w:rsidR="00A11E63" w:rsidP="00C53821" w:rsidRDefault="00A11E63" w14:paraId="2B9B1430" w14:textId="33BFE392">
      <w:pPr>
        <w:jc w:val="both"/>
      </w:pPr>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w:t>
      </w:r>
      <w:r w:rsidR="00A478F4">
        <w:t>3</w:t>
      </w:r>
      <w:r>
        <w:t xml:space="preserve"> ouders) </w:t>
      </w:r>
      <w:r w:rsidRPr="000823BD">
        <w:t>erom vraagt</w:t>
      </w:r>
      <w:r>
        <w:t>.</w:t>
      </w:r>
    </w:p>
    <w:p w:rsidR="00A11E63" w:rsidP="00C53821" w:rsidRDefault="00A11E63" w14:paraId="77622D68" w14:textId="77777777">
      <w:pPr>
        <w:jc w:val="both"/>
      </w:pPr>
      <w:r>
        <w:t>De ouderraad kan op vraag van de schoolraad schriftelijk advies uitbrengen, maar ook uit eigen beweging het schoolbestuur adviseren.</w:t>
      </w:r>
      <w:r w:rsidRPr="00A85527">
        <w:t xml:space="preserve"> </w:t>
      </w:r>
      <w:r>
        <w:t xml:space="preserve">De ouderraad </w:t>
      </w:r>
      <w:proofErr w:type="gramStart"/>
      <w:r>
        <w:t>houdt</w:t>
      </w:r>
      <w:proofErr w:type="gramEnd"/>
      <w:r>
        <w:t xml:space="preserve"> je op de hoogte van haar standpunten en activiteiten.</w:t>
      </w:r>
    </w:p>
    <w:p w:rsidRPr="00014ECA" w:rsidR="00A11E63" w:rsidP="00C53821" w:rsidRDefault="00A11E63" w14:paraId="0C74E2EC" w14:textId="5E71EE0F">
      <w:pPr>
        <w:jc w:val="both"/>
        <w:rPr>
          <w:color w:val="auto"/>
          <w:lang w:val="nl-NL" w:eastAsia="nl-NL"/>
        </w:rPr>
      </w:pPr>
      <w:r w:rsidRPr="00014ECA">
        <w:rPr>
          <w:color w:val="auto"/>
          <w:lang w:val="nl-NL" w:eastAsia="nl-NL"/>
        </w:rPr>
        <w:t xml:space="preserve">De ouderraad wordt om de </w:t>
      </w:r>
      <w:r w:rsidRPr="00014ECA" w:rsidR="00AC7AFF">
        <w:rPr>
          <w:color w:val="auto"/>
          <w:lang w:val="nl-NL" w:eastAsia="nl-NL"/>
        </w:rPr>
        <w:t>4</w:t>
      </w:r>
      <w:r w:rsidRPr="00014ECA">
        <w:rPr>
          <w:color w:val="auto"/>
          <w:lang w:val="nl-NL" w:eastAsia="nl-NL"/>
        </w:rPr>
        <w:t xml:space="preserve"> jaar opnieuw samengesteld.</w:t>
      </w:r>
    </w:p>
    <w:p w:rsidRPr="00014ECA" w:rsidR="00014ECA" w:rsidP="00C53821" w:rsidRDefault="00014ECA" w14:paraId="53C68E64" w14:textId="1B392EAF">
      <w:pPr>
        <w:jc w:val="both"/>
        <w:rPr>
          <w:color w:val="auto"/>
          <w:lang w:val="nl-NL" w:eastAsia="nl-NL"/>
        </w:rPr>
      </w:pPr>
      <w:r w:rsidRPr="00014ECA">
        <w:rPr>
          <w:color w:val="auto"/>
          <w:lang w:val="nl-NL" w:eastAsia="nl-NL"/>
        </w:rPr>
        <w:t>Alle ouders worden op de hoogte gebracht over</w:t>
      </w:r>
      <w:r>
        <w:rPr>
          <w:color w:val="auto"/>
          <w:lang w:val="nl-NL" w:eastAsia="nl-NL"/>
        </w:rPr>
        <w:t>,</w:t>
      </w:r>
      <w:r w:rsidRPr="00014ECA">
        <w:rPr>
          <w:color w:val="auto"/>
          <w:lang w:val="nl-NL" w:eastAsia="nl-NL"/>
        </w:rPr>
        <w:t xml:space="preserve"> en betrokken bij de samenstelling van de ouderraad en kunnen zicht kandidaat stellen.</w:t>
      </w:r>
    </w:p>
    <w:sdt>
      <w:sdtPr>
        <w:rPr>
          <w:color w:val="auto"/>
          <w:lang w:val="nl-NL" w:eastAsia="nl-NL"/>
        </w:rPr>
        <w:alias w:val="Vermeld hier info over de ouderraad"/>
        <w:tag w:val="Ouderraad"/>
        <w:id w:val="-812407931"/>
        <w:placeholder>
          <w:docPart w:val="15DF42574F194663BBCDE4191FAC7B57"/>
        </w:placeholder>
        <w15:color w:val="A8AF37"/>
      </w:sdtPr>
      <w:sdtEndPr>
        <w:rPr>
          <w:b w:val="1"/>
          <w:bCs w:val="1"/>
          <w:color w:val="auto"/>
          <w:lang w:val="nl-NL" w:eastAsia="nl-NL"/>
        </w:rPr>
      </w:sdtEndPr>
      <w:sdtContent>
        <w:p w:rsidR="00FD2D4D" w:rsidP="0041217D" w:rsidRDefault="00014ECA" w14:paraId="7F89550E" w14:textId="146813BB">
          <w:pPr>
            <w:jc w:val="both"/>
            <w:rPr>
              <w:b/>
              <w:lang w:val="nl-NL" w:eastAsia="nl-NL"/>
            </w:rPr>
          </w:pPr>
          <w:r w:rsidRPr="00014ECA">
            <w:rPr>
              <w:color w:val="auto"/>
              <w:lang w:val="nl-NL" w:eastAsia="nl-NL"/>
            </w:rPr>
            <w:t>Samenstelling: zie website van de school</w:t>
          </w:r>
        </w:p>
      </w:sdtContent>
    </w:sdt>
    <w:p w:rsidRPr="003A2782" w:rsidR="006F6269" w:rsidP="00BA4E65" w:rsidRDefault="00BA4E65" w14:paraId="7F65B888" w14:textId="751FDA6F">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802FB0" w:rsidRDefault="00BA4E65" w14:paraId="51D56414" w14:textId="65E1A815">
      <w:pPr>
        <w:pStyle w:val="Kop2"/>
        <w:shd w:val="clear" w:color="auto" w:fill="FFFFFF" w:themeFill="background1"/>
        <w:rPr>
          <w:color w:val="FFFFFF" w:themeColor="background1"/>
        </w:rPr>
      </w:pPr>
      <w:bookmarkStart w:name="_Gebruik_van_(sociale)" w:id="81"/>
      <w:bookmarkStart w:name="_Ref65505085" w:id="82"/>
      <w:bookmarkStart w:name="_Ref67665692" w:id="83"/>
      <w:bookmarkEnd w:id="81"/>
      <w:r>
        <w:rPr>
          <w:bCs/>
          <w:noProof/>
          <w:color w:val="FFFFFF" w:themeColor="background1"/>
          <w:sz w:val="10"/>
          <w:szCs w:val="10"/>
          <w:lang w:eastAsia="nl-BE"/>
        </w:rPr>
        <w:drawing>
          <wp:anchor distT="0" distB="0" distL="114300" distR="114300" simplePos="0" relativeHeight="251679787" behindDoc="0" locked="0" layoutInCell="1" allowOverlap="1" wp14:anchorId="3B8911E5" wp14:editId="7810C66F">
            <wp:simplePos x="0" y="0"/>
            <wp:positionH relativeFrom="column">
              <wp:posOffset>-756600</wp:posOffset>
            </wp:positionH>
            <wp:positionV relativeFrom="paragraph">
              <wp:posOffset>251341</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Graphic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111" cstate="print">
                      <a:extLst>
                        <a:ext uri="{28A0092B-C50C-407E-A947-70E740481C1C}">
                          <a14:useLocalDpi xmlns:a14="http://schemas.microsoft.com/office/drawing/2010/main" val="0"/>
                        </a:ext>
                        <a:ext uri="{96DAC541-7B7A-43D3-8B79-37D633B846F1}">
                          <asvg:svgBlip xmlns:asvg="http://schemas.microsoft.com/office/drawing/2016/SVG/main" r:embed="rId112"/>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 xml:space="preserve"> </w:t>
      </w:r>
      <w:r w:rsidR="001D157F">
        <w:rPr>
          <w:color w:val="FFFFFF" w:themeColor="background1"/>
        </w:rPr>
        <w:t>(</w:t>
      </w:r>
      <w:proofErr w:type="gramStart"/>
      <w:r w:rsidRPr="00E518F8" w:rsidR="00A11E63">
        <w:rPr>
          <w:color w:val="FFFFFF" w:themeColor="background1"/>
        </w:rPr>
        <w:t>sociale</w:t>
      </w:r>
      <w:proofErr w:type="gramEnd"/>
      <w:r w:rsidR="001D157F">
        <w:rPr>
          <w:color w:val="FFFFFF" w:themeColor="background1"/>
        </w:rPr>
        <w:t>)</w:t>
      </w:r>
      <w:r w:rsidRPr="00E518F8" w:rsidR="00A11E63">
        <w:rPr>
          <w:color w:val="FFFFFF" w:themeColor="background1"/>
        </w:rPr>
        <w:t xml:space="preserve"> </w:t>
      </w:r>
      <w:proofErr w:type="spellStart"/>
      <w:r w:rsidRPr="00E518F8" w:rsidR="00A11E63">
        <w:rPr>
          <w:color w:val="FFFFFF" w:themeColor="background1"/>
        </w:rPr>
        <w:t>edia</w:t>
      </w:r>
      <w:bookmarkEnd w:id="82"/>
      <w:bookmarkEnd w:id="83"/>
      <w:proofErr w:type="spellEnd"/>
    </w:p>
    <w:p w:rsidRPr="001718D2" w:rsidR="00FD2D4D" w:rsidRDefault="00FD2D4D" w14:paraId="1FA9A084" w14:textId="4CAED325">
      <w:pPr>
        <w:pStyle w:val="Kop2"/>
        <w:numPr>
          <w:ilvl w:val="1"/>
          <w:numId w:val="28"/>
        </w:numPr>
        <w:shd w:val="clear" w:color="auto" w:fill="4CBCC5"/>
        <w:rPr>
          <w:color w:val="FFFFFF" w:themeColor="background1"/>
        </w:rPr>
      </w:pPr>
      <w:r>
        <w:rPr>
          <w:bCs/>
          <w:noProof/>
          <w:sz w:val="10"/>
          <w:szCs w:val="10"/>
        </w:rPr>
        <w:drawing>
          <wp:anchor distT="0" distB="0" distL="114300" distR="114300" simplePos="0" relativeHeight="251716651" behindDoc="0" locked="0" layoutInCell="1" allowOverlap="1" wp14:anchorId="7913D6AB" wp14:editId="2AB492EE">
            <wp:simplePos x="0" y="0"/>
            <wp:positionH relativeFrom="column">
              <wp:posOffset>-756285</wp:posOffset>
            </wp:positionH>
            <wp:positionV relativeFrom="paragraph">
              <wp:posOffset>338183</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849835506" name="Graphic 849835506"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111">
                      <a:extLst>
                        <a:ext uri="{28A0092B-C50C-407E-A947-70E740481C1C}">
                          <a14:useLocalDpi xmlns:a14="http://schemas.microsoft.com/office/drawing/2010/main" val="0"/>
                        </a:ext>
                        <a:ext uri="{96DAC541-7B7A-43D3-8B79-37D633B846F1}">
                          <asvg:svgBlip xmlns:asvg="http://schemas.microsoft.com/office/drawing/2016/SVG/main" r:embed="rId112"/>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Pr="001718D2">
        <w:rPr>
          <w:color w:val="FFFFFF" w:themeColor="background1"/>
        </w:rPr>
        <w:t>Gebruik van (sociale) media</w:t>
      </w:r>
    </w:p>
    <w:p w:rsidR="00FD2D4D" w:rsidP="00FD2D4D" w:rsidRDefault="00FD2D4D" w14:paraId="497FA8D7" w14:textId="77777777">
      <w:r w:rsidRPr="005C4C03">
        <w:t>Wij respecteren de privacy van onze leerlingen, ouders en personeelsleden op (sociale) media.</w:t>
      </w:r>
    </w:p>
    <w:p w:rsidR="00FD2D4D" w:rsidP="00FD2D4D" w:rsidRDefault="00FD2D4D" w14:paraId="417D257C" w14:textId="77777777">
      <w:r w:rsidRPr="005C4C03">
        <w:t>Neem je deel aan (sociale) media van de school, dan verwachten we dat je ieders privacy respecteert. Ook verwachten we dat je je houdt aan de gedragsregels die wij samen met de participatieorganen op school hebben opgesteld.</w:t>
      </w:r>
    </w:p>
    <w:p w:rsidR="00E244BA" w:rsidP="003A2782" w:rsidRDefault="003A2782" w14:paraId="41E8B6A4" w14:textId="77777777">
      <w:pPr>
        <w:jc w:val="right"/>
        <w:rPr>
          <w:rStyle w:val="Hyperlink"/>
          <w:i/>
          <w:iCs/>
          <w:color w:val="AE2081"/>
          <w:sz w:val="18"/>
          <w:szCs w:val="18"/>
        </w:rPr>
      </w:pPr>
      <w:hyperlink w:history="1" w:anchor="Start">
        <w:r w:rsidRPr="003A2782">
          <w:rPr>
            <w:rStyle w:val="Hyperlink"/>
            <w:i/>
            <w:iCs/>
            <w:color w:val="AE2081"/>
            <w:sz w:val="18"/>
            <w:szCs w:val="18"/>
          </w:rPr>
          <w:t>Terug naar overzicht</w:t>
        </w:r>
      </w:hyperlink>
    </w:p>
    <w:p w:rsidR="00E244BA" w:rsidP="003A2782" w:rsidRDefault="00E244BA" w14:paraId="5E4E95A9" w14:textId="77777777">
      <w:pPr>
        <w:jc w:val="right"/>
        <w:rPr>
          <w:rStyle w:val="Hyperlink"/>
          <w:i/>
          <w:iCs/>
          <w:color w:val="AE2081"/>
          <w:sz w:val="18"/>
          <w:szCs w:val="18"/>
        </w:rPr>
      </w:pPr>
    </w:p>
    <w:p w:rsidR="00E244BA" w:rsidP="003A2782" w:rsidRDefault="00E244BA" w14:paraId="61BCF2C5" w14:textId="77777777">
      <w:pPr>
        <w:jc w:val="right"/>
        <w:rPr>
          <w:rStyle w:val="Hyperlink"/>
          <w:i/>
          <w:iCs/>
          <w:color w:val="AE2081"/>
          <w:sz w:val="18"/>
          <w:szCs w:val="18"/>
        </w:rPr>
      </w:pPr>
    </w:p>
    <w:p w:rsidR="00E244BA" w:rsidP="003A2782" w:rsidRDefault="00E244BA" w14:paraId="12AC7242" w14:textId="77777777">
      <w:pPr>
        <w:jc w:val="right"/>
        <w:rPr>
          <w:rStyle w:val="Hyperlink"/>
          <w:i/>
          <w:iCs/>
          <w:color w:val="AE2081"/>
          <w:sz w:val="18"/>
          <w:szCs w:val="18"/>
        </w:rPr>
      </w:pPr>
    </w:p>
    <w:p w:rsidR="00E244BA" w:rsidP="003A2782" w:rsidRDefault="00E244BA" w14:paraId="5806E5E0" w14:textId="77777777">
      <w:pPr>
        <w:jc w:val="right"/>
        <w:rPr>
          <w:rStyle w:val="Hyperlink"/>
          <w:i/>
          <w:iCs/>
          <w:color w:val="AE2081"/>
          <w:sz w:val="18"/>
          <w:szCs w:val="18"/>
        </w:rPr>
      </w:pPr>
    </w:p>
    <w:p w:rsidR="00E244BA" w:rsidP="003A2782" w:rsidRDefault="00E244BA" w14:paraId="7031A5EC" w14:textId="77777777">
      <w:pPr>
        <w:jc w:val="right"/>
        <w:rPr>
          <w:rStyle w:val="Hyperlink"/>
          <w:i/>
          <w:iCs/>
          <w:color w:val="AE2081"/>
          <w:sz w:val="18"/>
          <w:szCs w:val="18"/>
        </w:rPr>
      </w:pPr>
    </w:p>
    <w:p w:rsidRPr="003A2782" w:rsidR="003A2782" w:rsidP="003A2782" w:rsidRDefault="003A2782" w14:paraId="009F8A13" w14:textId="7824D08C">
      <w:pPr>
        <w:jc w:val="right"/>
        <w:rPr>
          <w:i/>
          <w:iCs/>
          <w:color w:val="AE2081"/>
          <w:sz w:val="18"/>
          <w:szCs w:val="18"/>
        </w:rPr>
      </w:pPr>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5053FA" w:rsidR="005053FA" w:rsidRDefault="005053FA" w14:paraId="79ADBB39" w14:textId="6C965BD6">
      <w:pPr>
        <w:keepNext/>
        <w:keepLines/>
        <w:numPr>
          <w:ilvl w:val="1"/>
          <w:numId w:val="3"/>
        </w:numPr>
        <w:shd w:val="clear" w:color="auto" w:fill="ED7D31" w:themeFill="accent2"/>
        <w:spacing w:before="200"/>
        <w:outlineLvl w:val="1"/>
        <w:rPr>
          <w:rFonts w:eastAsiaTheme="majorEastAsia" w:cstheme="majorBidi"/>
          <w:b/>
          <w:color w:val="FFFFFF" w:themeColor="background1"/>
          <w:szCs w:val="22"/>
        </w:rPr>
      </w:pPr>
      <w:bookmarkStart w:name="_Ref130495598" w:id="84"/>
      <w:r w:rsidRPr="005053FA">
        <w:rPr>
          <w:rFonts w:eastAsiaTheme="majorEastAsia" w:cstheme="majorBidi"/>
          <w:b/>
          <w:noProof/>
          <w:szCs w:val="22"/>
          <w:shd w:val="clear" w:color="auto" w:fill="FFE599" w:themeFill="accent4" w:themeFillTint="66"/>
        </w:rPr>
        <w:drawing>
          <wp:anchor distT="0" distB="0" distL="114300" distR="114300" simplePos="0" relativeHeight="251718699" behindDoc="0" locked="0" layoutInCell="1" allowOverlap="1" wp14:anchorId="46F2C2A3" wp14:editId="6C75757F">
            <wp:simplePos x="0" y="0"/>
            <wp:positionH relativeFrom="column">
              <wp:posOffset>-721995</wp:posOffset>
            </wp:positionH>
            <wp:positionV relativeFrom="paragraph">
              <wp:posOffset>229765</wp:posOffset>
            </wp:positionV>
            <wp:extent cx="542925" cy="542925"/>
            <wp:effectExtent l="0" t="0" r="9525" b="9525"/>
            <wp:wrapNone/>
            <wp:docPr id="1297490921" name="Graphic 1297490921"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113">
                      <a:extLst>
                        <a:ext uri="{28A0092B-C50C-407E-A947-70E740481C1C}">
                          <a14:useLocalDpi xmlns:a14="http://schemas.microsoft.com/office/drawing/2010/main" val="0"/>
                        </a:ext>
                        <a:ext uri="{96DAC541-7B7A-43D3-8B79-37D633B846F1}">
                          <asvg:svgBlip xmlns:asvg="http://schemas.microsoft.com/office/drawing/2016/SVG/main" r:embed="rId114"/>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Pr="005053FA">
        <w:rPr>
          <w:rFonts w:eastAsiaTheme="majorEastAsia" w:cstheme="majorBidi"/>
          <w:b/>
          <w:color w:val="FFFFFF" w:themeColor="background1"/>
          <w:szCs w:val="22"/>
        </w:rPr>
        <w:t>Afspraken over communicatie</w:t>
      </w:r>
      <w:bookmarkEnd w:id="84"/>
    </w:p>
    <w:tbl>
      <w:tblPr>
        <w:tblW w:w="906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55"/>
        <w:gridCol w:w="7307"/>
      </w:tblGrid>
      <w:tr w:rsidRPr="00282938" w:rsidR="00933F03" w:rsidTr="00933F03" w14:paraId="701CE73C" w14:textId="77777777">
        <w:tc>
          <w:tcPr>
            <w:tcW w:w="1755" w:type="dxa"/>
            <w:tcMar>
              <w:top w:w="100" w:type="dxa"/>
              <w:left w:w="100" w:type="dxa"/>
              <w:bottom w:w="100" w:type="dxa"/>
              <w:right w:w="100" w:type="dxa"/>
            </w:tcMar>
          </w:tcPr>
          <w:p w:rsidRPr="00282938" w:rsidR="00933F03" w:rsidP="00CD0BCE" w:rsidRDefault="00933F03" w14:paraId="6C588C97" w14:textId="77777777">
            <w:pPr>
              <w:widowControl w:val="0"/>
              <w:pBdr>
                <w:top w:val="nil"/>
                <w:left w:val="nil"/>
                <w:bottom w:val="nil"/>
                <w:right w:val="nil"/>
                <w:between w:val="nil"/>
              </w:pBdr>
              <w:rPr>
                <w:rFonts w:eastAsia="Verdana" w:asciiTheme="majorHAnsi" w:hAnsiTheme="majorHAnsi" w:cstheme="majorHAnsi"/>
                <w:b/>
                <w:sz w:val="24"/>
                <w:szCs w:val="24"/>
              </w:rPr>
            </w:pPr>
            <w:r w:rsidRPr="00282938">
              <w:rPr>
                <w:rFonts w:eastAsia="Verdana" w:asciiTheme="majorHAnsi" w:hAnsiTheme="majorHAnsi" w:cstheme="majorHAnsi"/>
                <w:noProof/>
                <w:sz w:val="24"/>
                <w:szCs w:val="24"/>
              </w:rPr>
              <mc:AlternateContent>
                <mc:Choice Requires="wpg">
                  <w:drawing>
                    <wp:anchor distT="0" distB="0" distL="114300" distR="114300" simplePos="0" relativeHeight="251720747" behindDoc="0" locked="0" layoutInCell="1" allowOverlap="1" wp14:anchorId="70442D21" wp14:editId="71297C73">
                      <wp:simplePos x="0" y="0"/>
                      <wp:positionH relativeFrom="column">
                        <wp:posOffset>115833</wp:posOffset>
                      </wp:positionH>
                      <wp:positionV relativeFrom="paragraph">
                        <wp:posOffset>-46990</wp:posOffset>
                      </wp:positionV>
                      <wp:extent cx="739140" cy="762000"/>
                      <wp:effectExtent l="0" t="0" r="0" b="0"/>
                      <wp:wrapNone/>
                      <wp:docPr id="1753112418" name="Groep 1753112418"/>
                      <wp:cNvGraphicFramePr/>
                      <a:graphic xmlns:a="http://schemas.openxmlformats.org/drawingml/2006/main">
                        <a:graphicData uri="http://schemas.microsoft.com/office/word/2010/wordprocessingGroup">
                          <wpg:wgp>
                            <wpg:cNvGrpSpPr/>
                            <wpg:grpSpPr>
                              <a:xfrm>
                                <a:off x="0" y="0"/>
                                <a:ext cx="739140" cy="762000"/>
                                <a:chOff x="0" y="0"/>
                                <a:chExt cx="1028700" cy="1181100"/>
                              </a:xfrm>
                            </wpg:grpSpPr>
                            <pic:pic xmlns:pic="http://schemas.openxmlformats.org/drawingml/2006/picture">
                              <pic:nvPicPr>
                                <pic:cNvPr id="1857168237" name="Graphic 1857168237" descr="Chatballon"/>
                                <pic:cNvPicPr>
                                  <a:picLocks noChangeAspect="1"/>
                                </pic:cNvPicPr>
                              </pic:nvPicPr>
                              <pic:blipFill>
                                <a:blip r:embed="rId115">
                                  <a:extLst>
                                    <a:ext uri="{28A0092B-C50C-407E-A947-70E740481C1C}">
                                      <a14:useLocalDpi xmlns:a14="http://schemas.microsoft.com/office/drawing/2010/main" val="0"/>
                                    </a:ext>
                                    <a:ext uri="{96DAC541-7B7A-43D3-8B79-37D633B846F1}">
                                      <asvg:svgBlip xmlns:asvg="http://schemas.microsoft.com/office/drawing/2016/SVG/main" r:embed="rId116"/>
                                    </a:ext>
                                  </a:extLst>
                                </a:blip>
                                <a:stretch>
                                  <a:fillRect/>
                                </a:stretch>
                              </pic:blipFill>
                              <pic:spPr>
                                <a:xfrm>
                                  <a:off x="0" y="0"/>
                                  <a:ext cx="662305" cy="662305"/>
                                </a:xfrm>
                                <a:prstGeom prst="rect">
                                  <a:avLst/>
                                </a:prstGeom>
                              </pic:spPr>
                            </pic:pic>
                            <pic:pic xmlns:pic="http://schemas.openxmlformats.org/drawingml/2006/picture">
                              <pic:nvPicPr>
                                <pic:cNvPr id="121441572" name="Graphic 121441572" descr="Vergadering"/>
                                <pic:cNvPicPr>
                                  <a:picLocks noChangeAspect="1"/>
                                </pic:cNvPicPr>
                              </pic:nvPicPr>
                              <pic:blipFill>
                                <a:blip r:embed="rId117">
                                  <a:extLst>
                                    <a:ext uri="{28A0092B-C50C-407E-A947-70E740481C1C}">
                                      <a14:useLocalDpi xmlns:a14="http://schemas.microsoft.com/office/drawing/2010/main" val="0"/>
                                    </a:ext>
                                    <a:ext uri="{96DAC541-7B7A-43D3-8B79-37D633B846F1}">
                                      <asvg:svgBlip xmlns:asvg="http://schemas.microsoft.com/office/drawing/2016/SVG/main" r:embed="rId118"/>
                                    </a:ext>
                                  </a:extLst>
                                </a:blip>
                                <a:stretch>
                                  <a:fillRect/>
                                </a:stretch>
                              </pic:blipFill>
                              <pic:spPr>
                                <a:xfrm>
                                  <a:off x="114300" y="26670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69B189CA">
                    <v:group id="Groep 1753112418" style="position:absolute;margin-left:9.1pt;margin-top:-3.7pt;width:58.2pt;height:60pt;z-index:251720747;mso-width-relative:margin;mso-height-relative:margin" coordsize="10287,11811" o:spid="_x0000_s1026" w14:anchorId="065B6FF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">
                      <v:shape id="Graphic 1857168237" style="position:absolute;width:6623;height:6623;visibility:visible;mso-wrap-style:square" alt="Chatballon"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">
                        <v:imagedata o:title="Chatballon" r:id="rId119"/>
                      </v:shape>
                      <v:shape id="Graphic 121441572" style="position:absolute;left:1143;top:2667;width:9144;height:9144;visibility:visible;mso-wrap-style:square" alt="Vergader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">
                        <v:imagedata o:title="Vergadering" r:id="rId120"/>
                      </v:shape>
                    </v:group>
                  </w:pict>
                </mc:Fallback>
              </mc:AlternateContent>
            </w:r>
          </w:p>
        </w:tc>
        <w:tc>
          <w:tcPr>
            <w:tcW w:w="7307" w:type="dxa"/>
            <w:tcMar>
              <w:top w:w="100" w:type="dxa"/>
              <w:left w:w="100" w:type="dxa"/>
              <w:bottom w:w="100" w:type="dxa"/>
              <w:right w:w="100" w:type="dxa"/>
            </w:tcMar>
          </w:tcPr>
          <w:p w:rsidRPr="001E089A" w:rsidR="00933F03" w:rsidP="00CD0BCE" w:rsidRDefault="00933F03" w14:paraId="1C1660D0" w14:textId="1A6A4B62">
            <w:pPr>
              <w:spacing w:line="259" w:lineRule="auto"/>
              <w:rPr>
                <w:rFonts w:eastAsia="Verdana" w:cstheme="majorHAnsi"/>
              </w:rPr>
            </w:pPr>
            <w:r w:rsidRPr="001E089A">
              <w:rPr>
                <w:rFonts w:eastAsia="Verdana" w:cstheme="majorHAnsi"/>
                <w:b/>
              </w:rPr>
              <w:t>Oudergesprek</w:t>
            </w:r>
            <w:r w:rsidRPr="001E089A">
              <w:rPr>
                <w:rFonts w:eastAsia="Verdana" w:cstheme="majorHAnsi"/>
              </w:rPr>
              <w:t xml:space="preserve"> </w:t>
            </w:r>
          </w:p>
          <w:p w:rsidRPr="001E089A" w:rsidR="00933F03" w:rsidRDefault="00933F03" w14:paraId="218CCB07" w14:textId="77777777">
            <w:pPr>
              <w:pStyle w:val="Lijstalinea"/>
              <w:numPr>
                <w:ilvl w:val="0"/>
                <w:numId w:val="32"/>
              </w:numPr>
              <w:spacing w:after="0" w:line="259" w:lineRule="auto"/>
              <w:outlineLvl w:val="9"/>
              <w:rPr>
                <w:rFonts w:eastAsia="Verdana" w:cstheme="majorHAnsi"/>
              </w:rPr>
            </w:pPr>
            <w:r w:rsidRPr="001E089A">
              <w:rPr>
                <w:rFonts w:eastAsia="Verdana" w:cstheme="majorHAnsi"/>
              </w:rPr>
              <w:t>Drie oudercontacten doorheen het jaar.</w:t>
            </w:r>
          </w:p>
          <w:p w:rsidR="00EF185C" w:rsidRDefault="00933F03" w14:paraId="46EAAED6" w14:textId="77777777">
            <w:pPr>
              <w:pStyle w:val="Lijstalinea"/>
              <w:numPr>
                <w:ilvl w:val="0"/>
                <w:numId w:val="32"/>
              </w:numPr>
              <w:spacing w:after="0" w:line="259" w:lineRule="auto"/>
              <w:outlineLvl w:val="9"/>
              <w:rPr>
                <w:rFonts w:eastAsia="Verdana" w:cstheme="majorHAnsi"/>
              </w:rPr>
            </w:pPr>
            <w:r w:rsidRPr="0023731D">
              <w:rPr>
                <w:rFonts w:eastAsia="Verdana" w:cstheme="majorHAnsi"/>
              </w:rPr>
              <w:t>We rekenen op aanwezigheid bij elk oudercontact</w:t>
            </w:r>
            <w:r w:rsidR="00EF185C">
              <w:rPr>
                <w:rFonts w:eastAsia="Verdana" w:cstheme="majorHAnsi"/>
              </w:rPr>
              <w:t>.</w:t>
            </w:r>
          </w:p>
          <w:p w:rsidRPr="00EF185C" w:rsidR="00933F03" w:rsidRDefault="00933F03" w14:paraId="3CD91C3B" w14:textId="6FA5CE5D">
            <w:pPr>
              <w:pStyle w:val="Lijstalinea"/>
              <w:numPr>
                <w:ilvl w:val="0"/>
                <w:numId w:val="32"/>
              </w:numPr>
              <w:spacing w:after="0" w:line="259" w:lineRule="auto"/>
              <w:outlineLvl w:val="9"/>
              <w:rPr>
                <w:rFonts w:eastAsia="Verdana" w:cstheme="majorHAnsi"/>
              </w:rPr>
            </w:pPr>
            <w:r w:rsidRPr="00EF185C">
              <w:rPr>
                <w:rFonts w:eastAsia="Verdana" w:cstheme="majorHAnsi"/>
              </w:rPr>
              <w:t>Nood aan een gesprek op een ander moment?  Dat kan zeker.  We werken daarvoor graag op afspraak.</w:t>
            </w:r>
          </w:p>
        </w:tc>
      </w:tr>
      <w:tr w:rsidRPr="00282938" w:rsidR="00933F03" w:rsidTr="00933F03" w14:paraId="24C3E3A6" w14:textId="77777777">
        <w:tc>
          <w:tcPr>
            <w:tcW w:w="1755" w:type="dxa"/>
            <w:tcMar>
              <w:top w:w="100" w:type="dxa"/>
              <w:left w:w="100" w:type="dxa"/>
              <w:bottom w:w="100" w:type="dxa"/>
              <w:right w:w="100" w:type="dxa"/>
            </w:tcMar>
          </w:tcPr>
          <w:p w:rsidRPr="00282938" w:rsidR="00933F03" w:rsidP="00CD0BCE" w:rsidRDefault="00933F03" w14:paraId="1FDFE6E7" w14:textId="77777777">
            <w:pPr>
              <w:widowControl w:val="0"/>
              <w:pBdr>
                <w:top w:val="nil"/>
                <w:left w:val="nil"/>
                <w:bottom w:val="nil"/>
                <w:right w:val="nil"/>
                <w:between w:val="nil"/>
              </w:pBdr>
              <w:rPr>
                <w:rFonts w:eastAsia="Verdana" w:asciiTheme="majorHAnsi" w:hAnsiTheme="majorHAnsi" w:cstheme="majorHAnsi"/>
                <w:b/>
                <w:sz w:val="24"/>
                <w:szCs w:val="24"/>
              </w:rPr>
            </w:pPr>
            <w:r w:rsidRPr="00282938">
              <w:rPr>
                <w:rFonts w:eastAsia="Verdana" w:asciiTheme="majorHAnsi" w:hAnsiTheme="majorHAnsi" w:cstheme="majorHAnsi"/>
                <w:noProof/>
                <w:color w:val="000000"/>
                <w:sz w:val="24"/>
                <w:szCs w:val="24"/>
              </w:rPr>
              <w:drawing>
                <wp:anchor distT="0" distB="0" distL="114300" distR="114300" simplePos="0" relativeHeight="251721771" behindDoc="0" locked="0" layoutInCell="1" allowOverlap="1" wp14:anchorId="255FC9EA" wp14:editId="5F983698">
                  <wp:simplePos x="0" y="0"/>
                  <wp:positionH relativeFrom="column">
                    <wp:posOffset>198967</wp:posOffset>
                  </wp:positionH>
                  <wp:positionV relativeFrom="paragraph">
                    <wp:posOffset>635</wp:posOffset>
                  </wp:positionV>
                  <wp:extent cx="617220" cy="617220"/>
                  <wp:effectExtent l="0" t="0" r="0" b="0"/>
                  <wp:wrapNone/>
                  <wp:docPr id="57197784" name="Graphic 57197784" descr="Smart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martphone.svg"/>
                          <pic:cNvPicPr/>
                        </pic:nvPicPr>
                        <pic:blipFill>
                          <a:blip r:embed="rId121">
                            <a:extLst>
                              <a:ext uri="{28A0092B-C50C-407E-A947-70E740481C1C}">
                                <a14:useLocalDpi xmlns:a14="http://schemas.microsoft.com/office/drawing/2010/main" val="0"/>
                              </a:ext>
                              <a:ext uri="{96DAC541-7B7A-43D3-8B79-37D633B846F1}">
                                <asvg:svgBlip xmlns:asvg="http://schemas.microsoft.com/office/drawing/2016/SVG/main" r:embed="rId122"/>
                              </a:ext>
                            </a:extLst>
                          </a:blip>
                          <a:stretch>
                            <a:fillRect/>
                          </a:stretch>
                        </pic:blipFill>
                        <pic:spPr>
                          <a:xfrm>
                            <a:off x="0" y="0"/>
                            <a:ext cx="617220" cy="617220"/>
                          </a:xfrm>
                          <a:prstGeom prst="rect">
                            <a:avLst/>
                          </a:prstGeom>
                        </pic:spPr>
                      </pic:pic>
                    </a:graphicData>
                  </a:graphic>
                </wp:anchor>
              </w:drawing>
            </w:r>
          </w:p>
        </w:tc>
        <w:tc>
          <w:tcPr>
            <w:tcW w:w="7307" w:type="dxa"/>
            <w:tcMar>
              <w:top w:w="100" w:type="dxa"/>
              <w:left w:w="100" w:type="dxa"/>
              <w:bottom w:w="100" w:type="dxa"/>
              <w:right w:w="100" w:type="dxa"/>
            </w:tcMar>
          </w:tcPr>
          <w:p w:rsidRPr="0023731D" w:rsidR="00933F03" w:rsidP="00CD0BCE" w:rsidRDefault="00933F03" w14:paraId="6BA9FA5E" w14:textId="40F5C51B">
            <w:pPr>
              <w:spacing w:line="259" w:lineRule="auto"/>
              <w:rPr>
                <w:rFonts w:eastAsia="Verdana" w:cstheme="majorHAnsi"/>
              </w:rPr>
            </w:pPr>
            <w:r w:rsidRPr="0023731D">
              <w:rPr>
                <w:rFonts w:eastAsia="Verdana" w:cstheme="majorHAnsi"/>
                <w:b/>
              </w:rPr>
              <w:t>Telefo</w:t>
            </w:r>
            <w:bookmarkStart w:name="_Hlk110935954" w:id="85"/>
            <w:r w:rsidRPr="0023731D" w:rsidR="001C3E69">
              <w:rPr>
                <w:rFonts w:eastAsia="Verdana" w:cstheme="majorHAnsi"/>
                <w:b/>
              </w:rPr>
              <w:t>nisch contact met de school</w:t>
            </w:r>
            <w:r w:rsidRPr="0023731D">
              <w:rPr>
                <w:rFonts w:eastAsia="Verdana" w:cstheme="majorHAnsi"/>
                <w:b/>
              </w:rPr>
              <w:t xml:space="preserve"> </w:t>
            </w:r>
          </w:p>
          <w:p w:rsidRPr="0023731D" w:rsidR="00933F03" w:rsidP="00CD0BCE" w:rsidRDefault="00933F03" w14:paraId="72F6C8CE" w14:textId="410F3D97">
            <w:pPr>
              <w:spacing w:line="259" w:lineRule="auto"/>
              <w:rPr>
                <w:rFonts w:eastAsia="Verdana" w:cstheme="majorHAnsi"/>
              </w:rPr>
            </w:pPr>
            <w:r w:rsidRPr="0023731D">
              <w:rPr>
                <w:rFonts w:eastAsia="Verdana" w:cstheme="majorHAnsi"/>
              </w:rPr>
              <w:t>Het secretariaat van de school is tijdens de school</w:t>
            </w:r>
            <w:r w:rsidRPr="0023731D" w:rsidR="001C3E69">
              <w:rPr>
                <w:rFonts w:eastAsia="Verdana" w:cstheme="majorHAnsi"/>
              </w:rPr>
              <w:t>weken</w:t>
            </w:r>
            <w:r w:rsidRPr="0023731D">
              <w:rPr>
                <w:rFonts w:eastAsia="Verdana" w:cstheme="majorHAnsi"/>
              </w:rPr>
              <w:t xml:space="preserve"> bereikbaar van maandag tot vrijdag via 052/4</w:t>
            </w:r>
            <w:r w:rsidRPr="0023731D" w:rsidR="00D31D29">
              <w:rPr>
                <w:rFonts w:eastAsia="Verdana" w:cstheme="majorHAnsi"/>
              </w:rPr>
              <w:t>5 09 66</w:t>
            </w:r>
          </w:p>
          <w:p w:rsidRPr="0023731D" w:rsidR="00933F03" w:rsidP="001C3E69" w:rsidRDefault="00BF3510" w14:paraId="00826CF8" w14:textId="673C5FB4">
            <w:pPr>
              <w:spacing w:after="0" w:line="259" w:lineRule="auto"/>
              <w:ind w:left="360" w:hanging="360"/>
              <w:rPr>
                <w:rFonts w:eastAsia="Verdana" w:cstheme="majorHAnsi"/>
              </w:rPr>
            </w:pPr>
            <w:proofErr w:type="gramStart"/>
            <w:r w:rsidRPr="0023731D">
              <w:rPr>
                <w:rFonts w:eastAsia="Verdana" w:cstheme="majorHAnsi"/>
              </w:rPr>
              <w:t>en</w:t>
            </w:r>
            <w:proofErr w:type="gramEnd"/>
            <w:r w:rsidRPr="0023731D">
              <w:rPr>
                <w:rFonts w:eastAsia="Verdana" w:cstheme="majorHAnsi"/>
              </w:rPr>
              <w:t xml:space="preserve"> dit </w:t>
            </w:r>
            <w:r w:rsidRPr="0023731D" w:rsidR="00933F03">
              <w:rPr>
                <w:rFonts w:eastAsia="Verdana" w:cstheme="majorHAnsi"/>
              </w:rPr>
              <w:t>van 8</w:t>
            </w:r>
            <w:r w:rsidRPr="0023731D" w:rsidR="0057347B">
              <w:rPr>
                <w:rFonts w:eastAsia="Verdana" w:cstheme="majorHAnsi"/>
              </w:rPr>
              <w:t>u</w:t>
            </w:r>
            <w:r w:rsidRPr="0023731D" w:rsidR="00933F03">
              <w:rPr>
                <w:rFonts w:eastAsia="Verdana" w:cstheme="majorHAnsi"/>
              </w:rPr>
              <w:t>. tot 12.15u. en van 13.15u. tot 1</w:t>
            </w:r>
            <w:r w:rsidRPr="0023731D" w:rsidR="0057347B">
              <w:rPr>
                <w:rFonts w:eastAsia="Verdana" w:cstheme="majorHAnsi"/>
              </w:rPr>
              <w:t>6</w:t>
            </w:r>
            <w:r w:rsidRPr="0023731D" w:rsidR="00933F03">
              <w:rPr>
                <w:rFonts w:eastAsia="Verdana" w:cstheme="majorHAnsi"/>
              </w:rPr>
              <w:t>.00 u. (NIET op woensdagnamiddag)</w:t>
            </w:r>
          </w:p>
          <w:p w:rsidRPr="0023731D" w:rsidR="001C3E69" w:rsidP="001C3E69" w:rsidRDefault="001C3E69" w14:paraId="25F09EC3" w14:textId="77777777">
            <w:pPr>
              <w:pStyle w:val="Lijstalinea"/>
              <w:numPr>
                <w:ilvl w:val="0"/>
                <w:numId w:val="0"/>
              </w:numPr>
              <w:spacing w:after="0" w:line="259" w:lineRule="auto"/>
              <w:ind w:left="720"/>
              <w:outlineLvl w:val="9"/>
              <w:rPr>
                <w:rFonts w:eastAsia="Verdana" w:cstheme="majorHAnsi"/>
              </w:rPr>
            </w:pPr>
          </w:p>
          <w:p w:rsidRPr="0023731D" w:rsidR="001C3E69" w:rsidP="00CD0BCE" w:rsidRDefault="00933F03" w14:paraId="003996FC" w14:textId="5D485B3D">
            <w:pPr>
              <w:spacing w:line="259" w:lineRule="auto"/>
              <w:rPr>
                <w:rFonts w:eastAsia="Verdana" w:cstheme="majorHAnsi"/>
              </w:rPr>
            </w:pPr>
            <w:r w:rsidRPr="0023731D">
              <w:rPr>
                <w:rFonts w:eastAsia="Verdana" w:cstheme="majorHAnsi"/>
                <w:b/>
              </w:rPr>
              <w:t>Afwezigheden</w:t>
            </w:r>
            <w:r w:rsidRPr="0023731D">
              <w:rPr>
                <w:rFonts w:eastAsia="Verdana" w:cstheme="majorHAnsi"/>
              </w:rPr>
              <w:t xml:space="preserve"> worden steeds telefonisch </w:t>
            </w:r>
            <w:r w:rsidRPr="0023731D" w:rsidR="00BF3510">
              <w:rPr>
                <w:rFonts w:eastAsia="Verdana" w:cstheme="majorHAnsi"/>
              </w:rPr>
              <w:t xml:space="preserve">(of via email) </w:t>
            </w:r>
            <w:r w:rsidRPr="0023731D">
              <w:rPr>
                <w:rFonts w:eastAsia="Verdana" w:cstheme="majorHAnsi"/>
              </w:rPr>
              <w:t xml:space="preserve">gemeld aan de school </w:t>
            </w:r>
            <w:r w:rsidRPr="0023731D">
              <w:rPr>
                <w:rFonts w:eastAsia="Verdana" w:cstheme="majorHAnsi"/>
                <w:b/>
                <w:bCs/>
              </w:rPr>
              <w:t>tussen 8</w:t>
            </w:r>
            <w:r w:rsidRPr="0023731D" w:rsidR="00C00AFB">
              <w:rPr>
                <w:rFonts w:eastAsia="Verdana" w:cstheme="majorHAnsi"/>
                <w:b/>
                <w:bCs/>
              </w:rPr>
              <w:t>u.</w:t>
            </w:r>
            <w:r w:rsidRPr="0023731D">
              <w:rPr>
                <w:rFonts w:eastAsia="Verdana" w:cstheme="majorHAnsi"/>
                <w:b/>
                <w:bCs/>
              </w:rPr>
              <w:t>-8</w:t>
            </w:r>
            <w:r w:rsidRPr="0023731D" w:rsidR="00C00AFB">
              <w:rPr>
                <w:rFonts w:eastAsia="Verdana" w:cstheme="majorHAnsi"/>
                <w:b/>
                <w:bCs/>
              </w:rPr>
              <w:t>.</w:t>
            </w:r>
            <w:r w:rsidRPr="0023731D">
              <w:rPr>
                <w:rFonts w:eastAsia="Verdana" w:cstheme="majorHAnsi"/>
                <w:b/>
                <w:bCs/>
              </w:rPr>
              <w:t>35</w:t>
            </w:r>
            <w:r w:rsidRPr="0023731D" w:rsidR="00C00AFB">
              <w:rPr>
                <w:rFonts w:eastAsia="Verdana" w:cstheme="majorHAnsi"/>
                <w:b/>
                <w:bCs/>
              </w:rPr>
              <w:t>u</w:t>
            </w:r>
            <w:r w:rsidRPr="0023731D">
              <w:rPr>
                <w:rFonts w:eastAsia="Verdana" w:cstheme="majorHAnsi"/>
              </w:rPr>
              <w:t xml:space="preserve">. </w:t>
            </w:r>
          </w:p>
          <w:p w:rsidRPr="0023731D" w:rsidR="00933F03" w:rsidP="00CD0BCE" w:rsidRDefault="00933F03" w14:paraId="269B0963" w14:textId="3C61F0C1">
            <w:pPr>
              <w:spacing w:line="259" w:lineRule="auto"/>
              <w:rPr>
                <w:rFonts w:eastAsia="Verdana" w:asciiTheme="majorHAnsi" w:hAnsiTheme="majorHAnsi" w:cstheme="majorHAnsi"/>
              </w:rPr>
            </w:pPr>
            <w:r w:rsidRPr="0023731D">
              <w:rPr>
                <w:rFonts w:eastAsia="Verdana" w:cstheme="majorHAnsi"/>
              </w:rPr>
              <w:t xml:space="preserve">Neemt je kind </w:t>
            </w:r>
            <w:r w:rsidRPr="0023731D">
              <w:rPr>
                <w:rFonts w:eastAsia="Verdana" w:cstheme="majorHAnsi"/>
                <w:b/>
                <w:bCs/>
              </w:rPr>
              <w:t>warme maaltijd</w:t>
            </w:r>
            <w:r w:rsidRPr="0023731D">
              <w:rPr>
                <w:rFonts w:eastAsia="Verdana" w:cstheme="majorHAnsi"/>
              </w:rPr>
              <w:t xml:space="preserve"> en worden we tijdig op de hoogte gebracht, dan zal de warme maaltijd niet aangerekend worden.</w:t>
            </w:r>
            <w:r w:rsidRPr="0023731D">
              <w:rPr>
                <w:rFonts w:eastAsia="Verdana" w:asciiTheme="majorHAnsi" w:hAnsiTheme="majorHAnsi" w:cstheme="majorHAnsi"/>
              </w:rPr>
              <w:t xml:space="preserve">  </w:t>
            </w:r>
            <w:bookmarkEnd w:id="85"/>
          </w:p>
        </w:tc>
      </w:tr>
      <w:tr w:rsidRPr="00282938" w:rsidR="00933F03" w:rsidTr="00933F03" w14:paraId="24CA2FD1" w14:textId="77777777">
        <w:tc>
          <w:tcPr>
            <w:tcW w:w="1755" w:type="dxa"/>
            <w:tcMar>
              <w:top w:w="100" w:type="dxa"/>
              <w:left w:w="100" w:type="dxa"/>
              <w:bottom w:w="100" w:type="dxa"/>
              <w:right w:w="100" w:type="dxa"/>
            </w:tcMar>
          </w:tcPr>
          <w:p w:rsidRPr="00282938" w:rsidR="00933F03" w:rsidP="00CD0BCE" w:rsidRDefault="00D31D29" w14:paraId="0A011DA1" w14:textId="5A6DDBC6">
            <w:pPr>
              <w:widowControl w:val="0"/>
              <w:pBdr>
                <w:top w:val="nil"/>
                <w:left w:val="nil"/>
                <w:bottom w:val="nil"/>
                <w:right w:val="nil"/>
                <w:between w:val="nil"/>
              </w:pBdr>
              <w:rPr>
                <w:rFonts w:eastAsia="Verdana" w:asciiTheme="majorHAnsi" w:hAnsiTheme="majorHAnsi" w:cstheme="majorHAnsi"/>
                <w:b/>
                <w:sz w:val="24"/>
                <w:szCs w:val="24"/>
              </w:rPr>
            </w:pPr>
            <w:r w:rsidRPr="00D31D29">
              <w:rPr>
                <w:rFonts w:eastAsia="Verdana" w:asciiTheme="majorHAnsi" w:hAnsiTheme="majorHAnsi" w:cstheme="majorHAnsi"/>
                <w:noProof/>
              </w:rPr>
              <mc:AlternateContent>
                <mc:Choice Requires="wpg">
                  <w:drawing>
                    <wp:anchor distT="0" distB="0" distL="114300" distR="114300" simplePos="0" relativeHeight="251726891" behindDoc="0" locked="0" layoutInCell="1" allowOverlap="1" wp14:anchorId="1E41A824" wp14:editId="2050D51B">
                      <wp:simplePos x="0" y="0"/>
                      <wp:positionH relativeFrom="column">
                        <wp:posOffset>20320</wp:posOffset>
                      </wp:positionH>
                      <wp:positionV relativeFrom="paragraph">
                        <wp:posOffset>1402715</wp:posOffset>
                      </wp:positionV>
                      <wp:extent cx="1073150" cy="996950"/>
                      <wp:effectExtent l="0" t="0" r="0" b="0"/>
                      <wp:wrapNone/>
                      <wp:docPr id="310273512" name="Groep 310273512"/>
                      <wp:cNvGraphicFramePr/>
                      <a:graphic xmlns:a="http://schemas.openxmlformats.org/drawingml/2006/main">
                        <a:graphicData uri="http://schemas.microsoft.com/office/word/2010/wordprocessingGroup">
                          <wpg:wgp>
                            <wpg:cNvGrpSpPr/>
                            <wpg:grpSpPr>
                              <a:xfrm>
                                <a:off x="0" y="0"/>
                                <a:ext cx="1073150" cy="996950"/>
                                <a:chOff x="0" y="0"/>
                                <a:chExt cx="1143000" cy="1066800"/>
                              </a:xfrm>
                            </wpg:grpSpPr>
                            <wpg:grpSp>
                              <wpg:cNvPr id="1564271130" name="Groep 1564271130"/>
                              <wpg:cNvGrpSpPr/>
                              <wpg:grpSpPr>
                                <a:xfrm>
                                  <a:off x="0" y="0"/>
                                  <a:ext cx="914400" cy="914400"/>
                                  <a:chOff x="0" y="0"/>
                                  <a:chExt cx="914400" cy="914400"/>
                                </a:xfrm>
                              </wpg:grpSpPr>
                              <pic:pic xmlns:pic="http://schemas.openxmlformats.org/drawingml/2006/picture">
                                <pic:nvPicPr>
                                  <pic:cNvPr id="1143148211" name="Graphic 1143148211" descr="Klaslokaal"/>
                                  <pic:cNvPicPr>
                                    <a:picLocks noChangeAspect="1"/>
                                  </pic:cNvPicPr>
                                </pic:nvPicPr>
                                <pic:blipFill>
                                  <a:blip r:embed="rId123">
                                    <a:extLst>
                                      <a:ext uri="{28A0092B-C50C-407E-A947-70E740481C1C}">
                                        <a14:useLocalDpi xmlns:a14="http://schemas.microsoft.com/office/drawing/2010/main" val="0"/>
                                      </a:ext>
                                      <a:ext uri="{96DAC541-7B7A-43D3-8B79-37D633B846F1}">
                                        <asvg:svgBlip xmlns:asvg="http://schemas.microsoft.com/office/drawing/2016/SVG/main" r:embed="rId124"/>
                                      </a:ext>
                                    </a:extLst>
                                  </a:blip>
                                  <a:stretch>
                                    <a:fillRect/>
                                  </a:stretch>
                                </pic:blipFill>
                                <pic:spPr>
                                  <a:xfrm>
                                    <a:off x="0" y="0"/>
                                    <a:ext cx="914400" cy="914400"/>
                                  </a:xfrm>
                                  <a:prstGeom prst="rect">
                                    <a:avLst/>
                                  </a:prstGeom>
                                </pic:spPr>
                              </pic:pic>
                              <wps:wsp>
                                <wps:cNvPr id="414900908" name="Rechte verbindingslijn 414900908"/>
                                <wps:cNvCnPr/>
                                <wps:spPr>
                                  <a:xfrm flipH="1">
                                    <a:off x="0" y="60960"/>
                                    <a:ext cx="914400" cy="78486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1953523113" name="Rechte verbindingslijn 1953523113"/>
                                <wps:cNvCnPr/>
                                <wps:spPr>
                                  <a:xfrm>
                                    <a:off x="91440" y="38100"/>
                                    <a:ext cx="822960" cy="79248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g:grpSp>
                            <wps:wsp>
                              <wps:cNvPr id="1373138524" name="Tekstvak 1373138524"/>
                              <wps:cNvSpPr txBox="1"/>
                              <wps:spPr>
                                <a:xfrm>
                                  <a:off x="0" y="792480"/>
                                  <a:ext cx="1143000" cy="274320"/>
                                </a:xfrm>
                                <a:prstGeom prst="rect">
                                  <a:avLst/>
                                </a:prstGeom>
                                <a:noFill/>
                                <a:ln w="6350">
                                  <a:noFill/>
                                </a:ln>
                              </wps:spPr>
                              <wps:txbx>
                                <w:txbxContent>
                                  <w:p w:rsidRPr="00B92459" w:rsidR="00933F03" w:rsidP="00933F03" w:rsidRDefault="00933F03" w14:paraId="2E7CD170" w14:textId="77777777">
                                    <w:pPr>
                                      <w:rPr>
                                        <w:rFonts w:ascii="Comic Sans MS" w:hAnsi="Comic Sans MS"/>
                                        <w:b/>
                                        <w:sz w:val="18"/>
                                      </w:rPr>
                                    </w:pPr>
                                    <w:r w:rsidRPr="00B92459">
                                      <w:rPr>
                                        <w:rFonts w:ascii="Comic Sans MS" w:hAnsi="Comic Sans MS"/>
                                        <w:b/>
                                        <w:sz w:val="18"/>
                                      </w:rPr>
                                      <w:t>GEEN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7C6BDD80">
                    <v:group id="Groep 310273512" style="position:absolute;margin-left:1.6pt;margin-top:110.45pt;width:84.5pt;height:78.5pt;z-index:251726891;mso-width-relative:margin;mso-height-relative:margin" coordsize="11430,10668" o:spid="_x0000_s1042" w14:anchorId="1E41A82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">
                      <v:group id="Groep 1564271130" style="position:absolute;width:9144;height:9144" coordsize="9144,9144"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&#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143148211" style="position:absolute;width:9144;height:9144;visibility:visible;mso-wrap-style:square" alt="Klaslokaal" o:spid="_x0000_s104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">
                          <v:imagedata o:title="Klaslokaal" r:id="rId125"/>
                        </v:shape>
                        <v:line id="Rechte verbindingslijn 414900908" style="position:absolute;flip:x;visibility:visible;mso-wrap-style:square" o:spid="_x0000_s1045" strokecolor="red" strokeweight="1pt" o:connectortype="straight" from="0,609" to="9144,8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">
                          <v:stroke joinstyle="miter"/>
                        </v:line>
                        <v:line id="Rechte verbindingslijn 1953523113" style="position:absolute;visibility:visible;mso-wrap-style:square" o:spid="_x0000_s1046" strokecolor="red" strokeweight="1pt" o:connectortype="straight" from="914,381" to="9144,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">
                          <v:stroke joinstyle="miter"/>
                        </v:line>
                      </v:group>
                      <v:shape id="Tekstvak 1373138524" style="position:absolute;top:7924;width:11430;height:2744;visibility:visible;mso-wrap-style:square;v-text-anchor:top" o:spid="_x0000_s1047"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">
                        <v:textbox>
                          <w:txbxContent>
                            <w:p w:rsidRPr="00B92459" w:rsidR="00933F03" w:rsidP="00933F03" w:rsidRDefault="00933F03" w14:paraId="47899D0D" w14:textId="77777777">
                              <w:pPr>
                                <w:rPr>
                                  <w:rFonts w:ascii="Comic Sans MS" w:hAnsi="Comic Sans MS"/>
                                  <w:b/>
                                  <w:sz w:val="18"/>
                                </w:rPr>
                              </w:pPr>
                              <w:r w:rsidRPr="00B92459">
                                <w:rPr>
                                  <w:rFonts w:ascii="Comic Sans MS" w:hAnsi="Comic Sans MS"/>
                                  <w:b/>
                                  <w:sz w:val="18"/>
                                </w:rPr>
                                <w:t>GEEN SCHOOL</w:t>
                              </w:r>
                            </w:p>
                          </w:txbxContent>
                        </v:textbox>
                      </v:shape>
                    </v:group>
                  </w:pict>
                </mc:Fallback>
              </mc:AlternateContent>
            </w:r>
            <w:r w:rsidR="00933F03">
              <w:rPr>
                <w:noProof/>
              </w:rPr>
              <mc:AlternateContent>
                <mc:Choice Requires="wps">
                  <w:drawing>
                    <wp:anchor distT="0" distB="0" distL="114300" distR="114300" simplePos="0" relativeHeight="251727915" behindDoc="0" locked="0" layoutInCell="1" allowOverlap="1" wp14:anchorId="335DF34F" wp14:editId="580C2946">
                      <wp:simplePos x="0" y="0"/>
                      <wp:positionH relativeFrom="column">
                        <wp:posOffset>232410</wp:posOffset>
                      </wp:positionH>
                      <wp:positionV relativeFrom="paragraph">
                        <wp:posOffset>657225</wp:posOffset>
                      </wp:positionV>
                      <wp:extent cx="431800" cy="390525"/>
                      <wp:effectExtent l="0" t="0" r="25400" b="28575"/>
                      <wp:wrapNone/>
                      <wp:docPr id="1883246895" name="Rechte verbindingslijn 1883246895"/>
                      <wp:cNvGraphicFramePr/>
                      <a:graphic xmlns:a="http://schemas.openxmlformats.org/drawingml/2006/main">
                        <a:graphicData uri="http://schemas.microsoft.com/office/word/2010/wordprocessingShape">
                          <wps:wsp>
                            <wps:cNvCnPr/>
                            <wps:spPr>
                              <a:xfrm flipH="1">
                                <a:off x="0" y="0"/>
                                <a:ext cx="431800" cy="39052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2B51C20B">
                    <v:line id="Rechte verbindingslijn 1883246895" style="position:absolute;flip:x;z-index:2517279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3205]" strokeweight="1pt" from="18.3pt,51.75pt" to="52.3pt,82.5pt" w14:anchorId="3377DF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">
                      <v:stroke joinstyle="miter"/>
                    </v:line>
                  </w:pict>
                </mc:Fallback>
              </mc:AlternateContent>
            </w:r>
            <w:r w:rsidR="00933F03">
              <w:rPr>
                <w:noProof/>
              </w:rPr>
              <mc:AlternateContent>
                <mc:Choice Requires="wps">
                  <w:drawing>
                    <wp:anchor distT="0" distB="0" distL="114300" distR="114300" simplePos="0" relativeHeight="251725867" behindDoc="0" locked="0" layoutInCell="1" allowOverlap="1" wp14:anchorId="1BA937B4" wp14:editId="770BF206">
                      <wp:simplePos x="0" y="0"/>
                      <wp:positionH relativeFrom="column">
                        <wp:posOffset>207010</wp:posOffset>
                      </wp:positionH>
                      <wp:positionV relativeFrom="paragraph">
                        <wp:posOffset>638175</wp:posOffset>
                      </wp:positionV>
                      <wp:extent cx="479425" cy="412750"/>
                      <wp:effectExtent l="0" t="0" r="34925" b="25400"/>
                      <wp:wrapNone/>
                      <wp:docPr id="1495368940" name="Rechte verbindingslijn 1495368940"/>
                      <wp:cNvGraphicFramePr/>
                      <a:graphic xmlns:a="http://schemas.openxmlformats.org/drawingml/2006/main">
                        <a:graphicData uri="http://schemas.microsoft.com/office/word/2010/wordprocessingShape">
                          <wps:wsp>
                            <wps:cNvCnPr/>
                            <wps:spPr>
                              <a:xfrm>
                                <a:off x="0" y="0"/>
                                <a:ext cx="479425" cy="41275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63AC367F">
                    <v:line id="Rechte verbindingslijn 1495368940" style="position:absolute;z-index:2517258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3205]" strokeweight="1pt" from="16.3pt,50.25pt" to="54.05pt,82.75pt" w14:anchorId="7C255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">
                      <v:stroke joinstyle="miter"/>
                    </v:line>
                  </w:pict>
                </mc:Fallback>
              </mc:AlternateContent>
            </w:r>
            <w:r w:rsidR="00933F03">
              <w:rPr>
                <w:noProof/>
              </w:rPr>
              <w:drawing>
                <wp:anchor distT="0" distB="0" distL="114300" distR="114300" simplePos="0" relativeHeight="251724843" behindDoc="0" locked="0" layoutInCell="1" allowOverlap="1" wp14:anchorId="0CF2662A" wp14:editId="35617681">
                  <wp:simplePos x="0" y="0"/>
                  <wp:positionH relativeFrom="column">
                    <wp:posOffset>232410</wp:posOffset>
                  </wp:positionH>
                  <wp:positionV relativeFrom="paragraph">
                    <wp:posOffset>638175</wp:posOffset>
                  </wp:positionV>
                  <wp:extent cx="454127" cy="406400"/>
                  <wp:effectExtent l="0" t="0" r="3175" b="0"/>
                  <wp:wrapNone/>
                  <wp:docPr id="968163042" name="Afbeelding 968163042" descr="Afbeelding met logo, Graphics, symbool,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63042" name="Afbeelding 968163042" descr="Afbeelding met logo, Graphics, symbool, cirkel&#10;&#10;Automatisch gegenereerde beschrijvi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454127" cy="406400"/>
                          </a:xfrm>
                          <a:prstGeom prst="rect">
                            <a:avLst/>
                          </a:prstGeom>
                        </pic:spPr>
                      </pic:pic>
                    </a:graphicData>
                  </a:graphic>
                  <wp14:sizeRelH relativeFrom="page">
                    <wp14:pctWidth>0</wp14:pctWidth>
                  </wp14:sizeRelH>
                  <wp14:sizeRelV relativeFrom="page">
                    <wp14:pctHeight>0</wp14:pctHeight>
                  </wp14:sizeRelV>
                </wp:anchor>
              </w:drawing>
            </w:r>
            <w:r w:rsidRPr="00282938" w:rsidR="00933F03">
              <w:rPr>
                <w:rFonts w:eastAsia="Verdana" w:asciiTheme="majorHAnsi" w:hAnsiTheme="majorHAnsi" w:cstheme="majorHAnsi"/>
                <w:noProof/>
                <w:color w:val="000000"/>
                <w:sz w:val="24"/>
                <w:szCs w:val="24"/>
              </w:rPr>
              <w:drawing>
                <wp:inline distT="0" distB="0" distL="0" distR="0" wp14:anchorId="7EDBBD83" wp14:editId="4F02586E">
                  <wp:extent cx="463550" cy="463550"/>
                  <wp:effectExtent l="0" t="0" r="0" b="0"/>
                  <wp:docPr id="2134795749" name="Graphic 2134795749"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mail.svg"/>
                          <pic:cNvPicPr/>
                        </pic:nvPicPr>
                        <pic:blipFill>
                          <a:blip r:embed="rId127">
                            <a:extLst>
                              <a:ext uri="{28A0092B-C50C-407E-A947-70E740481C1C}">
                                <a14:useLocalDpi xmlns:a14="http://schemas.microsoft.com/office/drawing/2010/main" val="0"/>
                              </a:ext>
                              <a:ext uri="{96DAC541-7B7A-43D3-8B79-37D633B846F1}">
                                <asvg:svgBlip xmlns:asvg="http://schemas.microsoft.com/office/drawing/2016/SVG/main" r:embed="rId128"/>
                              </a:ext>
                            </a:extLst>
                          </a:blip>
                          <a:stretch>
                            <a:fillRect/>
                          </a:stretch>
                        </pic:blipFill>
                        <pic:spPr>
                          <a:xfrm>
                            <a:off x="0" y="0"/>
                            <a:ext cx="465448" cy="465448"/>
                          </a:xfrm>
                          <a:prstGeom prst="rect">
                            <a:avLst/>
                          </a:prstGeom>
                        </pic:spPr>
                      </pic:pic>
                    </a:graphicData>
                  </a:graphic>
                </wp:inline>
              </w:drawing>
            </w:r>
            <w:r w:rsidRPr="00282938" w:rsidR="00933F03">
              <w:rPr>
                <w:rFonts w:eastAsia="Verdana" w:asciiTheme="majorHAnsi" w:hAnsiTheme="majorHAnsi" w:cstheme="majorHAnsi"/>
                <w:noProof/>
                <w:sz w:val="24"/>
                <w:szCs w:val="24"/>
              </w:rPr>
              <w:t xml:space="preserve"> </w:t>
            </w:r>
            <w:r w:rsidRPr="00282938" w:rsidR="00933F03">
              <w:rPr>
                <w:rFonts w:asciiTheme="majorHAnsi" w:hAnsiTheme="majorHAnsi" w:cstheme="majorHAnsi"/>
                <w:noProof/>
                <w:sz w:val="24"/>
                <w:szCs w:val="24"/>
              </w:rPr>
              <w:drawing>
                <wp:inline distT="0" distB="0" distL="0" distR="0" wp14:anchorId="280747F5" wp14:editId="3A604D3C">
                  <wp:extent cx="463550" cy="502920"/>
                  <wp:effectExtent l="0" t="0" r="0" b="0"/>
                  <wp:docPr id="1215584000" name="Afbeelding 1215584000" descr="Class Dojo icon in iOS Filled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 Dojo icon in iOS Filled Style"/>
                          <pic:cNvPicPr>
                            <a:picLocks noChangeAspect="1" noChangeArrowheads="1"/>
                          </pic:cNvPicPr>
                        </pic:nvPicPr>
                        <pic:blipFill>
                          <a:blip r:embed="rId129"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465831" cy="505395"/>
                          </a:xfrm>
                          <a:prstGeom prst="rect">
                            <a:avLst/>
                          </a:prstGeom>
                          <a:noFill/>
                          <a:ln>
                            <a:noFill/>
                          </a:ln>
                        </pic:spPr>
                      </pic:pic>
                    </a:graphicData>
                  </a:graphic>
                </wp:inline>
              </w:drawing>
            </w:r>
          </w:p>
        </w:tc>
        <w:tc>
          <w:tcPr>
            <w:tcW w:w="7307" w:type="dxa"/>
            <w:tcMar>
              <w:top w:w="100" w:type="dxa"/>
              <w:left w:w="100" w:type="dxa"/>
              <w:bottom w:w="100" w:type="dxa"/>
              <w:right w:w="100" w:type="dxa"/>
            </w:tcMar>
          </w:tcPr>
          <w:p w:rsidRPr="0023731D" w:rsidR="00C00AFB" w:rsidP="00C00AFB" w:rsidRDefault="00933F03" w14:paraId="4F751921" w14:textId="77777777">
            <w:pPr>
              <w:spacing w:line="259" w:lineRule="auto"/>
              <w:rPr>
                <w:rFonts w:eastAsia="Verdana" w:cstheme="majorHAnsi"/>
                <w:b/>
              </w:rPr>
            </w:pPr>
            <w:proofErr w:type="gramStart"/>
            <w:r w:rsidRPr="0023731D">
              <w:rPr>
                <w:rFonts w:eastAsia="Verdana" w:cstheme="majorHAnsi"/>
                <w:b/>
              </w:rPr>
              <w:t>Online communicatie</w:t>
            </w:r>
            <w:proofErr w:type="gramEnd"/>
            <w:r w:rsidRPr="0023731D">
              <w:rPr>
                <w:rFonts w:eastAsia="Verdana" w:cstheme="majorHAnsi"/>
                <w:b/>
              </w:rPr>
              <w:t xml:space="preserve">: afspraken </w:t>
            </w:r>
          </w:p>
          <w:p w:rsidRPr="0023731D" w:rsidR="00933F03" w:rsidP="00C00AFB" w:rsidRDefault="00933F03" w14:paraId="3F00B368" w14:textId="2B591B8B">
            <w:pPr>
              <w:spacing w:line="259" w:lineRule="auto"/>
              <w:rPr>
                <w:rFonts w:eastAsia="Verdana" w:cstheme="majorHAnsi"/>
              </w:rPr>
            </w:pPr>
            <w:proofErr w:type="gramStart"/>
            <w:r w:rsidRPr="0023731D">
              <w:rPr>
                <w:rFonts w:eastAsia="Verdana" w:cstheme="majorHAnsi"/>
              </w:rPr>
              <w:t>Online communicatie</w:t>
            </w:r>
            <w:proofErr w:type="gramEnd"/>
            <w:r w:rsidRPr="0023731D">
              <w:rPr>
                <w:rFonts w:eastAsia="Verdana" w:cstheme="majorHAnsi"/>
              </w:rPr>
              <w:t xml:space="preserve"> = enkel via email</w:t>
            </w:r>
            <w:r w:rsidRPr="0023731D" w:rsidR="00C00AFB">
              <w:rPr>
                <w:rFonts w:eastAsia="Verdana" w:cstheme="majorHAnsi"/>
              </w:rPr>
              <w:t xml:space="preserve"> </w:t>
            </w:r>
            <w:r w:rsidRPr="0023731D">
              <w:rPr>
                <w:rFonts w:eastAsia="Verdana" w:cstheme="majorHAnsi"/>
              </w:rPr>
              <w:t xml:space="preserve"> </w:t>
            </w:r>
          </w:p>
          <w:p w:rsidRPr="0023731D" w:rsidR="00933F03" w:rsidP="00832E18" w:rsidRDefault="00933F03" w14:paraId="18EF7C8B" w14:textId="77777777">
            <w:pPr>
              <w:spacing w:after="160" w:line="259" w:lineRule="auto"/>
              <w:ind w:left="360" w:hanging="360"/>
              <w:rPr>
                <w:rFonts w:eastAsia="Verdana" w:cstheme="majorHAnsi"/>
              </w:rPr>
            </w:pPr>
            <w:r w:rsidRPr="0023731D">
              <w:rPr>
                <w:rFonts w:eastAsia="Verdana" w:cstheme="majorHAnsi"/>
              </w:rPr>
              <w:t xml:space="preserve">(NIET via </w:t>
            </w:r>
            <w:r w:rsidRPr="0023731D">
              <w:rPr>
                <w:rFonts w:eastAsia="Verdana" w:cstheme="majorHAnsi"/>
                <w:b/>
              </w:rPr>
              <w:t>Messenger, whatsapp, sms e.a.</w:t>
            </w:r>
            <w:r w:rsidRPr="0023731D">
              <w:rPr>
                <w:rFonts w:eastAsia="Verdana" w:cstheme="majorHAnsi"/>
              </w:rPr>
              <w:t xml:space="preserve"> - Berichten via deze kanalen zullen bijgevolg </w:t>
            </w:r>
            <w:r w:rsidRPr="0023731D">
              <w:rPr>
                <w:rFonts w:eastAsia="Verdana" w:cstheme="majorHAnsi"/>
                <w:b/>
              </w:rPr>
              <w:t>niet beantwoord worden</w:t>
            </w:r>
            <w:r w:rsidRPr="0023731D">
              <w:rPr>
                <w:rFonts w:eastAsia="Verdana" w:cstheme="majorHAnsi"/>
              </w:rPr>
              <w:t>).</w:t>
            </w:r>
          </w:p>
          <w:p w:rsidRPr="0023731D" w:rsidR="00933F03" w:rsidRDefault="00933F03" w14:paraId="36899938" w14:textId="265F269D">
            <w:pPr>
              <w:pStyle w:val="Lijstalinea"/>
              <w:numPr>
                <w:ilvl w:val="0"/>
                <w:numId w:val="29"/>
              </w:numPr>
              <w:spacing w:after="160" w:line="259" w:lineRule="auto"/>
              <w:outlineLvl w:val="9"/>
              <w:rPr>
                <w:rFonts w:eastAsia="Verdana" w:cstheme="majorHAnsi"/>
              </w:rPr>
            </w:pPr>
            <w:r w:rsidRPr="0023731D">
              <w:rPr>
                <w:rFonts w:eastAsia="Verdana" w:cstheme="majorHAnsi"/>
              </w:rPr>
              <w:t xml:space="preserve">Email leerkracht: </w:t>
            </w:r>
            <w:hyperlink w:history="1" r:id="rId130">
              <w:r w:rsidRPr="0023731D">
                <w:rPr>
                  <w:rStyle w:val="Hyperlink"/>
                  <w:rFonts w:eastAsia="Verdana" w:cstheme="majorHAnsi"/>
                </w:rPr>
                <w:t>voornaam.naam@kaozele.be</w:t>
              </w:r>
            </w:hyperlink>
          </w:p>
          <w:p w:rsidRPr="0023731D" w:rsidR="00933F03" w:rsidRDefault="00832E18" w14:paraId="57C7C013" w14:textId="0BD00E97">
            <w:pPr>
              <w:pStyle w:val="Lijstalinea"/>
              <w:numPr>
                <w:ilvl w:val="0"/>
                <w:numId w:val="29"/>
              </w:numPr>
              <w:spacing w:after="160" w:line="259" w:lineRule="auto"/>
              <w:outlineLvl w:val="9"/>
              <w:rPr>
                <w:rFonts w:eastAsia="Verdana" w:cstheme="majorHAnsi"/>
              </w:rPr>
            </w:pPr>
            <w:r w:rsidRPr="0023731D">
              <w:rPr>
                <w:rFonts w:eastAsia="Verdana" w:cstheme="majorHAnsi"/>
              </w:rPr>
              <w:t xml:space="preserve">Je </w:t>
            </w:r>
            <w:r w:rsidRPr="0023731D" w:rsidR="00933F03">
              <w:rPr>
                <w:rFonts w:eastAsia="Verdana" w:cstheme="majorHAnsi"/>
              </w:rPr>
              <w:t xml:space="preserve">mag </w:t>
            </w:r>
            <w:r w:rsidRPr="0023731D" w:rsidR="00933F03">
              <w:rPr>
                <w:rFonts w:eastAsia="Verdana" w:cstheme="majorHAnsi"/>
                <w:b/>
              </w:rPr>
              <w:t>uiterlijk twee werkdagen</w:t>
            </w:r>
            <w:r w:rsidRPr="0023731D" w:rsidR="00933F03">
              <w:rPr>
                <w:rFonts w:eastAsia="Verdana" w:cstheme="majorHAnsi"/>
              </w:rPr>
              <w:t xml:space="preserve"> na het versturen van </w:t>
            </w:r>
            <w:r w:rsidRPr="0023731D">
              <w:rPr>
                <w:rFonts w:eastAsia="Verdana" w:cstheme="majorHAnsi"/>
                <w:b/>
                <w:bCs/>
              </w:rPr>
              <w:t>je</w:t>
            </w:r>
            <w:r w:rsidRPr="0023731D" w:rsidR="00933F03">
              <w:rPr>
                <w:rFonts w:eastAsia="Verdana" w:cstheme="majorHAnsi"/>
                <w:b/>
                <w:bCs/>
              </w:rPr>
              <w:t xml:space="preserve"> vraag</w:t>
            </w:r>
            <w:r w:rsidRPr="0023731D" w:rsidR="00933F03">
              <w:rPr>
                <w:rFonts w:eastAsia="Verdana" w:cstheme="majorHAnsi"/>
              </w:rPr>
              <w:t xml:space="preserve"> een </w:t>
            </w:r>
            <w:r w:rsidRPr="0023731D" w:rsidR="00933F03">
              <w:rPr>
                <w:rFonts w:eastAsia="Verdana" w:cstheme="majorHAnsi"/>
                <w:b/>
              </w:rPr>
              <w:t>antwoord verwachten</w:t>
            </w:r>
            <w:r w:rsidRPr="0023731D" w:rsidR="00933F03">
              <w:rPr>
                <w:rFonts w:eastAsia="Verdana" w:cstheme="majorHAnsi"/>
              </w:rPr>
              <w:t xml:space="preserve">. Soms zal </w:t>
            </w:r>
            <w:r w:rsidRPr="0023731D">
              <w:rPr>
                <w:rFonts w:eastAsia="Verdana" w:cstheme="majorHAnsi"/>
              </w:rPr>
              <w:t>je</w:t>
            </w:r>
            <w:r w:rsidRPr="0023731D" w:rsidR="00933F03">
              <w:rPr>
                <w:rFonts w:eastAsia="Verdana" w:cstheme="majorHAnsi"/>
              </w:rPr>
              <w:t xml:space="preserve"> een bericht ontvangen dat er meer tijd nodig is om </w:t>
            </w:r>
            <w:r w:rsidRPr="0023731D" w:rsidR="00DF3DA3">
              <w:rPr>
                <w:rFonts w:eastAsia="Verdana" w:cstheme="majorHAnsi"/>
              </w:rPr>
              <w:t>je</w:t>
            </w:r>
            <w:r w:rsidRPr="0023731D" w:rsidR="00933F03">
              <w:rPr>
                <w:rFonts w:eastAsia="Verdana" w:cstheme="majorHAnsi"/>
              </w:rPr>
              <w:t xml:space="preserve"> vraag goed te beantwoorden. </w:t>
            </w:r>
          </w:p>
          <w:p w:rsidRPr="0023731D" w:rsidR="00933F03" w:rsidRDefault="00933F03" w14:paraId="252084BA" w14:textId="0C4AB38E">
            <w:pPr>
              <w:pStyle w:val="Lijstalinea"/>
              <w:numPr>
                <w:ilvl w:val="0"/>
                <w:numId w:val="29"/>
              </w:numPr>
              <w:spacing w:after="160" w:line="259" w:lineRule="auto"/>
              <w:outlineLvl w:val="9"/>
              <w:rPr>
                <w:rFonts w:eastAsia="Verdana" w:cstheme="majorHAnsi"/>
              </w:rPr>
            </w:pPr>
            <w:proofErr w:type="gramStart"/>
            <w:r w:rsidRPr="0023731D">
              <w:rPr>
                <w:rFonts w:eastAsia="Verdana" w:cstheme="majorHAnsi"/>
              </w:rPr>
              <w:t>Indien</w:t>
            </w:r>
            <w:proofErr w:type="gramEnd"/>
            <w:r w:rsidRPr="0023731D">
              <w:rPr>
                <w:rFonts w:eastAsia="Verdana" w:cstheme="majorHAnsi"/>
              </w:rPr>
              <w:t xml:space="preserve"> </w:t>
            </w:r>
            <w:r w:rsidRPr="0023731D" w:rsidR="00832E18">
              <w:rPr>
                <w:rFonts w:eastAsia="Verdana" w:cstheme="majorHAnsi"/>
              </w:rPr>
              <w:t>je</w:t>
            </w:r>
            <w:r w:rsidRPr="0023731D">
              <w:rPr>
                <w:rFonts w:eastAsia="Verdana" w:cstheme="majorHAnsi"/>
              </w:rPr>
              <w:t xml:space="preserve"> een dringende vraag he</w:t>
            </w:r>
            <w:r w:rsidRPr="0023731D" w:rsidR="00832E18">
              <w:rPr>
                <w:rFonts w:eastAsia="Verdana" w:cstheme="majorHAnsi"/>
              </w:rPr>
              <w:t>bt</w:t>
            </w:r>
            <w:r w:rsidRPr="0023731D">
              <w:rPr>
                <w:rFonts w:eastAsia="Verdana" w:cstheme="majorHAnsi"/>
              </w:rPr>
              <w:t xml:space="preserve"> of gevoelige informatie wil delen, raden we </w:t>
            </w:r>
            <w:r w:rsidRPr="0023731D" w:rsidR="00832E18">
              <w:rPr>
                <w:rFonts w:eastAsia="Verdana" w:cstheme="majorHAnsi"/>
              </w:rPr>
              <w:t>jou</w:t>
            </w:r>
            <w:r w:rsidRPr="0023731D">
              <w:rPr>
                <w:rFonts w:eastAsia="Verdana" w:cstheme="majorHAnsi"/>
              </w:rPr>
              <w:t xml:space="preserve"> aan de school te bellen en te vragen naar de directie. </w:t>
            </w:r>
          </w:p>
          <w:p w:rsidRPr="0023731D" w:rsidR="00933F03" w:rsidRDefault="00933F03" w14:paraId="6B9095A8" w14:textId="751457C4">
            <w:pPr>
              <w:pStyle w:val="Lijstalinea"/>
              <w:numPr>
                <w:ilvl w:val="0"/>
                <w:numId w:val="29"/>
              </w:numPr>
              <w:spacing w:after="160" w:line="259" w:lineRule="auto"/>
              <w:outlineLvl w:val="9"/>
              <w:rPr>
                <w:rFonts w:eastAsia="Verdana" w:asciiTheme="majorHAnsi" w:hAnsiTheme="majorHAnsi" w:cstheme="majorHAnsi"/>
              </w:rPr>
            </w:pPr>
            <w:r w:rsidRPr="0023731D">
              <w:rPr>
                <w:rFonts w:eastAsia="Verdana" w:cstheme="majorHAnsi"/>
              </w:rPr>
              <w:t xml:space="preserve">Het weekend en de schoolvakanties zijn er om even op adem te komen en de komende lesperiode voor te bereiden. Tijdens de vakanties lezen onze leerkrachten enkel </w:t>
            </w:r>
            <w:r w:rsidRPr="0023731D">
              <w:rPr>
                <w:rFonts w:eastAsia="Verdana" w:cstheme="majorHAnsi"/>
                <w:b/>
              </w:rPr>
              <w:t>tijdens het laatste weekend 1 keer hun mails</w:t>
            </w:r>
            <w:r w:rsidRPr="0023731D" w:rsidR="00832E18">
              <w:rPr>
                <w:rFonts w:eastAsia="Verdana" w:cstheme="majorHAnsi"/>
                <w:b/>
              </w:rPr>
              <w:t>.</w:t>
            </w:r>
            <w:r w:rsidRPr="0023731D" w:rsidR="00832E18">
              <w:rPr>
                <w:rFonts w:eastAsia="Verdana" w:asciiTheme="majorHAnsi" w:hAnsiTheme="majorHAnsi" w:cstheme="majorHAnsi"/>
                <w:b/>
              </w:rPr>
              <w:t xml:space="preserve"> </w:t>
            </w:r>
          </w:p>
        </w:tc>
      </w:tr>
      <w:tr w:rsidRPr="00282938" w:rsidR="00933F03" w:rsidTr="00933F03" w14:paraId="76E59DB3" w14:textId="77777777">
        <w:tc>
          <w:tcPr>
            <w:tcW w:w="1755" w:type="dxa"/>
            <w:tcMar>
              <w:top w:w="100" w:type="dxa"/>
              <w:left w:w="100" w:type="dxa"/>
              <w:bottom w:w="100" w:type="dxa"/>
              <w:right w:w="100" w:type="dxa"/>
            </w:tcMar>
          </w:tcPr>
          <w:p w:rsidR="00933F03" w:rsidP="00CD0BCE" w:rsidRDefault="00933F03" w14:paraId="7B991A0C" w14:textId="77777777">
            <w:pPr>
              <w:jc w:val="center"/>
              <w:rPr>
                <w:rFonts w:eastAsia="Verdana" w:asciiTheme="majorHAnsi" w:hAnsiTheme="majorHAnsi" w:cstheme="majorHAnsi"/>
                <w:b/>
                <w:sz w:val="24"/>
                <w:szCs w:val="24"/>
              </w:rPr>
            </w:pPr>
          </w:p>
          <w:p w:rsidRPr="00282938" w:rsidR="00933F03" w:rsidP="00CD0BCE" w:rsidRDefault="00933F03" w14:paraId="3B89363F" w14:textId="77777777">
            <w:pPr>
              <w:jc w:val="center"/>
              <w:rPr>
                <w:rFonts w:eastAsia="Verdana" w:asciiTheme="majorHAnsi" w:hAnsiTheme="majorHAnsi" w:cstheme="majorHAnsi"/>
                <w:b/>
                <w:sz w:val="24"/>
                <w:szCs w:val="24"/>
              </w:rPr>
            </w:pPr>
            <w:r w:rsidRPr="00282938">
              <w:rPr>
                <w:rFonts w:eastAsia="Verdana" w:asciiTheme="majorHAnsi" w:hAnsiTheme="majorHAnsi" w:cstheme="majorHAnsi"/>
                <w:noProof/>
                <w:sz w:val="24"/>
                <w:szCs w:val="24"/>
              </w:rPr>
              <mc:AlternateContent>
                <mc:Choice Requires="wpg">
                  <w:drawing>
                    <wp:anchor distT="0" distB="0" distL="114300" distR="114300" simplePos="0" relativeHeight="251723819" behindDoc="0" locked="0" layoutInCell="1" allowOverlap="1" wp14:anchorId="1B7FB85D" wp14:editId="7D01492E">
                      <wp:simplePos x="0" y="0"/>
                      <wp:positionH relativeFrom="column">
                        <wp:posOffset>132715</wp:posOffset>
                      </wp:positionH>
                      <wp:positionV relativeFrom="paragraph">
                        <wp:posOffset>49530</wp:posOffset>
                      </wp:positionV>
                      <wp:extent cx="800100" cy="594360"/>
                      <wp:effectExtent l="0" t="0" r="0" b="0"/>
                      <wp:wrapNone/>
                      <wp:docPr id="865928469" name="Groep 865928469"/>
                      <wp:cNvGraphicFramePr/>
                      <a:graphic xmlns:a="http://schemas.openxmlformats.org/drawingml/2006/main">
                        <a:graphicData uri="http://schemas.microsoft.com/office/word/2010/wordprocessingGroup">
                          <wpg:wgp>
                            <wpg:cNvGrpSpPr/>
                            <wpg:grpSpPr>
                              <a:xfrm>
                                <a:off x="0" y="0"/>
                                <a:ext cx="800100" cy="594360"/>
                                <a:chOff x="0" y="0"/>
                                <a:chExt cx="883920" cy="693420"/>
                              </a:xfrm>
                            </wpg:grpSpPr>
                            <pic:pic xmlns:pic="http://schemas.openxmlformats.org/drawingml/2006/picture">
                              <pic:nvPicPr>
                                <pic:cNvPr id="1752502225" name="Graphic 1752502225" descr="Gesloten boek"/>
                                <pic:cNvPicPr>
                                  <a:picLocks noChangeAspect="1"/>
                                </pic:cNvPicPr>
                              </pic:nvPicPr>
                              <pic:blipFill>
                                <a:blip r:embed="rId131">
                                  <a:extLst>
                                    <a:ext uri="{28A0092B-C50C-407E-A947-70E740481C1C}">
                                      <a14:useLocalDpi xmlns:a14="http://schemas.microsoft.com/office/drawing/2010/main" val="0"/>
                                    </a:ext>
                                    <a:ext uri="{96DAC541-7B7A-43D3-8B79-37D633B846F1}">
                                      <asvg:svgBlip xmlns:asvg="http://schemas.microsoft.com/office/drawing/2016/SVG/main" r:embed="rId132"/>
                                    </a:ext>
                                  </a:extLst>
                                </a:blip>
                                <a:stretch>
                                  <a:fillRect/>
                                </a:stretch>
                              </pic:blipFill>
                              <pic:spPr>
                                <a:xfrm>
                                  <a:off x="190500" y="0"/>
                                  <a:ext cx="693420" cy="693420"/>
                                </a:xfrm>
                                <a:prstGeom prst="rect">
                                  <a:avLst/>
                                </a:prstGeom>
                              </pic:spPr>
                            </pic:pic>
                            <pic:pic xmlns:pic="http://schemas.openxmlformats.org/drawingml/2006/picture">
                              <pic:nvPicPr>
                                <pic:cNvPr id="1086719512" name="Graphic 1086719512" descr="Potlood"/>
                                <pic:cNvPicPr>
                                  <a:picLocks noChangeAspect="1"/>
                                </pic:cNvPicPr>
                              </pic:nvPicPr>
                              <pic:blipFill>
                                <a:blip r:embed="rId133">
                                  <a:extLst>
                                    <a:ext uri="{28A0092B-C50C-407E-A947-70E740481C1C}">
                                      <a14:useLocalDpi xmlns:a14="http://schemas.microsoft.com/office/drawing/2010/main" val="0"/>
                                    </a:ext>
                                    <a:ext uri="{96DAC541-7B7A-43D3-8B79-37D633B846F1}">
                                      <asvg:svgBlip xmlns:asvg="http://schemas.microsoft.com/office/drawing/2016/SVG/main" r:embed="rId134"/>
                                    </a:ext>
                                  </a:extLst>
                                </a:blip>
                                <a:stretch>
                                  <a:fillRect/>
                                </a:stretch>
                              </pic:blipFill>
                              <pic:spPr>
                                <a:xfrm rot="18887146">
                                  <a:off x="0" y="137160"/>
                                  <a:ext cx="457200" cy="4572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5134CDF3">
                    <v:group id="Groep 865928469" style="position:absolute;margin-left:10.45pt;margin-top:3.9pt;width:63pt;height:46.8pt;z-index:251723819;mso-width-relative:margin;mso-height-relative:margin" coordsize="8839,6934" o:spid="_x0000_s1026" w14:anchorId="758EE6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">
                      <v:shape id="Graphic 1752502225" style="position:absolute;left:1905;width:6934;height:6934;visibility:visible;mso-wrap-style:square" alt="Gesloten boek"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">
                        <v:imagedata o:title="Gesloten boek" r:id="rId135"/>
                      </v:shape>
                      <v:shape id="Graphic 1086719512" style="position:absolute;top:1371;width:4572;height:4572;rotation:-2963160fd;visibility:visible;mso-wrap-style:square" alt="Potloo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">
                        <v:imagedata o:title="Potlood" r:id="rId136"/>
                      </v:shape>
                    </v:group>
                  </w:pict>
                </mc:Fallback>
              </mc:AlternateContent>
            </w:r>
          </w:p>
        </w:tc>
        <w:tc>
          <w:tcPr>
            <w:tcW w:w="7307" w:type="dxa"/>
            <w:tcMar>
              <w:top w:w="100" w:type="dxa"/>
              <w:left w:w="100" w:type="dxa"/>
              <w:bottom w:w="100" w:type="dxa"/>
              <w:right w:w="100" w:type="dxa"/>
            </w:tcMar>
          </w:tcPr>
          <w:p w:rsidRPr="00EF185C" w:rsidR="00933F03" w:rsidP="00CD0BCE" w:rsidRDefault="00F12E5B" w14:paraId="19F2DA58" w14:textId="616E9DD6">
            <w:pPr>
              <w:spacing w:line="259" w:lineRule="auto"/>
              <w:rPr>
                <w:rFonts w:eastAsia="Verdana" w:cstheme="majorHAnsi"/>
              </w:rPr>
            </w:pPr>
            <w:r w:rsidRPr="00EF185C">
              <w:rPr>
                <w:rFonts w:eastAsia="Verdana" w:cstheme="majorHAnsi"/>
                <w:b/>
              </w:rPr>
              <w:t>K</w:t>
            </w:r>
            <w:r w:rsidRPr="00EF185C" w:rsidR="00933F03">
              <w:rPr>
                <w:rFonts w:eastAsia="Verdana" w:cstheme="majorHAnsi"/>
                <w:b/>
              </w:rPr>
              <w:t>lasagenda/</w:t>
            </w:r>
            <w:r w:rsidRPr="00EF185C">
              <w:rPr>
                <w:rFonts w:eastAsia="Verdana" w:cstheme="majorHAnsi"/>
                <w:b/>
              </w:rPr>
              <w:t>heen en weer mapje</w:t>
            </w:r>
            <w:r w:rsidRPr="00EF185C" w:rsidR="00933F03">
              <w:rPr>
                <w:rFonts w:eastAsia="Verdana" w:cstheme="majorHAnsi"/>
                <w:b/>
              </w:rPr>
              <w:t xml:space="preserve"> </w:t>
            </w:r>
          </w:p>
          <w:p w:rsidRPr="00EF185C" w:rsidR="00933F03" w:rsidRDefault="00933F03" w14:paraId="14AF1213" w14:textId="0D379AB7">
            <w:pPr>
              <w:pStyle w:val="Lijstalinea"/>
              <w:numPr>
                <w:ilvl w:val="0"/>
                <w:numId w:val="30"/>
              </w:numPr>
              <w:spacing w:after="0" w:line="259" w:lineRule="auto"/>
              <w:outlineLvl w:val="9"/>
              <w:rPr>
                <w:rFonts w:eastAsia="Verdana" w:cstheme="majorHAnsi"/>
              </w:rPr>
            </w:pPr>
            <w:r w:rsidRPr="00EF185C">
              <w:rPr>
                <w:rFonts w:eastAsia="Verdana" w:cstheme="majorHAnsi"/>
              </w:rPr>
              <w:t>Deze gebruiken we om info, huistaken en lessen door te geven, of materiaal, … te vragen.</w:t>
            </w:r>
          </w:p>
          <w:p w:rsidRPr="00EF185C" w:rsidR="00933F03" w:rsidRDefault="00933F03" w14:paraId="1B552DE8" w14:textId="77777777">
            <w:pPr>
              <w:pStyle w:val="Lijstalinea"/>
              <w:numPr>
                <w:ilvl w:val="0"/>
                <w:numId w:val="30"/>
              </w:numPr>
              <w:spacing w:after="0" w:line="259" w:lineRule="auto"/>
              <w:outlineLvl w:val="9"/>
              <w:rPr>
                <w:rFonts w:eastAsia="Verdana" w:cstheme="majorHAnsi"/>
              </w:rPr>
            </w:pPr>
            <w:r w:rsidRPr="00EF185C">
              <w:rPr>
                <w:rFonts w:eastAsia="Verdana" w:cstheme="majorHAnsi"/>
              </w:rPr>
              <w:t>Ook ouders mogen dit gebruiken om te communiceren met leerkrachten.</w:t>
            </w:r>
          </w:p>
          <w:p w:rsidRPr="00EF185C" w:rsidR="00933F03" w:rsidRDefault="00933F03" w14:paraId="2DCEF04E" w14:textId="0F4211F7">
            <w:pPr>
              <w:pStyle w:val="Lijstalinea"/>
              <w:numPr>
                <w:ilvl w:val="0"/>
                <w:numId w:val="30"/>
              </w:numPr>
              <w:spacing w:after="0" w:line="259" w:lineRule="auto"/>
              <w:outlineLvl w:val="9"/>
              <w:rPr>
                <w:rFonts w:eastAsia="Verdana" w:asciiTheme="majorHAnsi" w:hAnsiTheme="majorHAnsi" w:cstheme="majorHAnsi"/>
              </w:rPr>
            </w:pPr>
            <w:r w:rsidRPr="00EF185C">
              <w:rPr>
                <w:rFonts w:eastAsia="Verdana" w:cstheme="majorHAnsi"/>
              </w:rPr>
              <w:t>Ouders tekenen de agenda dagelijks of wekelijks</w:t>
            </w:r>
            <w:r w:rsidRPr="00EF185C" w:rsidR="00F12E5B">
              <w:rPr>
                <w:rFonts w:eastAsia="Verdana" w:cstheme="majorHAnsi"/>
              </w:rPr>
              <w:t xml:space="preserve"> (volgens klasafspraak).</w:t>
            </w:r>
          </w:p>
        </w:tc>
      </w:tr>
      <w:tr w:rsidRPr="00282938" w:rsidR="00933F03" w:rsidTr="00933F03" w14:paraId="5F5C3AAF" w14:textId="77777777">
        <w:trPr>
          <w:trHeight w:val="1260"/>
        </w:trPr>
        <w:tc>
          <w:tcPr>
            <w:tcW w:w="1755" w:type="dxa"/>
            <w:tcBorders>
              <w:bottom w:val="single" w:color="000000" w:sz="8" w:space="0"/>
            </w:tcBorders>
            <w:tcMar>
              <w:top w:w="100" w:type="dxa"/>
              <w:left w:w="100" w:type="dxa"/>
              <w:bottom w:w="100" w:type="dxa"/>
              <w:right w:w="100" w:type="dxa"/>
            </w:tcMar>
          </w:tcPr>
          <w:p w:rsidRPr="00282938" w:rsidR="00933F03" w:rsidP="00CD0BCE" w:rsidRDefault="00933F03" w14:paraId="61DFD329" w14:textId="77777777">
            <w:pPr>
              <w:jc w:val="center"/>
              <w:rPr>
                <w:rFonts w:eastAsia="Verdana" w:asciiTheme="majorHAnsi" w:hAnsiTheme="majorHAnsi" w:cstheme="majorHAnsi"/>
                <w:b/>
                <w:sz w:val="24"/>
                <w:szCs w:val="24"/>
              </w:rPr>
            </w:pPr>
            <w:r w:rsidRPr="00282938">
              <w:rPr>
                <w:rFonts w:eastAsia="Verdana" w:asciiTheme="majorHAnsi" w:hAnsiTheme="majorHAnsi" w:cstheme="majorHAnsi"/>
                <w:noProof/>
                <w:color w:val="000000"/>
                <w:sz w:val="24"/>
                <w:szCs w:val="24"/>
              </w:rPr>
              <w:drawing>
                <wp:anchor distT="0" distB="0" distL="114300" distR="114300" simplePos="0" relativeHeight="251722795" behindDoc="0" locked="0" layoutInCell="1" allowOverlap="1" wp14:anchorId="11B6AF48" wp14:editId="6D7357EE">
                  <wp:simplePos x="0" y="0"/>
                  <wp:positionH relativeFrom="column">
                    <wp:posOffset>99060</wp:posOffset>
                  </wp:positionH>
                  <wp:positionV relativeFrom="paragraph">
                    <wp:posOffset>5715</wp:posOffset>
                  </wp:positionV>
                  <wp:extent cx="819150" cy="787400"/>
                  <wp:effectExtent l="0" t="0" r="0" b="0"/>
                  <wp:wrapNone/>
                  <wp:docPr id="1869359776" name="Graphic 1869359776"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nternet.svg"/>
                          <pic:cNvPicPr/>
                        </pic:nvPicPr>
                        <pic:blipFill>
                          <a:blip r:embed="rId137">
                            <a:extLst>
                              <a:ext uri="{28A0092B-C50C-407E-A947-70E740481C1C}">
                                <a14:useLocalDpi xmlns:a14="http://schemas.microsoft.com/office/drawing/2010/main" val="0"/>
                              </a:ext>
                              <a:ext uri="{96DAC541-7B7A-43D3-8B79-37D633B846F1}">
                                <asvg:svgBlip xmlns:asvg="http://schemas.microsoft.com/office/drawing/2016/SVG/main" r:embed="rId138"/>
                              </a:ext>
                            </a:extLst>
                          </a:blip>
                          <a:stretch>
                            <a:fillRect/>
                          </a:stretch>
                        </pic:blipFill>
                        <pic:spPr>
                          <a:xfrm>
                            <a:off x="0" y="0"/>
                            <a:ext cx="819150" cy="787400"/>
                          </a:xfrm>
                          <a:prstGeom prst="rect">
                            <a:avLst/>
                          </a:prstGeom>
                        </pic:spPr>
                      </pic:pic>
                    </a:graphicData>
                  </a:graphic>
                  <wp14:sizeRelH relativeFrom="margin">
                    <wp14:pctWidth>0</wp14:pctWidth>
                  </wp14:sizeRelH>
                  <wp14:sizeRelV relativeFrom="margin">
                    <wp14:pctHeight>0</wp14:pctHeight>
                  </wp14:sizeRelV>
                </wp:anchor>
              </w:drawing>
            </w:r>
          </w:p>
        </w:tc>
        <w:tc>
          <w:tcPr>
            <w:tcW w:w="7307" w:type="dxa"/>
            <w:tcBorders>
              <w:bottom w:val="single" w:color="000000" w:sz="8" w:space="0"/>
            </w:tcBorders>
            <w:tcMar>
              <w:top w:w="100" w:type="dxa"/>
              <w:left w:w="100" w:type="dxa"/>
              <w:bottom w:w="100" w:type="dxa"/>
              <w:right w:w="100" w:type="dxa"/>
            </w:tcMar>
          </w:tcPr>
          <w:p w:rsidRPr="00EF185C" w:rsidR="00933F03" w:rsidP="00CD0BCE" w:rsidRDefault="00933F03" w14:paraId="62B4C4E7" w14:textId="77777777">
            <w:pPr>
              <w:spacing w:line="259" w:lineRule="auto"/>
              <w:rPr>
                <w:rFonts w:eastAsia="Verdana" w:cstheme="majorHAnsi"/>
                <w:b/>
              </w:rPr>
            </w:pPr>
            <w:r w:rsidRPr="00EF185C">
              <w:rPr>
                <w:rFonts w:eastAsia="Verdana" w:cstheme="majorHAnsi"/>
                <w:b/>
              </w:rPr>
              <w:t>Schoolwebsite</w:t>
            </w:r>
          </w:p>
          <w:p w:rsidRPr="00EF185C" w:rsidR="00933F03" w:rsidRDefault="00933F03" w14:paraId="4BF2B92B" w14:textId="77777777">
            <w:pPr>
              <w:pStyle w:val="Lijstalinea"/>
              <w:numPr>
                <w:ilvl w:val="0"/>
                <w:numId w:val="31"/>
              </w:numPr>
              <w:spacing w:after="160" w:line="259" w:lineRule="auto"/>
              <w:outlineLvl w:val="9"/>
              <w:rPr>
                <w:rFonts w:eastAsia="Verdana" w:cstheme="majorHAnsi"/>
                <w:b/>
              </w:rPr>
            </w:pPr>
            <w:r w:rsidRPr="00EF185C">
              <w:rPr>
                <w:rFonts w:eastAsia="Verdana" w:cstheme="majorHAnsi"/>
              </w:rPr>
              <w:t>Doel: algemene informatie rond pedagogisch project, organisatie, visie, inschrijven, praktische afspraken, enz.</w:t>
            </w:r>
          </w:p>
          <w:p w:rsidRPr="00EF185C" w:rsidR="00DF3DA3" w:rsidP="00F12E5B" w:rsidRDefault="00DF3DA3" w14:paraId="067A232D" w14:textId="77777777">
            <w:pPr>
              <w:spacing w:line="259" w:lineRule="auto"/>
              <w:rPr>
                <w:rFonts w:eastAsia="Verdana" w:cstheme="majorHAnsi"/>
                <w:b/>
              </w:rPr>
            </w:pPr>
          </w:p>
          <w:p w:rsidRPr="00EF185C" w:rsidR="00F12E5B" w:rsidP="00F12E5B" w:rsidRDefault="00933F03" w14:paraId="216015D2" w14:textId="47CC5F8B">
            <w:pPr>
              <w:spacing w:line="259" w:lineRule="auto"/>
              <w:rPr>
                <w:rFonts w:eastAsia="Verdana" w:cstheme="majorHAnsi"/>
                <w:b/>
              </w:rPr>
            </w:pPr>
            <w:r w:rsidRPr="00EF185C">
              <w:rPr>
                <w:rFonts w:eastAsia="Verdana" w:cstheme="majorHAnsi"/>
                <w:b/>
              </w:rPr>
              <w:t xml:space="preserve">Facebook </w:t>
            </w:r>
            <w:r w:rsidRPr="00EF185C" w:rsidR="00F12E5B">
              <w:rPr>
                <w:rFonts w:eastAsia="Verdana" w:cstheme="majorHAnsi"/>
                <w:b/>
              </w:rPr>
              <w:t>en blogs</w:t>
            </w:r>
          </w:p>
          <w:p w:rsidRPr="00EF185C" w:rsidR="00933F03" w:rsidP="00F12E5B" w:rsidRDefault="00933F03" w14:paraId="2B25ACA0" w14:textId="2B882780">
            <w:pPr>
              <w:spacing w:line="259" w:lineRule="auto"/>
              <w:rPr>
                <w:rFonts w:eastAsia="Verdana" w:asciiTheme="majorHAnsi" w:hAnsiTheme="majorHAnsi" w:cstheme="majorHAnsi"/>
                <w:b/>
              </w:rPr>
            </w:pPr>
            <w:r w:rsidRPr="00EF185C">
              <w:rPr>
                <w:rFonts w:eastAsia="Verdana" w:cstheme="majorHAnsi"/>
              </w:rPr>
              <w:t>Doel:</w:t>
            </w:r>
            <w:r w:rsidRPr="00EF185C">
              <w:rPr>
                <w:rFonts w:eastAsia="Verdana" w:cstheme="majorHAnsi"/>
                <w:b/>
              </w:rPr>
              <w:t xml:space="preserve"> </w:t>
            </w:r>
            <w:r w:rsidRPr="00EF185C">
              <w:rPr>
                <w:rFonts w:eastAsia="Verdana" w:cstheme="majorHAnsi"/>
                <w:bCs/>
              </w:rPr>
              <w:t xml:space="preserve">beeld schetsen van onze dagelijkse schoolwerking met </w:t>
            </w:r>
            <w:proofErr w:type="gramStart"/>
            <w:r w:rsidRPr="00EF185C">
              <w:rPr>
                <w:rFonts w:eastAsia="Verdana" w:cstheme="majorHAnsi"/>
                <w:bCs/>
              </w:rPr>
              <w:t>veel  fotomateriaal</w:t>
            </w:r>
            <w:proofErr w:type="gramEnd"/>
            <w:r w:rsidRPr="00EF185C">
              <w:rPr>
                <w:rFonts w:eastAsia="Verdana" w:asciiTheme="majorHAnsi" w:hAnsiTheme="majorHAnsi" w:cstheme="majorHAnsi"/>
                <w:bCs/>
              </w:rPr>
              <w:t xml:space="preserve"> </w:t>
            </w:r>
          </w:p>
        </w:tc>
      </w:tr>
    </w:tbl>
    <w:p w:rsidR="001A4C91" w:rsidP="0041217D" w:rsidRDefault="00382063" w14:paraId="60C654CD" w14:textId="323AEC7E">
      <w:pPr>
        <w:rPr>
          <w:b/>
          <w:i/>
          <w:iCs/>
          <w:color w:val="A8AF37"/>
          <w:sz w:val="18"/>
          <w:szCs w:val="18"/>
          <w:u w:val="single"/>
        </w:rPr>
      </w:pPr>
      <w:r w:rsidRPr="000B638B">
        <w:fldChar w:fldCharType="begin"/>
      </w:r>
      <w:r w:rsidRPr="000B638B">
        <w:instrText xml:space="preserve"> REF _Ref66445275 \h  \* MERGEFORMAT </w:instrText>
      </w:r>
      <w:r w:rsidRPr="000B638B">
        <w:fldChar w:fldCharType="end"/>
      </w:r>
    </w:p>
    <w:p w:rsidRPr="004B171E" w:rsidR="00A11E63" w:rsidP="004B171E" w:rsidRDefault="00223E63" w14:paraId="11E4B2E4" w14:textId="46D0CCE7">
      <w:pPr>
        <w:pStyle w:val="Kop1"/>
      </w:pPr>
      <w:r w:rsidRPr="00EB7045">
        <w:rPr>
          <w:bCs/>
          <w:noProof/>
          <w:color w:val="FFFFFF" w:themeColor="background1"/>
          <w:lang w:eastAsia="nl-BE"/>
        </w:rPr>
        <w:drawing>
          <wp:anchor distT="0" distB="0" distL="114300" distR="114300" simplePos="0" relativeHeight="251657254" behindDoc="0" locked="0" layoutInCell="1" allowOverlap="1" wp14:anchorId="0D33C836" wp14:editId="32568BBD">
            <wp:simplePos x="0" y="0"/>
            <wp:positionH relativeFrom="column">
              <wp:posOffset>-733425</wp:posOffset>
            </wp:positionH>
            <wp:positionV relativeFrom="paragraph">
              <wp:posOffset>275590</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139" cstate="print">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Pr="004B171E" w:rsidR="00A11E63">
        <w:t>Wat verwachten we van je kind?</w:t>
      </w:r>
    </w:p>
    <w:p w:rsidRPr="00E518F8" w:rsidR="00A11E63" w:rsidP="003210FB" w:rsidRDefault="00A11E63" w14:paraId="0DAF8336" w14:textId="6442D2E1">
      <w:pPr>
        <w:pStyle w:val="Kop2"/>
        <w:shd w:val="clear" w:color="auto" w:fill="AE2081"/>
        <w:rPr>
          <w:color w:val="FFFFFF" w:themeColor="background1"/>
        </w:rPr>
      </w:pPr>
      <w:bookmarkStart w:name="_Ref66443896" w:id="86"/>
      <w:r w:rsidRPr="00E518F8">
        <w:rPr>
          <w:color w:val="FFFFFF" w:themeColor="background1"/>
        </w:rPr>
        <w:t>Leerplicht en afwezigheden</w:t>
      </w:r>
      <w:bookmarkEnd w:id="86"/>
    </w:p>
    <w:p w:rsidR="00A11E63" w:rsidP="00C53821" w:rsidRDefault="00A11E63" w14:paraId="214972CE" w14:textId="48718A3B">
      <w:pPr>
        <w:jc w:val="both"/>
      </w:pPr>
      <w:r>
        <w:t>Het is belangrijk dat kleuters (leerplichtig of niet) regelmatig naar school komen. Het is in het belang van je kind om het elke dag naar school te sturen. Kinderen die lessen en activiteiten missen, lopen meer risico op achterstand. Zij worden ook minder goed opgenomen in de leerlingengroep.</w:t>
      </w:r>
    </w:p>
    <w:p w:rsidR="00A11E63" w:rsidP="00C53821" w:rsidRDefault="717ACD0F" w14:paraId="19C6078E" w14:textId="7A3E1AC2">
      <w:pPr>
        <w:jc w:val="both"/>
      </w:pPr>
      <w:r>
        <w:t>De afwezigheidsgegevens van je kind worden doorgeven aan de overheid. Kleuters die onvoldoende dagen naar school komen, kunnen hun</w:t>
      </w:r>
      <w:r w:rsidR="4AFA0F5F">
        <w:t xml:space="preserve"> </w:t>
      </w:r>
      <w:r>
        <w:t xml:space="preserve">schooltoeslag verliezen en ook de toegang tot het lager onderwijs is afhankelijk van het aantal dagen dat je kind </w:t>
      </w:r>
      <w:r w:rsidR="678059FA">
        <w:t>effectief</w:t>
      </w:r>
      <w:r>
        <w:t xml:space="preserve"> kleuteronderwijs volgde.</w:t>
      </w:r>
    </w:p>
    <w:p w:rsidR="00A11E63" w:rsidP="00C53821" w:rsidRDefault="00A11E63" w14:paraId="5D1C8756" w14:textId="223C12C1">
      <w:pPr>
        <w:jc w:val="both"/>
      </w:pPr>
      <w:r w:rsidRPr="00395633">
        <w:t xml:space="preserve">We verwachten dan ook dat je de afwezigheid van je </w:t>
      </w:r>
      <w:r w:rsidR="00AC23B2">
        <w:t>kind</w:t>
      </w:r>
      <w:r w:rsidRPr="00395633">
        <w:t xml:space="preserve"> onmiddellijk aan ons meldt, liefst voor</w:t>
      </w:r>
      <w:r w:rsidR="00014ECA">
        <w:t xml:space="preserve">   </w:t>
      </w:r>
      <w:r w:rsidRPr="00395633">
        <w:t xml:space="preserve"> </w:t>
      </w:r>
      <w:sdt>
        <w:sdtPr>
          <w:rPr>
            <w:color w:val="auto"/>
            <w:lang w:val="nl-NL" w:eastAsia="nl-NL"/>
          </w:rPr>
          <w:alias w:val="Vermeld hier het uur"/>
          <w:tag w:val="uur"/>
          <w:id w:val="1552807375"/>
          <w:placeholder>
            <w:docPart w:val="181AE0AD07F448359A3B093A979741A9"/>
          </w:placeholder>
          <w15:color w:val="A8AF37"/>
        </w:sdtPr>
        <w:sdtContent>
          <w:r w:rsidRPr="00014ECA" w:rsidR="00014ECA">
            <w:rPr>
              <w:color w:val="auto"/>
              <w:lang w:val="nl-NL" w:eastAsia="nl-NL"/>
            </w:rPr>
            <w:t>9</w:t>
          </w:r>
        </w:sdtContent>
      </w:sdt>
      <w:r w:rsidRPr="00014ECA">
        <w:rPr>
          <w:color w:val="auto"/>
        </w:rPr>
        <w:t xml:space="preserve"> </w:t>
      </w:r>
      <w:r w:rsidRPr="00395633">
        <w:t>uur. Ook als je eens door omstandigheden je kind niet op tij</w:t>
      </w:r>
      <w:r w:rsidRPr="00014ECA">
        <w:rPr>
          <w:color w:val="auto"/>
        </w:rPr>
        <w:t xml:space="preserve">d </w:t>
      </w:r>
      <w:r w:rsidRPr="00014ECA" w:rsidR="00397AF2">
        <w:rPr>
          <w:color w:val="auto"/>
        </w:rPr>
        <w:t>kunt brengen</w:t>
      </w:r>
      <w:r w:rsidRPr="00014ECA">
        <w:rPr>
          <w:color w:val="auto"/>
        </w:rPr>
        <w:t xml:space="preserve">, laat je </w:t>
      </w:r>
      <w:r w:rsidRPr="00014ECA" w:rsidR="00C92301">
        <w:rPr>
          <w:color w:val="auto"/>
        </w:rPr>
        <w:t>dat</w:t>
      </w:r>
      <w:r w:rsidRPr="00014ECA">
        <w:rPr>
          <w:color w:val="auto"/>
        </w:rPr>
        <w:t xml:space="preserve"> zo snel mogelijk weten. Je meldt je dan aan bij </w:t>
      </w:r>
      <w:sdt>
        <w:sdtPr>
          <w:rPr>
            <w:color w:val="auto"/>
            <w:lang w:val="nl-NL" w:eastAsia="nl-NL"/>
          </w:rPr>
          <w:alias w:val="Geef hier de naam van de verantwoordelijke"/>
          <w:tag w:val="Geef hier de naam van de verantwoordelijke"/>
          <w:id w:val="-995110840"/>
          <w:placeholder>
            <w:docPart w:val="83521A9246C246449B99EC2F1FD9D88F"/>
          </w:placeholder>
          <w15:color w:val="A8AF37"/>
        </w:sdtPr>
        <w:sdtContent>
          <w:r w:rsidRPr="00014ECA" w:rsidR="00A564FC">
            <w:rPr>
              <w:color w:val="auto"/>
              <w:lang w:val="nl-NL" w:eastAsia="nl-NL"/>
            </w:rPr>
            <w:t>het schoolsecretariaat</w:t>
          </w:r>
        </w:sdtContent>
      </w:sdt>
      <w:r w:rsidRPr="00395633">
        <w:t xml:space="preserve">. Komt je kind </w:t>
      </w:r>
      <w:r w:rsidR="0016247A">
        <w:t>meerdere keren</w:t>
      </w:r>
      <w:r w:rsidRPr="00395633">
        <w:t xml:space="preserve"> te laat of is je kind al vaak afwezig geweest, dan kunnen we samen nagaan hoe we de participatie van je </w:t>
      </w:r>
      <w:r w:rsidR="000A2971">
        <w:t>kind</w:t>
      </w:r>
      <w:r w:rsidRPr="00395633">
        <w:t xml:space="preserve"> kunnen verhogen.</w:t>
      </w:r>
    </w:p>
    <w:p w:rsidRPr="006A2FB8" w:rsidR="00A11E63" w:rsidP="00C53821" w:rsidRDefault="00A11E63" w14:paraId="2A80C34A" w14:textId="77777777">
      <w:pPr>
        <w:pStyle w:val="Kop3"/>
        <w:jc w:val="both"/>
      </w:pPr>
      <w:r w:rsidRPr="006A2FB8">
        <w:t>Je kind is nog niet leerplichtig in het kleuteronderwijs</w:t>
      </w:r>
    </w:p>
    <w:p w:rsidR="00A11E63" w:rsidP="00C53821" w:rsidRDefault="00A11E63" w14:paraId="28D0A794" w14:textId="597CCFD5">
      <w:pPr>
        <w:jc w:val="both"/>
      </w:pPr>
      <w:r>
        <w:t xml:space="preserve">Leerlingen jonger dan </w:t>
      </w:r>
      <w:r w:rsidR="006A2FB8">
        <w:t>5</w:t>
      </w:r>
      <w:r>
        <w:t xml:space="preserve"> jaar kunnen niet onwettig afwezig zijn. Ze zijn niet onderworpen aan de leerplicht.</w:t>
      </w:r>
    </w:p>
    <w:p w:rsidRPr="006A2FB8" w:rsidR="00A11E63" w:rsidP="00C53821" w:rsidRDefault="00A11E63" w14:paraId="67B9AD5C" w14:textId="1D5B9DB4">
      <w:pPr>
        <w:pStyle w:val="Kop3"/>
        <w:jc w:val="both"/>
      </w:pPr>
      <w:r w:rsidRPr="006A2FB8">
        <w:t xml:space="preserve">Je kind is </w:t>
      </w:r>
      <w:r w:rsidR="00D440E2">
        <w:rPr>
          <w:bCs/>
        </w:rPr>
        <w:t>5</w:t>
      </w:r>
      <w:r w:rsidRPr="006A2FB8">
        <w:t xml:space="preserve"> jaar en leerplichtig in het kleuteronderwijs</w:t>
      </w:r>
    </w:p>
    <w:p w:rsidR="00A11E63" w:rsidP="00C53821" w:rsidRDefault="00A11E63" w14:paraId="593C7F08" w14:textId="402C9542">
      <w:pPr>
        <w:jc w:val="both"/>
      </w:pPr>
      <w:r>
        <w:t xml:space="preserve">Voor </w:t>
      </w:r>
      <w:r w:rsidR="00D440E2">
        <w:t>5-</w:t>
      </w:r>
      <w:r>
        <w:t>jarige leerlingen in het kleuteronderwijs geldt een leerplicht van minstens 290 halve dagen aanwezigheid.</w:t>
      </w:r>
      <w:r w:rsidRPr="00AE26E8">
        <w:t xml:space="preserve"> </w:t>
      </w:r>
      <w:r>
        <w:t xml:space="preserve">Wij kunnen beslissen of een afwezigheid van een </w:t>
      </w:r>
      <w:r w:rsidR="00F819DE">
        <w:t>5-</w:t>
      </w:r>
      <w:r>
        <w:t xml:space="preserve">jarige kleuter aanvaardbaar is of niet. Als de afwezigheid aanvaardbaar is, dan telt die mee voor het bereiken van de 290 halve dagen aanwezigheid in het kader van de leerplicht. </w:t>
      </w:r>
      <w:r w:rsidR="00F819DE">
        <w:t>Dat</w:t>
      </w:r>
      <w:r>
        <w:t xml:space="preserve"> geldt niet voor de toelatingsvoorwaarden tot het lager onderwijs!</w:t>
      </w:r>
    </w:p>
    <w:p w:rsidRPr="00A9024A" w:rsidR="00A9024A" w:rsidP="001D25F1" w:rsidRDefault="00A9024A" w14:paraId="1265A9EE" w14:textId="77777777">
      <w:pPr>
        <w:pStyle w:val="Kop3"/>
      </w:pPr>
      <w:r w:rsidRPr="00A9024A">
        <w:t>Je kind is niet leerplichtig in het lager onderwijs</w:t>
      </w:r>
    </w:p>
    <w:p w:rsidRPr="002B75E5" w:rsidR="00A9024A" w:rsidP="001D25F1" w:rsidRDefault="00A9024A" w14:paraId="6134C2DC" w14:textId="77777777">
      <w:r w:rsidRPr="00A9024A">
        <w:t>Voor niet 5-jarige en dus niet leerplichtige leerlingen in het lager onderwijs gelden dezelfde regels bij afwezigheden als die voor voltijds leerplichtige leerlingen. Zij zijn altijd aanwezig, behalve bij gewettigde afwezigheid.</w:t>
      </w:r>
    </w:p>
    <w:p w:rsidRPr="006A2FB8" w:rsidR="00A11E63" w:rsidP="00C53821" w:rsidRDefault="00A11E63" w14:paraId="00E2433B" w14:textId="77777777">
      <w:pPr>
        <w:pStyle w:val="Kop3"/>
        <w:jc w:val="both"/>
      </w:pPr>
      <w:r w:rsidRPr="006A2FB8">
        <w:t>Je kind is voltijds leerplichtig in het basisonderwijs</w:t>
      </w:r>
    </w:p>
    <w:p w:rsidRPr="000C2693" w:rsidR="00A11E63" w:rsidP="00C53821" w:rsidRDefault="00A11E63" w14:paraId="0339E270" w14:textId="0BFFBAFD">
      <w:pPr>
        <w:jc w:val="both"/>
      </w:pPr>
      <w:r>
        <w:t xml:space="preserve">Voor leerlingen in het lager onderwijs (ook </w:t>
      </w:r>
      <w:r w:rsidR="00CB39D7">
        <w:t>5-</w:t>
      </w:r>
      <w:r>
        <w:t xml:space="preserve">jarige leerlingen die vervroegd zijn ingestapt) en voor </w:t>
      </w:r>
      <w:r w:rsidR="0030621D">
        <w:t>6-</w:t>
      </w:r>
      <w:r>
        <w:t xml:space="preserve"> en </w:t>
      </w:r>
      <w:r w:rsidR="0030621D">
        <w:t>7-</w:t>
      </w:r>
      <w:r>
        <w:t>jarige leerlingen in het kleuteronderwijs is de leerplicht voltijds. Zij zijn altijd aanwezig, behalve bij gewettigde afwezigheid.</w:t>
      </w:r>
    </w:p>
    <w:p w:rsidRPr="006C7C65" w:rsidR="00A11E63" w:rsidP="00C53821" w:rsidRDefault="00A11E63" w14:paraId="5EB09869" w14:textId="77777777">
      <w:pPr>
        <w:jc w:val="both"/>
        <w:rPr>
          <w:b/>
          <w:bCs/>
        </w:rPr>
      </w:pPr>
      <w:r w:rsidRPr="006C7C65">
        <w:rPr>
          <w:b/>
          <w:bCs/>
        </w:rPr>
        <w:t>Gewettigde afwezigheden</w:t>
      </w:r>
    </w:p>
    <w:p w:rsidR="00A11E63" w:rsidP="00C53821" w:rsidRDefault="00A11E63" w14:paraId="37D3E28D" w14:textId="77777777">
      <w:pPr>
        <w:jc w:val="both"/>
      </w:pPr>
      <w:r>
        <w:t>Voor leerlingen in het lager onderwijs en voor 6- en 7-jarigen in het kleuteronderwijs gelden volgende gewettigde afwezigheden:</w:t>
      </w:r>
    </w:p>
    <w:p w:rsidRPr="00737F48" w:rsidR="00A11E63" w:rsidP="00C53821" w:rsidRDefault="00A11E63" w14:paraId="56A703C1" w14:textId="77777777">
      <w:pPr>
        <w:pStyle w:val="Opsomming"/>
        <w:spacing w:after="0"/>
        <w:jc w:val="both"/>
        <w:rPr>
          <w:b/>
        </w:rPr>
      </w:pPr>
      <w:r w:rsidRPr="00737F48">
        <w:rPr>
          <w:b/>
        </w:rPr>
        <w:t>Wegens ziekte</w:t>
      </w:r>
    </w:p>
    <w:p w:rsidR="00A11E63" w:rsidP="00C53821" w:rsidRDefault="00A11E63" w14:paraId="6047D65B" w14:textId="4E3BA588">
      <w:pPr>
        <w:pStyle w:val="Opsomming2"/>
        <w:jc w:val="both"/>
      </w:pPr>
      <w:r>
        <w:t xml:space="preserve">Is je kind </w:t>
      </w:r>
      <w:r w:rsidR="00E91C52">
        <w:t>4</w:t>
      </w:r>
      <w:r>
        <w:t xml:space="preserve"> opeenvolgende kalenderdagen ziek</w:t>
      </w:r>
      <w:r w:rsidR="000E0A95">
        <w:t>,</w:t>
      </w:r>
      <w:r>
        <w:t xml:space="preserve"> </w:t>
      </w:r>
      <w:r w:rsidR="00814BAD">
        <w:t>zelfs als één of meer van die dagen geen schooldagen zijn</w:t>
      </w:r>
      <w:r w:rsidR="00E91F0E">
        <w:t xml:space="preserve"> (bv.</w:t>
      </w:r>
      <w:r>
        <w:t xml:space="preserve"> weekend</w:t>
      </w:r>
      <w:r w:rsidR="00E91F0E">
        <w:t>)</w:t>
      </w:r>
      <w:r w:rsidR="00814BAD">
        <w:t>,</w:t>
      </w:r>
      <w:r>
        <w:t xml:space="preserve"> dan is een medisch attest </w:t>
      </w:r>
      <w:r w:rsidR="00073463">
        <w:t>nodig</w:t>
      </w:r>
      <w:r>
        <w:t>.</w:t>
      </w:r>
    </w:p>
    <w:p w:rsidR="00A11E63" w:rsidP="00C53821" w:rsidRDefault="00A11E63" w14:paraId="3EF759B2" w14:textId="614A2700">
      <w:pPr>
        <w:pStyle w:val="Opsomming2"/>
        <w:jc w:val="both"/>
      </w:pPr>
      <w:r>
        <w:t xml:space="preserve">Is je kind </w:t>
      </w:r>
      <w:r w:rsidR="006D04B8">
        <w:t>(</w:t>
      </w:r>
      <w:r>
        <w:t>minder dan</w:t>
      </w:r>
      <w:r w:rsidR="006D04B8">
        <w:t>)</w:t>
      </w:r>
      <w:r w:rsidR="006F2B09">
        <w:t xml:space="preserve"> 3</w:t>
      </w:r>
      <w:r>
        <w:t xml:space="preserve"> opeenvolgende kalenderdagen ziek, dan </w:t>
      </w:r>
      <w:r w:rsidR="00026A8C">
        <w:t>volstaat</w:t>
      </w:r>
      <w:r>
        <w:t xml:space="preserve"> een briefje </w:t>
      </w:r>
      <w:r w:rsidR="003C4AAE">
        <w:t>(handtekening + datum)</w:t>
      </w:r>
      <w:r w:rsidR="00B36D31">
        <w:t xml:space="preserve"> dat je ons bezorgt</w:t>
      </w:r>
      <w:r>
        <w:t xml:space="preserve">. Zo’n briefje </w:t>
      </w:r>
      <w:r w:rsidR="00080E36">
        <w:t>kun</w:t>
      </w:r>
      <w:r>
        <w:t xml:space="preserve"> je maar </w:t>
      </w:r>
      <w:r w:rsidR="00080E36">
        <w:t>4</w:t>
      </w:r>
      <w:r>
        <w:t xml:space="preserve"> keer per schooljaar gebruiken.</w:t>
      </w:r>
      <w:r w:rsidR="00A038B3">
        <w:t xml:space="preserve"> </w:t>
      </w:r>
      <w:r w:rsidR="00E22900">
        <w:t xml:space="preserve">Een medisch attest is nodig als je al 4 keer </w:t>
      </w:r>
      <w:r w:rsidR="00B27189">
        <w:t>een briefje hebt gebruikt.</w:t>
      </w:r>
    </w:p>
    <w:p w:rsidR="00A11E63" w:rsidP="00C53821" w:rsidRDefault="00A11E63" w14:paraId="3238C613" w14:textId="74C7079C">
      <w:pPr>
        <w:pStyle w:val="Opsomming2"/>
        <w:jc w:val="both"/>
      </w:pPr>
      <w:r>
        <w:t>Is je kind chronisch ziek, neem dan contact op met ons en het CLB.</w:t>
      </w:r>
    </w:p>
    <w:p w:rsidR="00A11E63" w:rsidP="00C53821" w:rsidRDefault="00A11E63" w14:paraId="47139A86" w14:textId="58CC7320">
      <w:pPr>
        <w:pStyle w:val="Opsomming2"/>
        <w:jc w:val="both"/>
      </w:pPr>
      <w:r>
        <w:t>Consultaties (zoals bijvoorbeeld een bezoek aan de tandarts) moeten zoveel mogelijk buiten de schooluren plaatsvinden.</w:t>
      </w:r>
    </w:p>
    <w:p w:rsidR="00A11E63" w:rsidP="00C53821" w:rsidRDefault="00A11E63" w14:paraId="561BD56E" w14:textId="75488FEC">
      <w:pPr>
        <w:jc w:val="both"/>
      </w:pPr>
      <w:r>
        <w:t xml:space="preserve">Verwittig ons zo vlug mogelijk en bezorg het medisch attest of het briefje aan </w:t>
      </w:r>
      <w:sdt>
        <w:sdtPr>
          <w:rPr>
            <w:lang w:val="nl-NL" w:eastAsia="nl-NL"/>
          </w:rPr>
          <w:alias w:val="Geef hier de naam van de verantwoordelijke"/>
          <w:tag w:val="Geef hier de naam van de verantwoordelijke"/>
          <w:id w:val="-1027096197"/>
          <w:placeholder>
            <w:docPart w:val="DB36F21337C24859AA69E9559AB32E48"/>
          </w:placeholder>
          <w15:color w:val="A8AF37"/>
        </w:sdtPr>
        <w:sdtContent>
          <w:r w:rsidR="00C22592">
            <w:rPr>
              <w:lang w:val="nl-NL" w:eastAsia="nl-NL"/>
            </w:rPr>
            <w:t>de leerkracht.</w:t>
          </w:r>
        </w:sdtContent>
      </w:sdt>
      <w:r>
        <w:t xml:space="preserve"> Wij nemen contact op met het CLB bij twijfel over een medisch attest.</w:t>
      </w:r>
    </w:p>
    <w:p w:rsidRPr="00737F48" w:rsidR="00A11E63" w:rsidP="00C53821" w:rsidRDefault="00A11E63" w14:paraId="04D7B322" w14:textId="77777777">
      <w:pPr>
        <w:pStyle w:val="Opsomming"/>
        <w:jc w:val="both"/>
        <w:rPr>
          <w:b/>
        </w:rPr>
      </w:pPr>
      <w:r w:rsidRPr="00737F48">
        <w:rPr>
          <w:b/>
        </w:rPr>
        <w:t>Andere van rechtswege gewettigde afwezigheden</w:t>
      </w:r>
    </w:p>
    <w:p w:rsidR="00A11E63" w:rsidP="00C53821" w:rsidRDefault="00A11E63" w14:paraId="61FFCE7B" w14:textId="6CC3CE00">
      <w:pPr>
        <w:jc w:val="both"/>
      </w:pPr>
      <w:r w:rsidRPr="00985B64">
        <w:rPr>
          <w:rFonts w:eastAsia="Times New Roman"/>
          <w:szCs w:val="24"/>
          <w:lang w:val="nl-NL" w:eastAsia="nl-NL"/>
        </w:rPr>
        <w:t xml:space="preserve">In volgende situaties kan </w:t>
      </w:r>
      <w:r>
        <w:rPr>
          <w:rFonts w:eastAsia="Times New Roman"/>
          <w:szCs w:val="24"/>
          <w:lang w:val="nl-NL" w:eastAsia="nl-NL"/>
        </w:rPr>
        <w:t>je</w:t>
      </w:r>
      <w:r w:rsidRPr="00985B64">
        <w:rPr>
          <w:rFonts w:eastAsia="Times New Roman"/>
          <w:szCs w:val="24"/>
          <w:lang w:val="nl-NL" w:eastAsia="nl-NL"/>
        </w:rPr>
        <w:t xml:space="preserve"> kind gewettigd afwezig zijn. </w:t>
      </w:r>
      <w:r>
        <w:t xml:space="preserve">Voor </w:t>
      </w:r>
      <w:r w:rsidR="00CE09BD">
        <w:t>die</w:t>
      </w:r>
      <w:r>
        <w:t xml:space="preserve"> afwezigheden is geen toestemming van de </w:t>
      </w:r>
      <w:r w:rsidR="00534416">
        <w:t>directie</w:t>
      </w:r>
      <w:r>
        <w:t xml:space="preserve"> nodig. Je verwittigt de school wel vooraf. Je </w:t>
      </w:r>
      <w:r w:rsidR="00EE3971">
        <w:t>bezorgt</w:t>
      </w:r>
      <w:r>
        <w:t xml:space="preserve"> ook een officieel document of een verklaring die de afwezigheid staaft.</w:t>
      </w:r>
    </w:p>
    <w:p w:rsidR="00A11E63" w:rsidP="00C53821" w:rsidRDefault="00AA1DB2" w14:paraId="2DA12831" w14:textId="546467AA">
      <w:pPr>
        <w:pStyle w:val="Opsomming2"/>
        <w:jc w:val="both"/>
      </w:pPr>
      <w:proofErr w:type="gramStart"/>
      <w:r>
        <w:t>j</w:t>
      </w:r>
      <w:r w:rsidR="009D7F88">
        <w:t>e</w:t>
      </w:r>
      <w:proofErr w:type="gramEnd"/>
      <w:r w:rsidR="009D7F88">
        <w:t xml:space="preserve"> kind woont </w:t>
      </w:r>
      <w:r w:rsidR="00A11E63">
        <w:t xml:space="preserve">de begrafenis </w:t>
      </w:r>
      <w:r w:rsidR="00CA48F1">
        <w:t xml:space="preserve">of </w:t>
      </w:r>
      <w:r w:rsidR="009D7F88">
        <w:t xml:space="preserve">het </w:t>
      </w:r>
      <w:r w:rsidR="00CA48F1">
        <w:t xml:space="preserve">huwelijk </w:t>
      </w:r>
      <w:r w:rsidR="009D7F88">
        <w:t xml:space="preserve">bij </w:t>
      </w:r>
      <w:r w:rsidR="00A11E63">
        <w:t xml:space="preserve">van een persoon die onder hetzelfde dak woont of van een bloed- </w:t>
      </w:r>
      <w:r w:rsidR="003B3F58">
        <w:t>of</w:t>
      </w:r>
      <w:r w:rsidR="00A11E63">
        <w:t xml:space="preserve"> aanverwant. </w:t>
      </w:r>
      <w:r w:rsidRPr="00985B64" w:rsidR="00A11E63">
        <w:t xml:space="preserve">Het </w:t>
      </w:r>
      <w:r w:rsidR="0090711B">
        <w:t>gaat</w:t>
      </w:r>
      <w:r w:rsidRPr="00985B64" w:rsidR="00A11E63">
        <w:t xml:space="preserve"> hier enkel </w:t>
      </w:r>
      <w:r w:rsidR="0090711B">
        <w:t xml:space="preserve">over </w:t>
      </w:r>
      <w:r w:rsidRPr="00985B64" w:rsidR="00A11E63">
        <w:t xml:space="preserve">de dag van de begrafenis zelf. </w:t>
      </w:r>
      <w:r w:rsidR="00E15274">
        <w:t>Wanneer</w:t>
      </w:r>
      <w:r w:rsidRPr="00985B64" w:rsidR="00A11E63">
        <w:t xml:space="preserve"> het bijwonen van de begrafenis een afwezigheid van meer dan één dag </w:t>
      </w:r>
      <w:r w:rsidR="00E15274">
        <w:t>vraagt</w:t>
      </w:r>
      <w:r w:rsidRPr="00985B64" w:rsidR="00A11E63">
        <w:t xml:space="preserve">, </w:t>
      </w:r>
      <w:r w:rsidR="00D711D5">
        <w:t>bv.</w:t>
      </w:r>
      <w:r w:rsidRPr="00985B64" w:rsidR="00A11E63">
        <w:t xml:space="preserve"> omdat het een begrafenis in het buitenland </w:t>
      </w:r>
      <w:r w:rsidR="00965300">
        <w:t>is</w:t>
      </w:r>
      <w:r w:rsidRPr="00985B64" w:rsidR="00A11E63">
        <w:t xml:space="preserve">, dan is voor die bijkomende dagen </w:t>
      </w:r>
      <w:r w:rsidR="003A670F">
        <w:t>altijd</w:t>
      </w:r>
      <w:r w:rsidRPr="00985B64" w:rsidR="00A11E63">
        <w:t xml:space="preserve"> een toest</w:t>
      </w:r>
      <w:r w:rsidR="00A11E63">
        <w:t xml:space="preserve">emming van de directie </w:t>
      </w:r>
      <w:r w:rsidR="005F24D6">
        <w:t>nodig</w:t>
      </w:r>
      <w:r w:rsidR="00A11E63">
        <w:t>.</w:t>
      </w:r>
    </w:p>
    <w:p w:rsidR="00A11E63" w:rsidP="00C53821" w:rsidRDefault="002504E3" w14:paraId="1253CDFC" w14:textId="1C820D20">
      <w:pPr>
        <w:pStyle w:val="Opsomming2"/>
        <w:jc w:val="both"/>
      </w:pPr>
      <w:proofErr w:type="gramStart"/>
      <w:r>
        <w:t>je</w:t>
      </w:r>
      <w:proofErr w:type="gramEnd"/>
      <w:r>
        <w:t xml:space="preserve"> kind moet verschijnen voor</w:t>
      </w:r>
      <w:r w:rsidR="00A11E63">
        <w:t xml:space="preserve"> de rechtbank</w:t>
      </w:r>
      <w:r w:rsidR="002D6A3B">
        <w:t xml:space="preserve"> (bv. om gehoord te worden)</w:t>
      </w:r>
      <w:r w:rsidR="00A11E63">
        <w:t>;</w:t>
      </w:r>
    </w:p>
    <w:p w:rsidR="00A11E63" w:rsidP="00C53821" w:rsidRDefault="00B64A72" w14:paraId="3411EE60" w14:textId="365F0FD0">
      <w:pPr>
        <w:pStyle w:val="Opsomming2"/>
        <w:jc w:val="both"/>
      </w:pPr>
      <w:proofErr w:type="gramStart"/>
      <w:r>
        <w:t>bij</w:t>
      </w:r>
      <w:proofErr w:type="gramEnd"/>
      <w:r>
        <w:t xml:space="preserve"> een</w:t>
      </w:r>
      <w:r w:rsidR="00C650C8">
        <w:t xml:space="preserve"> maatregel</w:t>
      </w:r>
      <w:r w:rsidRPr="00F56D6F" w:rsidR="00A11E63">
        <w:t xml:space="preserve"> </w:t>
      </w:r>
      <w:r w:rsidR="00141584">
        <w:t>die kadert in</w:t>
      </w:r>
      <w:r w:rsidRPr="00F56D6F" w:rsidR="00A11E63">
        <w:t xml:space="preserve"> de bijzondere jeugdzorg en de jeugdbescherming</w:t>
      </w:r>
      <w:r w:rsidR="00A11E63">
        <w:t>;</w:t>
      </w:r>
    </w:p>
    <w:p w:rsidR="00EF70DC" w:rsidP="00C53821" w:rsidRDefault="00384A51" w14:paraId="28B05698" w14:textId="1B3E9266">
      <w:pPr>
        <w:pStyle w:val="Opsomming2"/>
        <w:jc w:val="both"/>
      </w:pPr>
      <w:proofErr w:type="gramStart"/>
      <w:r>
        <w:t>de</w:t>
      </w:r>
      <w:proofErr w:type="gramEnd"/>
      <w:r>
        <w:t xml:space="preserve"> school </w:t>
      </w:r>
      <w:r w:rsidR="00332476">
        <w:t xml:space="preserve">is </w:t>
      </w:r>
      <w:r>
        <w:t xml:space="preserve">door overmacht </w:t>
      </w:r>
      <w:r w:rsidR="00332476">
        <w:t>niet bereikbaar of toegankelijk;</w:t>
      </w:r>
    </w:p>
    <w:p w:rsidR="00A11E63" w:rsidP="00C53821" w:rsidRDefault="006234C8" w14:paraId="2EF2AAB3" w14:textId="6C96495E">
      <w:pPr>
        <w:pStyle w:val="Opsomming2"/>
        <w:spacing w:after="0"/>
        <w:jc w:val="both"/>
      </w:pPr>
      <w:proofErr w:type="gramStart"/>
      <w:r>
        <w:t>je</w:t>
      </w:r>
      <w:proofErr w:type="gramEnd"/>
      <w:r>
        <w:t xml:space="preserve"> kind viert</w:t>
      </w:r>
      <w:r w:rsidR="00A11E63">
        <w:t xml:space="preserve"> een feestdag die hoort bij </w:t>
      </w:r>
      <w:r w:rsidR="00FB661C">
        <w:t>zijn</w:t>
      </w:r>
      <w:r w:rsidR="00A11E63">
        <w:t xml:space="preserve"> geloof:</w:t>
      </w:r>
    </w:p>
    <w:p w:rsidRPr="001B0563" w:rsidR="00A11E63" w:rsidRDefault="00A11E63" w14:paraId="2E8B55FE" w14:textId="5EAE16AD">
      <w:pPr>
        <w:pStyle w:val="Opsomming1"/>
        <w:numPr>
          <w:ilvl w:val="1"/>
          <w:numId w:val="13"/>
        </w:numPr>
        <w:ind w:left="1020" w:hanging="340"/>
        <w:jc w:val="both"/>
      </w:pPr>
      <w:r w:rsidRPr="001B0563">
        <w:t>Islamitische feesten:</w:t>
      </w:r>
      <w:r w:rsidRPr="001B0563">
        <w:br/>
      </w:r>
      <w:r w:rsidRPr="001B0563">
        <w:t xml:space="preserve">het Suikerfeest </w:t>
      </w:r>
      <w:r w:rsidR="00934334">
        <w:t xml:space="preserve">(1 dag) </w:t>
      </w:r>
      <w:r w:rsidRPr="001B0563">
        <w:t xml:space="preserve">en het Offerfeest (1 dag). </w:t>
      </w:r>
    </w:p>
    <w:p w:rsidRPr="001B0563" w:rsidR="00A11E63" w:rsidRDefault="00A11E63" w14:paraId="326EB742" w14:textId="77777777">
      <w:pPr>
        <w:pStyle w:val="Opsomming1"/>
        <w:numPr>
          <w:ilvl w:val="1"/>
          <w:numId w:val="13"/>
        </w:numPr>
        <w:ind w:left="1020" w:hanging="340"/>
        <w:jc w:val="both"/>
      </w:pPr>
      <w:r w:rsidRPr="001B0563">
        <w:t>Joodse feesten:</w:t>
      </w:r>
      <w:r w:rsidRPr="001B0563">
        <w:br/>
      </w:r>
      <w:r w:rsidRPr="001B0563">
        <w:t>het joods Nieuwjaar (2 dagen), de Grote Verzoendag (1 dag</w:t>
      </w:r>
      <w:proofErr w:type="gramStart"/>
      <w:r w:rsidRPr="001B0563">
        <w:t>),het</w:t>
      </w:r>
      <w:proofErr w:type="gramEnd"/>
      <w:r w:rsidRPr="001B0563">
        <w:t xml:space="preserve"> Loofhuttenfeest (2 dagen), het Slotfeest (2 laatste dagen), de Kleine Verzoendag (1 dag), het feest van Esther (1 dag), het Paasfeest (4 dagen), het Wekenfeest (2 dagen);</w:t>
      </w:r>
    </w:p>
    <w:p w:rsidRPr="0087387B" w:rsidR="00A11E63" w:rsidP="76270F20" w:rsidRDefault="717ACD0F" w14:paraId="5C792B7A" w14:textId="1EEAEC58">
      <w:pPr>
        <w:pStyle w:val="Opsomming1"/>
        <w:spacing w:after="0"/>
        <w:ind w:left="1020"/>
        <w:jc w:val="both"/>
      </w:pPr>
      <w:r>
        <w:t>Orthodoxe feesten:</w:t>
      </w:r>
      <w:r w:rsidR="00A11E63">
        <w:br/>
      </w:r>
      <w:r w:rsidR="4AFA0F5F">
        <w:t>-</w:t>
      </w:r>
      <w:r>
        <w:t xml:space="preserve">Paasmaandag, Hemelvaart en Pinksteren </w:t>
      </w:r>
      <w:r w:rsidR="4AFA0F5F">
        <w:t>(</w:t>
      </w:r>
      <w:r>
        <w:t>voor de jaren waarin het orthodox Paasfeest niet samenvalt met het katholieke Paasfeest</w:t>
      </w:r>
      <w:r w:rsidR="4AFA0F5F">
        <w:t>).</w:t>
      </w:r>
    </w:p>
    <w:p w:rsidR="0087387B" w:rsidP="0087387B" w:rsidRDefault="4AFA0F5F" w14:paraId="1AD1B172" w14:textId="3A40F374">
      <w:pPr>
        <w:pStyle w:val="Opsomming1"/>
        <w:numPr>
          <w:ilvl w:val="0"/>
          <w:numId w:val="0"/>
        </w:numPr>
        <w:spacing w:after="0"/>
        <w:ind w:left="1020"/>
        <w:jc w:val="both"/>
      </w:pPr>
      <w:r>
        <w:t>-7 januari (voor zover je tot de gemeenschap behoort die in de orthodoxe traditie die kalender volgt)</w:t>
      </w:r>
    </w:p>
    <w:p w:rsidRPr="0087387B" w:rsidR="0087387B" w:rsidP="76270F20" w:rsidRDefault="483167CC" w14:paraId="574CB745" w14:textId="3D078D18">
      <w:pPr>
        <w:pStyle w:val="Opsomming1"/>
        <w:numPr>
          <w:ilvl w:val="0"/>
          <w:numId w:val="0"/>
        </w:numPr>
        <w:spacing w:after="60"/>
        <w:ind w:left="680"/>
        <w:contextualSpacing w:val="0"/>
        <w:rPr>
          <w:i/>
          <w:iCs/>
        </w:rPr>
      </w:pPr>
      <w:r w:rsidRPr="76270F20">
        <w:rPr>
          <w:i/>
          <w:iCs/>
        </w:rPr>
        <w:t xml:space="preserve">! </w:t>
      </w:r>
      <w:r w:rsidRPr="76270F20" w:rsidR="07DF254E">
        <w:rPr>
          <w:i/>
          <w:iCs/>
        </w:rPr>
        <w:t xml:space="preserve">De katholieke feestdagen zijn al vervat in de wettelijk vastgelegde </w:t>
      </w:r>
      <w:r w:rsidRPr="76270F20" w:rsidR="5FA83787">
        <w:rPr>
          <w:i/>
          <w:iCs/>
        </w:rPr>
        <w:t>schoolvakanties en vrije dagen</w:t>
      </w:r>
      <w:r w:rsidRPr="76270F20" w:rsidR="07DF254E">
        <w:rPr>
          <w:i/>
          <w:iCs/>
        </w:rPr>
        <w:t xml:space="preserve">. De protestants-evangelische en anglicaanse godsdienst hebben geen feestdagen die </w:t>
      </w:r>
      <w:r w:rsidRPr="76270F20" w:rsidR="75627170">
        <w:rPr>
          <w:i/>
          <w:iCs/>
        </w:rPr>
        <w:t>daarvan</w:t>
      </w:r>
      <w:r w:rsidRPr="76270F20" w:rsidR="07DF254E">
        <w:rPr>
          <w:i/>
          <w:iCs/>
        </w:rPr>
        <w:t xml:space="preserve"> afwijken</w:t>
      </w:r>
      <w:r w:rsidRPr="76270F20" w:rsidR="3F0AE042">
        <w:rPr>
          <w:i/>
          <w:iCs/>
        </w:rPr>
        <w:t xml:space="preserve">. </w:t>
      </w:r>
      <w:r w:rsidRPr="76270F20" w:rsidR="4AFA0F5F">
        <w:rPr>
          <w:i/>
          <w:iCs/>
        </w:rPr>
        <w:t>In</w:t>
      </w:r>
      <w:r w:rsidRPr="76270F20" w:rsidR="4030CEFB">
        <w:rPr>
          <w:i/>
          <w:iCs/>
        </w:rPr>
        <w:t xml:space="preserve"> </w:t>
      </w:r>
      <w:hyperlink w:history="1" r:id="rId141">
        <w:r w:rsidRPr="76270F20" w:rsidR="0B039129">
          <w:rPr>
            <w:rStyle w:val="Hyperlink"/>
            <w:i/>
            <w:iCs/>
            <w:shd w:val="clear" w:color="auto" w:fill="FFE599" w:themeFill="accent4" w:themeFillTint="66"/>
          </w:rPr>
          <w:t xml:space="preserve">dit overzicht </w:t>
        </w:r>
      </w:hyperlink>
      <w:hyperlink r:id="rId142">
        <w:r w:rsidR="4AFA0F5F">
          <w:t xml:space="preserve"> </w:t>
        </w:r>
      </w:hyperlink>
      <w:r w:rsidRPr="76270F20" w:rsidR="4AFA0F5F">
        <w:rPr>
          <w:i/>
          <w:iCs/>
        </w:rPr>
        <w:t xml:space="preserve">vind je de data van de feestdagen voor de komende jaren.  </w:t>
      </w:r>
    </w:p>
    <w:p w:rsidRPr="00FB5971" w:rsidR="00DB1863" w:rsidP="00C53821" w:rsidRDefault="00DB1863" w14:paraId="36090593" w14:textId="351FC801">
      <w:pPr>
        <w:pStyle w:val="Opsomming1"/>
        <w:numPr>
          <w:ilvl w:val="0"/>
          <w:numId w:val="0"/>
        </w:numPr>
        <w:spacing w:after="0"/>
        <w:ind w:left="680"/>
        <w:jc w:val="both"/>
        <w:rPr>
          <w:i/>
          <w:iCs/>
        </w:rPr>
      </w:pPr>
    </w:p>
    <w:p w:rsidR="00A11E63" w:rsidP="00C53821" w:rsidRDefault="009A3275" w14:paraId="2F85D29E" w14:textId="11FC6280">
      <w:pPr>
        <w:pStyle w:val="Opsomming2"/>
        <w:jc w:val="both"/>
      </w:pPr>
      <w:proofErr w:type="gramStart"/>
      <w:r>
        <w:t>j</w:t>
      </w:r>
      <w:r w:rsidR="00CA215C">
        <w:t>e</w:t>
      </w:r>
      <w:proofErr w:type="gramEnd"/>
      <w:r w:rsidR="00CA215C">
        <w:t xml:space="preserve"> </w:t>
      </w:r>
      <w:r w:rsidR="000C3835">
        <w:t xml:space="preserve">kind </w:t>
      </w:r>
      <w:r w:rsidR="00CA215C">
        <w:t xml:space="preserve">neemt </w:t>
      </w:r>
      <w:r w:rsidRPr="00D638E1" w:rsidR="00A11E63">
        <w:t xml:space="preserve">actief </w:t>
      </w:r>
      <w:r w:rsidR="00CA215C">
        <w:t>deel</w:t>
      </w:r>
      <w:r w:rsidRPr="00D638E1" w:rsidR="00A11E63">
        <w:t xml:space="preserve"> </w:t>
      </w:r>
      <w:r w:rsidRPr="00D638E1" w:rsidR="00BE7CFE">
        <w:t xml:space="preserve">aan sportieve manifestaties </w:t>
      </w:r>
      <w:r w:rsidR="004B269B">
        <w:t>voor</w:t>
      </w:r>
      <w:r w:rsidRPr="00D638E1" w:rsidR="00A11E63">
        <w:t xml:space="preserve"> een individuele selectie of lidmaatschap van een vereniging als topsportbelofte. D</w:t>
      </w:r>
      <w:r w:rsidR="00E7657C">
        <w:t>e</w:t>
      </w:r>
      <w:r w:rsidRPr="00D638E1" w:rsidR="00A11E63">
        <w:t xml:space="preserve"> afwezigheid kan maximaal 10 al dan niet gespreide halve schooldagen per schooljaar bedragen. Het </w:t>
      </w:r>
      <w:r w:rsidR="00EA0D67">
        <w:t>gaat</w:t>
      </w:r>
      <w:r w:rsidRPr="00D638E1" w:rsidR="00A11E63">
        <w:t xml:space="preserve"> niet </w:t>
      </w:r>
      <w:r w:rsidR="00EA0D67">
        <w:t>over</w:t>
      </w:r>
      <w:r w:rsidRPr="00D638E1" w:rsidR="00A11E63">
        <w:t xml:space="preserve"> het bijwonen van een training, maar wel het kunnen deelnemen aan wedstrijden/tornooien of stages waarvoor </w:t>
      </w:r>
      <w:r w:rsidR="00C473E5">
        <w:t>je kind</w:t>
      </w:r>
      <w:r w:rsidRPr="00D638E1" w:rsidR="00A11E63">
        <w:t xml:space="preserve"> (als lid van een unisportfederatie) geselecteerd is. De unisportfederatie </w:t>
      </w:r>
      <w:r w:rsidR="00F375B8">
        <w:t>moet</w:t>
      </w:r>
      <w:r w:rsidRPr="00D638E1" w:rsidR="00A11E63">
        <w:t xml:space="preserve"> een document afleveren waaruit blijkt dat </w:t>
      </w:r>
      <w:r w:rsidR="001862DF">
        <w:t>je kind</w:t>
      </w:r>
      <w:r w:rsidRPr="00D638E1" w:rsidR="00A11E63">
        <w:t xml:space="preserve"> effectief geselecteerd is als topsportbelofte. </w:t>
      </w:r>
      <w:r w:rsidR="000F01AE">
        <w:t>Dat</w:t>
      </w:r>
      <w:r w:rsidRPr="00D638E1" w:rsidR="00A11E63">
        <w:t xml:space="preserve"> document is geldig voor één schooljaar en </w:t>
      </w:r>
      <w:r w:rsidR="004129C3">
        <w:t>moet</w:t>
      </w:r>
      <w:r w:rsidRPr="00D638E1" w:rsidR="00A11E63">
        <w:t xml:space="preserve"> eventueel elk schooljaar opnieuw verlengd worden.</w:t>
      </w:r>
    </w:p>
    <w:p w:rsidR="00874CC8" w:rsidP="00874CC8" w:rsidRDefault="00874CC8" w14:paraId="4B9B5A8A" w14:textId="77777777">
      <w:pPr>
        <w:pStyle w:val="Opsomming2"/>
        <w:numPr>
          <w:ilvl w:val="0"/>
          <w:numId w:val="0"/>
        </w:numPr>
        <w:ind w:left="680"/>
        <w:jc w:val="both"/>
      </w:pPr>
    </w:p>
    <w:p w:rsidRPr="00737F48" w:rsidR="00A11E63" w:rsidP="00C53821" w:rsidRDefault="00A11E63" w14:paraId="3BEDD56F" w14:textId="77777777">
      <w:pPr>
        <w:pStyle w:val="Opsomming"/>
        <w:jc w:val="both"/>
        <w:rPr>
          <w:b/>
        </w:rPr>
      </w:pPr>
      <w:r w:rsidRPr="00737F48">
        <w:rPr>
          <w:b/>
        </w:rPr>
        <w:t>Afwezigheden wegens een preventieve schorsing, een tijdelijke of definitieve uitsluiting</w:t>
      </w:r>
    </w:p>
    <w:p w:rsidR="00A11E63" w:rsidP="002A59EC" w:rsidRDefault="00A11E63" w14:paraId="2E21DB97" w14:textId="3B8A13D3">
      <w:pPr>
        <w:jc w:val="both"/>
      </w:pPr>
      <w:r w:rsidRPr="002A59EC">
        <w:t>De afwezigheid van je kind wegens een preventieve schorsing, een tijdelijke of definitieve uitsluiting is gewettigd. Je kind wordt als gewettigd afwezig beschouwd</w:t>
      </w:r>
      <w:r w:rsidRPr="002A59EC" w:rsidR="00C97A2F">
        <w:t xml:space="preserve"> als het niet door de school wordt opgevangen</w:t>
      </w:r>
      <w:r w:rsidRPr="002A59EC" w:rsidR="00A63B7F">
        <w:t>. J</w:t>
      </w:r>
      <w:r w:rsidRPr="002A59EC">
        <w:t xml:space="preserve">e kind </w:t>
      </w:r>
      <w:r w:rsidRPr="002A59EC" w:rsidR="00A63B7F">
        <w:t xml:space="preserve">wordt als aanwezig geregistreerd als het door </w:t>
      </w:r>
      <w:r w:rsidRPr="002A59EC" w:rsidR="00237F96">
        <w:t>de school wordt opgevangen</w:t>
      </w:r>
      <w:r w:rsidRPr="002A59EC">
        <w:t>.</w:t>
      </w:r>
    </w:p>
    <w:p w:rsidRPr="006C7C65" w:rsidR="00A11E63" w:rsidP="00C53821" w:rsidRDefault="00A11E63" w14:paraId="63F208A5" w14:textId="3C8A49C3">
      <w:pPr>
        <w:pStyle w:val="Opsomming"/>
        <w:jc w:val="both"/>
        <w:rPr>
          <w:b/>
          <w:bCs/>
        </w:rPr>
      </w:pPr>
      <w:r w:rsidRPr="006C7C65">
        <w:rPr>
          <w:b/>
          <w:bCs/>
        </w:rPr>
        <w:t xml:space="preserve">Afwezigheden waarvoor de toestemming van de </w:t>
      </w:r>
      <w:r w:rsidRPr="006C7C65" w:rsidR="00C21A16">
        <w:rPr>
          <w:b/>
          <w:bCs/>
        </w:rPr>
        <w:t>directie</w:t>
      </w:r>
      <w:r w:rsidRPr="006C7C65">
        <w:rPr>
          <w:b/>
          <w:bCs/>
        </w:rPr>
        <w:t xml:space="preserve"> nodig is</w:t>
      </w:r>
    </w:p>
    <w:p w:rsidR="00A11E63" w:rsidP="00C53821" w:rsidRDefault="00A11E63" w14:paraId="57428525" w14:textId="609F4135">
      <w:pPr>
        <w:jc w:val="both"/>
      </w:pPr>
      <w:r>
        <w:t xml:space="preserve">Soms kan je kind om een andere reden afwezig zijn. Je bespreekt </w:t>
      </w:r>
      <w:r w:rsidR="0057277B">
        <w:t>dat</w:t>
      </w:r>
      <w:r>
        <w:t xml:space="preserve"> op voorhand met de directie. Voor </w:t>
      </w:r>
      <w:r w:rsidR="001342B8">
        <w:t>die</w:t>
      </w:r>
      <w:r>
        <w:t xml:space="preserve"> afwezigheden is een toestemming van de directie nodig. </w:t>
      </w:r>
      <w:r w:rsidR="00D942CA">
        <w:t xml:space="preserve">Soms zijn er ook extra voorwaarden nodig. </w:t>
      </w:r>
      <w:r>
        <w:t xml:space="preserve">Het gaat </w:t>
      </w:r>
      <w:r w:rsidR="0077649D">
        <w:t>om</w:t>
      </w:r>
      <w:r>
        <w:t xml:space="preserve"> een afwezigheid wegens:</w:t>
      </w:r>
    </w:p>
    <w:p w:rsidR="00A11E63" w:rsidP="00C53821" w:rsidRDefault="00A11E63" w14:paraId="2DFAC92A" w14:textId="72DFEFAA">
      <w:pPr>
        <w:pStyle w:val="Opsomming"/>
        <w:jc w:val="both"/>
      </w:pPr>
      <w:proofErr w:type="gramStart"/>
      <w:r>
        <w:t>persoonlijke</w:t>
      </w:r>
      <w:proofErr w:type="gramEnd"/>
      <w:r>
        <w:t xml:space="preserve"> redenen;</w:t>
      </w:r>
    </w:p>
    <w:p w:rsidR="00A11E63" w:rsidP="00C53821" w:rsidRDefault="00CC06FE" w14:paraId="0904193E" w14:textId="106425F1">
      <w:pPr>
        <w:pStyle w:val="Opsomming"/>
        <w:jc w:val="both"/>
      </w:pPr>
      <w:proofErr w:type="gramStart"/>
      <w:r>
        <w:t>het</w:t>
      </w:r>
      <w:proofErr w:type="gramEnd"/>
      <w:r>
        <w:t xml:space="preserve"> rouwen</w:t>
      </w:r>
      <w:r w:rsidR="00A11E63">
        <w:t xml:space="preserve"> bij een overlijden;</w:t>
      </w:r>
    </w:p>
    <w:p w:rsidR="00A11E63" w:rsidP="00C53821" w:rsidRDefault="00A11E63" w14:paraId="7D490FD9" w14:textId="77777777">
      <w:pPr>
        <w:pStyle w:val="Opsomming"/>
        <w:jc w:val="both"/>
      </w:pPr>
      <w:proofErr w:type="gramStart"/>
      <w:r>
        <w:t>het</w:t>
      </w:r>
      <w:proofErr w:type="gramEnd"/>
      <w:r>
        <w:t xml:space="preserve"> actief deelnemen in het kader van een individuele selectie of lidmaatschap van een vereniging of culturele en/of sportieve manifestaties (andere dan de 10 halve schooldagen waarop topsportbeloften recht hebben);</w:t>
      </w:r>
    </w:p>
    <w:p w:rsidR="00B63469" w:rsidP="00C53821" w:rsidRDefault="00B63469" w14:paraId="0C2EC588" w14:textId="77777777">
      <w:pPr>
        <w:pStyle w:val="Opsomming"/>
        <w:jc w:val="both"/>
      </w:pPr>
      <w:proofErr w:type="gramStart"/>
      <w:r>
        <w:t>school</w:t>
      </w:r>
      <w:proofErr w:type="gramEnd"/>
      <w:r>
        <w:t>-externe interventies;</w:t>
      </w:r>
    </w:p>
    <w:p w:rsidR="00A11E63" w:rsidP="00C53821" w:rsidRDefault="00A11E63" w14:paraId="3CAE1877" w14:textId="789927D6">
      <w:pPr>
        <w:pStyle w:val="Opsomming"/>
        <w:jc w:val="both"/>
      </w:pPr>
      <w:proofErr w:type="gramStart"/>
      <w:r>
        <w:t>trainingen</w:t>
      </w:r>
      <w:proofErr w:type="gramEnd"/>
      <w:r>
        <w:t xml:space="preserve"> voor topsport in de sporten tennis, zwemmen en gymnastiek (voor maximaal 6</w:t>
      </w:r>
      <w:r w:rsidR="00602326">
        <w:t> </w:t>
      </w:r>
      <w:r>
        <w:t>lestijden per week, verplaatsingen inbegrepen)</w:t>
      </w:r>
      <w:r w:rsidR="00602326">
        <w:t>;</w:t>
      </w:r>
    </w:p>
    <w:p w:rsidRPr="00C15146" w:rsidR="00602326" w:rsidP="00C53821" w:rsidRDefault="00CE5346" w14:paraId="29CDDE54" w14:textId="7FAADE05">
      <w:pPr>
        <w:pStyle w:val="Opsomming"/>
        <w:jc w:val="both"/>
      </w:pPr>
      <w:r w:rsidRPr="001D428B">
        <w:rPr>
          <w:color w:val="0070C0"/>
          <w:u w:val="single"/>
        </w:rPr>
        <w:fldChar w:fldCharType="begin"/>
      </w:r>
      <w:r w:rsidRPr="001D428B">
        <w:rPr>
          <w:color w:val="0070C0"/>
          <w:u w:val="single"/>
        </w:rPr>
        <w:instrText xml:space="preserve"> REF _Ref67921089 \h </w:instrText>
      </w:r>
      <w:r w:rsidRPr="001D428B" w:rsidR="00C15146">
        <w:rPr>
          <w:color w:val="0070C0"/>
          <w:u w:val="single"/>
        </w:rPr>
        <w:instrText xml:space="preserve"> \* MERGEFORMAT </w:instrText>
      </w:r>
      <w:r w:rsidRPr="001D428B">
        <w:rPr>
          <w:color w:val="0070C0"/>
          <w:u w:val="single"/>
        </w:rPr>
      </w:r>
      <w:r w:rsidRPr="001D428B">
        <w:rPr>
          <w:color w:val="0070C0"/>
          <w:u w:val="single"/>
        </w:rPr>
        <w:fldChar w:fldCharType="separate"/>
      </w:r>
      <w:r w:rsidRPr="004B7C47" w:rsidR="004B7C47">
        <w:rPr>
          <w:color w:val="0070C0"/>
          <w:u w:val="single"/>
        </w:rPr>
        <w:t>Revalidatie/logopedie tijdens de lestijden</w:t>
      </w:r>
      <w:r w:rsidRPr="001D428B">
        <w:rPr>
          <w:color w:val="0070C0"/>
          <w:u w:val="single"/>
        </w:rPr>
        <w:fldChar w:fldCharType="end"/>
      </w:r>
      <w:r w:rsidRPr="00C15146" w:rsidR="00602326">
        <w:t>;</w:t>
      </w:r>
    </w:p>
    <w:p w:rsidR="00A11E63" w:rsidP="00C53821" w:rsidRDefault="00997931" w14:paraId="19415C13" w14:textId="3D5B7597">
      <w:pPr>
        <w:pStyle w:val="Opsomming"/>
        <w:jc w:val="both"/>
      </w:pPr>
      <w:bookmarkStart w:name="_Toc36631015" w:id="87"/>
      <w:proofErr w:type="gramStart"/>
      <w:r>
        <w:t>het</w:t>
      </w:r>
      <w:proofErr w:type="gramEnd"/>
      <w:r>
        <w:t xml:space="preserve"> vergezellen </w:t>
      </w:r>
      <w:r w:rsidRPr="002E4E69" w:rsidR="00A11E63">
        <w:t xml:space="preserve">van </w:t>
      </w:r>
      <w:r>
        <w:t xml:space="preserve">ouders </w:t>
      </w:r>
      <w:r w:rsidR="008D0D18">
        <w:t>tijdens hun verplaatsingen als</w:t>
      </w:r>
      <w:r w:rsidRPr="002E4E69" w:rsidR="00A11E63">
        <w:t xml:space="preserve"> binnenschippers, kermis- en circusexploitanten en -artiesten en woonwagenbewoners</w:t>
      </w:r>
      <w:r w:rsidR="008D0D18">
        <w:t xml:space="preserve"> </w:t>
      </w:r>
      <w:r w:rsidRPr="002E4E69" w:rsidR="00A11E63">
        <w:t xml:space="preserve">(de </w:t>
      </w:r>
      <w:r w:rsidR="00697B01">
        <w:t>zogenaamde</w:t>
      </w:r>
      <w:r w:rsidRPr="002E4E69" w:rsidR="00A11E63">
        <w:t xml:space="preserve"> 'trekperiodes')</w:t>
      </w:r>
      <w:bookmarkEnd w:id="87"/>
      <w:r w:rsidR="00A11E63">
        <w:t>.</w:t>
      </w:r>
    </w:p>
    <w:p w:rsidRPr="00FD3535" w:rsidR="00A11E63" w:rsidP="00C53821" w:rsidRDefault="00A11E63" w14:paraId="7B75FBF9" w14:textId="069D5470">
      <w:pPr>
        <w:jc w:val="both"/>
      </w:pPr>
      <w:r w:rsidRPr="00FA0DEB">
        <w:rPr>
          <w:b/>
          <w:bCs/>
          <w:i/>
          <w:iCs/>
          <w:u w:val="single"/>
        </w:rPr>
        <w:t>Opgelet</w:t>
      </w:r>
      <w:r w:rsidRPr="006C7C65">
        <w:rPr>
          <w:b/>
          <w:bCs/>
          <w:i/>
          <w:iCs/>
        </w:rPr>
        <w:t>:</w:t>
      </w:r>
      <w:r>
        <w:t xml:space="preserve"> Wij kunnen geen toestemming geven om vroeger op vakantie te vertrekken of later uit vakantie terug te keren. </w:t>
      </w:r>
      <w:r w:rsidR="00B13B34">
        <w:t>Volgens d</w:t>
      </w:r>
      <w:r>
        <w:t xml:space="preserve">e leerplicht </w:t>
      </w:r>
      <w:r w:rsidR="00B13B34">
        <w:t>moet</w:t>
      </w:r>
      <w:r>
        <w:t xml:space="preserve"> je kind </w:t>
      </w:r>
      <w:r w:rsidR="00B13B34">
        <w:t>naar</w:t>
      </w:r>
      <w:r>
        <w:t xml:space="preserve"> school </w:t>
      </w:r>
      <w:r w:rsidR="00B13B34">
        <w:t>gaan</w:t>
      </w:r>
      <w:r>
        <w:t xml:space="preserve"> van 1 september tot en met 30 juni.</w:t>
      </w:r>
    </w:p>
    <w:p w:rsidRPr="004B171E" w:rsidR="00A11E63" w:rsidP="00C53821" w:rsidRDefault="00A11E63" w14:paraId="78506CB3" w14:textId="77777777">
      <w:pPr>
        <w:pStyle w:val="Kop3"/>
        <w:jc w:val="both"/>
      </w:pPr>
      <w:r w:rsidRPr="004B171E">
        <w:t>Problematische afwezigheden</w:t>
      </w:r>
    </w:p>
    <w:p w:rsidR="00A11E63" w:rsidP="00C53821" w:rsidRDefault="00A11E63" w14:paraId="406708F0" w14:textId="77777777">
      <w:pPr>
        <w:jc w:val="both"/>
      </w:pPr>
      <w:r>
        <w:t>Alle afwezigheden die niet van rechtswege of door de school zijn gewettigd, zijn te beschouwen als problematische afwezigheden. Wij zullen je onmiddellijk contacteren bij elke problematische afwezigheid van je kind.</w:t>
      </w:r>
    </w:p>
    <w:p w:rsidR="00A11E63" w:rsidP="00C53821" w:rsidRDefault="00A11E63" w14:paraId="4BCEA70B" w14:textId="64799EA5">
      <w:pPr>
        <w:jc w:val="both"/>
      </w:pPr>
      <w:r>
        <w:t xml:space="preserve">Vanaf </w:t>
      </w:r>
      <w:r w:rsidR="008C1DC2">
        <w:t>5</w:t>
      </w:r>
      <w:r>
        <w:t xml:space="preserve"> halve dagen problematische afwezigheden contacteren wij het CLB. Samen werken wij rond de begeleiding van je kind. </w:t>
      </w:r>
      <w:r w:rsidR="00292AC3">
        <w:t>We nodigen je</w:t>
      </w:r>
      <w:r>
        <w:t xml:space="preserve"> in dat geval </w:t>
      </w:r>
      <w:r w:rsidR="00292AC3">
        <w:t>uit</w:t>
      </w:r>
      <w:r>
        <w:t xml:space="preserve"> voor een gesprek.</w:t>
      </w:r>
    </w:p>
    <w:p w:rsidRPr="003A2782" w:rsidR="008164F0" w:rsidP="00FC6199" w:rsidRDefault="00FC6199" w14:paraId="28C81535" w14:textId="12F75B51">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3210FB" w:rsidRDefault="00FC6199" w14:paraId="51EB3241" w14:textId="2D1D41B8">
      <w:pPr>
        <w:pStyle w:val="Kop2"/>
        <w:shd w:val="clear" w:color="auto" w:fill="4CBCC5"/>
        <w:rPr>
          <w:color w:val="FFFFFF" w:themeColor="background1"/>
        </w:rPr>
      </w:pPr>
      <w:bookmarkStart w:name="_Participatie_leerlingenraad" w:id="88"/>
      <w:bookmarkStart w:name="_Ref61257240" w:id="89"/>
      <w:bookmarkStart w:name="_Ref66443906" w:id="90"/>
      <w:bookmarkEnd w:id="88"/>
      <w:r w:rsidRPr="00EB7045">
        <w:rPr>
          <w:bCs/>
          <w:noProof/>
          <w:color w:val="FFFFFF" w:themeColor="background1"/>
          <w:lang w:eastAsia="nl-BE"/>
        </w:rPr>
        <w:drawing>
          <wp:anchor distT="0" distB="0" distL="114300" distR="114300" simplePos="0" relativeHeight="251681835" behindDoc="0" locked="0" layoutInCell="1" allowOverlap="1" wp14:anchorId="380A9C2F" wp14:editId="36998F54">
            <wp:simplePos x="0" y="0"/>
            <wp:positionH relativeFrom="column">
              <wp:posOffset>-807406</wp:posOffset>
            </wp:positionH>
            <wp:positionV relativeFrom="paragraph">
              <wp:posOffset>211583</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143" cstate="print">
                      <a:extLst>
                        <a:ext uri="{28A0092B-C50C-407E-A947-70E740481C1C}">
                          <a14:useLocalDpi xmlns:a14="http://schemas.microsoft.com/office/drawing/2010/main" val="0"/>
                        </a:ext>
                        <a:ext uri="{96DAC541-7B7A-43D3-8B79-37D633B846F1}">
                          <asvg:svgBlip xmlns:asvg="http://schemas.microsoft.com/office/drawing/2016/SVG/main" r:embed="rId144"/>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Participatie leerlingenraad</w:t>
      </w:r>
      <w:bookmarkEnd w:id="89"/>
      <w:bookmarkEnd w:id="90"/>
    </w:p>
    <w:p w:rsidRPr="00DD1727" w:rsidR="00A11E63" w:rsidP="009E11E2" w:rsidRDefault="00DD1727" w14:paraId="46F3B89C" w14:textId="2CD77CB7">
      <w:pPr>
        <w:shd w:val="clear" w:color="auto" w:fill="FFFFFF" w:themeFill="background1"/>
        <w:jc w:val="both"/>
        <w:rPr>
          <w:shd w:val="clear" w:color="auto" w:fill="FFE599" w:themeFill="accent4" w:themeFillTint="66"/>
        </w:rPr>
      </w:pPr>
      <w:r w:rsidRPr="000B046D">
        <w:t>Drie à vier</w:t>
      </w:r>
      <w:r w:rsidRPr="000B046D" w:rsidR="00BC0604">
        <w:t xml:space="preserve"> keer per schooljaar zitten enkele leerlingen samen met een afgevaardigde van het team, om het beleid op school te optimaliseren.</w:t>
      </w:r>
      <w:r w:rsidRPr="00DD1727" w:rsidR="00BC0604">
        <w:rPr>
          <w:shd w:val="clear" w:color="auto" w:fill="FFE599" w:themeFill="accent4" w:themeFillTint="66"/>
        </w:rPr>
        <w:t xml:space="preserve"> </w:t>
      </w:r>
    </w:p>
    <w:p w:rsidRPr="00BC0604" w:rsidR="00BC0604" w:rsidP="009E11E2" w:rsidRDefault="00BC0604" w14:paraId="10B2CBE6" w14:textId="08FBFBDC">
      <w:pPr>
        <w:shd w:val="clear" w:color="auto" w:fill="FFFFFF" w:themeFill="background1"/>
        <w:jc w:val="both"/>
        <w:rPr>
          <w:shd w:val="clear" w:color="auto" w:fill="FFE599" w:themeFill="accent4" w:themeFillTint="66"/>
        </w:rPr>
      </w:pPr>
      <w:r w:rsidRPr="000B046D">
        <w:t>Elke klas van de lagere school vanaf het derde leerjaar vaardigt 2 leerlingen af. Samen denken zij na over verbeteringen die op school kunnen gebeuren, worden er nieuwe ideeën of voorstellen aangebracht.</w:t>
      </w:r>
    </w:p>
    <w:p w:rsidR="00A11E63" w:rsidP="00906EF4" w:rsidRDefault="00A929B7" w14:paraId="5A87A4DC" w14:textId="4FE69EB1">
      <w:pPr>
        <w:jc w:val="center"/>
        <w:rPr>
          <w:color w:val="4CBCC5"/>
        </w:rPr>
      </w:pPr>
      <w:r>
        <w:rPr>
          <w:noProof/>
          <w:lang w:eastAsia="nl-BE"/>
        </w:rPr>
        <w:drawing>
          <wp:anchor distT="0" distB="0" distL="114300" distR="114300" simplePos="0" relativeHeight="251657228" behindDoc="0" locked="0" layoutInCell="1" allowOverlap="1" wp14:anchorId="0C6C254C" wp14:editId="75A1AC1E">
            <wp:simplePos x="0" y="0"/>
            <wp:positionH relativeFrom="column">
              <wp:posOffset>2623820</wp:posOffset>
            </wp:positionH>
            <wp:positionV relativeFrom="paragraph">
              <wp:posOffset>8255</wp:posOffset>
            </wp:positionV>
            <wp:extent cx="447675" cy="447675"/>
            <wp:effectExtent l="0" t="0" r="0" b="0"/>
            <wp:wrapTopAndBottom/>
            <wp:docPr id="249" name="Graphic 249" descr="Megafoon silhoue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53"/>
                    </pic:cNvPr>
                    <pic:cNvPicPr/>
                  </pic:nvPicPr>
                  <pic:blipFill>
                    <a:blip r:embed="rId145" cstate="print">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a:xfrm>
                      <a:off x="0" y="0"/>
                      <a:ext cx="447675" cy="447675"/>
                    </a:xfrm>
                    <a:prstGeom prst="rect">
                      <a:avLst/>
                    </a:prstGeom>
                  </pic:spPr>
                </pic:pic>
              </a:graphicData>
            </a:graphic>
          </wp:anchor>
        </w:drawing>
      </w:r>
      <w:r w:rsidRPr="00CB48C1" w:rsidR="00A11E63">
        <w:rPr>
          <w:color w:val="4CBCC5"/>
        </w:rPr>
        <w:t>De stem van je kind telt</w:t>
      </w:r>
    </w:p>
    <w:bookmarkStart w:name="_Wat_mag_en" w:id="91"/>
    <w:bookmarkStart w:name="_Ref66443914" w:id="92"/>
    <w:bookmarkEnd w:id="91"/>
    <w:p w:rsidRPr="003A2782" w:rsidR="00906EF4" w:rsidP="00FC6199" w:rsidRDefault="00FC6199" w14:paraId="75242D9C" w14:textId="09842A6C">
      <w:pPr>
        <w:jc w:val="right"/>
        <w:rPr>
          <w:i/>
          <w:iCs/>
          <w:color w:val="AE2081"/>
          <w:sz w:val="18"/>
          <w:szCs w:val="18"/>
        </w:rPr>
      </w:pPr>
      <w:r w:rsidRPr="003A2782">
        <w:rPr>
          <w:i/>
          <w:iCs/>
          <w:color w:val="AE2081"/>
          <w:sz w:val="18"/>
          <w:szCs w:val="18"/>
        </w:rPr>
        <w:fldChar w:fldCharType="begin"/>
      </w:r>
      <w:r w:rsidRPr="003A2782">
        <w:rPr>
          <w:i/>
          <w:iCs/>
          <w:color w:val="AE2081"/>
          <w:sz w:val="18"/>
          <w:szCs w:val="18"/>
        </w:rPr>
        <w:instrText xml:space="preserve"> HYPERLINK  \l "Start" </w:instrText>
      </w:r>
      <w:r w:rsidRPr="003A2782">
        <w:rPr>
          <w:i/>
          <w:iCs/>
          <w:color w:val="AE2081"/>
          <w:sz w:val="18"/>
          <w:szCs w:val="18"/>
        </w:rPr>
      </w:r>
      <w:r w:rsidRPr="003A2782">
        <w:rPr>
          <w:i/>
          <w:iCs/>
          <w:color w:val="AE2081"/>
          <w:sz w:val="18"/>
          <w:szCs w:val="18"/>
        </w:rPr>
        <w:fldChar w:fldCharType="separate"/>
      </w:r>
      <w:r w:rsidRPr="003A2782">
        <w:rPr>
          <w:rStyle w:val="Hyperlink"/>
          <w:i/>
          <w:iCs/>
          <w:color w:val="AE2081"/>
          <w:sz w:val="18"/>
          <w:szCs w:val="18"/>
        </w:rPr>
        <w:t>Terug naar overzicht</w:t>
      </w:r>
      <w:r w:rsidRPr="003A2782">
        <w:rPr>
          <w:i/>
          <w:iCs/>
          <w:color w:val="AE2081"/>
          <w:sz w:val="18"/>
          <w:szCs w:val="18"/>
        </w:rPr>
        <w:fldChar w:fldCharType="end"/>
      </w:r>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906EF4" w:rsidRDefault="00FC6199" w14:paraId="5C829A59" w14:textId="1F2B90E0">
      <w:pPr>
        <w:pStyle w:val="Kop2"/>
        <w:keepNext w:val="0"/>
        <w:keepLines w:val="0"/>
        <w:widowControl w:val="0"/>
        <w:shd w:val="clear" w:color="auto" w:fill="A8AF37"/>
        <w:rPr>
          <w:color w:val="FFFFFF" w:themeColor="background1"/>
        </w:rPr>
      </w:pPr>
      <w:bookmarkStart w:name="_Wat_mag_en_1" w:id="93"/>
      <w:bookmarkStart w:name="_Ref70082517" w:id="94"/>
      <w:bookmarkEnd w:id="93"/>
      <w:r w:rsidRPr="00EB7045">
        <w:rPr>
          <w:bCs/>
          <w:noProof/>
          <w:color w:val="FFFFFF" w:themeColor="background1"/>
          <w:lang w:eastAsia="nl-BE"/>
        </w:rPr>
        <w:drawing>
          <wp:anchor distT="0" distB="0" distL="114300" distR="114300" simplePos="0" relativeHeight="251683883" behindDoc="0" locked="0" layoutInCell="1" allowOverlap="1" wp14:anchorId="41584C78" wp14:editId="3C1C5EDC">
            <wp:simplePos x="0" y="0"/>
            <wp:positionH relativeFrom="column">
              <wp:posOffset>-790259</wp:posOffset>
            </wp:positionH>
            <wp:positionV relativeFrom="paragraph">
              <wp:posOffset>254237</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147" cstate="print">
                      <a:extLst>
                        <a:ext uri="{28A0092B-C50C-407E-A947-70E740481C1C}">
                          <a14:useLocalDpi xmlns:a14="http://schemas.microsoft.com/office/drawing/2010/main" val="0"/>
                        </a:ext>
                        <a:ext uri="{96DAC541-7B7A-43D3-8B79-37D633B846F1}">
                          <asvg:svgBlip xmlns:asvg="http://schemas.microsoft.com/office/drawing/2016/SVG/main" r:embed="rId14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Wat mag en wat niet?</w:t>
      </w:r>
      <w:bookmarkEnd w:id="92"/>
      <w:bookmarkEnd w:id="94"/>
    </w:p>
    <w:p w:rsidR="00A11E63" w:rsidP="00C53821" w:rsidRDefault="00A11E63" w14:paraId="196822FF" w14:textId="78889B7C">
      <w:pPr>
        <w:pStyle w:val="Kop3"/>
        <w:jc w:val="both"/>
      </w:pPr>
      <w:bookmarkStart w:name="_Kleding" w:id="95"/>
      <w:bookmarkEnd w:id="95"/>
      <w:r w:rsidRPr="004B171E">
        <w:t>Kleding</w:t>
      </w:r>
    </w:p>
    <w:sdt>
      <w:sdtPr>
        <w:alias w:val="Vermeld hier de kledingafspraken"/>
        <w:tag w:val="Vermeld hier de kledingafspraken"/>
        <w:id w:val="393703504"/>
        <w:placeholder>
          <w:docPart w:val="E05ADEAEA5C04A92A9D408572D1EAC5F"/>
        </w:placeholder>
        <w15:color w:val="A8AF37"/>
      </w:sdtPr>
      <w:sdtEndPr>
        <w:rPr>
          <w:b/>
          <w:bCs/>
          <w:lang w:val="nl-NL" w:eastAsia="nl-NL"/>
        </w:rPr>
      </w:sdtEndPr>
      <w:sdtContent>
        <w:p w:rsidRPr="002C6DAE" w:rsidR="0084779C" w:rsidP="76270F20" w:rsidRDefault="1EA0B168" w14:paraId="0288C173" w14:textId="792A60C4">
          <w:pPr>
            <w:jc w:val="both"/>
          </w:pPr>
          <w:r>
            <w:t>Wij gaan ervan uit dat kinderen verzorgd naar school komen. Onder verzorgde kledij verstaan wij propere en aan de weersomstandigheden aangepaste kledij.</w:t>
          </w:r>
          <w:r w:rsidR="297B2BD2">
            <w:t xml:space="preserve"> Wij blijven een school</w:t>
          </w:r>
          <w:r w:rsidR="5D2F5D5C">
            <w:t>, geen sportclub of strand</w:t>
          </w:r>
          <w:r w:rsidR="342C1E4A">
            <w:t>.</w:t>
          </w:r>
        </w:p>
        <w:p w:rsidR="00E30A52" w:rsidP="00C53821" w:rsidRDefault="1EA0B168" w14:paraId="132F3BA5" w14:textId="7CB8F937">
          <w:pPr>
            <w:jc w:val="both"/>
          </w:pPr>
          <w:r>
            <w:t>Let er ook op kledij te kiezen die geen belemmering betekent voor het goed functioneren binnen de school.</w:t>
          </w:r>
          <w:r w:rsidR="342C1E4A">
            <w:t xml:space="preserve"> We dragen zorg voor onze kledij</w:t>
          </w:r>
          <w:r w:rsidR="4BD13A82">
            <w:t>. Onze kleren hangen we aan de kapstok</w:t>
          </w:r>
          <w:r w:rsidR="706E6239">
            <w:t>, we laten ze niet rondslingeren op de grond. Ook de fluohesjes hangen aan de kapstok</w:t>
          </w:r>
          <w:r w:rsidR="644CBA03">
            <w:t xml:space="preserve">. </w:t>
          </w:r>
          <w:r w:rsidR="0A4B2F9E">
            <w:t>Tijdens de lessen draagt niemand een hoofddeksel.</w:t>
          </w:r>
        </w:p>
        <w:p w:rsidRPr="0084779C" w:rsidR="002F5C37" w:rsidP="00F0003D" w:rsidRDefault="00B72301" w14:paraId="530BF795" w14:textId="1EF4FCC2">
          <w:pPr>
            <w:jc w:val="both"/>
          </w:pPr>
          <w:r w:rsidRPr="00F0003D">
            <w:t xml:space="preserve">Onze school kiest vanuit het opvoedingsproject en traditie voor een veilig en </w:t>
          </w:r>
          <w:r w:rsidRPr="00F0003D" w:rsidR="00535716">
            <w:t>verbindend klimaat zoals dit zich voordoet in de thuissituatie</w:t>
          </w:r>
          <w:r w:rsidRPr="00F0003D" w:rsidR="00CA6CFC">
            <w:t>. Dit betekent dat een hoofddoek niet gedragen wordt binnen de schoolcontext.</w:t>
          </w:r>
        </w:p>
        <w:p w:rsidRPr="0084779C" w:rsidR="0084779C" w:rsidP="00C53821" w:rsidRDefault="0084779C" w14:paraId="5883B457" w14:textId="77777777">
          <w:pPr>
            <w:jc w:val="both"/>
          </w:pPr>
          <w:r w:rsidRPr="0084779C">
            <w:t>Omwille van de veiligheid bij het spel, verdient het je aandacht voor stevig schoeisel te kiezen.</w:t>
          </w:r>
        </w:p>
        <w:p w:rsidRPr="0084779C" w:rsidR="0084779C" w:rsidP="00C53821" w:rsidRDefault="0084779C" w14:paraId="4FAA4B91" w14:textId="77777777">
          <w:pPr>
            <w:jc w:val="both"/>
          </w:pPr>
          <w:r w:rsidRPr="0084779C">
            <w:t>Het dragen van ‘</w:t>
          </w:r>
          <w:proofErr w:type="spellStart"/>
          <w:r w:rsidRPr="0084779C">
            <w:t>heelys</w:t>
          </w:r>
          <w:proofErr w:type="spellEnd"/>
          <w:r w:rsidRPr="0084779C">
            <w:t xml:space="preserve">’ </w:t>
          </w:r>
          <w:proofErr w:type="gramStart"/>
          <w:r w:rsidRPr="0084779C">
            <w:t>( =</w:t>
          </w:r>
          <w:proofErr w:type="gramEnd"/>
          <w:r w:rsidRPr="0084779C">
            <w:t xml:space="preserve"> schoenen met wieltjes) is uit veiligheidsoverwegingen niet toegestaan op school.</w:t>
          </w:r>
        </w:p>
        <w:p w:rsidRPr="0084779C" w:rsidR="0084779C" w:rsidP="00C53821" w:rsidRDefault="0084779C" w14:paraId="5321CAF9" w14:textId="0ACC9A85">
          <w:pPr>
            <w:jc w:val="both"/>
          </w:pPr>
          <w:r w:rsidRPr="0084779C">
            <w:t>Een verzorgd lichaam leidt tot een goede gezondheid. Een goede lichaamshygiëne, een verzorgde haardos, propere handen,</w:t>
          </w:r>
          <w:r>
            <w:t xml:space="preserve"> </w:t>
          </w:r>
          <w:r w:rsidRPr="0084779C">
            <w:t>… zijn hiervan maar enkele voorbeelden.</w:t>
          </w:r>
        </w:p>
        <w:p w:rsidR="0084779C" w:rsidP="00C53821" w:rsidRDefault="0084779C" w14:paraId="7D9C864F" w14:textId="40C6197D">
          <w:pPr>
            <w:jc w:val="both"/>
          </w:pPr>
          <w:r>
            <w:t>Zorg</w:t>
          </w:r>
          <w:r w:rsidRPr="0084779C">
            <w:t xml:space="preserve"> ervoor dat </w:t>
          </w:r>
          <w:r>
            <w:t>je</w:t>
          </w:r>
          <w:r w:rsidRPr="0084779C">
            <w:t xml:space="preserve"> kind steeds een zakdoek bij de hand heeft (en indien nodig reservekleren).</w:t>
          </w:r>
        </w:p>
        <w:p w:rsidRPr="0084779C" w:rsidR="0084779C" w:rsidP="00C53821" w:rsidRDefault="0084779C" w14:paraId="41FA6175" w14:textId="77777777">
          <w:pPr>
            <w:jc w:val="both"/>
            <w:rPr>
              <w:b/>
              <w:bCs/>
            </w:rPr>
          </w:pPr>
          <w:r w:rsidRPr="0084779C">
            <w:rPr>
              <w:b/>
              <w:bCs/>
            </w:rPr>
            <w:t>Fietshelmen</w:t>
          </w:r>
        </w:p>
        <w:p w:rsidRPr="0084779C" w:rsidR="0084779C" w:rsidP="00C53821" w:rsidRDefault="0084779C" w14:paraId="3D79AFE7" w14:textId="77777777">
          <w:pPr>
            <w:jc w:val="both"/>
          </w:pPr>
          <w:r w:rsidRPr="0084779C">
            <w:t xml:space="preserve">We sensibiliseren alle ouders dat hun kinderen bij een schooluitstap met de fiets een helm zouden dragen. </w:t>
          </w:r>
        </w:p>
        <w:p w:rsidR="0084779C" w:rsidP="00C53821" w:rsidRDefault="0084779C" w14:paraId="005E0810" w14:textId="77777777">
          <w:pPr>
            <w:jc w:val="both"/>
          </w:pPr>
          <w:r w:rsidRPr="0084779C">
            <w:t xml:space="preserve">Voor leerlingen die geen helm (mee)hebben, heeft de ouderraad een aantal reservehelmen aangeschaft. Bij gebruik hiervan zal de school omwille van hygiënische redenen een wegwerp-haarnetje ter beschikking stellen. </w:t>
          </w:r>
        </w:p>
        <w:p w:rsidRPr="0020337F" w:rsidR="008E0CA6" w:rsidP="00C53821" w:rsidRDefault="008E0CA6" w14:paraId="7E021EBD" w14:textId="2328701E">
          <w:pPr>
            <w:jc w:val="both"/>
            <w:rPr>
              <w:b/>
            </w:rPr>
          </w:pPr>
          <w:r w:rsidRPr="0020337F">
            <w:rPr>
              <w:b/>
            </w:rPr>
            <w:t>Lessen bewegingsopvoeding</w:t>
          </w:r>
        </w:p>
        <w:p w:rsidR="008E0CA6" w:rsidP="00C53821" w:rsidRDefault="008E0CA6" w14:paraId="7BA279D2" w14:textId="674C3216">
          <w:pPr>
            <w:jc w:val="both"/>
          </w:pPr>
          <w:r w:rsidRPr="0020337F">
            <w:t xml:space="preserve">De turnkledij bestaat uit een sportbroekje, turnpantoffels met kleurvaste zolen (moet op de zool vermeld staan) en een T-shirt van de school.  Wij dringen </w:t>
          </w:r>
          <w:proofErr w:type="gramStart"/>
          <w:r w:rsidRPr="0020337F">
            <w:t>er op aan</w:t>
          </w:r>
          <w:proofErr w:type="gramEnd"/>
          <w:r w:rsidRPr="0020337F">
            <w:t xml:space="preserve"> dat alle kledij goed </w:t>
          </w:r>
          <w:proofErr w:type="spellStart"/>
          <w:r w:rsidRPr="0020337F">
            <w:t>genaamtekend</w:t>
          </w:r>
          <w:proofErr w:type="spellEnd"/>
          <w:r w:rsidRPr="0020337F">
            <w:t xml:space="preserve"> is.</w:t>
          </w:r>
          <w:r>
            <w:t xml:space="preserve"> </w:t>
          </w:r>
        </w:p>
        <w:p w:rsidRPr="007A14A3" w:rsidR="00792C7D" w:rsidP="00C53821" w:rsidRDefault="00000000" w14:paraId="550068A7" w14:textId="2A078596">
          <w:pPr>
            <w:jc w:val="both"/>
            <w:rPr>
              <w:b/>
            </w:rPr>
          </w:pPr>
        </w:p>
      </w:sdtContent>
    </w:sdt>
    <w:p w:rsidR="00A11E63" w:rsidP="004B171E" w:rsidRDefault="00A11E63" w14:paraId="41AC6A38" w14:textId="2C6E0A07">
      <w:pPr>
        <w:pStyle w:val="Kop3"/>
      </w:pPr>
      <w:r w:rsidRPr="004B171E">
        <w:t>Persoonlijke bezittingen</w:t>
      </w:r>
    </w:p>
    <w:p w:rsidR="00BC11BE" w:rsidP="00BC11BE" w:rsidRDefault="5F024906" w14:paraId="1A0A7E98" w14:textId="5D714365">
      <w:r>
        <w:t xml:space="preserve">Wat we niet meebrengen naar </w:t>
      </w:r>
      <w:proofErr w:type="gramStart"/>
      <w:r>
        <w:t>school:</w:t>
      </w:r>
      <w:r w:rsidR="0EDBA1C7">
        <w:t xml:space="preserve">  </w:t>
      </w:r>
      <w:r w:rsidR="2C0A743F">
        <w:t>multimedia</w:t>
      </w:r>
      <w:proofErr w:type="gramEnd"/>
      <w:r w:rsidR="2C0A743F">
        <w:t>-app</w:t>
      </w:r>
      <w:r w:rsidR="7C9465CC">
        <w:t>araten</w:t>
      </w:r>
      <w:r w:rsidR="0EDBA1C7">
        <w:t xml:space="preserve">, computerspelletjes, gsm, </w:t>
      </w:r>
      <w:proofErr w:type="gramStart"/>
      <w:r w:rsidR="0EDBA1C7">
        <w:t>tijdschriften,…</w:t>
      </w:r>
      <w:proofErr w:type="gramEnd"/>
    </w:p>
    <w:p w:rsidRPr="00BC11BE" w:rsidR="00D46907" w:rsidP="00BC11BE" w:rsidRDefault="00D46907" w14:paraId="415248CB" w14:textId="77777777"/>
    <w:sdt>
      <w:sdtPr>
        <w:rPr>
          <w:rFonts w:eastAsia="Times New Roman" w:cs="Times New Roman"/>
          <w:lang w:val="nl-NL" w:eastAsia="nl-NL"/>
        </w:rPr>
        <w:alias w:val="Vermeld hier de afspraken rond persoonlijke bezittingen"/>
        <w:tag w:val="Vermeld hier de afspraken rond persoonlijke bezittingen"/>
        <w:id w:val="1650245518"/>
        <w:placeholder>
          <w:docPart w:val="F0B1C86BF3B1475B8329B301C4BFF1EA"/>
        </w:placeholder>
        <w15:color w:val="A8AF37"/>
      </w:sdtPr>
      <w:sdtContent>
        <w:p w:rsidRPr="00D64621" w:rsidR="00D64621" w:rsidP="00C53821" w:rsidRDefault="78C18EAD" w14:paraId="101D4CBF" w14:textId="77777777">
          <w:pPr>
            <w:jc w:val="both"/>
          </w:pPr>
          <w:r>
            <w:t>Kinderen brengen geen speelgoed mee naar school tenzij dit uitdrukkelijk door de leerkrachten werd gevraagd.</w:t>
          </w:r>
        </w:p>
        <w:p w:rsidR="00D64621" w:rsidP="00C53821" w:rsidRDefault="78C18EAD" w14:paraId="4F1607D0" w14:textId="77777777">
          <w:pPr>
            <w:jc w:val="both"/>
          </w:pPr>
          <w:r>
            <w:t>Voetballen gebeurt uitsluitend met ballen die door de school ter beschikking worden gesteld.</w:t>
          </w:r>
        </w:p>
        <w:p w:rsidRPr="00D64621" w:rsidR="005D15DC" w:rsidP="00C53821" w:rsidRDefault="31CDF638" w14:paraId="5777E760" w14:textId="6C076644">
          <w:pPr>
            <w:jc w:val="both"/>
          </w:pPr>
          <w:r>
            <w:t>Wie per fiets/step</w:t>
          </w:r>
          <w:r w:rsidR="3D91AF25">
            <w:t xml:space="preserve"> naar school komt, stapt voor de schoolpoort af</w:t>
          </w:r>
          <w:r w:rsidR="6B76A346">
            <w:t>, neemt de fiets/step bij de hand en zet deze, op eigen verantwoordelijkheid</w:t>
          </w:r>
          <w:r w:rsidR="09A6D19E">
            <w:t xml:space="preserve"> in het fietsenrek op de voorziene plaats. Zorg ervoor de andere </w:t>
          </w:r>
          <w:r w:rsidR="215E7310">
            <w:t>fietsen of steps niet te beschadigen. Het voorkomt dat de schade moet vergoed worden.</w:t>
          </w:r>
        </w:p>
        <w:p w:rsidRPr="00792C7D" w:rsidR="00792C7D" w:rsidP="004E6E5A" w:rsidRDefault="00000000" w14:paraId="4F455083" w14:textId="118DE7F9">
          <w:pPr>
            <w:pStyle w:val="Opsomming"/>
            <w:numPr>
              <w:ilvl w:val="0"/>
              <w:numId w:val="0"/>
            </w:numPr>
            <w:ind w:left="340" w:hanging="340"/>
          </w:pPr>
        </w:p>
      </w:sdtContent>
      <w:sdtEndPr>
        <w:rPr>
          <w:rFonts w:eastAsia="Times New Roman" w:cs="Times New Roman"/>
          <w:lang w:val="nl-NL" w:eastAsia="nl-NL"/>
        </w:rPr>
      </w:sdtEndPr>
    </w:sdt>
    <w:p w:rsidR="00A11E63" w:rsidP="004B171E" w:rsidRDefault="00A11E63" w14:paraId="088129AF" w14:textId="03550049">
      <w:pPr>
        <w:pStyle w:val="Kop3"/>
      </w:pPr>
      <w:r w:rsidRPr="004B171E">
        <w:t>Gezondheid op school</w:t>
      </w:r>
    </w:p>
    <w:bookmarkStart w:name="_Hlk68204936" w:displacedByCustomXml="next" w:id="96"/>
    <w:sdt>
      <w:sdtPr>
        <w:rPr>
          <w:rFonts w:eastAsia="Times New Roman" w:cs="Times New Roman"/>
          <w:lang w:eastAsia="nl-BE"/>
        </w:rPr>
        <w:alias w:val="Vermeld hier de afspraken rond gezondheid en milieu"/>
        <w:tag w:val="Vermeld hier de afspraken rond gezondheid en milieu"/>
        <w:id w:val="533311890"/>
        <w:placeholder>
          <w:docPart w:val="40F702B23F904D5A8980BAC18CD6F821"/>
        </w:placeholder>
        <w15:color w:val="A8AF37"/>
      </w:sdtPr>
      <w:sdtEndPr>
        <w:rPr>
          <w:rFonts w:eastAsia="ＭＳ 明朝" w:cs="Arial" w:eastAsiaTheme="minorEastAsia" w:cstheme="minorBidi"/>
          <w:color w:val="00B050"/>
          <w:lang w:val="nl-NL" w:eastAsia="nl-NL"/>
        </w:rPr>
      </w:sdtEndPr>
      <w:sdtContent>
        <w:p w:rsidRPr="00AF387A" w:rsidR="00AF387A" w:rsidP="00C53821" w:rsidRDefault="00AF387A" w14:paraId="6F3203F6" w14:textId="77777777">
          <w:pPr>
            <w:jc w:val="both"/>
          </w:pPr>
          <w:r w:rsidRPr="00AF387A">
            <w:t>Op onze school geldt een waterbeleid, dit betekent dat we ervoor kiezen om enkel plat water te drinken. Water met een (toegevoegd) smaakje is niet toegelaten.</w:t>
          </w:r>
        </w:p>
        <w:p w:rsidR="00AF387A" w:rsidP="00C53821" w:rsidRDefault="00AF387A" w14:paraId="758A8AD6" w14:textId="77777777">
          <w:pPr>
            <w:jc w:val="both"/>
          </w:pPr>
          <w:r w:rsidRPr="00AF387A">
            <w:t xml:space="preserve">Als tussendoortjes mogen onze kinderen een stukje fruit/groente of een droge koek meebrengen. Hierbij geldt de afspraak: geen chocolade, geen suikerversiering of andere extra’s. </w:t>
          </w:r>
        </w:p>
        <w:p w:rsidRPr="00AF387A" w:rsidR="00AF387A" w:rsidP="00C53821" w:rsidRDefault="63DAF9C7" w14:paraId="599DA164" w14:textId="414AAF11">
          <w:pPr>
            <w:jc w:val="both"/>
          </w:pPr>
          <w:r>
            <w:t xml:space="preserve">Zowel in de kleuterafdeling als de lagere afdeling mag de jarige een traktatie meebrengen, dit is geen verplichting. Hierbij stellen we voor dat dit gebeurt met een droge koek of een eenvoudige cake </w:t>
          </w:r>
          <w:r>
            <w:t>zonder extra zoetigheden (geen slagroomtaarten, geen zoetigheden). Bedoeling is om een tof feestje in de klas te bouwen.</w:t>
          </w:r>
          <w:r w:rsidR="15209480">
            <w:t xml:space="preserve"> Hierbij stimuleren we </w:t>
          </w:r>
          <w:r w:rsidR="0CC64E7C">
            <w:t>bewegingstussendoortjes.</w:t>
          </w:r>
        </w:p>
        <w:p w:rsidRPr="00AF387A" w:rsidR="00AF387A" w:rsidP="00C53821" w:rsidRDefault="63DAF9C7" w14:paraId="7177AB95" w14:textId="77777777">
          <w:pPr>
            <w:jc w:val="both"/>
          </w:pPr>
          <w:r>
            <w:t>Individuele geschenkjes en snoep mogen niet meegebracht worden. We hopen natuurlijk dat iedereen zich aan deze afspraak houdt.</w:t>
          </w:r>
        </w:p>
        <w:p w:rsidR="00C52C34" w:rsidP="00C52C34" w:rsidRDefault="63DAF9C7" w14:paraId="0F0C21D9" w14:textId="77777777">
          <w:pPr>
            <w:jc w:val="both"/>
          </w:pPr>
          <w:r>
            <w:t>De directeur bezorgt aan alle leerlingen een attentie.</w:t>
          </w:r>
        </w:p>
        <w:p w:rsidRPr="004D2D3B" w:rsidR="00792C7D" w:rsidP="00C52C34" w:rsidRDefault="00000000" w14:paraId="7E7955FD" w14:textId="00426AE9">
          <w:pPr>
            <w:jc w:val="both"/>
            <w:rPr>
              <w:color w:val="00B050"/>
            </w:rPr>
          </w:pPr>
        </w:p>
      </w:sdtContent>
    </w:sdt>
    <w:bookmarkEnd w:displacedByCustomXml="prev" w:id="96"/>
    <w:p w:rsidR="00CE198F" w:rsidP="004B171E" w:rsidRDefault="4052C3DC" w14:paraId="3C4F4890" w14:textId="0BBBFF14">
      <w:pPr>
        <w:pStyle w:val="Kop3"/>
      </w:pPr>
      <w:r>
        <w:t>Milieubewust gedrag</w:t>
      </w:r>
      <w:r w:rsidR="3C44D389">
        <w:t xml:space="preserve"> en veiligheid</w:t>
      </w:r>
    </w:p>
    <w:p w:rsidRPr="00324D47" w:rsidR="00561125" w:rsidP="76270F20" w:rsidRDefault="719A2D17" w14:paraId="4FF66825" w14:textId="4B7E9FC8">
      <w:r>
        <w:t xml:space="preserve">De school </w:t>
      </w:r>
      <w:r w:rsidR="44EAB351">
        <w:t>ondertekent het IDM-charter “jongeren tegen afval”</w:t>
      </w:r>
      <w:r w:rsidR="29FE671B">
        <w:t>.</w:t>
      </w:r>
    </w:p>
    <w:p w:rsidRPr="00324D47" w:rsidR="000B7DF4" w:rsidP="76270F20" w:rsidRDefault="29FE671B" w14:paraId="36438AD9" w14:textId="762DF7E4">
      <w:r>
        <w:t xml:space="preserve">-We ondersteunen de fluoactie </w:t>
      </w:r>
      <w:r w:rsidR="6CED6F65">
        <w:t xml:space="preserve">en de actie Vlaamse Stichting </w:t>
      </w:r>
      <w:proofErr w:type="gramStart"/>
      <w:r w:rsidR="6CED6F65">
        <w:t>Verkeerskunde(</w:t>
      </w:r>
      <w:proofErr w:type="gramEnd"/>
      <w:r w:rsidR="6CED6F65">
        <w:t>VSV)</w:t>
      </w:r>
      <w:r w:rsidR="1B531578">
        <w:t xml:space="preserve"> Helm </w:t>
      </w:r>
      <w:proofErr w:type="gramStart"/>
      <w:r w:rsidR="1B531578">
        <w:t>op !</w:t>
      </w:r>
      <w:proofErr w:type="gramEnd"/>
      <w:r w:rsidR="1B531578">
        <w:t xml:space="preserve"> fluo top!</w:t>
      </w:r>
    </w:p>
    <w:p w:rsidR="0083320A" w:rsidP="00561125" w:rsidRDefault="45AE359A" w14:paraId="7A94FA39" w14:textId="170728E4">
      <w:r>
        <w:t>-</w:t>
      </w:r>
      <w:r w:rsidR="3E1373C7">
        <w:t>We nemen deel aan de strapdag.</w:t>
      </w:r>
    </w:p>
    <w:p w:rsidRPr="00561125" w:rsidR="0083320A" w:rsidP="00561125" w:rsidRDefault="0083320A" w14:paraId="17B5C0A0" w14:textId="77777777"/>
    <w:p w:rsidR="00CE198F" w:rsidP="00C53821" w:rsidRDefault="4052C3DC" w14:paraId="3D50C414" w14:textId="77777777">
      <w:pPr>
        <w:jc w:val="both"/>
      </w:pPr>
      <w:r>
        <w:t>We vermijden milieubelastende en/of gevaarlijke producten op school. Houd daar rekening mee bij de aankoop van materialen.</w:t>
      </w:r>
    </w:p>
    <w:p w:rsidR="00CE198F" w:rsidP="00C53821" w:rsidRDefault="00CE198F" w14:paraId="5E7F0CBA" w14:textId="77777777">
      <w:pPr>
        <w:jc w:val="both"/>
      </w:pPr>
      <w:r>
        <w:t xml:space="preserve">Wij steken de boterhammen in een brooddoos (zonder extra verpakking) en geven geen </w:t>
      </w:r>
      <w:proofErr w:type="gramStart"/>
      <w:r>
        <w:t>blikjes,  brikjes</w:t>
      </w:r>
      <w:proofErr w:type="gramEnd"/>
      <w:r>
        <w:t xml:space="preserve"> of glazen flesjes mee.</w:t>
      </w:r>
    </w:p>
    <w:p w:rsidR="00CE198F" w:rsidP="00C53821" w:rsidRDefault="00CE198F" w14:paraId="4B183720" w14:textId="36AA78B9">
      <w:pPr>
        <w:jc w:val="both"/>
      </w:pPr>
      <w:r>
        <w:t xml:space="preserve">Drank is enkel toegelaten in een plastieken beker met deksel, in een herbruikbare plastieken fles met een draaidop. </w:t>
      </w:r>
    </w:p>
    <w:p w:rsidR="00CE198F" w:rsidP="00C53821" w:rsidRDefault="00CE198F" w14:paraId="7B07B49E" w14:textId="77777777">
      <w:pPr>
        <w:jc w:val="both"/>
      </w:pPr>
      <w:r>
        <w:t xml:space="preserve">Het sorteren van afval op school is geen vrijblijvende activiteit. Wij </w:t>
      </w:r>
      <w:proofErr w:type="gramStart"/>
      <w:r>
        <w:t>selecteren :</w:t>
      </w:r>
      <w:proofErr w:type="gramEnd"/>
      <w:r>
        <w:t xml:space="preserve"> papier en karton, glas, fruitafval, brikjes, lege inktpatronen uit printers, batterijen en restafval. Daarvoor zijn op school de nodige apart gekleurde vuilnisbakken voorzien. </w:t>
      </w:r>
    </w:p>
    <w:p w:rsidR="00CE198F" w:rsidP="00C53821" w:rsidRDefault="00CE198F" w14:paraId="2079AAED" w14:textId="690A1D78">
      <w:pPr>
        <w:jc w:val="both"/>
      </w:pPr>
      <w:r>
        <w:t xml:space="preserve">We moedigen de kinderen aan om met de fiets of te voet naar school te komen. Het dragen van een </w:t>
      </w:r>
      <w:proofErr w:type="spellStart"/>
      <w:r>
        <w:t>fluojasje</w:t>
      </w:r>
      <w:proofErr w:type="spellEnd"/>
      <w:r>
        <w:t xml:space="preserve"> wordt ook blijvend gestimuleerd.</w:t>
      </w:r>
    </w:p>
    <w:p w:rsidRPr="00CE198F" w:rsidR="00077AC7" w:rsidP="00C53821" w:rsidRDefault="00077AC7" w14:paraId="441977A4" w14:textId="77777777">
      <w:pPr>
        <w:jc w:val="both"/>
      </w:pPr>
    </w:p>
    <w:p w:rsidRPr="004B171E" w:rsidR="00A11E63" w:rsidP="004B171E" w:rsidRDefault="00A11E63" w14:paraId="5D82603D" w14:textId="50B7F56D">
      <w:pPr>
        <w:pStyle w:val="Kop3"/>
      </w:pPr>
      <w:r w:rsidRPr="004B171E">
        <w:t>Eerbied voor materiaal</w:t>
      </w:r>
    </w:p>
    <w:p w:rsidR="00A11E63" w:rsidP="00C53821" w:rsidRDefault="00A11E63" w14:paraId="6DB2FD2B" w14:textId="106148DB">
      <w:pPr>
        <w:jc w:val="both"/>
        <w:rPr>
          <w:lang w:val="nl-NL" w:eastAsia="nl-NL"/>
        </w:rPr>
      </w:pPr>
      <w:r>
        <w:rPr>
          <w:lang w:val="nl-NL" w:eastAsia="nl-NL"/>
        </w:rPr>
        <w:t>Je kind mag</w:t>
      </w:r>
      <w:r w:rsidRPr="00E46CFA">
        <w:rPr>
          <w:lang w:val="nl-NL" w:eastAsia="nl-NL"/>
        </w:rPr>
        <w:t xml:space="preserve"> alle leerboeken, schriften en andere materialen gratis gebruiken zowel op school als thuis. </w:t>
      </w:r>
      <w:r>
        <w:rPr>
          <w:lang w:val="nl-NL" w:eastAsia="nl-NL"/>
        </w:rPr>
        <w:t>Jij en je kind</w:t>
      </w:r>
      <w:r w:rsidRPr="00E46CFA">
        <w:rPr>
          <w:lang w:val="nl-NL" w:eastAsia="nl-NL"/>
        </w:rPr>
        <w:t xml:space="preserve"> engageren zich om zorgzaam om te gaan met het schoolmateriaal.</w:t>
      </w:r>
    </w:p>
    <w:p w:rsidR="006E3AA5" w:rsidP="00C53821" w:rsidRDefault="006E3AA5" w14:paraId="18F7C18E" w14:textId="1E4D8A99">
      <w:pPr>
        <w:jc w:val="both"/>
        <w:rPr>
          <w:lang w:val="nl-NL" w:eastAsia="nl-NL"/>
        </w:rPr>
      </w:pPr>
      <w:r w:rsidRPr="002A59EC">
        <w:rPr>
          <w:lang w:val="nl-NL" w:eastAsia="nl-NL"/>
        </w:rPr>
        <w:t>Je kind mag vanaf klas 5 ook een Chromebook gratis gebruiken zowel op school als thuis. Ook daar dragen we zorg voor en ondertekenen de leerling en de ouders een bruikleenovereenkomst Chromebook.</w:t>
      </w:r>
    </w:p>
    <w:sdt>
      <w:sdtPr>
        <w:rPr>
          <w:lang w:val="nl-NL" w:eastAsia="nl-NL"/>
        </w:rPr>
        <w:alias w:val="Eerbied voor schoolmateriaal"/>
        <w:tag w:val="Eerbied voor schoolmateriaal"/>
        <w:id w:val="6646665"/>
        <w:placeholder>
          <w:docPart w:val="4575A2CB56994FAEBCB90B03529D1FD2"/>
        </w:placeholder>
        <w15:color w:val="A8AF37"/>
      </w:sdtPr>
      <w:sdtContent>
        <w:p w:rsidR="007A1627" w:rsidP="00C53821" w:rsidRDefault="00161A71" w14:paraId="534DE5DD" w14:textId="4E6DB9C8">
          <w:pPr>
            <w:jc w:val="both"/>
            <w:rPr>
              <w:iCs/>
            </w:rPr>
          </w:pPr>
          <w:r w:rsidRPr="00161A71">
            <w:rPr>
              <w:iCs/>
            </w:rPr>
            <w:t>Stellen wij vast dat het materiaal opzettelijk wordt beschadigd of meermaals verloren gaat, dan kunnen wij de gemaakte kosten voor de aankoop van nieuw materiaal aanrekenen</w:t>
          </w:r>
          <w:r w:rsidR="007A1627">
            <w:rPr>
              <w:iCs/>
            </w:rPr>
            <w:t>.</w:t>
          </w:r>
        </w:p>
        <w:p w:rsidRPr="0074497A" w:rsidR="007A1627" w:rsidP="76270F20" w:rsidRDefault="2A147EBD" w14:paraId="711F8A1C" w14:textId="30483D41">
          <w:pPr>
            <w:jc w:val="both"/>
          </w:pPr>
          <w:r>
            <w:t>De school biedt</w:t>
          </w:r>
          <w:r w:rsidR="76C8C67E">
            <w:t xml:space="preserve"> vanaf januari t.e.m. mei aan ALLE leerlingen van het 4</w:t>
          </w:r>
          <w:r w:rsidRPr="76270F20" w:rsidR="76C8C67E">
            <w:rPr>
              <w:vertAlign w:val="superscript"/>
            </w:rPr>
            <w:t>de</w:t>
          </w:r>
          <w:r w:rsidR="76C8C67E">
            <w:t xml:space="preserve"> leerjaar </w:t>
          </w:r>
          <w:r w:rsidR="00EC70FA">
            <w:t xml:space="preserve">een typcursus aan en dit via een uitdagende en </w:t>
          </w:r>
          <w:r w:rsidR="4D1FDEF7">
            <w:t>speelse digitale dactylotool. De juf of meester neemt deze taak op</w:t>
          </w:r>
          <w:r w:rsidR="29602807">
            <w:t xml:space="preserve"> zich waardoor alle lesmomenten</w:t>
          </w:r>
          <w:r w:rsidR="482FE4EF">
            <w:t xml:space="preserve"> tijdens de klasuren gebeuren.</w:t>
          </w:r>
        </w:p>
        <w:p w:rsidRPr="0074497A" w:rsidR="00E952BF" w:rsidP="76270F20" w:rsidRDefault="482FE4EF" w14:paraId="0E07ED9C" w14:textId="416558C7">
          <w:pPr>
            <w:jc w:val="both"/>
          </w:pPr>
          <w:r>
            <w:t>De cursus bestaat uit 10 lessen, tweewekelijks gegeven</w:t>
          </w:r>
          <w:r w:rsidR="7854C91B">
            <w:t>. Tussen elke les dienen de leerlingen 8 taken uit te voeren.</w:t>
          </w:r>
          <w:r w:rsidR="1D369D3E">
            <w:t xml:space="preserve"> Elke taak neemt ongeveer 15 min in beslag en wordt begeleid</w:t>
          </w:r>
          <w:r w:rsidR="09EF7887">
            <w:t xml:space="preserve"> en ondersteund door de juf of meester in de klas. De oefenmomenten</w:t>
          </w:r>
          <w:r w:rsidR="12759FEE">
            <w:t xml:space="preserve"> kunnen ook al eens als huiswerk worden opgenomen</w:t>
          </w:r>
          <w:r w:rsidR="6D73FAD5">
            <w:t>.</w:t>
          </w:r>
        </w:p>
        <w:p w:rsidR="00C2156A" w:rsidP="76270F20" w:rsidRDefault="6D73FAD5" w14:paraId="1F9C356F" w14:textId="745AF24D">
          <w:pPr>
            <w:jc w:val="both"/>
          </w:pPr>
          <w:r>
            <w:t>Leerlingen met lees-of leerproblemen</w:t>
          </w:r>
          <w:r w:rsidR="6B99D938">
            <w:t xml:space="preserve"> kunnen de versie </w:t>
          </w:r>
          <w:proofErr w:type="gramStart"/>
          <w:r w:rsidR="6B99D938">
            <w:t>“ dyslexie</w:t>
          </w:r>
          <w:proofErr w:type="gramEnd"/>
          <w:r w:rsidR="6B99D938">
            <w:t xml:space="preserve"> </w:t>
          </w:r>
          <w:proofErr w:type="gramStart"/>
          <w:r w:rsidR="6B99D938">
            <w:t>“ gebruiken</w:t>
          </w:r>
          <w:proofErr w:type="gramEnd"/>
          <w:r w:rsidR="6B99D938">
            <w:t>.</w:t>
          </w:r>
        </w:p>
        <w:p w:rsidRPr="0087387B" w:rsidR="0087387B" w:rsidP="76270F20" w:rsidRDefault="4AFA0F5F" w14:paraId="4F6C9CAD" w14:textId="3DF31E49">
          <w:pPr>
            <w:pStyle w:val="Kop3"/>
          </w:pPr>
          <w:r>
            <w:t>Slimme apparaten zijn verboden</w:t>
          </w:r>
        </w:p>
        <w:p w:rsidRPr="0087387B" w:rsidR="0087387B" w:rsidP="76270F20" w:rsidRDefault="4AFA0F5F" w14:paraId="14C387AB" w14:textId="5EB97D43">
          <w:pPr>
            <w:spacing w:after="0"/>
          </w:pPr>
          <w:r>
            <w:t xml:space="preserve">Er geldt een verbod op het gebruik van slimme apparaten, zoals smartphones, tablets, smartwatches, </w:t>
          </w:r>
          <w:proofErr w:type="spellStart"/>
          <w:r>
            <w:t>GSM’s</w:t>
          </w:r>
          <w:proofErr w:type="spellEnd"/>
          <w:r>
            <w:t>,</w:t>
          </w:r>
          <w:r w:rsidR="00A6368B">
            <w:t xml:space="preserve"> </w:t>
          </w:r>
          <w:proofErr w:type="spellStart"/>
          <w:r w:rsidRPr="00A6368B" w:rsidR="00A6368B">
            <w:rPr>
              <w:highlight w:val="yellow"/>
            </w:rPr>
            <w:t>trackers</w:t>
          </w:r>
          <w:proofErr w:type="spellEnd"/>
          <w:r w:rsidR="00A6368B">
            <w:t xml:space="preserve"> </w:t>
          </w:r>
          <w:r>
            <w:t>… tijdens de periode van normale aanwezigheid van de leerlingen op school (= de volledige periode voor de aanvang van de lessen ‘s morgens tot na het beëindigen van de laatste les van de lesdag).</w:t>
          </w:r>
        </w:p>
        <w:p w:rsidRPr="0087387B" w:rsidR="0087387B" w:rsidP="76270F20" w:rsidRDefault="0087387B" w14:paraId="2C387766" w14:textId="77777777">
          <w:pPr>
            <w:spacing w:after="0"/>
          </w:pPr>
        </w:p>
        <w:p w:rsidRPr="0087387B" w:rsidR="0087387B" w:rsidP="76270F20" w:rsidRDefault="4AFA0F5F" w14:paraId="0D495A73" w14:textId="77777777">
          <w:pPr>
            <w:spacing w:after="0"/>
          </w:pPr>
          <w:r>
            <w:t>Het is alleen toegelaten om slimme apparaten te gebruiken:</w:t>
          </w:r>
        </w:p>
        <w:p w:rsidRPr="0087387B" w:rsidR="0087387B" w:rsidRDefault="4AFA0F5F" w14:paraId="521FB1D0" w14:textId="77777777">
          <w:pPr>
            <w:numPr>
              <w:ilvl w:val="0"/>
              <w:numId w:val="7"/>
            </w:numPr>
            <w:suppressAutoHyphens w:val="0"/>
            <w:ind w:left="426"/>
            <w:contextualSpacing/>
          </w:pPr>
          <w:proofErr w:type="gramStart"/>
          <w:r>
            <w:t>voor</w:t>
          </w:r>
          <w:proofErr w:type="gramEnd"/>
          <w:r>
            <w:t xml:space="preserve"> onderwijsdoeleinden die de school bepaalt;</w:t>
          </w:r>
        </w:p>
        <w:p w:rsidRPr="0087387B" w:rsidR="0087387B" w:rsidRDefault="4AFA0F5F" w14:paraId="24F54FB5" w14:textId="77777777">
          <w:pPr>
            <w:numPr>
              <w:ilvl w:val="0"/>
              <w:numId w:val="7"/>
            </w:numPr>
            <w:suppressAutoHyphens w:val="0"/>
            <w:ind w:left="426"/>
            <w:contextualSpacing/>
          </w:pPr>
          <w:proofErr w:type="gramStart"/>
          <w:r>
            <w:t>in</w:t>
          </w:r>
          <w:proofErr w:type="gramEnd"/>
          <w:r>
            <w:t xml:space="preserve"> het kader van redelijke aanpassingen voor leerlingen met specifieke onderwijsbehoeften of om medische redenen;</w:t>
          </w:r>
        </w:p>
        <w:p w:rsidRPr="0087387B" w:rsidR="0087387B" w:rsidRDefault="4AFA0F5F" w14:paraId="71FF8FBE" w14:textId="77777777">
          <w:pPr>
            <w:numPr>
              <w:ilvl w:val="0"/>
              <w:numId w:val="7"/>
            </w:numPr>
            <w:suppressAutoHyphens w:val="0"/>
            <w:ind w:left="426"/>
            <w:contextualSpacing/>
          </w:pPr>
          <w:proofErr w:type="gramStart"/>
          <w:r>
            <w:t>tijdens</w:t>
          </w:r>
          <w:proofErr w:type="gramEnd"/>
          <w:r>
            <w:t xml:space="preserve"> schooluitstappen als de directeur of zijn afgevaardigde dit toestaat. </w:t>
          </w:r>
        </w:p>
        <w:p w:rsidRPr="0087387B" w:rsidR="0087387B" w:rsidP="76270F20" w:rsidRDefault="4AFA0F5F" w14:paraId="743A66AE" w14:textId="77777777">
          <w:pPr>
            <w:spacing w:after="0"/>
          </w:pPr>
          <w:r w:rsidRPr="76270F20">
            <w:t xml:space="preserve">Als je kind dit verbod overtreedt, kunnen we een maatregel opleggen volgens ons </w:t>
          </w:r>
          <w:r w:rsidRPr="76270F20" w:rsidR="0087387B">
            <w:rPr>
              <w:highlight w:val="yellow"/>
            </w:rPr>
            <w:fldChar w:fldCharType="begin"/>
          </w:r>
          <w:r w:rsidRPr="76270F20" w:rsidR="0087387B">
            <w:rPr>
              <w:highlight w:val="yellow"/>
            </w:rPr>
            <w:instrText xml:space="preserve"> REF _Ref66443925 \h  \* MERGEFORMAT </w:instrText>
          </w:r>
          <w:r w:rsidRPr="76270F20" w:rsidR="0087387B">
            <w:rPr>
              <w:highlight w:val="yellow"/>
            </w:rPr>
          </w:r>
          <w:r w:rsidRPr="76270F20" w:rsidR="0087387B">
            <w:rPr>
              <w:highlight w:val="yellow"/>
            </w:rPr>
            <w:fldChar w:fldCharType="separate"/>
          </w:r>
          <w:r w:rsidRPr="76270F20">
            <w:rPr>
              <w:highlight w:val="yellow"/>
            </w:rPr>
            <w:t>Herstel- en sanctioneringsbeleid</w:t>
          </w:r>
          <w:r w:rsidRPr="76270F20" w:rsidR="0087387B">
            <w:rPr>
              <w:highlight w:val="yellow"/>
            </w:rPr>
            <w:fldChar w:fldCharType="end"/>
          </w:r>
          <w:r w:rsidRPr="76270F20">
            <w:t>.</w:t>
          </w:r>
        </w:p>
        <w:p w:rsidR="0087387B" w:rsidP="00C53821" w:rsidRDefault="0087387B" w14:paraId="2DAC8A17" w14:textId="77777777">
          <w:pPr>
            <w:jc w:val="both"/>
            <w:rPr>
              <w:lang w:val="nl-NL" w:eastAsia="nl-NL"/>
            </w:rPr>
          </w:pPr>
        </w:p>
        <w:p w:rsidR="00CF1EFA" w:rsidP="00C53821" w:rsidRDefault="00000000" w14:paraId="017630EA" w14:textId="77777777">
          <w:pPr>
            <w:jc w:val="both"/>
            <w:rPr>
              <w:lang w:val="nl-NL" w:eastAsia="nl-NL"/>
            </w:rPr>
          </w:pPr>
        </w:p>
      </w:sdtContent>
      <w:sdtEndPr>
        <w:rPr>
          <w:lang w:val="nl-NL" w:eastAsia="nl-NL"/>
        </w:rPr>
      </w:sdtEndPr>
    </w:sdt>
    <w:p w:rsidR="00387B61" w:rsidP="00FC6199" w:rsidRDefault="00387B61" w14:paraId="0D9DBB67" w14:textId="77777777">
      <w:pPr>
        <w:jc w:val="right"/>
      </w:pPr>
    </w:p>
    <w:p w:rsidRPr="003A2782" w:rsidR="00382063" w:rsidP="00FC6199" w:rsidRDefault="00FC6199" w14:paraId="2312D62C" w14:textId="769A0A56">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r w:rsidRPr="003A2782" w:rsidR="00382063">
        <w:rPr>
          <w:i/>
          <w:iCs/>
          <w:color w:val="AE2081"/>
          <w:sz w:val="18"/>
          <w:szCs w:val="18"/>
          <w:u w:val="single"/>
        </w:rPr>
        <w:fldChar w:fldCharType="begin"/>
      </w:r>
      <w:r w:rsidRPr="003A2782" w:rsidR="00382063">
        <w:rPr>
          <w:i/>
          <w:iCs/>
          <w:color w:val="AE2081"/>
          <w:sz w:val="18"/>
          <w:szCs w:val="18"/>
          <w:u w:val="single"/>
        </w:rPr>
        <w:instrText xml:space="preserve"> REF _Ref66445275 \h  \* MERGEFORMAT </w:instrText>
      </w:r>
      <w:r w:rsidRPr="003A2782" w:rsidR="00382063">
        <w:rPr>
          <w:i/>
          <w:iCs/>
          <w:color w:val="AE2081"/>
          <w:sz w:val="18"/>
          <w:szCs w:val="18"/>
          <w:u w:val="single"/>
        </w:rPr>
      </w:r>
      <w:r w:rsidRPr="003A2782" w:rsidR="00382063">
        <w:rPr>
          <w:i/>
          <w:iCs/>
          <w:color w:val="AE2081"/>
          <w:sz w:val="18"/>
          <w:szCs w:val="18"/>
          <w:u w:val="single"/>
        </w:rPr>
        <w:fldChar w:fldCharType="end"/>
      </w:r>
    </w:p>
    <w:p w:rsidRPr="00E518F8" w:rsidR="00A11E63" w:rsidP="003210FB" w:rsidRDefault="00A11E63" w14:paraId="5996ED8A" w14:textId="6428BD7D">
      <w:pPr>
        <w:pStyle w:val="Kop2"/>
        <w:shd w:val="clear" w:color="auto" w:fill="EC7D23"/>
        <w:rPr>
          <w:color w:val="FFFFFF" w:themeColor="background1"/>
        </w:rPr>
      </w:pPr>
      <w:bookmarkStart w:name="_Herstel-_en_sanctioneringsbeleid" w:id="97"/>
      <w:bookmarkStart w:name="_Ref66443925" w:id="98"/>
      <w:bookmarkEnd w:id="97"/>
      <w:r w:rsidRPr="00E518F8">
        <w:rPr>
          <w:color w:val="FFFFFF" w:themeColor="background1"/>
        </w:rPr>
        <w:t>Herstel- en sanctioneringsbeleid</w:t>
      </w:r>
      <w:bookmarkEnd w:id="98"/>
    </w:p>
    <w:sdt>
      <w:sdtPr>
        <w:rPr>
          <w:lang w:val="nl-NL" w:eastAsia="nl-NL"/>
        </w:rPr>
        <w:alias w:val="Herstel- en sanctioneringsbeleid"/>
        <w:tag w:val="Herstel- en sanctioneringsbeleid"/>
        <w:id w:val="-339467471"/>
        <w:placeholder>
          <w:docPart w:val="C932980452324982A4278445EAC08F41"/>
        </w:placeholder>
        <w15:color w:val="A8AF37"/>
      </w:sdtPr>
      <w:sdtContent>
        <w:p w:rsidRPr="006C4447" w:rsidR="002E7682" w:rsidP="00C53821" w:rsidRDefault="00FC6199" w14:paraId="3E5C4C29" w14:textId="5204C4EC">
          <w:pPr>
            <w:jc w:val="both"/>
            <w:rPr>
              <w:i/>
              <w:iCs/>
            </w:rPr>
          </w:pPr>
          <w:r w:rsidRPr="00EB7045">
            <w:rPr>
              <w:bCs/>
              <w:noProof/>
              <w:color w:val="FFFFFF" w:themeColor="background1"/>
              <w:lang w:eastAsia="nl-BE"/>
            </w:rPr>
            <w:drawing>
              <wp:anchor distT="0" distB="0" distL="114300" distR="114300" simplePos="0" relativeHeight="251657257" behindDoc="0" locked="0" layoutInCell="1" allowOverlap="1" wp14:anchorId="7F080B7D" wp14:editId="3D3B9F83">
                <wp:simplePos x="0" y="0"/>
                <wp:positionH relativeFrom="column">
                  <wp:posOffset>-724013</wp:posOffset>
                </wp:positionH>
                <wp:positionV relativeFrom="paragraph">
                  <wp:posOffset>-198692</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149" cstate="print">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Pr="00161A71" w:rsidR="00161A71">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p>
      </w:sdtContent>
      <w:sdtEndPr>
        <w:rPr>
          <w:lang w:val="nl-NL" w:eastAsia="nl-NL"/>
        </w:rPr>
      </w:sdtEndPr>
    </w:sdt>
    <w:p w:rsidRPr="001C34B5" w:rsidR="007447B9" w:rsidP="00A11E63" w:rsidRDefault="007447B9" w14:paraId="298D0016" w14:textId="589DBF06">
      <w:pPr>
        <w:rPr>
          <w:i/>
          <w:sz w:val="2"/>
          <w:szCs w:val="2"/>
        </w:rPr>
      </w:pPr>
    </w:p>
    <w:p w:rsidR="00A11E63" w:rsidP="004B171E" w:rsidRDefault="00A11E63" w14:paraId="089859FC" w14:textId="27B8B37D">
      <w:pPr>
        <w:pStyle w:val="Kop3"/>
      </w:pPr>
      <w:r w:rsidRPr="004B171E">
        <w:t>Gedragsregels en afspraken rond pesten</w:t>
      </w:r>
    </w:p>
    <w:sdt>
      <w:sdtPr>
        <w:rPr>
          <w:rFonts w:eastAsia="Times New Roman" w:cs="Times New Roman"/>
          <w:color w:val="00B050"/>
          <w:lang w:val="nl-NL" w:eastAsia="nl-NL"/>
        </w:rPr>
        <w:alias w:val="Gedragsregels en afspraken rond pesten"/>
        <w:tag w:val="Gedragsregels en afspraken rond pesten"/>
        <w:id w:val="410119238"/>
        <w:placeholder>
          <w:docPart w:val="58EFD431E4DB459FB233609D69BD4286"/>
        </w:placeholder>
        <w15:color w:val="A8AF37"/>
      </w:sdtPr>
      <w:sdtContent>
        <w:p w:rsidRPr="00E862E1" w:rsidR="00E862E1" w:rsidP="00C53821" w:rsidRDefault="00E862E1" w14:paraId="71B749C8" w14:textId="77777777">
          <w:pPr>
            <w:jc w:val="both"/>
            <w:rPr>
              <w:iCs/>
            </w:rPr>
          </w:pPr>
          <w:r w:rsidRPr="00E862E1">
            <w:rPr>
              <w:iCs/>
            </w:rPr>
            <w:t xml:space="preserve">Het is van het grootste belang dat kinderen zich veilig en goed voelen op school. We beseffen echter wel dat, waar meerdere mensen bij elkaar leven en met elkaar in contact komen, er conflicten optreden. Iedereen kan in zo’n negatief web terechtkomen. </w:t>
          </w:r>
        </w:p>
        <w:p w:rsidRPr="00E862E1" w:rsidR="00E862E1" w:rsidP="00C53821" w:rsidRDefault="00E862E1" w14:paraId="1F966655" w14:textId="77777777">
          <w:pPr>
            <w:jc w:val="both"/>
            <w:rPr>
              <w:iCs/>
            </w:rPr>
          </w:pPr>
          <w:r w:rsidRPr="00E862E1">
            <w:rPr>
              <w:iCs/>
            </w:rPr>
            <w:t>Een positief schoolklimaat is erg belangrijk om dit te voorkomen.  Samen met de kinderen trachten we een veilige omgeving te creëren waar iedereen zich goed voelt. Het gaat dan onder andere over het scheppen van een sfeer van gastvrijheid, wederzijds respect en participatie.</w:t>
          </w:r>
        </w:p>
        <w:p w:rsidRPr="00E862E1" w:rsidR="00E862E1" w:rsidP="00C53821" w:rsidRDefault="00E862E1" w14:paraId="67E09B46" w14:textId="77777777">
          <w:pPr>
            <w:jc w:val="both"/>
            <w:rPr>
              <w:iCs/>
            </w:rPr>
          </w:pPr>
          <w:r w:rsidRPr="00E862E1">
            <w:rPr>
              <w:iCs/>
            </w:rPr>
            <w:t>De katholieke dialoogschool vormt het fundament voor ons actieplan.</w:t>
          </w:r>
        </w:p>
        <w:p w:rsidRPr="00E862E1" w:rsidR="00E862E1" w:rsidP="00C53821" w:rsidRDefault="00E862E1" w14:paraId="2EB1C8D0" w14:textId="77777777">
          <w:pPr>
            <w:jc w:val="both"/>
            <w:rPr>
              <w:iCs/>
            </w:rPr>
          </w:pPr>
          <w:r w:rsidRPr="00E862E1">
            <w:rPr>
              <w:iCs/>
            </w:rPr>
            <w:t xml:space="preserve">Vanuit de opdracht ‘Onze school wil elke dag een huis zijn waar kinderen zich thuis voelen’, werken we aan een stimulerend opvoedingsklimaat. </w:t>
          </w:r>
        </w:p>
        <w:p w:rsidRPr="00E862E1" w:rsidR="00E862E1" w:rsidP="00C53821" w:rsidRDefault="00E862E1" w14:paraId="75719B1E" w14:textId="77777777">
          <w:pPr>
            <w:jc w:val="both"/>
            <w:rPr>
              <w:iCs/>
            </w:rPr>
          </w:pPr>
          <w:r w:rsidRPr="00E862E1">
            <w:rPr>
              <w:iCs/>
            </w:rPr>
            <w:t>Met dit actieplan hopen wij een aangename leer-, speel- en leefruimte te creëren.</w:t>
          </w:r>
        </w:p>
        <w:p w:rsidRPr="00E862E1" w:rsidR="00E862E1" w:rsidP="00C53821" w:rsidRDefault="00E862E1" w14:paraId="2258B9A6" w14:textId="77777777">
          <w:pPr>
            <w:jc w:val="both"/>
            <w:rPr>
              <w:b/>
              <w:bCs/>
              <w:iCs/>
            </w:rPr>
          </w:pPr>
          <w:r w:rsidRPr="00E862E1">
            <w:rPr>
              <w:b/>
              <w:bCs/>
              <w:iCs/>
            </w:rPr>
            <w:t>Plagen stopt waar pesten begint</w:t>
          </w:r>
        </w:p>
        <w:p w:rsidRPr="00E862E1" w:rsidR="00E862E1" w:rsidP="00C53821" w:rsidRDefault="00E862E1" w14:paraId="40D6D093" w14:textId="77777777">
          <w:pPr>
            <w:jc w:val="both"/>
            <w:rPr>
              <w:iCs/>
            </w:rPr>
          </w:pPr>
          <w:r w:rsidRPr="00E862E1">
            <w:rPr>
              <w:iCs/>
            </w:rPr>
            <w:t xml:space="preserve">Tussen plagen en pesten ligt een wereld van verschil. </w:t>
          </w:r>
        </w:p>
        <w:p w:rsidRPr="00E862E1" w:rsidR="00E862E1" w:rsidP="00C53821" w:rsidRDefault="00E862E1" w14:paraId="0C0C64E2" w14:textId="77777777">
          <w:pPr>
            <w:jc w:val="both"/>
            <w:rPr>
              <w:iCs/>
            </w:rPr>
          </w:pPr>
          <w:r w:rsidRPr="00E862E1">
            <w:rPr>
              <w:iCs/>
            </w:rPr>
            <w:t xml:space="preserve">Plagen gebeurt vaak éénmalig en speelt zich af tussen ik en jij. Het is meestal van korte duur.  Soms loopt dit wel eens uit op een ruzie. </w:t>
          </w:r>
        </w:p>
        <w:p w:rsidRPr="00E862E1" w:rsidR="00E862E1" w:rsidP="00C53821" w:rsidRDefault="00E862E1" w14:paraId="5286DE89" w14:textId="77777777">
          <w:pPr>
            <w:jc w:val="both"/>
            <w:rPr>
              <w:iCs/>
            </w:rPr>
          </w:pPr>
          <w:r w:rsidRPr="00E862E1">
            <w:rPr>
              <w:iCs/>
            </w:rPr>
            <w:t xml:space="preserve">Kinderen leren hierdoor met conflicten om te gaan en sociale vaardigheden te ontwikkelen. </w:t>
          </w:r>
        </w:p>
        <w:p w:rsidRPr="00E862E1" w:rsidR="00E862E1" w:rsidP="00C53821" w:rsidRDefault="00E862E1" w14:paraId="1B13FC99" w14:textId="77777777">
          <w:pPr>
            <w:jc w:val="both"/>
            <w:rPr>
              <w:iCs/>
            </w:rPr>
          </w:pPr>
          <w:r w:rsidRPr="00E862E1">
            <w:rPr>
              <w:iCs/>
            </w:rPr>
            <w:t xml:space="preserve">Pesten onderscheidt zich van plagen en ruzie doordat het herhaaldelijk plaatsvindt. Daarnaast is er een belangrijk verschil dat pesten zich voordoet tussen kinderen die ongelijk zijn in kracht, macht of sociale status. Het gebeurt berekend, men wil bewust iemand kwetsen of kleineren.  Pesten is ook dikwijls een groepsgebeuren t.o.v. één geïsoleerd slachtoffer. Naast de </w:t>
          </w:r>
          <w:proofErr w:type="spellStart"/>
          <w:r w:rsidRPr="00E862E1">
            <w:rPr>
              <w:iCs/>
            </w:rPr>
            <w:t>pester</w:t>
          </w:r>
          <w:proofErr w:type="spellEnd"/>
          <w:r w:rsidRPr="00E862E1">
            <w:rPr>
              <w:iCs/>
            </w:rPr>
            <w:t xml:space="preserve">(s) en het slachtoffer is er vaak nog een middengroep. Soms zeggen ze niks, soms lopen ze mee, meestal uit angst om zelf doelwit te worden. </w:t>
          </w:r>
        </w:p>
        <w:p w:rsidRPr="004D2D3B" w:rsidR="000E1E4B" w:rsidP="00C53821" w:rsidRDefault="00000000" w14:paraId="777CBAAF" w14:textId="6C292D96">
          <w:pPr>
            <w:pStyle w:val="Opsomming"/>
            <w:numPr>
              <w:ilvl w:val="0"/>
              <w:numId w:val="0"/>
            </w:numPr>
            <w:ind w:left="340"/>
            <w:jc w:val="both"/>
            <w:rPr>
              <w:color w:val="00B050"/>
            </w:rPr>
          </w:pPr>
        </w:p>
      </w:sdtContent>
      <w:sdtEndPr>
        <w:rPr>
          <w:rFonts w:eastAsia="Times New Roman" w:cs="Times New Roman"/>
          <w:color w:val="00B050"/>
          <w:lang w:val="nl-NL" w:eastAsia="nl-NL"/>
        </w:rPr>
      </w:sdtEndPr>
    </w:sdt>
    <w:p w:rsidR="00A11E63" w:rsidP="00F86869" w:rsidRDefault="00D17E61" w14:paraId="1BA4A53E" w14:textId="1AFF5B15">
      <w:pPr>
        <w:spacing w:before="200"/>
      </w:pPr>
      <w:r>
        <w:rPr>
          <w:noProof/>
          <w:color w:val="4CBCC5"/>
          <w:lang w:eastAsia="nl-BE"/>
        </w:rPr>
        <w:drawing>
          <wp:anchor distT="0" distB="0" distL="114300" distR="114300" simplePos="0" relativeHeight="251657229" behindDoc="0" locked="0" layoutInCell="1" allowOverlap="1" wp14:anchorId="397575DD" wp14:editId="5654FBB3">
            <wp:simplePos x="0" y="0"/>
            <wp:positionH relativeFrom="margin">
              <wp:align>center</wp:align>
            </wp:positionH>
            <wp:positionV relativeFrom="paragraph">
              <wp:posOffset>242570</wp:posOffset>
            </wp:positionV>
            <wp:extent cx="504825" cy="504825"/>
            <wp:effectExtent l="0" t="0" r="0" b="9525"/>
            <wp:wrapTopAndBottom/>
            <wp:docPr id="253" name="Graphic 253" descr="Reddingsvest silhoue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Graphic 253" descr="Reddingsvest silhouet">
                      <a:hlinkClick r:id="rId53"/>
                    </pic:cNvPr>
                    <pic:cNvPicPr/>
                  </pic:nvPicPr>
                  <pic:blipFill>
                    <a:blip r:embed="rId151" cstate="print">
                      <a:extLst>
                        <a:ext uri="{28A0092B-C50C-407E-A947-70E740481C1C}">
                          <a14:useLocalDpi xmlns:a14="http://schemas.microsoft.com/office/drawing/2010/main" val="0"/>
                        </a:ext>
                        <a:ext uri="{96DAC541-7B7A-43D3-8B79-37D633B846F1}">
                          <asvg:svgBlip xmlns:asvg="http://schemas.microsoft.com/office/drawing/2016/SVG/main" r:embed="rId152"/>
                        </a:ext>
                      </a:extLst>
                    </a:blip>
                    <a:stretch>
                      <a:fillRect/>
                    </a:stretch>
                  </pic:blipFill>
                  <pic:spPr>
                    <a:xfrm>
                      <a:off x="0" y="0"/>
                      <a:ext cx="504825" cy="504825"/>
                    </a:xfrm>
                    <a:prstGeom prst="rect">
                      <a:avLst/>
                    </a:prstGeom>
                  </pic:spPr>
                </pic:pic>
              </a:graphicData>
            </a:graphic>
          </wp:anchor>
        </w:drawing>
      </w:r>
    </w:p>
    <w:p w:rsidRPr="003F0191" w:rsidR="00A11E63" w:rsidP="00D17E61" w:rsidRDefault="717ACD0F" w14:paraId="57E4C6FC" w14:textId="77777777">
      <w:pPr>
        <w:jc w:val="center"/>
        <w:rPr>
          <w:color w:val="4CBCC5"/>
        </w:rPr>
      </w:pPr>
      <w:r w:rsidRPr="76270F20">
        <w:rPr>
          <w:color w:val="4CBCC5"/>
        </w:rPr>
        <w:t>Je kind heeft recht op een veilige omgeving</w:t>
      </w:r>
    </w:p>
    <w:p w:rsidR="04DA6312" w:rsidP="76270F20" w:rsidRDefault="04DA6312" w14:paraId="1F5EE0A5" w14:textId="6BF137C2">
      <w:pPr>
        <w:rPr>
          <w:highlight w:val="yellow"/>
        </w:rPr>
      </w:pPr>
      <w:r w:rsidRPr="76270F20">
        <w:rPr>
          <w:highlight w:val="yellow"/>
        </w:rPr>
        <w:t>4.4.2 Onze school wil een veilige, zorgzame en respectvolle omgeving zijn waar elk kind zich goed kan voelen en optimaal kan ontwikkelen. Daarom verwachten wij van alle leerlingen, ouders en medewerkers dat zij respectvol omgaan met elkaar en bijdragen aan een positief schoolklimaat.</w:t>
      </w:r>
    </w:p>
    <w:p w:rsidR="04DA6312" w:rsidP="76270F20" w:rsidRDefault="04DA6312" w14:paraId="643D2F50" w14:textId="061DA354">
      <w:pPr>
        <w:rPr>
          <w:highlight w:val="yellow"/>
        </w:rPr>
      </w:pPr>
      <w:r w:rsidRPr="76270F20">
        <w:rPr>
          <w:highlight w:val="yellow"/>
        </w:rPr>
        <w:t>Wij aanvaarden geen enkele vorm van grensoverschrijdend gedrag. Hieronder verstaan wij onder meer pesten, cyberpesten, uitsluiten, beledigen, bedreigen, fysiek geweld, discriminatie, intimidatie en elk ander gedrag dat de veiligheid, het welzijn of de waardigheid van een leerling of medewerker aantast.</w:t>
      </w:r>
    </w:p>
    <w:p w:rsidR="04DA6312" w:rsidP="76270F20" w:rsidRDefault="04DA6312" w14:paraId="6D8CD743" w14:textId="188E6B99">
      <w:pPr>
        <w:pStyle w:val="Kop3"/>
        <w:numPr>
          <w:ilvl w:val="0"/>
          <w:numId w:val="0"/>
        </w:numPr>
        <w:ind w:left="709"/>
        <w:rPr>
          <w:highlight w:val="yellow"/>
        </w:rPr>
      </w:pPr>
      <w:r w:rsidRPr="76270F20">
        <w:rPr>
          <w:highlight w:val="yellow"/>
        </w:rPr>
        <w:t>Ons antipestbeleid</w:t>
      </w:r>
    </w:p>
    <w:p w:rsidR="04DA6312" w:rsidP="76270F20" w:rsidRDefault="04DA6312" w14:paraId="0FC4D4FE" w14:textId="032B1049">
      <w:pPr>
        <w:rPr>
          <w:highlight w:val="yellow"/>
        </w:rPr>
      </w:pPr>
      <w:r w:rsidRPr="76270F20">
        <w:rPr>
          <w:highlight w:val="yellow"/>
        </w:rPr>
        <w:t>Onze school voert een actief beleid om pesten en ander grensoverschrijdend gedrag te voorkomen, tijdig te signaleren en gepast aan te pakken. We zetten in op:</w:t>
      </w:r>
    </w:p>
    <w:p w:rsidR="04DA6312" w:rsidP="76270F20" w:rsidRDefault="04DA6312" w14:paraId="5A092BDE" w14:textId="2D6BCD76">
      <w:pPr>
        <w:pStyle w:val="Lijstalinea"/>
        <w:spacing w:after="0"/>
        <w:rPr>
          <w:highlight w:val="yellow"/>
        </w:rPr>
      </w:pPr>
      <w:proofErr w:type="gramStart"/>
      <w:r w:rsidRPr="76270F20">
        <w:rPr>
          <w:highlight w:val="yellow"/>
        </w:rPr>
        <w:t>het</w:t>
      </w:r>
      <w:proofErr w:type="gramEnd"/>
      <w:r w:rsidRPr="76270F20">
        <w:rPr>
          <w:highlight w:val="yellow"/>
        </w:rPr>
        <w:t xml:space="preserve"> bevorderen van respectvolle omgangsvormen;</w:t>
      </w:r>
      <w:r w:rsidRPr="76270F20">
        <w:t xml:space="preserve"> </w:t>
      </w:r>
    </w:p>
    <w:p w:rsidR="04DA6312" w:rsidP="76270F20" w:rsidRDefault="04DA6312" w14:paraId="30801C3A" w14:textId="662DFE60">
      <w:pPr>
        <w:pStyle w:val="Lijstalinea"/>
        <w:spacing w:after="0"/>
        <w:rPr>
          <w:highlight w:val="yellow"/>
        </w:rPr>
      </w:pPr>
      <w:proofErr w:type="gramStart"/>
      <w:r w:rsidRPr="76270F20">
        <w:rPr>
          <w:highlight w:val="yellow"/>
        </w:rPr>
        <w:t>het</w:t>
      </w:r>
      <w:proofErr w:type="gramEnd"/>
      <w:r w:rsidRPr="76270F20">
        <w:rPr>
          <w:highlight w:val="yellow"/>
        </w:rPr>
        <w:t xml:space="preserve"> versterken van sociale vaardigheden;</w:t>
      </w:r>
      <w:r w:rsidRPr="76270F20">
        <w:t xml:space="preserve"> </w:t>
      </w:r>
    </w:p>
    <w:p w:rsidR="04DA6312" w:rsidP="76270F20" w:rsidRDefault="04DA6312" w14:paraId="3F72674B" w14:textId="67511417">
      <w:pPr>
        <w:pStyle w:val="Lijstalinea"/>
        <w:spacing w:after="0"/>
        <w:rPr>
          <w:highlight w:val="yellow"/>
        </w:rPr>
      </w:pPr>
      <w:proofErr w:type="gramStart"/>
      <w:r w:rsidRPr="76270F20">
        <w:rPr>
          <w:highlight w:val="yellow"/>
        </w:rPr>
        <w:t>het</w:t>
      </w:r>
      <w:proofErr w:type="gramEnd"/>
      <w:r w:rsidRPr="76270F20">
        <w:rPr>
          <w:highlight w:val="yellow"/>
        </w:rPr>
        <w:t xml:space="preserve"> bespreekbaar maken van conflicten en problemen;</w:t>
      </w:r>
      <w:r w:rsidRPr="76270F20">
        <w:t xml:space="preserve"> </w:t>
      </w:r>
    </w:p>
    <w:p w:rsidR="04DA6312" w:rsidP="76270F20" w:rsidRDefault="04DA6312" w14:paraId="0B844EFA" w14:textId="2EF936C3">
      <w:pPr>
        <w:pStyle w:val="Lijstalinea"/>
        <w:spacing w:after="0"/>
        <w:rPr>
          <w:highlight w:val="yellow"/>
        </w:rPr>
      </w:pPr>
      <w:proofErr w:type="gramStart"/>
      <w:r w:rsidRPr="76270F20">
        <w:rPr>
          <w:highlight w:val="yellow"/>
        </w:rPr>
        <w:t>een</w:t>
      </w:r>
      <w:proofErr w:type="gramEnd"/>
      <w:r w:rsidRPr="76270F20">
        <w:rPr>
          <w:highlight w:val="yellow"/>
        </w:rPr>
        <w:t xml:space="preserve"> snelle en zorgvuldige opvolging van meldingen.</w:t>
      </w:r>
      <w:r w:rsidRPr="76270F20">
        <w:t xml:space="preserve"> </w:t>
      </w:r>
    </w:p>
    <w:p w:rsidR="04DA6312" w:rsidP="76270F20" w:rsidRDefault="04DA6312" w14:paraId="65622582" w14:textId="799C0675">
      <w:pPr>
        <w:rPr>
          <w:highlight w:val="yellow"/>
        </w:rPr>
      </w:pPr>
      <w:r w:rsidRPr="76270F20">
        <w:rPr>
          <w:highlight w:val="yellow"/>
        </w:rPr>
        <w:t>Leerlingen en ouders worden aangemoedigd om pesten of ander grensoverschrijdend gedrag onmiddellijk te melden aan de klasleerkracht, zorgleerkracht, directeur of een andere vertrouwenspersoon binnen de school.</w:t>
      </w:r>
    </w:p>
    <w:p w:rsidR="04DA6312" w:rsidP="76270F20" w:rsidRDefault="04DA6312" w14:paraId="2B4C39FE" w14:textId="0397ECEA">
      <w:pPr>
        <w:pStyle w:val="Kop3"/>
        <w:numPr>
          <w:ilvl w:val="0"/>
          <w:numId w:val="0"/>
        </w:numPr>
        <w:ind w:left="737"/>
        <w:rPr>
          <w:highlight w:val="yellow"/>
        </w:rPr>
      </w:pPr>
      <w:r w:rsidRPr="76270F20">
        <w:rPr>
          <w:highlight w:val="yellow"/>
        </w:rPr>
        <w:t>Aanpak van meldingen</w:t>
      </w:r>
    </w:p>
    <w:p w:rsidR="04DA6312" w:rsidP="76270F20" w:rsidRDefault="04DA6312" w14:paraId="25ABC8E9" w14:textId="6551B2CF">
      <w:pPr>
        <w:rPr>
          <w:highlight w:val="yellow"/>
        </w:rPr>
      </w:pPr>
      <w:r w:rsidRPr="76270F20">
        <w:rPr>
          <w:highlight w:val="yellow"/>
        </w:rPr>
        <w:t>Elke melding wordt ernstig genomen. De school onderzoekt de situatie en gaat in gesprek met de betrokken leerlingen en, indien nodig, met hun ouders.</w:t>
      </w:r>
    </w:p>
    <w:p w:rsidR="04DA6312" w:rsidP="76270F20" w:rsidRDefault="04DA6312" w14:paraId="7B9A8B36" w14:textId="0A8C1996">
      <w:pPr>
        <w:rPr>
          <w:highlight w:val="yellow"/>
        </w:rPr>
      </w:pPr>
      <w:r w:rsidRPr="76270F20">
        <w:rPr>
          <w:highlight w:val="yellow"/>
        </w:rPr>
        <w:t>Bij de aanpak kiest de school in eerste instantie voor pedagogische en herstelgerichte maatregelen. Afhankelijk van de ernst van de feiten kunnen ook begeleidende, ordemaatregelen of tuchtmaatregelen worden genomen overeenkomstig de bepalingen van dit schoolreglement.</w:t>
      </w:r>
    </w:p>
    <w:p w:rsidR="04DA6312" w:rsidP="76270F20" w:rsidRDefault="04DA6312" w14:paraId="126E83D6" w14:textId="1903D8DD">
      <w:pPr>
        <w:pStyle w:val="Kop3"/>
        <w:numPr>
          <w:ilvl w:val="0"/>
          <w:numId w:val="0"/>
        </w:numPr>
        <w:ind w:left="737"/>
        <w:rPr>
          <w:highlight w:val="yellow"/>
        </w:rPr>
      </w:pPr>
      <w:r w:rsidRPr="76270F20">
        <w:rPr>
          <w:highlight w:val="yellow"/>
        </w:rPr>
        <w:t>Engagement van ouders en leerlingen</w:t>
      </w:r>
    </w:p>
    <w:p w:rsidR="04DA6312" w:rsidP="76270F20" w:rsidRDefault="04DA6312" w14:paraId="1171C5C9" w14:textId="62B9E9B9">
      <w:pPr>
        <w:rPr>
          <w:highlight w:val="yellow"/>
        </w:rPr>
      </w:pPr>
      <w:r w:rsidRPr="76270F20">
        <w:rPr>
          <w:highlight w:val="yellow"/>
        </w:rPr>
        <w:t>Door de inschrijving in onze school onderschrijven ouders en leerlingen het engagement om:</w:t>
      </w:r>
    </w:p>
    <w:p w:rsidR="04DA6312" w:rsidP="76270F20" w:rsidRDefault="04DA6312" w14:paraId="6872FA18" w14:textId="317F5FEB">
      <w:pPr>
        <w:pStyle w:val="Lijstalinea"/>
        <w:spacing w:after="0"/>
        <w:rPr>
          <w:highlight w:val="yellow"/>
        </w:rPr>
      </w:pPr>
      <w:proofErr w:type="gramStart"/>
      <w:r w:rsidRPr="76270F20">
        <w:rPr>
          <w:highlight w:val="yellow"/>
        </w:rPr>
        <w:t>respectvol</w:t>
      </w:r>
      <w:proofErr w:type="gramEnd"/>
      <w:r w:rsidRPr="76270F20">
        <w:rPr>
          <w:highlight w:val="yellow"/>
        </w:rPr>
        <w:t xml:space="preserve"> met anderen om te gaan;</w:t>
      </w:r>
      <w:r w:rsidRPr="76270F20">
        <w:t xml:space="preserve"> </w:t>
      </w:r>
    </w:p>
    <w:p w:rsidR="04DA6312" w:rsidP="76270F20" w:rsidRDefault="04DA6312" w14:paraId="1262B109" w14:textId="19B5B80B">
      <w:pPr>
        <w:pStyle w:val="Lijstalinea"/>
        <w:spacing w:after="0"/>
        <w:rPr>
          <w:highlight w:val="yellow"/>
        </w:rPr>
      </w:pPr>
      <w:proofErr w:type="gramStart"/>
      <w:r w:rsidRPr="76270F20">
        <w:rPr>
          <w:highlight w:val="yellow"/>
        </w:rPr>
        <w:t>geen</w:t>
      </w:r>
      <w:proofErr w:type="gramEnd"/>
      <w:r w:rsidRPr="76270F20">
        <w:rPr>
          <w:highlight w:val="yellow"/>
        </w:rPr>
        <w:t xml:space="preserve"> grensoverschrijdend gedrag te stellen;</w:t>
      </w:r>
      <w:r w:rsidRPr="76270F20">
        <w:t xml:space="preserve"> </w:t>
      </w:r>
    </w:p>
    <w:p w:rsidR="04DA6312" w:rsidP="76270F20" w:rsidRDefault="04DA6312" w14:paraId="38441C85" w14:textId="4585C6BE">
      <w:pPr>
        <w:pStyle w:val="Lijstalinea"/>
        <w:spacing w:after="0"/>
        <w:rPr>
          <w:highlight w:val="yellow"/>
        </w:rPr>
      </w:pPr>
      <w:proofErr w:type="gramStart"/>
      <w:r w:rsidRPr="76270F20">
        <w:rPr>
          <w:highlight w:val="yellow"/>
        </w:rPr>
        <w:t>mee</w:t>
      </w:r>
      <w:proofErr w:type="gramEnd"/>
      <w:r w:rsidRPr="76270F20">
        <w:rPr>
          <w:highlight w:val="yellow"/>
        </w:rPr>
        <w:t xml:space="preserve"> te werken aan gesprekken, begeleiding en herstelgerichte initiatieven;</w:t>
      </w:r>
      <w:r w:rsidRPr="76270F20">
        <w:t xml:space="preserve"> </w:t>
      </w:r>
    </w:p>
    <w:p w:rsidR="04DA6312" w:rsidP="76270F20" w:rsidRDefault="04DA6312" w14:paraId="4995C3BC" w14:textId="00E4B755">
      <w:pPr>
        <w:pStyle w:val="Lijstalinea"/>
        <w:spacing w:after="0"/>
        <w:rPr>
          <w:highlight w:val="yellow"/>
        </w:rPr>
      </w:pPr>
      <w:proofErr w:type="gramStart"/>
      <w:r w:rsidRPr="76270F20">
        <w:rPr>
          <w:highlight w:val="yellow"/>
        </w:rPr>
        <w:t>samen</w:t>
      </w:r>
      <w:proofErr w:type="gramEnd"/>
      <w:r w:rsidRPr="76270F20">
        <w:rPr>
          <w:highlight w:val="yellow"/>
        </w:rPr>
        <w:t xml:space="preserve"> met de school te zoeken naar oplossingen wanneer zich problemen voordoen.</w:t>
      </w:r>
    </w:p>
    <w:p w:rsidR="76270F20" w:rsidP="76270F20" w:rsidRDefault="76270F20" w14:paraId="7FF6BFD8" w14:textId="2A8A893F">
      <w:pPr>
        <w:pStyle w:val="Lijstalinea"/>
        <w:spacing w:after="0"/>
      </w:pPr>
    </w:p>
    <w:p w:rsidR="63791886" w:rsidP="76270F20" w:rsidRDefault="63791886" w14:paraId="18CE9165" w14:textId="4E282FDB">
      <w:pPr>
        <w:spacing w:after="0"/>
        <w:rPr>
          <w:b/>
          <w:bCs/>
          <w:highlight w:val="yellow"/>
        </w:rPr>
      </w:pPr>
      <w:r w:rsidRPr="76270F20">
        <w:rPr>
          <w:b/>
          <w:bCs/>
          <w:highlight w:val="yellow"/>
        </w:rPr>
        <w:t>ONS ANTIPESTBELEID</w:t>
      </w:r>
    </w:p>
    <w:p w:rsidR="76270F20" w:rsidP="76270F20" w:rsidRDefault="76270F20" w14:paraId="0CE19CCA" w14:textId="7EE1A454">
      <w:pPr>
        <w:pStyle w:val="Lijstalinea"/>
        <w:numPr>
          <w:ilvl w:val="0"/>
          <w:numId w:val="0"/>
        </w:numPr>
        <w:spacing w:after="0"/>
        <w:ind w:left="720"/>
        <w:rPr>
          <w:highlight w:val="yellow"/>
        </w:rPr>
      </w:pPr>
    </w:p>
    <w:p w:rsidR="45FD88A4" w:rsidP="76270F20" w:rsidRDefault="45FD88A4" w14:paraId="7C660373" w14:textId="0863A921">
      <w:pPr>
        <w:rPr>
          <w:rFonts w:eastAsia="Trebuchet MS" w:cs="Trebuchet MS"/>
          <w:color w:val="000000" w:themeColor="text1"/>
          <w:highlight w:val="yellow"/>
        </w:rPr>
      </w:pPr>
      <w:r w:rsidRPr="76270F20">
        <w:rPr>
          <w:rFonts w:eastAsia="Trebuchet MS" w:cs="Trebuchet MS"/>
          <w:b/>
          <w:bCs/>
          <w:color w:val="000000" w:themeColor="text1"/>
          <w:highlight w:val="yellow"/>
        </w:rPr>
        <w:t>PREVENTIEF</w:t>
      </w:r>
    </w:p>
    <w:p w:rsidR="45FD88A4" w:rsidP="76270F20" w:rsidRDefault="45FD88A4" w14:paraId="278717EB" w14:textId="65354CD0">
      <w:pPr>
        <w:spacing w:after="0"/>
        <w:rPr>
          <w:rFonts w:eastAsia="Trebuchet MS" w:cs="Trebuchet MS"/>
          <w:color w:val="000000" w:themeColor="text1"/>
          <w:highlight w:val="yellow"/>
        </w:rPr>
      </w:pPr>
      <w:r w:rsidRPr="76270F20">
        <w:rPr>
          <w:rFonts w:eastAsia="Trebuchet MS" w:cs="Trebuchet MS"/>
          <w:color w:val="000000" w:themeColor="text1"/>
          <w:highlight w:val="yellow"/>
        </w:rPr>
        <w:t>Onze school werkt actief aan een positief schoolklimaat via:</w:t>
      </w:r>
    </w:p>
    <w:p w:rsidR="45FD88A4" w:rsidP="76270F20" w:rsidRDefault="45FD88A4" w14:paraId="08DFBC7C" w14:textId="03386CD8">
      <w:pPr>
        <w:spacing w:after="0"/>
        <w:rPr>
          <w:rFonts w:eastAsia="Trebuchet MS" w:cs="Trebuchet MS"/>
          <w:color w:val="000000" w:themeColor="text1"/>
          <w:highlight w:val="yellow"/>
        </w:rPr>
      </w:pPr>
      <w:r w:rsidRPr="76270F20">
        <w:rPr>
          <w:rFonts w:eastAsia="Trebuchet MS" w:cs="Trebuchet MS"/>
          <w:b/>
          <w:bCs/>
          <w:color w:val="000000" w:themeColor="text1"/>
          <w:highlight w:val="yellow"/>
        </w:rPr>
        <w:t>Welbevinden en klaswerking</w:t>
      </w:r>
    </w:p>
    <w:p w:rsidR="45FD88A4" w:rsidP="76270F20" w:rsidRDefault="45FD88A4" w14:paraId="7A336721" w14:textId="08F50A07">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Kringgesprekken</w:t>
      </w:r>
    </w:p>
    <w:p w:rsidR="45FD88A4" w:rsidP="76270F20" w:rsidRDefault="45FD88A4" w14:paraId="593B506D" w14:textId="30F33CE2">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Sociogram</w:t>
      </w:r>
    </w:p>
    <w:p w:rsidR="45FD88A4" w:rsidP="76270F20" w:rsidRDefault="45FD88A4" w14:paraId="67B6D693" w14:textId="5620861B">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Kind contact</w:t>
      </w:r>
    </w:p>
    <w:p w:rsidR="45FD88A4" w:rsidP="76270F20" w:rsidRDefault="45FD88A4" w14:paraId="369EBA91" w14:textId="4F404247">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Peiling naar welbevinden via Appwell</w:t>
      </w:r>
    </w:p>
    <w:p w:rsidR="45FD88A4" w:rsidP="76270F20" w:rsidRDefault="45FD88A4" w14:paraId="09E0C8D5" w14:textId="3EBCE9B1">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Afname burgerschapskompas</w:t>
      </w:r>
    </w:p>
    <w:p w:rsidR="45FD88A4" w:rsidP="76270F20" w:rsidRDefault="45FD88A4" w14:paraId="0C75E7F1" w14:textId="53C64631">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Gevoelsmeters</w:t>
      </w:r>
    </w:p>
    <w:p w:rsidR="45FD88A4" w:rsidP="76270F20" w:rsidRDefault="45FD88A4" w14:paraId="7B724710" w14:textId="35573C2A">
      <w:pPr>
        <w:spacing w:after="0"/>
        <w:rPr>
          <w:rFonts w:eastAsia="Trebuchet MS" w:cs="Trebuchet MS"/>
          <w:color w:val="000000" w:themeColor="text1"/>
          <w:highlight w:val="yellow"/>
        </w:rPr>
      </w:pPr>
      <w:r w:rsidRPr="76270F20">
        <w:rPr>
          <w:rFonts w:eastAsia="Trebuchet MS" w:cs="Trebuchet MS"/>
          <w:b/>
          <w:bCs/>
          <w:color w:val="000000" w:themeColor="text1"/>
          <w:highlight w:val="yellow"/>
        </w:rPr>
        <w:t>Meldkanalen</w:t>
      </w:r>
    </w:p>
    <w:p w:rsidR="45FD88A4" w:rsidP="76270F20" w:rsidRDefault="45FD88A4" w14:paraId="51970CFD" w14:textId="5DB06BCB">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Praatdoos</w:t>
      </w:r>
    </w:p>
    <w:p w:rsidR="45FD88A4" w:rsidP="76270F20" w:rsidRDefault="45FD88A4" w14:paraId="55ACB435" w14:textId="7296C050">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Brievenbus zorgcoördinator (V2)</w:t>
      </w:r>
    </w:p>
    <w:p w:rsidR="45FD88A4" w:rsidP="76270F20" w:rsidRDefault="45FD88A4" w14:paraId="7442C386" w14:textId="79E59268">
      <w:pPr>
        <w:spacing w:after="0"/>
        <w:rPr>
          <w:rFonts w:eastAsia="Trebuchet MS" w:cs="Trebuchet MS"/>
          <w:color w:val="000000" w:themeColor="text1"/>
          <w:highlight w:val="yellow"/>
        </w:rPr>
      </w:pPr>
      <w:r w:rsidRPr="76270F20">
        <w:rPr>
          <w:rFonts w:eastAsia="Trebuchet MS" w:cs="Trebuchet MS"/>
          <w:b/>
          <w:bCs/>
          <w:color w:val="000000" w:themeColor="text1"/>
          <w:highlight w:val="yellow"/>
        </w:rPr>
        <w:t>Schoolklimaat</w:t>
      </w:r>
    </w:p>
    <w:p w:rsidR="45FD88A4" w:rsidP="76270F20" w:rsidRDefault="45FD88A4" w14:paraId="052BE86E" w14:textId="2E0218C5">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Leerlingenparlement</w:t>
      </w:r>
    </w:p>
    <w:p w:rsidR="45FD88A4" w:rsidP="76270F20" w:rsidRDefault="45FD88A4" w14:paraId="263A1896" w14:textId="64FBE155">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Klas doorbrekende activiteiten</w:t>
      </w:r>
    </w:p>
    <w:p w:rsidR="45FD88A4" w:rsidP="76270F20" w:rsidRDefault="45FD88A4" w14:paraId="2D6B10D8" w14:textId="3BE61CE2">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Gouden weken</w:t>
      </w:r>
    </w:p>
    <w:p w:rsidR="45FD88A4" w:rsidP="76270F20" w:rsidRDefault="45FD88A4" w14:paraId="1C9A126C" w14:textId="57C94BA3">
      <w:pPr>
        <w:spacing w:after="0"/>
        <w:rPr>
          <w:rFonts w:eastAsia="Trebuchet MS" w:cs="Trebuchet MS"/>
          <w:color w:val="000000" w:themeColor="text1"/>
          <w:highlight w:val="yellow"/>
        </w:rPr>
      </w:pPr>
      <w:r w:rsidRPr="76270F20">
        <w:rPr>
          <w:rFonts w:eastAsia="Trebuchet MS" w:cs="Trebuchet MS"/>
          <w:b/>
          <w:bCs/>
          <w:color w:val="000000" w:themeColor="text1"/>
          <w:highlight w:val="yellow"/>
        </w:rPr>
        <w:t>Mediawijsheid</w:t>
      </w:r>
    </w:p>
    <w:p w:rsidR="45FD88A4" w:rsidP="76270F20" w:rsidRDefault="45FD88A4" w14:paraId="2FC3E193" w14:textId="4A7C904A">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Cyberpesten</w:t>
      </w:r>
    </w:p>
    <w:p w:rsidR="45FD88A4" w:rsidP="76270F20" w:rsidRDefault="45FD88A4" w14:paraId="0A3CCDBA" w14:textId="1D470F54">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MAX-project van Childfocus (L6)</w:t>
      </w:r>
    </w:p>
    <w:p w:rsidR="45FD88A4" w:rsidP="76270F20" w:rsidRDefault="45FD88A4" w14:paraId="3CFE1969" w14:textId="5998798D">
      <w:pPr>
        <w:pStyle w:val="Lijstalinea"/>
        <w:spacing w:after="0"/>
        <w:rPr>
          <w:rFonts w:eastAsia="Trebuchet MS" w:cs="Trebuchet MS"/>
          <w:color w:val="000000" w:themeColor="text1"/>
          <w:highlight w:val="yellow"/>
        </w:rPr>
      </w:pPr>
      <w:r w:rsidRPr="76270F20">
        <w:rPr>
          <w:rFonts w:eastAsia="Trebuchet MS" w:cs="Trebuchet MS"/>
          <w:color w:val="000000" w:themeColor="text1"/>
          <w:highlight w:val="yellow"/>
        </w:rPr>
        <w:t>Project ‘Mediawijsheid’</w:t>
      </w:r>
    </w:p>
    <w:p w:rsidR="45FD88A4" w:rsidP="76270F20" w:rsidRDefault="45FD88A4" w14:paraId="1F920594" w14:textId="43F604D0">
      <w:pPr>
        <w:pStyle w:val="Kop1"/>
        <w:numPr>
          <w:ilvl w:val="0"/>
          <w:numId w:val="0"/>
        </w:numPr>
        <w:spacing w:before="480" w:after="0"/>
        <w:rPr>
          <w:rFonts w:eastAsia="Trebuchet MS" w:cs="Trebuchet MS"/>
          <w:bCs/>
          <w:color w:val="365F91"/>
          <w:sz w:val="20"/>
          <w:szCs w:val="20"/>
          <w:highlight w:val="yellow"/>
        </w:rPr>
      </w:pPr>
      <w:r w:rsidRPr="76270F20">
        <w:rPr>
          <w:rFonts w:eastAsia="Trebuchet MS" w:cs="Trebuchet MS"/>
          <w:bCs/>
          <w:color w:val="365F91"/>
          <w:sz w:val="20"/>
          <w:szCs w:val="20"/>
        </w:rPr>
        <w:t xml:space="preserve"> </w:t>
      </w:r>
      <w:r w:rsidRPr="76270F20">
        <w:rPr>
          <w:rFonts w:eastAsia="Trebuchet MS" w:cs="Trebuchet MS"/>
          <w:bCs/>
          <w:color w:val="auto"/>
          <w:sz w:val="20"/>
          <w:szCs w:val="20"/>
          <w:highlight w:val="yellow"/>
        </w:rPr>
        <w:t>HERSTELGERICHT WERKEN</w:t>
      </w:r>
    </w:p>
    <w:p w:rsidR="45FD88A4" w:rsidP="76270F20" w:rsidRDefault="45FD88A4" w14:paraId="26E05FE1" w14:textId="5C810E57">
      <w:pPr>
        <w:rPr>
          <w:rFonts w:eastAsia="Trebuchet MS" w:cs="Trebuchet MS"/>
          <w:color w:val="000000" w:themeColor="text1"/>
          <w:highlight w:val="yellow"/>
        </w:rPr>
      </w:pPr>
      <w:r w:rsidRPr="76270F20">
        <w:rPr>
          <w:rFonts w:eastAsia="Trebuchet MS" w:cs="Trebuchet MS"/>
          <w:color w:val="000000" w:themeColor="text1"/>
          <w:highlight w:val="yellow"/>
        </w:rPr>
        <w:t>Onze school kiest bewust voor een herstelgerichte aanpak waarbij leerlingen leren verantwoordelijkheid nemen voor hun gedrag en relaties herstellen wanneer er conflicten ontstaan.</w:t>
      </w:r>
    </w:p>
    <w:p w:rsidR="45FD88A4" w:rsidP="76270F20" w:rsidRDefault="45FD88A4" w14:paraId="24BDC6E5" w14:textId="11A5F55F">
      <w:pPr>
        <w:spacing w:after="0"/>
        <w:jc w:val="both"/>
        <w:rPr>
          <w:rFonts w:eastAsia="Trebuchet MS" w:cs="Trebuchet MS"/>
          <w:color w:val="000000" w:themeColor="text1"/>
          <w:highlight w:val="yellow"/>
        </w:rPr>
      </w:pPr>
      <w:r w:rsidRPr="76270F20">
        <w:rPr>
          <w:rFonts w:eastAsia="Trebuchet MS" w:cs="Trebuchet MS"/>
          <w:b/>
          <w:bCs/>
          <w:color w:val="000000" w:themeColor="text1"/>
          <w:highlight w:val="yellow"/>
        </w:rPr>
        <w:t>Doelen van herstelgericht werken:</w:t>
      </w:r>
    </w:p>
    <w:p w:rsidR="45FD88A4" w:rsidP="76270F20" w:rsidRDefault="45FD88A4" w14:paraId="0E2E4A1D" w14:textId="752D9103">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nadenken over gedrag</w:t>
      </w:r>
    </w:p>
    <w:p w:rsidR="45FD88A4" w:rsidP="76270F20" w:rsidRDefault="45FD88A4" w14:paraId="71EC9A9C" w14:textId="6D51FE7C">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verantwoordelijkheid opnemen.</w:t>
      </w:r>
    </w:p>
    <w:p w:rsidR="45FD88A4" w:rsidP="76270F20" w:rsidRDefault="45FD88A4" w14:paraId="47D9ECD0" w14:textId="4CCB5000">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schade herstellen</w:t>
      </w:r>
    </w:p>
    <w:p w:rsidR="45FD88A4" w:rsidP="76270F20" w:rsidRDefault="45FD88A4" w14:paraId="7279F96F" w14:textId="442FCD77">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relaties opnieuw opbouwen</w:t>
      </w:r>
    </w:p>
    <w:p w:rsidR="76270F20" w:rsidP="76270F20" w:rsidRDefault="76270F20" w14:paraId="4D013EF5" w14:textId="47E0CC0F">
      <w:pPr>
        <w:spacing w:after="0"/>
        <w:jc w:val="both"/>
        <w:rPr>
          <w:rFonts w:eastAsia="Trebuchet MS" w:cs="Trebuchet MS"/>
          <w:color w:val="000000" w:themeColor="text1"/>
          <w:highlight w:val="yellow"/>
        </w:rPr>
      </w:pPr>
    </w:p>
    <w:p w:rsidR="45FD88A4" w:rsidP="76270F20" w:rsidRDefault="45FD88A4" w14:paraId="13B3E14A" w14:textId="775E6E28">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Op de speelplaats en in de klassen hangt er een ideeëncirkel voor het oplossen van een conflict die kan helpen.</w:t>
      </w:r>
    </w:p>
    <w:p w:rsidR="45FD88A4" w:rsidP="76270F20" w:rsidRDefault="45FD88A4" w14:paraId="6A64E13B" w14:textId="41C0F9FF">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Ik zeg ‘STOP’.</w:t>
      </w:r>
    </w:p>
    <w:p w:rsidR="45FD88A4" w:rsidP="76270F20" w:rsidRDefault="45FD88A4" w14:paraId="632FDD1A" w14:textId="7AB3AF81">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Ik stap weg.</w:t>
      </w:r>
    </w:p>
    <w:p w:rsidR="45FD88A4" w:rsidP="76270F20" w:rsidRDefault="45FD88A4" w14:paraId="3746AB2C" w14:textId="2F414640">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Ik zeg sorry</w:t>
      </w:r>
    </w:p>
    <w:p w:rsidR="45FD88A4" w:rsidP="76270F20" w:rsidRDefault="45FD88A4" w14:paraId="5D724791" w14:textId="646D2DC6">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Ik speel met andere kinderen.</w:t>
      </w:r>
    </w:p>
    <w:p w:rsidR="45FD88A4" w:rsidP="76270F20" w:rsidRDefault="45FD88A4" w14:paraId="0CE7BB11" w14:textId="53CE8AAD">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Ik zeg dat ik het niet leuk vind.</w:t>
      </w:r>
    </w:p>
    <w:p w:rsidR="45FD88A4" w:rsidP="76270F20" w:rsidRDefault="45FD88A4" w14:paraId="14DD13BD" w14:textId="74D4780D">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We maken een afspraak.</w:t>
      </w:r>
    </w:p>
    <w:p w:rsidR="45FD88A4" w:rsidP="76270F20" w:rsidRDefault="45FD88A4" w14:paraId="17EBD2D1" w14:textId="75349995">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Ik vraag hulp bij een juf of meester.</w:t>
      </w:r>
    </w:p>
    <w:p w:rsidR="45FD88A4" w:rsidP="76270F20" w:rsidRDefault="45FD88A4" w14:paraId="6957EBB8" w14:textId="2E94E7E3">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Ik neem afstand</w:t>
      </w:r>
    </w:p>
    <w:p w:rsidR="76270F20" w:rsidP="76270F20" w:rsidRDefault="76270F20" w14:paraId="47980AB6" w14:textId="238B1B94">
      <w:pPr>
        <w:spacing w:after="0"/>
        <w:jc w:val="both"/>
        <w:rPr>
          <w:rFonts w:eastAsia="Trebuchet MS" w:cs="Trebuchet MS"/>
          <w:b/>
          <w:bCs/>
          <w:color w:val="000000" w:themeColor="text1"/>
          <w:highlight w:val="yellow"/>
          <w:u w:val="single"/>
        </w:rPr>
      </w:pPr>
    </w:p>
    <w:p w:rsidR="45FD88A4" w:rsidP="76270F20" w:rsidRDefault="45FD88A4" w14:paraId="13E26926" w14:textId="0B13A68C">
      <w:pPr>
        <w:spacing w:after="0"/>
        <w:jc w:val="both"/>
        <w:rPr>
          <w:rFonts w:eastAsia="Trebuchet MS" w:cs="Trebuchet MS"/>
          <w:color w:val="000000" w:themeColor="text1"/>
          <w:highlight w:val="yellow"/>
        </w:rPr>
      </w:pPr>
      <w:r w:rsidRPr="76270F20">
        <w:rPr>
          <w:rFonts w:eastAsia="Trebuchet MS" w:cs="Trebuchet MS"/>
          <w:b/>
          <w:bCs/>
          <w:color w:val="000000" w:themeColor="text1"/>
          <w:highlight w:val="yellow"/>
          <w:u w:val="single"/>
        </w:rPr>
        <w:t>Het denkmoment</w:t>
      </w:r>
    </w:p>
    <w:p w:rsidR="45FD88A4" w:rsidP="76270F20" w:rsidRDefault="45FD88A4" w14:paraId="76459459" w14:textId="3221846F">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Wanneer een leerling een belangrijke schoolregel overtreedt kan een denkmoment worden gegeven.</w:t>
      </w:r>
    </w:p>
    <w:p w:rsidR="76270F20" w:rsidP="76270F20" w:rsidRDefault="76270F20" w14:paraId="113972C4" w14:textId="7473D53F">
      <w:pPr>
        <w:spacing w:after="0"/>
        <w:jc w:val="both"/>
        <w:rPr>
          <w:rFonts w:eastAsia="Trebuchet MS" w:cs="Trebuchet MS"/>
          <w:color w:val="000000" w:themeColor="text1"/>
          <w:highlight w:val="yellow"/>
        </w:rPr>
      </w:pPr>
    </w:p>
    <w:p w:rsidR="45FD88A4" w:rsidP="76270F20" w:rsidRDefault="45FD88A4" w14:paraId="12908C5F" w14:textId="079632CB">
      <w:pPr>
        <w:spacing w:after="0"/>
        <w:jc w:val="both"/>
        <w:rPr>
          <w:rFonts w:eastAsia="Trebuchet MS" w:cs="Trebuchet MS"/>
          <w:color w:val="000000" w:themeColor="text1"/>
          <w:highlight w:val="yellow"/>
        </w:rPr>
      </w:pPr>
      <w:r w:rsidRPr="76270F20">
        <w:rPr>
          <w:rFonts w:eastAsia="Trebuchet MS" w:cs="Trebuchet MS"/>
          <w:b/>
          <w:bCs/>
          <w:color w:val="000000" w:themeColor="text1"/>
          <w:highlight w:val="yellow"/>
        </w:rPr>
        <w:t>Dit gebeurt bijvoorbeeld wanneer een leerling:</w:t>
      </w:r>
    </w:p>
    <w:p w:rsidR="45FD88A4" w:rsidP="76270F20" w:rsidRDefault="45FD88A4" w14:paraId="7725033C" w14:textId="1AF53042">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bewust iets stuk maakt</w:t>
      </w:r>
    </w:p>
    <w:p w:rsidR="45FD88A4" w:rsidP="76270F20" w:rsidRDefault="45FD88A4" w14:paraId="74F4DA66" w14:textId="65D64CCF">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iemand bewust pijn doet</w:t>
      </w:r>
    </w:p>
    <w:p w:rsidR="45FD88A4" w:rsidP="76270F20" w:rsidRDefault="45FD88A4" w14:paraId="6EAC3B28" w14:textId="0526F56B">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van de speelplaats wegloopt zonder toestemming</w:t>
      </w:r>
    </w:p>
    <w:p w:rsidR="45FD88A4" w:rsidP="76270F20" w:rsidRDefault="45FD88A4" w14:paraId="0510B23D" w14:textId="6480927C">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kwetsende of verwijtende taal gebruikt</w:t>
      </w:r>
    </w:p>
    <w:p w:rsidR="76270F20" w:rsidP="76270F20" w:rsidRDefault="76270F20" w14:paraId="6F02BBE0" w14:textId="7212BEF1">
      <w:pPr>
        <w:spacing w:after="0"/>
        <w:jc w:val="both"/>
        <w:rPr>
          <w:rFonts w:eastAsia="Trebuchet MS" w:cs="Trebuchet MS"/>
          <w:color w:val="000000" w:themeColor="text1"/>
          <w:highlight w:val="yellow"/>
        </w:rPr>
      </w:pPr>
    </w:p>
    <w:p w:rsidR="45FD88A4" w:rsidP="76270F20" w:rsidRDefault="45FD88A4" w14:paraId="1D8C1D23" w14:textId="6062B910">
      <w:pPr>
        <w:spacing w:after="0"/>
        <w:jc w:val="both"/>
        <w:rPr>
          <w:rFonts w:eastAsia="Trebuchet MS" w:cs="Trebuchet MS"/>
          <w:color w:val="000000" w:themeColor="text1"/>
          <w:highlight w:val="yellow"/>
        </w:rPr>
      </w:pPr>
      <w:r w:rsidRPr="76270F20">
        <w:rPr>
          <w:rFonts w:eastAsia="Trebuchet MS" w:cs="Trebuchet MS"/>
          <w:b/>
          <w:bCs/>
          <w:color w:val="000000" w:themeColor="text1"/>
          <w:highlight w:val="yellow"/>
        </w:rPr>
        <w:t>De leerling krijgt een denkblad dat helpt nadenken over:</w:t>
      </w:r>
    </w:p>
    <w:p w:rsidR="45FD88A4" w:rsidP="76270F20" w:rsidRDefault="45FD88A4" w14:paraId="63B2974A" w14:textId="1AB249FF">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wat er gebeurd is?</w:t>
      </w:r>
    </w:p>
    <w:p w:rsidR="45FD88A4" w:rsidP="76270F20" w:rsidRDefault="45FD88A4" w14:paraId="5748DD8F" w14:textId="466E4E49">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waarom dit gebeurde?</w:t>
      </w:r>
    </w:p>
    <w:p w:rsidR="45FD88A4" w:rsidP="76270F20" w:rsidRDefault="45FD88A4" w14:paraId="2F1B6902" w14:textId="1DB155D1">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wie hierdoor geraakt werd?</w:t>
      </w:r>
    </w:p>
    <w:p w:rsidR="45FD88A4" w:rsidP="76270F20" w:rsidRDefault="45FD88A4" w14:paraId="4CB56C7D" w14:textId="41E98ABF">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hoe het anders kan in de toekomst?</w:t>
      </w:r>
    </w:p>
    <w:p w:rsidR="76270F20" w:rsidP="76270F20" w:rsidRDefault="76270F20" w14:paraId="011A6B96" w14:textId="163E97E9">
      <w:pPr>
        <w:spacing w:after="0"/>
        <w:jc w:val="both"/>
        <w:rPr>
          <w:rFonts w:eastAsia="Trebuchet MS" w:cs="Trebuchet MS"/>
          <w:color w:val="000000" w:themeColor="text1"/>
          <w:highlight w:val="yellow"/>
        </w:rPr>
      </w:pPr>
    </w:p>
    <w:p w:rsidR="45FD88A4" w:rsidP="76270F20" w:rsidRDefault="45FD88A4" w14:paraId="6991C067" w14:textId="1AF4AD1C">
      <w:pPr>
        <w:spacing w:after="0"/>
        <w:ind w:left="576"/>
        <w:jc w:val="both"/>
        <w:rPr>
          <w:rFonts w:eastAsia="Trebuchet MS" w:cs="Trebuchet MS"/>
          <w:color w:val="000000" w:themeColor="text1"/>
          <w:highlight w:val="yellow"/>
        </w:rPr>
      </w:pPr>
      <w:r w:rsidRPr="76270F20">
        <w:rPr>
          <w:rFonts w:eastAsia="Trebuchet MS" w:cs="Trebuchet MS"/>
          <w:b/>
          <w:bCs/>
          <w:color w:val="000000" w:themeColor="text1"/>
          <w:highlight w:val="yellow"/>
          <w:u w:val="single"/>
        </w:rPr>
        <w:t>Verloop van het denkmoment</w:t>
      </w:r>
    </w:p>
    <w:p w:rsidR="45FD88A4" w:rsidP="76270F20" w:rsidRDefault="45FD88A4" w14:paraId="62C663B7" w14:textId="022BD528">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1. De leerling krijgt een denkblad.</w:t>
      </w:r>
    </w:p>
    <w:p w:rsidR="45FD88A4" w:rsidP="76270F20" w:rsidRDefault="45FD88A4" w14:paraId="58BAA2AF" w14:textId="42B1C88A">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2. Indien nodig volgt eerst een korte time-out.</w:t>
      </w:r>
    </w:p>
    <w:p w:rsidR="45FD88A4" w:rsidP="76270F20" w:rsidRDefault="45FD88A4" w14:paraId="31870229" w14:textId="4E2C4565">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3. Het denkblad wordt besproken met de leerkracht.</w:t>
      </w:r>
    </w:p>
    <w:p w:rsidR="45FD88A4" w:rsidP="76270F20" w:rsidRDefault="45FD88A4" w14:paraId="15B035F3" w14:textId="19B21A74">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4. Het denkblad gaat mee naar huis en wordt door de ouders ondertekend.</w:t>
      </w:r>
    </w:p>
    <w:p w:rsidR="45FD88A4" w:rsidP="76270F20" w:rsidRDefault="45FD88A4" w14:paraId="53F0A13A" w14:textId="2CB33578">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5. Het ondertekende denkblad wordt teruggebracht naar school.</w:t>
      </w:r>
    </w:p>
    <w:p w:rsidR="76270F20" w:rsidP="76270F20" w:rsidRDefault="76270F20" w14:paraId="318FBB2B" w14:textId="5202A8D4">
      <w:pPr>
        <w:spacing w:after="0"/>
        <w:jc w:val="both"/>
        <w:rPr>
          <w:rFonts w:eastAsia="Trebuchet MS" w:cs="Trebuchet MS"/>
          <w:color w:val="000000" w:themeColor="text1"/>
          <w:highlight w:val="yellow"/>
        </w:rPr>
      </w:pPr>
    </w:p>
    <w:p w:rsidR="45FD88A4" w:rsidP="76270F20" w:rsidRDefault="45FD88A4" w14:paraId="06843A7E" w14:textId="7861BB5D">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De denkbladen worden door de leerkracht bewaard zodat gedrag en opvolging kunnen worden opgevolgd.</w:t>
      </w:r>
    </w:p>
    <w:p w:rsidR="76270F20" w:rsidP="76270F20" w:rsidRDefault="76270F20" w14:paraId="3D012037" w14:textId="70B006D1">
      <w:pPr>
        <w:spacing w:after="0"/>
        <w:ind w:left="576"/>
        <w:jc w:val="both"/>
        <w:rPr>
          <w:rFonts w:eastAsia="Trebuchet MS" w:cs="Trebuchet MS"/>
          <w:color w:val="000000" w:themeColor="text1"/>
          <w:highlight w:val="yellow"/>
        </w:rPr>
      </w:pPr>
    </w:p>
    <w:p w:rsidR="45FD88A4" w:rsidP="76270F20" w:rsidRDefault="45FD88A4" w14:paraId="6653EF82" w14:textId="0341D4D7">
      <w:pPr>
        <w:spacing w:after="0"/>
        <w:ind w:left="576"/>
        <w:jc w:val="both"/>
        <w:rPr>
          <w:rFonts w:eastAsia="Trebuchet MS" w:cs="Trebuchet MS"/>
          <w:color w:val="000000" w:themeColor="text1"/>
          <w:highlight w:val="yellow"/>
        </w:rPr>
      </w:pPr>
      <w:r w:rsidRPr="76270F20">
        <w:rPr>
          <w:rFonts w:eastAsia="Trebuchet MS" w:cs="Trebuchet MS"/>
          <w:b/>
          <w:bCs/>
          <w:color w:val="000000" w:themeColor="text1"/>
          <w:u w:val="single"/>
        </w:rPr>
        <w:t xml:space="preserve"> </w:t>
      </w:r>
      <w:r w:rsidRPr="76270F20">
        <w:rPr>
          <w:rFonts w:eastAsia="Trebuchet MS" w:cs="Trebuchet MS"/>
          <w:b/>
          <w:bCs/>
          <w:color w:val="000000" w:themeColor="text1"/>
          <w:highlight w:val="yellow"/>
          <w:u w:val="single"/>
        </w:rPr>
        <w:t>Time-out</w:t>
      </w:r>
    </w:p>
    <w:p w:rsidR="45FD88A4" w:rsidP="76270F20" w:rsidRDefault="45FD88A4" w14:paraId="60DBBF1A" w14:textId="374EC781">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Bij kleinere overtredingen kan een time-out worden toegepast.</w:t>
      </w:r>
    </w:p>
    <w:p w:rsidR="45FD88A4" w:rsidP="76270F20" w:rsidRDefault="45FD88A4" w14:paraId="25F9F5EE" w14:textId="777050E6">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De leerling wordt tijdelijk apart gezet zodat hij of zij tot rust kan komen en kan nadenken over het eigen gedrag.</w:t>
      </w:r>
    </w:p>
    <w:p w:rsidR="45FD88A4" w:rsidP="76270F20" w:rsidRDefault="45FD88A4" w14:paraId="04E7A052" w14:textId="5BE0E2C4">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Daarna volgt een kort gesprek waarin gezocht wordt naar een oplossing.</w:t>
      </w:r>
    </w:p>
    <w:p w:rsidR="45FD88A4" w:rsidP="76270F20" w:rsidRDefault="45FD88A4" w14:paraId="717C2182" w14:textId="63E09EDC">
      <w:pPr>
        <w:pStyle w:val="Kop1"/>
        <w:numPr>
          <w:ilvl w:val="0"/>
          <w:numId w:val="0"/>
        </w:numPr>
        <w:spacing w:before="480" w:after="0"/>
        <w:ind w:left="737"/>
        <w:rPr>
          <w:rFonts w:eastAsia="Trebuchet MS" w:cs="Trebuchet MS"/>
          <w:bCs/>
          <w:color w:val="365F91"/>
          <w:sz w:val="20"/>
          <w:szCs w:val="20"/>
          <w:highlight w:val="yellow"/>
        </w:rPr>
      </w:pPr>
      <w:r w:rsidRPr="76270F20">
        <w:rPr>
          <w:rFonts w:eastAsia="Trebuchet MS" w:cs="Trebuchet MS"/>
          <w:bCs/>
          <w:color w:val="365F91"/>
          <w:sz w:val="20"/>
          <w:szCs w:val="20"/>
        </w:rPr>
        <w:t xml:space="preserve"> </w:t>
      </w:r>
      <w:r w:rsidRPr="76270F20">
        <w:rPr>
          <w:rFonts w:eastAsia="Trebuchet MS" w:cs="Trebuchet MS"/>
          <w:bCs/>
          <w:color w:val="365F91"/>
          <w:sz w:val="20"/>
          <w:szCs w:val="20"/>
          <w:highlight w:val="yellow"/>
        </w:rPr>
        <w:t>PESTEN</w:t>
      </w:r>
    </w:p>
    <w:p w:rsidR="45FD88A4" w:rsidP="76270F20" w:rsidRDefault="45FD88A4" w14:paraId="5DF41782" w14:textId="0B1EC9C8">
      <w:pPr>
        <w:ind w:left="720"/>
        <w:rPr>
          <w:rFonts w:eastAsia="Trebuchet MS" w:cs="Trebuchet MS"/>
          <w:color w:val="000000" w:themeColor="text1"/>
          <w:highlight w:val="yellow"/>
        </w:rPr>
      </w:pPr>
      <w:r w:rsidRPr="76270F20">
        <w:rPr>
          <w:rFonts w:eastAsia="Trebuchet MS" w:cs="Trebuchet MS"/>
          <w:b/>
          <w:bCs/>
          <w:color w:val="000000" w:themeColor="text1"/>
          <w:u w:val="single"/>
        </w:rPr>
        <w:t xml:space="preserve"> </w:t>
      </w:r>
      <w:r w:rsidRPr="76270F20">
        <w:rPr>
          <w:rFonts w:eastAsia="Trebuchet MS" w:cs="Trebuchet MS"/>
          <w:b/>
          <w:bCs/>
          <w:color w:val="000000" w:themeColor="text1"/>
          <w:highlight w:val="yellow"/>
          <w:u w:val="single"/>
        </w:rPr>
        <w:t>Als pesten wordt vastgesteld</w:t>
      </w:r>
    </w:p>
    <w:p w:rsidR="45FD88A4" w:rsidP="76270F20" w:rsidRDefault="45FD88A4" w14:paraId="690620F4" w14:textId="46CF57BA">
      <w:pPr>
        <w:rPr>
          <w:rFonts w:eastAsia="Trebuchet MS" w:cs="Trebuchet MS"/>
          <w:color w:val="000000" w:themeColor="text1"/>
          <w:highlight w:val="yellow"/>
        </w:rPr>
      </w:pPr>
      <w:r w:rsidRPr="76270F20">
        <w:rPr>
          <w:rFonts w:eastAsia="Trebuchet MS" w:cs="Trebuchet MS"/>
          <w:color w:val="000000" w:themeColor="text1"/>
          <w:highlight w:val="yellow"/>
        </w:rPr>
        <w:t>Pesten kan gesignaleerd worden door:</w:t>
      </w:r>
    </w:p>
    <w:p w:rsidR="45FD88A4" w:rsidP="76270F20" w:rsidRDefault="45FD88A4" w14:paraId="25560BB7" w14:textId="401A4139">
      <w:pPr>
        <w:pStyle w:val="Lijstalinea"/>
        <w:spacing w:before="240" w:after="240"/>
        <w:jc w:val="both"/>
        <w:rPr>
          <w:rFonts w:eastAsia="Trebuchet MS" w:cs="Trebuchet MS"/>
          <w:color w:val="000000" w:themeColor="text1"/>
          <w:highlight w:val="yellow"/>
        </w:rPr>
      </w:pPr>
      <w:r w:rsidRPr="76270F20">
        <w:rPr>
          <w:rFonts w:eastAsia="Trebuchet MS" w:cs="Trebuchet MS"/>
          <w:color w:val="000000" w:themeColor="text1"/>
          <w:highlight w:val="yellow"/>
        </w:rPr>
        <w:t>Leerlingen</w:t>
      </w:r>
    </w:p>
    <w:p w:rsidR="45FD88A4" w:rsidP="76270F20" w:rsidRDefault="45FD88A4" w14:paraId="6A5140D2" w14:textId="53D94610">
      <w:pPr>
        <w:pStyle w:val="Lijstalinea"/>
        <w:spacing w:before="240" w:after="240"/>
        <w:jc w:val="both"/>
        <w:rPr>
          <w:rFonts w:eastAsia="Trebuchet MS" w:cs="Trebuchet MS"/>
          <w:color w:val="000000" w:themeColor="text1"/>
          <w:highlight w:val="yellow"/>
        </w:rPr>
      </w:pPr>
      <w:r w:rsidRPr="76270F20">
        <w:rPr>
          <w:rFonts w:eastAsia="Trebuchet MS" w:cs="Trebuchet MS"/>
          <w:color w:val="000000" w:themeColor="text1"/>
          <w:highlight w:val="yellow"/>
        </w:rPr>
        <w:t>Ouders</w:t>
      </w:r>
    </w:p>
    <w:p w:rsidR="45FD88A4" w:rsidP="76270F20" w:rsidRDefault="45FD88A4" w14:paraId="60E8ACD8" w14:textId="228F8178">
      <w:pPr>
        <w:pStyle w:val="Lijstalinea"/>
        <w:spacing w:before="240" w:after="240"/>
        <w:jc w:val="both"/>
        <w:rPr>
          <w:rFonts w:eastAsia="Trebuchet MS" w:cs="Trebuchet MS"/>
          <w:color w:val="000000" w:themeColor="text1"/>
          <w:highlight w:val="yellow"/>
        </w:rPr>
      </w:pPr>
      <w:r w:rsidRPr="76270F20">
        <w:rPr>
          <w:rFonts w:eastAsia="Trebuchet MS" w:cs="Trebuchet MS"/>
          <w:color w:val="000000" w:themeColor="text1"/>
          <w:highlight w:val="yellow"/>
        </w:rPr>
        <w:t>Leerkrachten</w:t>
      </w:r>
    </w:p>
    <w:p w:rsidR="45FD88A4" w:rsidP="76270F20" w:rsidRDefault="45FD88A4" w14:paraId="4D668EDF" w14:textId="54B9A875">
      <w:pPr>
        <w:pStyle w:val="Lijstalinea"/>
        <w:spacing w:before="240" w:after="240"/>
        <w:jc w:val="both"/>
        <w:rPr>
          <w:rFonts w:eastAsia="Trebuchet MS" w:cs="Trebuchet MS"/>
          <w:color w:val="000000" w:themeColor="text1"/>
          <w:highlight w:val="yellow"/>
        </w:rPr>
      </w:pPr>
      <w:r w:rsidRPr="76270F20">
        <w:rPr>
          <w:rFonts w:eastAsia="Trebuchet MS" w:cs="Trebuchet MS"/>
          <w:color w:val="000000" w:themeColor="text1"/>
          <w:highlight w:val="yellow"/>
        </w:rPr>
        <w:t>Observaties op de speelplaats</w:t>
      </w:r>
    </w:p>
    <w:p w:rsidR="45FD88A4" w:rsidP="76270F20" w:rsidRDefault="45FD88A4" w14:paraId="5BCDC2C1" w14:textId="3143A439">
      <w:pPr>
        <w:pStyle w:val="Lijstalinea"/>
        <w:spacing w:before="240" w:after="240"/>
        <w:jc w:val="both"/>
        <w:rPr>
          <w:rFonts w:eastAsia="Trebuchet MS" w:cs="Trebuchet MS"/>
          <w:color w:val="000000" w:themeColor="text1"/>
          <w:highlight w:val="yellow"/>
        </w:rPr>
      </w:pPr>
      <w:proofErr w:type="gramStart"/>
      <w:r w:rsidRPr="76270F20">
        <w:rPr>
          <w:rFonts w:eastAsia="Trebuchet MS" w:cs="Trebuchet MS"/>
          <w:color w:val="000000" w:themeColor="text1"/>
          <w:highlight w:val="yellow"/>
        </w:rPr>
        <w:t>leerling</w:t>
      </w:r>
      <w:proofErr w:type="gramEnd"/>
      <w:r w:rsidRPr="76270F20">
        <w:rPr>
          <w:rFonts w:eastAsia="Trebuchet MS" w:cs="Trebuchet MS"/>
          <w:color w:val="000000" w:themeColor="text1"/>
          <w:highlight w:val="yellow"/>
        </w:rPr>
        <w:t xml:space="preserve"> gesprekken</w:t>
      </w:r>
    </w:p>
    <w:p w:rsidR="45FD88A4" w:rsidP="76270F20" w:rsidRDefault="45FD88A4" w14:paraId="4F31F7CB" w14:textId="0ACD02B5">
      <w:pPr>
        <w:pStyle w:val="Lijstalinea"/>
        <w:spacing w:before="240" w:after="240"/>
        <w:jc w:val="both"/>
        <w:rPr>
          <w:rFonts w:eastAsia="Trebuchet MS" w:cs="Trebuchet MS"/>
          <w:color w:val="000000" w:themeColor="text1"/>
          <w:highlight w:val="yellow"/>
        </w:rPr>
      </w:pPr>
      <w:r w:rsidRPr="76270F20">
        <w:rPr>
          <w:rFonts w:eastAsia="Trebuchet MS" w:cs="Trebuchet MS"/>
          <w:color w:val="000000" w:themeColor="text1"/>
          <w:highlight w:val="yellow"/>
        </w:rPr>
        <w:t>Sociogrammen</w:t>
      </w:r>
    </w:p>
    <w:p w:rsidR="45FD88A4" w:rsidP="76270F20" w:rsidRDefault="45FD88A4" w14:paraId="46CCF1CD" w14:textId="2E3FE695">
      <w:pPr>
        <w:spacing w:before="240" w:after="240"/>
        <w:jc w:val="both"/>
        <w:rPr>
          <w:rFonts w:eastAsia="Trebuchet MS" w:cs="Trebuchet MS"/>
          <w:color w:val="000000" w:themeColor="text1"/>
          <w:highlight w:val="yellow"/>
        </w:rPr>
      </w:pPr>
      <w:r w:rsidRPr="76270F20">
        <w:rPr>
          <w:rFonts w:eastAsia="Trebuchet MS" w:cs="Trebuchet MS"/>
          <w:color w:val="000000" w:themeColor="text1"/>
          <w:highlight w:val="yellow"/>
        </w:rPr>
        <w:t>Elke melding wordt ernstig genomen en besproken binnen het zorgteam. Op het moment dat er een melding van pesten is worden volgende stappen ondernomen.  Deze stappen zijn erop gericht om het pestgedrag zo snel mogelijk te stoppen.</w:t>
      </w:r>
    </w:p>
    <w:p w:rsidR="45FD88A4" w:rsidRDefault="45FD88A4" w14:paraId="1B3F305E" w14:textId="2742B723">
      <w:pPr>
        <w:pStyle w:val="Normaalweb"/>
        <w:numPr>
          <w:ilvl w:val="0"/>
          <w:numId w:val="2"/>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Verkennen van de situatie</w:t>
      </w:r>
    </w:p>
    <w:p w:rsidR="45FD88A4" w:rsidRDefault="45FD88A4" w14:paraId="35B42730" w14:textId="71AAB81C">
      <w:pPr>
        <w:pStyle w:val="Normaalweb"/>
        <w:numPr>
          <w:ilvl w:val="0"/>
          <w:numId w:val="2"/>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Overleg binnen het zorgteam</w:t>
      </w:r>
    </w:p>
    <w:p w:rsidR="45FD88A4" w:rsidRDefault="45FD88A4" w14:paraId="3302A132" w14:textId="207461FA">
      <w:pPr>
        <w:pStyle w:val="Normaalweb"/>
        <w:numPr>
          <w:ilvl w:val="0"/>
          <w:numId w:val="2"/>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Herstelgerichte aanpak</w:t>
      </w:r>
    </w:p>
    <w:p w:rsidR="45FD88A4" w:rsidRDefault="45FD88A4" w14:paraId="480C9EFB" w14:textId="6C053913">
      <w:pPr>
        <w:pStyle w:val="Normaalweb"/>
        <w:numPr>
          <w:ilvl w:val="0"/>
          <w:numId w:val="2"/>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Afspraken maken</w:t>
      </w:r>
    </w:p>
    <w:p w:rsidR="45FD88A4" w:rsidRDefault="45FD88A4" w14:paraId="69CB71F4" w14:textId="3D86C0E1">
      <w:pPr>
        <w:pStyle w:val="Normaalweb"/>
        <w:numPr>
          <w:ilvl w:val="0"/>
          <w:numId w:val="2"/>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Opvolging en evaluatie</w:t>
      </w:r>
    </w:p>
    <w:p w:rsidR="76270F20" w:rsidP="76270F20" w:rsidRDefault="76270F20" w14:paraId="6232D0CC" w14:textId="53E1DF3C">
      <w:pPr>
        <w:spacing w:after="0"/>
        <w:jc w:val="both"/>
        <w:rPr>
          <w:rFonts w:eastAsia="Trebuchet MS" w:cs="Trebuchet MS"/>
          <w:color w:val="000000" w:themeColor="text1"/>
          <w:highlight w:val="yellow"/>
        </w:rPr>
      </w:pPr>
    </w:p>
    <w:p w:rsidR="45FD88A4" w:rsidP="76270F20" w:rsidRDefault="45FD88A4" w14:paraId="2EF3BE8F" w14:textId="4DBC6B36">
      <w:pPr>
        <w:spacing w:after="0"/>
        <w:ind w:left="720"/>
        <w:jc w:val="both"/>
        <w:rPr>
          <w:rFonts w:eastAsia="Trebuchet MS" w:cs="Trebuchet MS"/>
          <w:color w:val="000000" w:themeColor="text1"/>
          <w:highlight w:val="yellow"/>
        </w:rPr>
      </w:pPr>
      <w:r w:rsidRPr="76270F20">
        <w:rPr>
          <w:rFonts w:eastAsia="Trebuchet MS" w:cs="Trebuchet MS"/>
          <w:b/>
          <w:bCs/>
          <w:color w:val="000000" w:themeColor="text1"/>
          <w:u w:val="single"/>
        </w:rPr>
        <w:t xml:space="preserve"> </w:t>
      </w:r>
      <w:r w:rsidRPr="76270F20">
        <w:rPr>
          <w:rFonts w:eastAsia="Trebuchet MS" w:cs="Trebuchet MS"/>
          <w:b/>
          <w:bCs/>
          <w:color w:val="000000" w:themeColor="text1"/>
          <w:highlight w:val="yellow"/>
          <w:u w:val="single"/>
        </w:rPr>
        <w:t>Samenwerking met ouders</w:t>
      </w:r>
    </w:p>
    <w:p w:rsidR="45FD88A4" w:rsidP="76270F20" w:rsidRDefault="45FD88A4" w14:paraId="1184A607" w14:textId="419548E4">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Een goede samenwerking tussen school en ouders is belangrijk voor het welbevinden en de ontwikkeling van het kind. Wanneer school en gezin open communiceren en elkaar vertrouwen, kunnen problemen sneller gesignaleerd en aangepakt worden.</w:t>
      </w:r>
    </w:p>
    <w:p w:rsidR="45FD88A4" w:rsidP="76270F20" w:rsidRDefault="45FD88A4" w14:paraId="6C0FB764" w14:textId="7D67E88A">
      <w:pPr>
        <w:pStyle w:val="Normaalweb"/>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De school en de ouders hebben hierbij elk hun eigen rol en verantwoordelijkheid. We moedigen ouders aan om naar hun kind te luisteren en hen te ondersteunen wanneer er zich moeilijkheden voordoen op school.</w:t>
      </w:r>
    </w:p>
    <w:p w:rsidR="45FD88A4" w:rsidP="76270F20" w:rsidRDefault="45FD88A4" w14:paraId="7D47D88D" w14:textId="376B1E3C">
      <w:pPr>
        <w:pStyle w:val="Normaalweb"/>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Wanneer een leerling problemen ervaart met andere leerlingen, is het belangrijk dat het kind gestimuleerd wordt om dit eerst te bespreken met:</w:t>
      </w:r>
    </w:p>
    <w:p w:rsidR="45FD88A4" w:rsidRDefault="45FD88A4" w14:paraId="149B469A" w14:textId="796F9B55">
      <w:pPr>
        <w:pStyle w:val="Normaalweb"/>
        <w:numPr>
          <w:ilvl w:val="0"/>
          <w:numId w:val="1"/>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De klasleerkracht</w:t>
      </w:r>
    </w:p>
    <w:p w:rsidR="45FD88A4" w:rsidRDefault="45FD88A4" w14:paraId="21B63BBB" w14:textId="7F9FC54D">
      <w:pPr>
        <w:pStyle w:val="Normaalweb"/>
        <w:numPr>
          <w:ilvl w:val="0"/>
          <w:numId w:val="1"/>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De zorgcoördinator</w:t>
      </w:r>
    </w:p>
    <w:p w:rsidR="45FD88A4" w:rsidRDefault="45FD88A4" w14:paraId="645D865F" w14:textId="6D92D217">
      <w:pPr>
        <w:pStyle w:val="Normaalweb"/>
        <w:numPr>
          <w:ilvl w:val="0"/>
          <w:numId w:val="1"/>
        </w:numPr>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Of een andere vertrouwenspersoon op school.</w:t>
      </w:r>
    </w:p>
    <w:p w:rsidR="45FD88A4" w:rsidP="76270F20" w:rsidRDefault="45FD88A4" w14:paraId="7E989A1B" w14:textId="28FCA38E">
      <w:pPr>
        <w:pStyle w:val="Normaalweb"/>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Door kinderen aan te moedigen om zelf hulp te vragen, leren zij hun gevoelens verwoorden en groeit hun zelfvertrouwen.</w:t>
      </w:r>
    </w:p>
    <w:p w:rsidR="45FD88A4" w:rsidP="76270F20" w:rsidRDefault="45FD88A4" w14:paraId="5421B501" w14:textId="7716DE8E">
      <w:pPr>
        <w:pStyle w:val="Normaalweb"/>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Wanneer er signalen zijn van pestgedrag, nemen de school en het zorgteam dit ernstig. De leerkracht en directie nemen hun verantwoordelijkheid om de situatie te onderzoeken en aan te pakken. Indien nodig worden ouders betrokken bij het zoeken naar een gepaste oplossing.</w:t>
      </w:r>
    </w:p>
    <w:p w:rsidR="45FD88A4" w:rsidP="76270F20" w:rsidRDefault="45FD88A4" w14:paraId="7445A864" w14:textId="486EFC8F">
      <w:pPr>
        <w:pStyle w:val="Normaalweb"/>
        <w:rPr>
          <w:rFonts w:ascii="Trebuchet MS" w:hAnsi="Trebuchet MS" w:eastAsia="Trebuchet MS" w:cs="Trebuchet MS"/>
          <w:color w:val="000000" w:themeColor="text1"/>
          <w:sz w:val="20"/>
          <w:szCs w:val="20"/>
          <w:highlight w:val="yellow"/>
        </w:rPr>
      </w:pPr>
      <w:r w:rsidRPr="76270F20">
        <w:rPr>
          <w:rFonts w:ascii="Trebuchet MS" w:hAnsi="Trebuchet MS" w:eastAsia="Trebuchet MS" w:cs="Trebuchet MS"/>
          <w:color w:val="000000" w:themeColor="text1"/>
          <w:sz w:val="20"/>
          <w:szCs w:val="20"/>
          <w:highlight w:val="yellow"/>
        </w:rPr>
        <w:t xml:space="preserve">De school streeft naar een </w:t>
      </w:r>
      <w:r w:rsidRPr="76270F20">
        <w:rPr>
          <w:rStyle w:val="Zwaar"/>
          <w:rFonts w:ascii="Trebuchet MS" w:hAnsi="Trebuchet MS" w:eastAsia="Trebuchet MS" w:cs="Trebuchet MS"/>
          <w:color w:val="000000" w:themeColor="text1"/>
          <w:sz w:val="20"/>
          <w:szCs w:val="20"/>
          <w:highlight w:val="yellow"/>
        </w:rPr>
        <w:t>constructieve samenwerking met ouders</w:t>
      </w:r>
      <w:r w:rsidRPr="76270F20">
        <w:rPr>
          <w:rFonts w:ascii="Trebuchet MS" w:hAnsi="Trebuchet MS" w:eastAsia="Trebuchet MS" w:cs="Trebuchet MS"/>
          <w:color w:val="000000" w:themeColor="text1"/>
          <w:sz w:val="20"/>
          <w:szCs w:val="20"/>
          <w:highlight w:val="yellow"/>
        </w:rPr>
        <w:t>, waarbij we samen zoeken naar manieren om het welbevinden en de veiligheid van alle leerlingen te garanderen.</w:t>
      </w:r>
    </w:p>
    <w:p w:rsidR="76270F20" w:rsidP="76270F20" w:rsidRDefault="76270F20" w14:paraId="67AF48E8" w14:textId="28548A6D">
      <w:pPr>
        <w:spacing w:after="0"/>
        <w:jc w:val="both"/>
        <w:rPr>
          <w:rFonts w:eastAsia="Trebuchet MS" w:cs="Trebuchet MS"/>
          <w:color w:val="000000" w:themeColor="text1"/>
          <w:highlight w:val="yellow"/>
        </w:rPr>
      </w:pPr>
    </w:p>
    <w:p w:rsidR="45FD88A4" w:rsidP="76270F20" w:rsidRDefault="45FD88A4" w14:paraId="2CDF7F9E" w14:textId="0D9C9281">
      <w:pPr>
        <w:spacing w:after="0"/>
        <w:ind w:left="709" w:firstLine="709"/>
        <w:jc w:val="both"/>
        <w:rPr>
          <w:rFonts w:eastAsia="Trebuchet MS" w:cs="Trebuchet MS"/>
          <w:color w:val="000000" w:themeColor="text1"/>
          <w:highlight w:val="yellow"/>
        </w:rPr>
      </w:pPr>
      <w:proofErr w:type="gramStart"/>
      <w:r w:rsidRPr="76270F20">
        <w:rPr>
          <w:rFonts w:eastAsia="Trebuchet MS" w:cs="Trebuchet MS"/>
          <w:b/>
          <w:bCs/>
          <w:color w:val="000000" w:themeColor="text1"/>
          <w:highlight w:val="yellow"/>
          <w:u w:val="single"/>
        </w:rPr>
        <w:t>Indien</w:t>
      </w:r>
      <w:proofErr w:type="gramEnd"/>
      <w:r w:rsidRPr="76270F20">
        <w:rPr>
          <w:rFonts w:eastAsia="Trebuchet MS" w:cs="Trebuchet MS"/>
          <w:b/>
          <w:bCs/>
          <w:color w:val="000000" w:themeColor="text1"/>
          <w:highlight w:val="yellow"/>
          <w:u w:val="single"/>
        </w:rPr>
        <w:t xml:space="preserve"> het pesten niet stopt</w:t>
      </w:r>
    </w:p>
    <w:p w:rsidR="45FD88A4" w:rsidP="76270F20" w:rsidRDefault="45FD88A4" w14:paraId="658EC84C" w14:textId="3B1BAFB1">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worden ouders sterker betrokken</w:t>
      </w:r>
    </w:p>
    <w:p w:rsidR="45FD88A4" w:rsidP="76270F20" w:rsidRDefault="45FD88A4" w14:paraId="1F4703C5" w14:textId="7120A007">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kan het CLB ingeschakeld worden</w:t>
      </w:r>
    </w:p>
    <w:p w:rsidR="45FD88A4" w:rsidP="76270F20" w:rsidRDefault="45FD88A4" w14:paraId="17612786" w14:textId="5F8C8449">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kan extra begeleiding voorzien worden</w:t>
      </w:r>
    </w:p>
    <w:p w:rsidR="45FD88A4" w:rsidP="76270F20" w:rsidRDefault="45FD88A4" w14:paraId="5A466DB8" w14:textId="3BC32D55">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kunnen ordemaatregelen of tuchtmaatregelen genomen worden</w:t>
      </w:r>
    </w:p>
    <w:p w:rsidR="45FD88A4" w:rsidP="76270F20" w:rsidRDefault="45FD88A4" w14:paraId="7DB3CEE1" w14:textId="2EAE35B7">
      <w:pPr>
        <w:pStyle w:val="Kop1"/>
        <w:numPr>
          <w:ilvl w:val="0"/>
          <w:numId w:val="0"/>
        </w:numPr>
        <w:spacing w:before="480" w:after="0"/>
        <w:ind w:left="737"/>
        <w:rPr>
          <w:rFonts w:eastAsia="Trebuchet MS" w:cs="Trebuchet MS"/>
          <w:bCs/>
          <w:color w:val="365F91"/>
          <w:sz w:val="20"/>
          <w:szCs w:val="20"/>
          <w:highlight w:val="yellow"/>
        </w:rPr>
      </w:pPr>
      <w:r w:rsidRPr="76270F20">
        <w:rPr>
          <w:rFonts w:eastAsia="Trebuchet MS" w:cs="Trebuchet MS"/>
          <w:bCs/>
          <w:color w:val="365F91"/>
          <w:sz w:val="20"/>
          <w:szCs w:val="20"/>
          <w:highlight w:val="yellow"/>
        </w:rPr>
        <w:t>ORDE- EN TUCHTMAATREGELEN</w:t>
      </w:r>
    </w:p>
    <w:p w:rsidR="45FD88A4" w:rsidP="76270F20" w:rsidRDefault="45FD88A4" w14:paraId="098DADA0" w14:textId="525FC8D5">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xml:space="preserve">Wanneer een leerling de goede werking van de school verstoort, kan een personeelslid een </w:t>
      </w:r>
      <w:r w:rsidRPr="76270F20">
        <w:rPr>
          <w:rFonts w:eastAsia="Trebuchet MS" w:cs="Trebuchet MS"/>
          <w:b/>
          <w:bCs/>
          <w:color w:val="000000" w:themeColor="text1"/>
          <w:highlight w:val="yellow"/>
        </w:rPr>
        <w:t>ordemaatregel</w:t>
      </w:r>
      <w:r w:rsidRPr="76270F20">
        <w:rPr>
          <w:rFonts w:eastAsia="Trebuchet MS" w:cs="Trebuchet MS"/>
          <w:color w:val="000000" w:themeColor="text1"/>
          <w:highlight w:val="yellow"/>
        </w:rPr>
        <w:t xml:space="preserve"> nemen.</w:t>
      </w:r>
    </w:p>
    <w:p w:rsidR="76270F20" w:rsidP="76270F20" w:rsidRDefault="76270F20" w14:paraId="013259B4" w14:textId="38817E54">
      <w:pPr>
        <w:spacing w:after="0"/>
        <w:jc w:val="both"/>
        <w:rPr>
          <w:rFonts w:eastAsia="Trebuchet MS" w:cs="Trebuchet MS"/>
          <w:color w:val="000000" w:themeColor="text1"/>
          <w:highlight w:val="yellow"/>
        </w:rPr>
      </w:pPr>
    </w:p>
    <w:p w:rsidR="45FD88A4" w:rsidP="76270F20" w:rsidRDefault="45FD88A4" w14:paraId="0A6020C2" w14:textId="4720EDA8">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Voorbeelden:</w:t>
      </w:r>
    </w:p>
    <w:p w:rsidR="45FD88A4" w:rsidP="76270F20" w:rsidRDefault="45FD88A4" w14:paraId="38D6CAD8" w14:textId="34978741">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een verwittiging in de agenda</w:t>
      </w:r>
    </w:p>
    <w:p w:rsidR="45FD88A4" w:rsidP="76270F20" w:rsidRDefault="45FD88A4" w14:paraId="22160DE3" w14:textId="44412B88">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een strafwerk</w:t>
      </w:r>
    </w:p>
    <w:p w:rsidR="45FD88A4" w:rsidP="76270F20" w:rsidRDefault="45FD88A4" w14:paraId="58094C31" w14:textId="66472874">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een specifieke opdracht</w:t>
      </w:r>
    </w:p>
    <w:p w:rsidR="45FD88A4" w:rsidP="76270F20" w:rsidRDefault="45FD88A4" w14:paraId="4E913F68" w14:textId="3371081F">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een tijdelijke verwijdering uit de les</w:t>
      </w:r>
    </w:p>
    <w:p w:rsidR="76270F20" w:rsidP="76270F20" w:rsidRDefault="76270F20" w14:paraId="7BDF921B" w14:textId="6D1DF230">
      <w:pPr>
        <w:spacing w:after="0"/>
        <w:jc w:val="both"/>
        <w:rPr>
          <w:rFonts w:eastAsia="Trebuchet MS" w:cs="Trebuchet MS"/>
          <w:color w:val="000000" w:themeColor="text1"/>
          <w:highlight w:val="yellow"/>
        </w:rPr>
      </w:pPr>
    </w:p>
    <w:p w:rsidR="45FD88A4" w:rsidP="76270F20" w:rsidRDefault="45FD88A4" w14:paraId="34A9B06B" w14:textId="0AEF02B6">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xml:space="preserve">Wanneer gedrag de veiligheid of het welbevinden van anderen ernstig in gevaar brengt, kan de directie een </w:t>
      </w:r>
      <w:r w:rsidRPr="76270F20">
        <w:rPr>
          <w:rFonts w:eastAsia="Trebuchet MS" w:cs="Trebuchet MS"/>
          <w:b/>
          <w:bCs/>
          <w:color w:val="000000" w:themeColor="text1"/>
          <w:highlight w:val="yellow"/>
        </w:rPr>
        <w:t>tuchtmaatrege</w:t>
      </w:r>
      <w:r w:rsidRPr="76270F20">
        <w:rPr>
          <w:rFonts w:eastAsia="Trebuchet MS" w:cs="Trebuchet MS"/>
          <w:color w:val="000000" w:themeColor="text1"/>
          <w:highlight w:val="yellow"/>
        </w:rPr>
        <w:t>l nemen.</w:t>
      </w:r>
    </w:p>
    <w:p w:rsidR="76270F20" w:rsidP="76270F20" w:rsidRDefault="76270F20" w14:paraId="45CC66B8" w14:textId="7EFA2F91">
      <w:pPr>
        <w:spacing w:after="0"/>
        <w:jc w:val="both"/>
        <w:rPr>
          <w:rFonts w:eastAsia="Trebuchet MS" w:cs="Trebuchet MS"/>
          <w:color w:val="000000" w:themeColor="text1"/>
          <w:highlight w:val="yellow"/>
        </w:rPr>
      </w:pPr>
    </w:p>
    <w:p w:rsidR="45FD88A4" w:rsidP="76270F20" w:rsidRDefault="45FD88A4" w14:paraId="7292C154" w14:textId="39944C2D">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Mogelijke tuchtmaatregelen:</w:t>
      </w:r>
    </w:p>
    <w:p w:rsidR="45FD88A4" w:rsidP="76270F20" w:rsidRDefault="45FD88A4" w14:paraId="2B8E5684" w14:textId="311581FC">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tijdelijke uitsluiting</w:t>
      </w:r>
    </w:p>
    <w:p w:rsidR="45FD88A4" w:rsidP="76270F20" w:rsidRDefault="45FD88A4" w14:paraId="79244493" w14:textId="7FA0BC87">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 definitieve uitsluiting</w:t>
      </w:r>
    </w:p>
    <w:p w:rsidR="76270F20" w:rsidP="76270F20" w:rsidRDefault="76270F20" w14:paraId="4D7B4C0B" w14:textId="1D163917">
      <w:pPr>
        <w:spacing w:after="0"/>
        <w:jc w:val="both"/>
        <w:rPr>
          <w:rFonts w:eastAsia="Trebuchet MS" w:cs="Trebuchet MS"/>
          <w:color w:val="000000" w:themeColor="text1"/>
          <w:highlight w:val="yellow"/>
        </w:rPr>
      </w:pPr>
    </w:p>
    <w:p w:rsidR="45FD88A4" w:rsidP="76270F20" w:rsidRDefault="45FD88A4" w14:paraId="601D2E1B" w14:textId="51BA115C">
      <w:pPr>
        <w:spacing w:after="0"/>
        <w:jc w:val="both"/>
        <w:rPr>
          <w:rFonts w:eastAsia="Trebuchet MS" w:cs="Trebuchet MS"/>
          <w:color w:val="000000" w:themeColor="text1"/>
          <w:highlight w:val="yellow"/>
        </w:rPr>
      </w:pPr>
      <w:r w:rsidRPr="76270F20">
        <w:rPr>
          <w:rFonts w:eastAsia="Trebuchet MS" w:cs="Trebuchet MS"/>
          <w:color w:val="000000" w:themeColor="text1"/>
          <w:highlight w:val="yellow"/>
        </w:rPr>
        <w:t>De procedure verloopt volgens de wettelijke bepalingen.</w:t>
      </w:r>
    </w:p>
    <w:p w:rsidR="76270F20" w:rsidP="76270F20" w:rsidRDefault="76270F20" w14:paraId="215889A6" w14:textId="73E6B904">
      <w:pPr>
        <w:rPr>
          <w:rFonts w:eastAsia="Trebuchet MS" w:cs="Trebuchet MS"/>
        </w:rPr>
      </w:pPr>
    </w:p>
    <w:p w:rsidR="00E862E1" w:rsidP="76270F20" w:rsidRDefault="00E862E1" w14:paraId="269132FE" w14:textId="77777777">
      <w:pPr>
        <w:rPr>
          <w:rStyle w:val="Hyperlink"/>
          <w:rFonts w:eastAsia="Trebuchet MS" w:cs="Trebuchet MS"/>
          <w:i/>
          <w:iCs/>
          <w:color w:val="AE2081"/>
        </w:rPr>
      </w:pPr>
    </w:p>
    <w:p w:rsidR="00E862E1" w:rsidP="00E862E1" w:rsidRDefault="00E862E1" w14:paraId="5095CC78" w14:textId="77777777">
      <w:pPr>
        <w:rPr>
          <w:rStyle w:val="Hyperlink"/>
          <w:i/>
          <w:iCs/>
          <w:color w:val="AE2081"/>
          <w:sz w:val="18"/>
          <w:szCs w:val="18"/>
        </w:rPr>
      </w:pPr>
    </w:p>
    <w:p w:rsidRPr="00E518F8" w:rsidR="00A11E63" w:rsidP="003210FB" w:rsidRDefault="00FC6199" w14:paraId="3FFAE831" w14:textId="61006C67">
      <w:pPr>
        <w:pStyle w:val="Kop2"/>
        <w:shd w:val="clear" w:color="auto" w:fill="AE2081"/>
        <w:rPr>
          <w:color w:val="FFFFFF" w:themeColor="background1"/>
        </w:rPr>
      </w:pPr>
      <w:bookmarkStart w:name="_Betwistingen" w:id="99"/>
      <w:bookmarkStart w:name="_Ref61257174" w:id="100"/>
      <w:bookmarkEnd w:id="99"/>
      <w:r w:rsidRPr="00EB7045">
        <w:rPr>
          <w:bCs/>
          <w:noProof/>
          <w:color w:val="FFFFFF" w:themeColor="background1"/>
          <w:lang w:eastAsia="nl-BE"/>
        </w:rPr>
        <w:drawing>
          <wp:anchor distT="0" distB="0" distL="114300" distR="114300" simplePos="0" relativeHeight="251685931" behindDoc="0" locked="0" layoutInCell="1" allowOverlap="1" wp14:anchorId="556F264B" wp14:editId="276FF37E">
            <wp:simplePos x="0" y="0"/>
            <wp:positionH relativeFrom="column">
              <wp:posOffset>-807404</wp:posOffset>
            </wp:positionH>
            <wp:positionV relativeFrom="paragraph">
              <wp:posOffset>236668</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153" cstate="print">
                      <a:extLst>
                        <a:ext uri="{28A0092B-C50C-407E-A947-70E740481C1C}">
                          <a14:useLocalDpi xmlns:a14="http://schemas.microsoft.com/office/drawing/2010/main" val="0"/>
                        </a:ext>
                        <a:ext uri="{96DAC541-7B7A-43D3-8B79-37D633B846F1}">
                          <asvg:svgBlip xmlns:asvg="http://schemas.microsoft.com/office/drawing/2016/SVG/main" r:embed="rId154"/>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Betwistingen</w:t>
      </w:r>
      <w:bookmarkEnd w:id="100"/>
    </w:p>
    <w:p w:rsidRPr="004B171E" w:rsidR="00A11E63" w:rsidP="004B171E" w:rsidRDefault="00A11E63" w14:paraId="17AA6D21" w14:textId="17D04E1F">
      <w:pPr>
        <w:pStyle w:val="Kop3"/>
      </w:pPr>
      <w:r w:rsidRPr="004B171E">
        <w:t>Beroepsprocedure definitieve uitsluiting</w:t>
      </w:r>
    </w:p>
    <w:p w:rsidRPr="00B7293E" w:rsidR="00A11E63" w:rsidP="00927856" w:rsidRDefault="00A11E63" w14:paraId="00294FDA" w14:textId="684BA40D">
      <w:pPr>
        <w:jc w:val="both"/>
        <w:rPr>
          <w:i/>
          <w:iCs/>
        </w:rPr>
      </w:pPr>
      <w:r w:rsidRPr="00B7293E">
        <w:rPr>
          <w:i/>
          <w:iCs/>
        </w:rPr>
        <w:t>Let op: wanneer we in dit punt spreken over ‘dagen’, bedoelen we telkens alle dagen (zaterdagen, zondagen, wettelijke feestdagen en 11 juli niet meegerekend).</w:t>
      </w:r>
    </w:p>
    <w:p w:rsidRPr="009E11E5" w:rsidR="00A11E63" w:rsidP="00927856" w:rsidRDefault="717ACD0F" w14:paraId="4BE90EE6" w14:textId="43A97E55">
      <w:pPr>
        <w:jc w:val="both"/>
        <w:rPr>
          <w:lang w:val="nl-NL" w:eastAsia="nl-NL"/>
        </w:rPr>
      </w:pPr>
      <w:r w:rsidRPr="76270F20">
        <w:rPr>
          <w:highlight w:val="yellow"/>
          <w:lang w:val="nl-NL" w:eastAsia="nl-NL"/>
        </w:rPr>
        <w:t xml:space="preserve">Je </w:t>
      </w:r>
      <w:r w:rsidRPr="76270F20" w:rsidR="0FE26B30">
        <w:rPr>
          <w:highlight w:val="yellow"/>
          <w:lang w:val="nl-NL" w:eastAsia="nl-NL"/>
        </w:rPr>
        <w:t>kunt</w:t>
      </w:r>
      <w:r w:rsidRPr="76270F20">
        <w:rPr>
          <w:highlight w:val="yellow"/>
          <w:lang w:val="nl-NL" w:eastAsia="nl-NL"/>
        </w:rPr>
        <w:t xml:space="preserve"> tegen de beslissing tot definitieve uitsluiting beroep </w:t>
      </w:r>
      <w:proofErr w:type="gramStart"/>
      <w:r w:rsidRPr="76270F20">
        <w:rPr>
          <w:highlight w:val="yellow"/>
          <w:lang w:val="nl-NL" w:eastAsia="nl-NL"/>
        </w:rPr>
        <w:t>aantekenen.</w:t>
      </w:r>
      <w:r w:rsidRPr="76270F20" w:rsidR="5E6C7B30">
        <w:rPr>
          <w:highlight w:val="yellow"/>
          <w:lang w:val="nl-NL" w:eastAsia="nl-NL"/>
        </w:rPr>
        <w:t>Een</w:t>
      </w:r>
      <w:proofErr w:type="gramEnd"/>
      <w:r w:rsidRPr="76270F20" w:rsidR="5E6C7B30">
        <w:rPr>
          <w:highlight w:val="yellow"/>
          <w:lang w:val="nl-NL" w:eastAsia="nl-NL"/>
        </w:rPr>
        <w:t xml:space="preserve"> personeelslid, CLB-medewerker of leerondersteuner </w:t>
      </w:r>
      <w:r w:rsidRPr="76270F20" w:rsidR="2B9F4ACA">
        <w:rPr>
          <w:highlight w:val="yellow"/>
          <w:lang w:val="nl-NL" w:eastAsia="nl-NL"/>
        </w:rPr>
        <w:t>k</w:t>
      </w:r>
      <w:r w:rsidRPr="76270F20" w:rsidR="5E6C7B30">
        <w:rPr>
          <w:highlight w:val="yellow"/>
          <w:lang w:val="nl-NL" w:eastAsia="nl-NL"/>
        </w:rPr>
        <w:t xml:space="preserve">an niet optreden als vertrouwenspersoon bij een beroepsprocedure. </w:t>
      </w:r>
      <w:r w:rsidRPr="76270F20">
        <w:rPr>
          <w:highlight w:val="yellow"/>
          <w:lang w:val="nl-NL" w:eastAsia="nl-NL"/>
        </w:rPr>
        <w:t>De procedure gaat als volgt:</w:t>
      </w:r>
    </w:p>
    <w:p w:rsidR="00A11E63" w:rsidRDefault="00A11E63" w14:paraId="46ED69F1" w14:textId="38E1717F">
      <w:pPr>
        <w:pStyle w:val="Lijstalinea"/>
        <w:numPr>
          <w:ilvl w:val="0"/>
          <w:numId w:val="12"/>
        </w:numPr>
        <w:spacing w:after="200"/>
        <w:ind w:left="340" w:hanging="340"/>
        <w:contextualSpacing w:val="0"/>
        <w:outlineLvl w:val="9"/>
        <w:rPr>
          <w:lang w:val="nl-NL" w:eastAsia="nl-NL"/>
        </w:rPr>
      </w:pPr>
      <w:r w:rsidRPr="003140CF">
        <w:rPr>
          <w:lang w:val="nl-NL" w:eastAsia="nl-NL"/>
        </w:rPr>
        <w:t>Je dient met een aangetekende brief beroep in bij de voorzitter van het schoolbestuur:</w:t>
      </w:r>
    </w:p>
    <w:sdt>
      <w:sdtPr>
        <w:rPr>
          <w:color w:val="A8AF37"/>
          <w:lang w:val="nl-NL" w:eastAsia="nl-NL"/>
        </w:rPr>
        <w:alias w:val="Vermeld hier het adres vh schoolbestuur"/>
        <w:tag w:val="Adres schoolbestuur"/>
        <w:id w:val="-545601547"/>
        <w:placeholder>
          <w:docPart w:val="33B1284A6DCE4D3D91143F8B921519D9"/>
        </w:placeholder>
        <w15:color w:val="A8AF37"/>
      </w:sdtPr>
      <w:sdtEndPr>
        <w:rPr>
          <w:color w:val="262626" w:themeColor="text1" w:themeTint="D9"/>
          <w:lang w:val="nl-NL" w:eastAsia="nl-NL"/>
        </w:rPr>
      </w:sdtEndPr>
      <w:sdtContent>
        <w:p w:rsidR="00E862E1" w:rsidP="00927856" w:rsidRDefault="005E363D" w14:paraId="4DA3105D" w14:textId="77777777">
          <w:pPr>
            <w:jc w:val="both"/>
            <w:rPr>
              <w:lang w:val="nl-NL" w:eastAsia="nl-NL"/>
            </w:rPr>
          </w:pPr>
          <w:r w:rsidRPr="005E363D">
            <w:rPr>
              <w:color w:val="auto"/>
              <w:lang w:val="nl-NL" w:eastAsia="nl-NL"/>
            </w:rPr>
            <w:t xml:space="preserve">t.a.v. de voorzitter </w:t>
          </w:r>
          <w:r w:rsidR="00E862E1">
            <w:rPr>
              <w:color w:val="auto"/>
              <w:lang w:val="nl-NL" w:eastAsia="nl-NL"/>
            </w:rPr>
            <w:t>VZW Katholieke School Zele - Heikant</w:t>
          </w:r>
          <w:r>
            <w:rPr>
              <w:color w:val="A8AF37"/>
              <w:lang w:val="nl-NL" w:eastAsia="nl-NL"/>
            </w:rPr>
            <w:br/>
          </w:r>
          <w:r w:rsidR="00E862E1">
            <w:rPr>
              <w:color w:val="auto"/>
              <w:lang w:val="nl-NL" w:eastAsia="nl-NL"/>
            </w:rPr>
            <w:t>Bosstraat 179</w:t>
          </w:r>
          <w:r w:rsidRPr="005E363D">
            <w:rPr>
              <w:color w:val="auto"/>
              <w:lang w:val="nl-NL" w:eastAsia="nl-NL"/>
            </w:rPr>
            <w:br/>
          </w:r>
          <w:r w:rsidRPr="005E363D">
            <w:rPr>
              <w:color w:val="auto"/>
              <w:lang w:val="nl-NL" w:eastAsia="nl-NL"/>
            </w:rPr>
            <w:t>9240 Zele</w:t>
          </w:r>
          <w:r>
            <w:rPr>
              <w:lang w:val="nl-NL" w:eastAsia="nl-NL"/>
            </w:rPr>
            <w:br/>
          </w:r>
        </w:p>
        <w:p w:rsidRPr="00C52B28" w:rsidR="003B27CA" w:rsidP="00927856" w:rsidRDefault="003B27CA" w14:paraId="49BF4FF2" w14:textId="7A05DAAD">
          <w:pPr>
            <w:jc w:val="both"/>
            <w:rPr>
              <w:lang w:val="nl-NL" w:eastAsia="nl-NL"/>
            </w:rPr>
          </w:pPr>
          <w:proofErr w:type="gramStart"/>
          <w:r w:rsidRPr="00C52B28">
            <w:rPr>
              <w:lang w:val="nl-NL" w:eastAsia="nl-NL"/>
            </w:rPr>
            <w:t>of</w:t>
          </w:r>
          <w:proofErr w:type="gramEnd"/>
        </w:p>
        <w:p w:rsidRPr="00C52B28" w:rsidR="004A3C41" w:rsidP="00927856" w:rsidRDefault="003B27CA" w14:paraId="0967D75E" w14:textId="4B6AD22D">
          <w:pPr>
            <w:jc w:val="both"/>
            <w:rPr>
              <w:lang w:val="nl-NL" w:eastAsia="nl-NL"/>
            </w:rPr>
          </w:pPr>
          <w:r w:rsidRPr="00C52B28">
            <w:rPr>
              <w:lang w:val="nl-NL" w:eastAsia="nl-NL"/>
            </w:rPr>
            <w:t>Wanneer de school open is, kan je het beroep bij het schoolbestuur op school persoonlijk afgeven. Je krijgt dan een bewijs van ontvangst dat aantoont op welke datum je het hebt ingediend. De school geeft het beroep daarna door aan het schoolbestuur.</w:t>
          </w:r>
        </w:p>
      </w:sdtContent>
    </w:sdt>
    <w:p w:rsidR="00A11E63" w:rsidP="00927856" w:rsidRDefault="00A11E63" w14:paraId="106D43A1" w14:textId="07A577A6">
      <w:pPr>
        <w:spacing w:before="200"/>
        <w:jc w:val="both"/>
      </w:pPr>
      <w:r w:rsidRPr="009E11E5">
        <w:t xml:space="preserve">De aangetekende brief moet ten laatste verstuurd worden op de </w:t>
      </w:r>
      <w:r w:rsidR="007B4531">
        <w:t>5de</w:t>
      </w:r>
      <w:r w:rsidRPr="009E11E5">
        <w:t xml:space="preserve"> dag nadat de beslissing van de definitieve uitsluiting van je kind werd ontvangen. Er is dus een termijn van </w:t>
      </w:r>
      <w:r w:rsidR="007B4531">
        <w:t>5</w:t>
      </w:r>
      <w:r w:rsidRPr="009E11E5">
        <w:t xml:space="preserve"> dagen. De aangetekende brief met het bericht van de definitieve uitsluiting wordt geacht de </w:t>
      </w:r>
      <w:r w:rsidR="00774AB3">
        <w:t>3de</w:t>
      </w:r>
      <w:r w:rsidRPr="009E11E5">
        <w:t xml:space="preserve"> dag na verzending te zijn ontvangen.</w:t>
      </w:r>
      <w:r w:rsidR="00EC7573">
        <w:t xml:space="preserve">  </w:t>
      </w:r>
      <w:r w:rsidRPr="00723939" w:rsidR="00EC7573">
        <w:t>Wanneer de ouders de aangetekende brief eerder ontvangen, telt de 3</w:t>
      </w:r>
      <w:r w:rsidRPr="00723939" w:rsidR="00EC7573">
        <w:rPr>
          <w:vertAlign w:val="superscript"/>
        </w:rPr>
        <w:t>de</w:t>
      </w:r>
      <w:r w:rsidRPr="00723939" w:rsidR="00EC7573">
        <w:t xml:space="preserve"> dag na </w:t>
      </w:r>
      <w:r w:rsidRPr="00723939" w:rsidR="00EC7573">
        <w:t>verzending als startdatum voor het berekenen van de termijn.</w:t>
      </w:r>
      <w:r w:rsidR="00EC7573">
        <w:t xml:space="preserve"> </w:t>
      </w:r>
      <w:r w:rsidRPr="009E11E5">
        <w:t xml:space="preserve"> De poststempel geldt als bewijs, zowel voor de verzending als voor de ontvangst.</w:t>
      </w:r>
      <w:r w:rsidR="00E53987">
        <w:t xml:space="preserve"> </w:t>
      </w:r>
      <w:sdt>
        <w:sdtPr>
          <w:id w:val="-5983509"/>
          <w:placeholder>
            <w:docPart w:val="57572D78D2344C1EA8A72A32DA6AAEA5"/>
          </w:placeholder>
          <w15:color w:val="A8AF2C"/>
        </w:sdtPr>
        <w:sdtContent>
          <w:r w:rsidRPr="006B3A93" w:rsidR="000A1AA4">
            <w:t>Dat geldt ook als je ervoor kiest om het beroep persoonlijk af te geven op school</w:t>
          </w:r>
          <w:r w:rsidRPr="003134DD" w:rsidR="000A1AA4">
            <w:rPr>
              <w:i/>
              <w:iCs/>
            </w:rPr>
            <w:t>.</w:t>
          </w:r>
        </w:sdtContent>
      </w:sdt>
    </w:p>
    <w:p w:rsidRPr="005E3541" w:rsidR="00A11E63" w:rsidP="00927856" w:rsidRDefault="00A11E63" w14:paraId="7E781CA1" w14:textId="558A5751">
      <w:pPr>
        <w:spacing w:before="200"/>
        <w:jc w:val="both"/>
      </w:pPr>
      <w:r w:rsidRPr="002612E3">
        <w:t>Let op: als het beroep te laat wordt</w:t>
      </w:r>
      <w:r w:rsidR="00DA4653">
        <w:t xml:space="preserve"> verstuurd</w:t>
      </w:r>
      <w:r w:rsidRPr="002612E3">
        <w:t xml:space="preserve"> </w:t>
      </w:r>
      <w:sdt>
        <w:sdtPr>
          <w:rPr>
            <w:lang w:val="nl-NL" w:eastAsia="nl-NL"/>
          </w:rPr>
          <w:alias w:val="Selecteer tekst"/>
          <w:id w:val="-749573619"/>
          <w:placeholder>
            <w:docPart w:val="C3A02EA5D03741049F28C237D560BB89"/>
          </w:placeholder>
          <w15:color w:val="A8AF37"/>
        </w:sdtPr>
        <w:sdtContent>
          <w:r w:rsidR="00F1290F">
            <w:rPr>
              <w:lang w:val="nl-NL" w:eastAsia="nl-NL"/>
            </w:rPr>
            <w:t xml:space="preserve">of </w:t>
          </w:r>
          <w:r w:rsidR="00031E84">
            <w:rPr>
              <w:lang w:val="nl-NL" w:eastAsia="nl-NL"/>
            </w:rPr>
            <w:t>afgegeven</w:t>
          </w:r>
        </w:sdtContent>
      </w:sdt>
      <w:r w:rsidRPr="002612E3">
        <w:t>, zal de</w:t>
      </w:r>
      <w:r w:rsidRPr="009E11E5">
        <w:t xml:space="preserve"> </w:t>
      </w:r>
      <w:r w:rsidRPr="00CB3946">
        <w:t xml:space="preserve">beroepscommissie het </w:t>
      </w:r>
      <w:proofErr w:type="gramStart"/>
      <w:r w:rsidRPr="00CB3946">
        <w:t>beroep  onontvankelijk</w:t>
      </w:r>
      <w:proofErr w:type="gramEnd"/>
      <w:r w:rsidRPr="00CB3946">
        <w:t xml:space="preserve"> moeten </w:t>
      </w:r>
      <w:r w:rsidRPr="00CB3946" w:rsidR="00586303">
        <w:t>verklaren</w:t>
      </w:r>
      <w:r w:rsidRPr="00CB3946">
        <w:t>. Dat betekent dat ze het beroep niet inhoudelijk zal ku</w:t>
      </w:r>
      <w:r w:rsidRPr="00893E3C">
        <w:t>nnen behandelen.</w:t>
      </w:r>
    </w:p>
    <w:p w:rsidR="006E6083" w:rsidP="00927856" w:rsidRDefault="00A11E63" w14:paraId="486FABDD" w14:textId="77777777">
      <w:pPr>
        <w:pStyle w:val="Opsomming"/>
        <w:numPr>
          <w:ilvl w:val="0"/>
          <w:numId w:val="0"/>
        </w:numPr>
        <w:ind w:left="340" w:hanging="340"/>
        <w:jc w:val="both"/>
        <w:rPr>
          <w:lang w:val="nl-NL"/>
        </w:rPr>
      </w:pPr>
      <w:r w:rsidRPr="00893E3C">
        <w:t>Het beroep bij het schoolbestuur moet aan de volgende voorwaarden voldoen:</w:t>
      </w:r>
      <w:r w:rsidRPr="006E6083" w:rsidR="006E6083">
        <w:rPr>
          <w:lang w:val="nl-NL"/>
        </w:rPr>
        <w:t xml:space="preserve"> </w:t>
      </w:r>
    </w:p>
    <w:p w:rsidRPr="00E862E1" w:rsidR="00A11E63" w:rsidRDefault="006E6083" w14:paraId="60EF432C" w14:textId="66480570">
      <w:pPr>
        <w:pStyle w:val="Opsomming"/>
        <w:numPr>
          <w:ilvl w:val="0"/>
          <w:numId w:val="15"/>
        </w:numPr>
        <w:jc w:val="both"/>
      </w:pPr>
      <w:proofErr w:type="gramStart"/>
      <w:r w:rsidRPr="00241262">
        <w:rPr>
          <w:lang w:val="nl-NL"/>
        </w:rPr>
        <w:t>het</w:t>
      </w:r>
      <w:proofErr w:type="gramEnd"/>
      <w:r w:rsidRPr="00241262">
        <w:rPr>
          <w:lang w:val="nl-NL"/>
        </w:rPr>
        <w:t xml:space="preserve"> beroep is gedateerd en ondertekend;</w:t>
      </w:r>
    </w:p>
    <w:sdt>
      <w:sdtPr>
        <w:rPr>
          <w:lang w:val="nl-NL" w:eastAsia="nl-NL"/>
        </w:rPr>
        <w:alias w:val="Voorwaarden"/>
        <w:tag w:val="Voorwaarden"/>
        <w:id w:val="1622884598"/>
        <w:placeholder>
          <w:docPart w:val="DA47004FBD244C468D2DA7E53AC13FD5"/>
        </w:placeholder>
        <w15:color w:val="A8AF37"/>
      </w:sdtPr>
      <w:sdtContent>
        <w:p w:rsidRPr="00252641" w:rsidR="00E862E1" w:rsidRDefault="00E862E1" w14:paraId="58FE7D42" w14:textId="77777777">
          <w:pPr>
            <w:pStyle w:val="Lijstalinea"/>
            <w:numPr>
              <w:ilvl w:val="0"/>
              <w:numId w:val="15"/>
            </w:numPr>
            <w:jc w:val="both"/>
          </w:pPr>
          <w:r>
            <w:t>H</w:t>
          </w:r>
          <w:r w:rsidRPr="00535EC3">
            <w:t>et beroep is ofwel per aangetekende brief verstuurd, ofwel op school afgegeven (met bewijs van ontvangst).</w:t>
          </w:r>
        </w:p>
      </w:sdtContent>
      <w:sdtEndPr>
        <w:rPr>
          <w:lang w:val="nl-NL" w:eastAsia="nl-NL"/>
        </w:rPr>
      </w:sdtEndPr>
    </w:sdt>
    <w:sdt>
      <w:sdtPr>
        <w:rPr>
          <w:color w:val="auto"/>
        </w:rPr>
        <w:id w:val="-582379836"/>
        <w:placeholder>
          <w:docPart w:val="43688C50020943448C17210347CAF920"/>
        </w:placeholder>
        <w15:color w:val="BAAF2C"/>
      </w:sdtPr>
      <w:sdtEndPr>
        <w:rPr>
          <w:color w:val="262626" w:themeColor="text1" w:themeTint="D9"/>
        </w:rPr>
      </w:sdtEndPr>
      <w:sdtContent>
        <w:p w:rsidR="000B157D" w:rsidP="00927856" w:rsidRDefault="00B26D75" w14:paraId="61C1124C" w14:textId="2C96611C">
          <w:pPr>
            <w:spacing w:before="60"/>
            <w:jc w:val="both"/>
          </w:pPr>
          <w:r w:rsidRPr="00E862E1">
            <w:rPr>
              <w:color w:val="auto"/>
            </w:rPr>
            <w:t xml:space="preserve">Let op: als het beroep niet aan de voorwaarden voldoet, zal de beroepscommissie </w:t>
          </w:r>
          <w:r w:rsidRPr="00CB3946">
            <w:rPr>
              <w:color w:val="auto"/>
            </w:rPr>
            <w:t xml:space="preserve">het </w:t>
          </w:r>
          <w:proofErr w:type="gramStart"/>
          <w:r w:rsidRPr="00CB3946">
            <w:rPr>
              <w:color w:val="auto"/>
            </w:rPr>
            <w:t>beroep  onontvankelijk</w:t>
          </w:r>
          <w:proofErr w:type="gramEnd"/>
          <w:r w:rsidRPr="00CB3946">
            <w:rPr>
              <w:color w:val="auto"/>
            </w:rPr>
            <w:t xml:space="preserve"> moeten </w:t>
          </w:r>
          <w:r w:rsidRPr="00CB3946" w:rsidR="00386848">
            <w:rPr>
              <w:color w:val="auto"/>
            </w:rPr>
            <w:t>verklaren</w:t>
          </w:r>
          <w:r w:rsidRPr="00CB3946">
            <w:rPr>
              <w:color w:val="auto"/>
            </w:rPr>
            <w:t>. Dat betekent dat ze het beroep niet inhoudelijk z</w:t>
          </w:r>
          <w:r w:rsidRPr="00E862E1">
            <w:rPr>
              <w:color w:val="auto"/>
            </w:rPr>
            <w:t xml:space="preserve">al kunnen </w:t>
          </w:r>
          <w:r>
            <w:t>behandelen.</w:t>
          </w:r>
        </w:p>
      </w:sdtContent>
    </w:sdt>
    <w:p w:rsidRPr="00D4128D" w:rsidR="00A11E63" w:rsidP="00927856" w:rsidRDefault="00A11E63" w14:paraId="7DCABFBF" w14:textId="11E6E3E2">
      <w:pPr>
        <w:spacing w:before="200"/>
        <w:ind w:left="340"/>
        <w:jc w:val="both"/>
        <w:rPr>
          <w:shd w:val="clear" w:color="auto" w:fill="FFE599" w:themeFill="accent4" w:themeFillTint="66"/>
        </w:rPr>
      </w:pPr>
      <w:r w:rsidRPr="00893E3C">
        <w:t>We verwachten ook dat het beroep de redenen aangeeft waarom de definitieve uitsluiting betwist wordt.</w:t>
      </w:r>
      <w:r w:rsidRPr="00900BB7">
        <w:t xml:space="preserve"> </w:t>
      </w:r>
      <w:r w:rsidR="0033306D">
        <w:rPr>
          <w:lang w:val="nl-NL" w:eastAsia="nl-NL"/>
        </w:rPr>
        <w:t>Daarbij</w:t>
      </w:r>
      <w:r w:rsidRPr="00896612">
        <w:rPr>
          <w:lang w:val="nl-NL" w:eastAsia="nl-NL"/>
        </w:rPr>
        <w:t xml:space="preserve"> kunnen overtuigingsstukken toegevoegd worden.</w:t>
      </w:r>
    </w:p>
    <w:p w:rsidRPr="00E8059E" w:rsidR="00D51098" w:rsidRDefault="00A11E63" w14:paraId="346346F3" w14:textId="55D28574">
      <w:pPr>
        <w:pStyle w:val="Lijstalinea"/>
        <w:numPr>
          <w:ilvl w:val="0"/>
          <w:numId w:val="12"/>
        </w:numPr>
        <w:spacing w:after="200"/>
        <w:ind w:left="340" w:hanging="340"/>
        <w:contextualSpacing w:val="0"/>
        <w:jc w:val="both"/>
        <w:outlineLvl w:val="9"/>
        <w:rPr>
          <w:lang w:val="nl-NL" w:eastAsia="nl-NL"/>
        </w:rPr>
      </w:pPr>
      <w:r w:rsidRPr="000823BD">
        <w:rPr>
          <w:lang w:val="nl-NL" w:eastAsia="nl-NL"/>
        </w:rPr>
        <w:t xml:space="preserve">Wanneer het schoolbestuur een beroep ontvangt, </w:t>
      </w:r>
      <w:r w:rsidRPr="00802FB0">
        <w:rPr>
          <w:shd w:val="clear" w:color="auto" w:fill="FFFFFF" w:themeFill="background1"/>
          <w:lang w:val="nl-NL" w:eastAsia="nl-NL"/>
        </w:rPr>
        <w:t xml:space="preserve">zal het schoolbestuur of zijn afgevaardigde een beroepscommissie samenstellen. </w:t>
      </w:r>
      <w:r w:rsidRPr="00802FB0">
        <w:rPr>
          <w:szCs w:val="24"/>
          <w:shd w:val="clear" w:color="auto" w:fill="FFFFFF" w:themeFill="background1"/>
          <w:lang w:val="nl-NL" w:eastAsia="nl-NL"/>
        </w:rPr>
        <w:t xml:space="preserve">In de beroepscommissie zitten zowel </w:t>
      </w:r>
      <w:r w:rsidRPr="00802FB0" w:rsidR="00D321C7">
        <w:rPr>
          <w:szCs w:val="24"/>
          <w:shd w:val="clear" w:color="auto" w:fill="FFFFFF" w:themeFill="background1"/>
          <w:lang w:val="nl-NL" w:eastAsia="nl-NL"/>
        </w:rPr>
        <w:t>personen</w:t>
      </w:r>
      <w:r w:rsidRPr="00802FB0">
        <w:rPr>
          <w:szCs w:val="24"/>
          <w:shd w:val="clear" w:color="auto" w:fill="FFFFFF" w:themeFill="background1"/>
          <w:lang w:val="nl-NL" w:eastAsia="nl-NL"/>
        </w:rPr>
        <w:t xml:space="preserve"> die aan de school</w:t>
      </w:r>
      <w:r w:rsidRPr="000823BD">
        <w:rPr>
          <w:szCs w:val="24"/>
          <w:lang w:val="nl-NL" w:eastAsia="nl-NL"/>
        </w:rPr>
        <w:t xml:space="preserve"> of het schoolbestuur verbonden zijn als </w:t>
      </w:r>
      <w:r w:rsidR="00D321C7">
        <w:rPr>
          <w:szCs w:val="24"/>
          <w:lang w:val="nl-NL" w:eastAsia="nl-NL"/>
        </w:rPr>
        <w:t>personen</w:t>
      </w:r>
      <w:r w:rsidRPr="000823BD">
        <w:rPr>
          <w:szCs w:val="24"/>
          <w:lang w:val="nl-NL" w:eastAsia="nl-NL"/>
        </w:rPr>
        <w:t xml:space="preserve"> die dat niet zijn. Het gaat om een onafhankelijke commissie die </w:t>
      </w:r>
      <w:r w:rsidRPr="006E1C9D">
        <w:rPr>
          <w:rFonts w:eastAsiaTheme="minorHAnsi"/>
          <w:szCs w:val="24"/>
          <w:lang w:val="nl-NL" w:eastAsia="nl-NL"/>
        </w:rPr>
        <w:t>je</w:t>
      </w:r>
      <w:r w:rsidRPr="000823BD">
        <w:rPr>
          <w:szCs w:val="24"/>
          <w:lang w:val="nl-NL" w:eastAsia="nl-NL"/>
        </w:rPr>
        <w:t xml:space="preserve"> klacht grondig </w:t>
      </w:r>
      <w:r w:rsidR="008934A4">
        <w:rPr>
          <w:szCs w:val="24"/>
          <w:lang w:val="nl-NL" w:eastAsia="nl-NL"/>
        </w:rPr>
        <w:t>onderzoekt</w:t>
      </w:r>
      <w:r w:rsidRPr="000823BD">
        <w:rPr>
          <w:szCs w:val="24"/>
          <w:lang w:val="nl-NL" w:eastAsia="nl-NL"/>
        </w:rPr>
        <w:t>.</w:t>
      </w:r>
      <w:r w:rsidRPr="006E1C9D">
        <w:rPr>
          <w:szCs w:val="24"/>
          <w:lang w:val="nl-NL" w:eastAsia="nl-NL"/>
        </w:rPr>
        <w:t xml:space="preserve"> </w:t>
      </w:r>
      <w:r w:rsidRPr="006E1C9D">
        <w:rPr>
          <w:rFonts w:eastAsiaTheme="minorHAnsi"/>
          <w:szCs w:val="24"/>
          <w:lang w:val="nl-NL" w:eastAsia="nl-NL"/>
        </w:rPr>
        <w:t xml:space="preserve">De persoon die de definitieve uitsluiting heeft uitgesproken, </w:t>
      </w:r>
      <w:r w:rsidR="00992A53">
        <w:rPr>
          <w:rFonts w:eastAsiaTheme="minorHAnsi"/>
          <w:szCs w:val="24"/>
          <w:lang w:val="nl-NL" w:eastAsia="nl-NL"/>
        </w:rPr>
        <w:t>maakt</w:t>
      </w:r>
      <w:r w:rsidRPr="006E1C9D">
        <w:rPr>
          <w:rFonts w:eastAsiaTheme="minorHAnsi"/>
          <w:szCs w:val="24"/>
          <w:lang w:val="nl-NL" w:eastAsia="nl-NL"/>
        </w:rPr>
        <w:t xml:space="preserve"> nooit deel </w:t>
      </w:r>
      <w:r w:rsidR="00992A53">
        <w:rPr>
          <w:rFonts w:eastAsiaTheme="minorHAnsi"/>
          <w:szCs w:val="24"/>
          <w:lang w:val="nl-NL" w:eastAsia="nl-NL"/>
        </w:rPr>
        <w:t>uit</w:t>
      </w:r>
      <w:r w:rsidRPr="006E1C9D">
        <w:rPr>
          <w:rFonts w:eastAsiaTheme="minorHAnsi"/>
          <w:szCs w:val="24"/>
          <w:lang w:val="nl-NL" w:eastAsia="nl-NL"/>
        </w:rPr>
        <w:t xml:space="preserve"> van de beroepscommissie, maar </w:t>
      </w:r>
      <w:r w:rsidR="006229F8">
        <w:rPr>
          <w:rFonts w:eastAsiaTheme="minorHAnsi"/>
          <w:szCs w:val="24"/>
          <w:lang w:val="nl-NL" w:eastAsia="nl-NL"/>
        </w:rPr>
        <w:t>wordt</w:t>
      </w:r>
      <w:r w:rsidRPr="006E1C9D">
        <w:rPr>
          <w:rFonts w:eastAsiaTheme="minorHAnsi"/>
          <w:szCs w:val="24"/>
          <w:lang w:val="nl-NL" w:eastAsia="nl-NL"/>
        </w:rPr>
        <w:t xml:space="preserve"> wel gehoord.</w:t>
      </w:r>
    </w:p>
    <w:p w:rsidR="00D51098" w:rsidRDefault="00A11E63" w14:paraId="138CE5B7" w14:textId="0CDC134E">
      <w:pPr>
        <w:pStyle w:val="Lijstalinea"/>
        <w:numPr>
          <w:ilvl w:val="0"/>
          <w:numId w:val="12"/>
        </w:numPr>
        <w:spacing w:after="200"/>
        <w:ind w:left="340" w:hanging="340"/>
        <w:contextualSpacing w:val="0"/>
        <w:jc w:val="both"/>
        <w:outlineLvl w:val="9"/>
        <w:rPr>
          <w:rStyle w:val="OpsommingChar"/>
        </w:rPr>
      </w:pPr>
      <w:r w:rsidRPr="000823BD">
        <w:rPr>
          <w:lang w:val="nl-NL" w:eastAsia="nl-NL"/>
        </w:rPr>
        <w:t xml:space="preserve">De beroepscommissie </w:t>
      </w:r>
      <w:r w:rsidR="00E543BE">
        <w:rPr>
          <w:lang w:val="nl-NL" w:eastAsia="nl-NL"/>
        </w:rPr>
        <w:t>nodigt</w:t>
      </w:r>
      <w:r w:rsidRPr="000823BD">
        <w:rPr>
          <w:lang w:val="nl-NL" w:eastAsia="nl-NL"/>
        </w:rPr>
        <w:t xml:space="preserve"> </w:t>
      </w:r>
      <w:r w:rsidRPr="006E1C9D">
        <w:rPr>
          <w:rFonts w:eastAsiaTheme="minorHAnsi"/>
          <w:lang w:val="nl-NL" w:eastAsia="nl-NL"/>
        </w:rPr>
        <w:t>jou en je kind</w:t>
      </w:r>
      <w:r w:rsidRPr="000823BD">
        <w:rPr>
          <w:lang w:val="nl-NL" w:eastAsia="nl-NL"/>
        </w:rPr>
        <w:t xml:space="preserve"> uit voor een gesprek. </w:t>
      </w:r>
      <w:r w:rsidRPr="006E1C9D">
        <w:rPr>
          <w:rFonts w:eastAsiaTheme="minorHAnsi"/>
          <w:lang w:val="nl-NL" w:eastAsia="nl-NL"/>
        </w:rPr>
        <w:t xml:space="preserve">Je </w:t>
      </w:r>
      <w:r w:rsidR="008217A4">
        <w:rPr>
          <w:rFonts w:eastAsiaTheme="minorHAnsi"/>
          <w:lang w:val="nl-NL" w:eastAsia="nl-NL"/>
        </w:rPr>
        <w:t>kunt</w:t>
      </w:r>
      <w:r w:rsidRPr="006E1C9D">
        <w:rPr>
          <w:rFonts w:eastAsiaTheme="minorHAnsi"/>
          <w:lang w:val="nl-NL" w:eastAsia="nl-NL"/>
        </w:rPr>
        <w:t xml:space="preserve"> je</w:t>
      </w:r>
      <w:r>
        <w:rPr>
          <w:lang w:val="nl-NL" w:eastAsia="nl-NL"/>
        </w:rPr>
        <w:t xml:space="preserve"> </w:t>
      </w:r>
      <w:r w:rsidRPr="000823BD">
        <w:rPr>
          <w:lang w:val="nl-NL" w:eastAsia="nl-NL"/>
        </w:rPr>
        <w:t xml:space="preserve">daarbij laten bijstaan door een vertrouwenspersoon. In de brief met de uitnodiging </w:t>
      </w:r>
      <w:r w:rsidR="00B80276">
        <w:rPr>
          <w:lang w:val="nl-NL" w:eastAsia="nl-NL"/>
        </w:rPr>
        <w:t>staat</w:t>
      </w:r>
      <w:r w:rsidRPr="000823BD">
        <w:rPr>
          <w:lang w:val="nl-NL" w:eastAsia="nl-NL"/>
        </w:rPr>
        <w:t xml:space="preserve"> wie de leden van de beroepscommissie zijn. </w:t>
      </w:r>
      <w:r w:rsidRPr="00503D58">
        <w:rPr>
          <w:rStyle w:val="OpsommingChar"/>
        </w:rPr>
        <w:t>De samenstelling blijft ongewijzigd tijdens de verdere procedure, tenzij het door ziekte, overmacht of onverenigbaarheid noodzakelijk zou zijn om een plaatsvervanger aan te duiden.</w:t>
      </w:r>
    </w:p>
    <w:p w:rsidR="00D51098" w:rsidP="76270F20" w:rsidRDefault="717ACD0F" w14:paraId="261863CD" w14:textId="7F19481A">
      <w:pPr>
        <w:ind w:left="340"/>
        <w:jc w:val="both"/>
        <w:rPr>
          <w:rFonts w:eastAsia="Trebuchet MS" w:cs="Trebuchet MS"/>
          <w:highlight w:val="yellow"/>
        </w:rPr>
      </w:pPr>
      <w:r w:rsidRPr="76270F20">
        <w:rPr>
          <w:rStyle w:val="OpsommingChar"/>
          <w:rFonts w:eastAsiaTheme="minorEastAsia"/>
        </w:rPr>
        <w:t>Vóór de zitting kun je het tuchtdossier opnieuw inkijken.</w:t>
      </w:r>
      <w:r w:rsidRPr="76270F20" w:rsidR="13B00917">
        <w:rPr>
          <w:rStyle w:val="OpsommingChar"/>
          <w:rFonts w:eastAsiaTheme="minorEastAsia"/>
        </w:rPr>
        <w:t xml:space="preserve"> </w:t>
      </w:r>
      <w:r w:rsidRPr="76270F20" w:rsidR="13B00917">
        <w:rPr>
          <w:rStyle w:val="OpsommingChar"/>
          <w:rFonts w:eastAsiaTheme="minorEastAsia"/>
          <w:highlight w:val="yellow"/>
        </w:rPr>
        <w:t>H</w:t>
      </w:r>
      <w:r w:rsidRPr="76270F20" w:rsidR="13B00917">
        <w:rPr>
          <w:rFonts w:eastAsia="Trebuchet MS" w:cs="Trebuchet MS"/>
          <w:highlight w:val="yellow"/>
        </w:rPr>
        <w:t>et tuchtdossier wordt doorgegeven aan een personeelslid van de nieuwe school (die daarvoor gemandateerd is door het schoolbestuur).</w:t>
      </w:r>
    </w:p>
    <w:p w:rsidRPr="006B73DE" w:rsidR="00D51098" w:rsidP="00927856" w:rsidRDefault="717ACD0F" w14:paraId="6FF759DD" w14:textId="5C78876E">
      <w:pPr>
        <w:ind w:left="340"/>
        <w:jc w:val="both"/>
        <w:rPr>
          <w:lang w:val="nl-NL" w:eastAsia="nl-NL"/>
        </w:rPr>
      </w:pPr>
      <w:r w:rsidRPr="76270F20">
        <w:rPr>
          <w:lang w:val="nl-NL" w:eastAsia="nl-NL"/>
        </w:rPr>
        <w:t xml:space="preserve">Het gesprek gebeurt ten laatste </w:t>
      </w:r>
      <w:r w:rsidRPr="76270F20" w:rsidR="07890D27">
        <w:rPr>
          <w:lang w:val="nl-NL" w:eastAsia="nl-NL"/>
        </w:rPr>
        <w:t>10</w:t>
      </w:r>
      <w:r w:rsidRPr="76270F20">
        <w:rPr>
          <w:lang w:val="nl-NL" w:eastAsia="nl-NL"/>
        </w:rPr>
        <w:t xml:space="preserve"> dagen nadat het schoolbestuur het beroep heeft ontvangen. </w:t>
      </w:r>
      <w:r w:rsidRPr="76270F20" w:rsidR="18EB463E">
        <w:rPr>
          <w:rFonts w:eastAsia="Times New Roman" w:cs="Times New Roman"/>
          <w:lang w:val="nl-NL" w:eastAsia="nl-NL"/>
        </w:rPr>
        <w:t xml:space="preserve">Als het beroep is ingediend met een aangetekende brief, dan wordt die geacht de 3e dag na verzending te zijn ontvangen. De poststempel geldt als bewijs, zowel voor de verzending als voor de </w:t>
      </w:r>
      <w:r w:rsidR="18EB463E">
        <w:t xml:space="preserve">ontvangst. </w:t>
      </w:r>
      <w:r>
        <w:t xml:space="preserve">Het is enkel mogelijk om een gesprek te verzetten bij gewettigde reden of overmacht. </w:t>
      </w:r>
      <w:r w:rsidRPr="76270F20">
        <w:rPr>
          <w:lang w:val="nl-NL" w:eastAsia="nl-NL"/>
        </w:rPr>
        <w:t xml:space="preserve">De schoolvakanties schorten de termijn van </w:t>
      </w:r>
      <w:r w:rsidRPr="76270F20" w:rsidR="3C05C6AE">
        <w:rPr>
          <w:lang w:val="nl-NL" w:eastAsia="nl-NL"/>
        </w:rPr>
        <w:t>10</w:t>
      </w:r>
      <w:r w:rsidRPr="76270F20">
        <w:rPr>
          <w:lang w:val="nl-NL" w:eastAsia="nl-NL"/>
        </w:rPr>
        <w:t xml:space="preserve"> dagen op. </w:t>
      </w:r>
      <w:r w:rsidRPr="76270F20">
        <w:rPr>
          <w:rFonts w:eastAsia="Times New Roman" w:cs="Times New Roman"/>
          <w:lang w:val="nl-NL" w:eastAsia="nl-NL"/>
        </w:rPr>
        <w:t>Dat betekent dat schoolvakanties niet meetellen bij het berekenen van de termijn. De zitting van de beroepscommissie kan wel tijdens een schoolvakantie plaatsvinden.</w:t>
      </w:r>
    </w:p>
    <w:p w:rsidRPr="00204C0F" w:rsidR="00D51098" w:rsidRDefault="00A11E63" w14:paraId="40275531" w14:textId="1E74F9D4">
      <w:pPr>
        <w:pStyle w:val="Lijstalinea"/>
        <w:numPr>
          <w:ilvl w:val="0"/>
          <w:numId w:val="12"/>
        </w:numPr>
        <w:spacing w:after="200"/>
        <w:ind w:left="340" w:hanging="340"/>
        <w:contextualSpacing w:val="0"/>
        <w:jc w:val="both"/>
        <w:outlineLvl w:val="9"/>
        <w:rPr>
          <w:lang w:val="nl-NL" w:eastAsia="nl-NL"/>
        </w:rPr>
      </w:pPr>
      <w:r w:rsidRPr="002E5BA5">
        <w:rPr>
          <w:lang w:val="nl-NL" w:eastAsia="nl-NL"/>
        </w:rPr>
        <w:t xml:space="preserve">De beroepscommissie streeft in </w:t>
      </w:r>
      <w:r w:rsidR="00612130">
        <w:rPr>
          <w:lang w:val="nl-NL" w:eastAsia="nl-NL"/>
        </w:rPr>
        <w:t>haar</w:t>
      </w:r>
      <w:r w:rsidRPr="002E5BA5">
        <w:rPr>
          <w:lang w:val="nl-NL" w:eastAsia="nl-NL"/>
        </w:rPr>
        <w:t xml:space="preserve"> zitting naar een consensus. </w:t>
      </w:r>
      <w:r w:rsidRPr="00893E3C">
        <w:rPr>
          <w:lang w:val="nl-NL" w:eastAsia="nl-NL"/>
        </w:rPr>
        <w:t xml:space="preserve">Wanneer het toch tot een stemming komt, heeft de groep van </w:t>
      </w:r>
      <w:r w:rsidR="00902022">
        <w:rPr>
          <w:lang w:val="nl-NL" w:eastAsia="nl-NL"/>
        </w:rPr>
        <w:t>personen</w:t>
      </w:r>
      <w:r w:rsidRPr="00893E3C">
        <w:rPr>
          <w:lang w:val="nl-NL" w:eastAsia="nl-NL"/>
        </w:rPr>
        <w:t xml:space="preserve"> die aan de school of het schoolbestuur verbonden zijn even veel stemmen als de groep van </w:t>
      </w:r>
      <w:r w:rsidR="00902022">
        <w:rPr>
          <w:lang w:val="nl-NL" w:eastAsia="nl-NL"/>
        </w:rPr>
        <w:t>personen</w:t>
      </w:r>
      <w:r w:rsidRPr="00893E3C">
        <w:rPr>
          <w:lang w:val="nl-NL" w:eastAsia="nl-NL"/>
        </w:rPr>
        <w:t xml:space="preserve"> die dat niet zijn. De voorzitter is niet verbonden aan de school of het schoolbestuur. Wanneer er bij een stemming evenveel stemmen voor </w:t>
      </w:r>
      <w:r w:rsidRPr="00204C0F">
        <w:rPr>
          <w:lang w:val="nl-NL" w:eastAsia="nl-NL"/>
        </w:rPr>
        <w:t>als tegen zijn, geeft zijn stem de doorslag.</w:t>
      </w:r>
    </w:p>
    <w:p w:rsidRPr="00204C0F" w:rsidR="00A11E63" w:rsidRDefault="00A11E63" w14:paraId="245F9361" w14:textId="14A5A0FB">
      <w:pPr>
        <w:pStyle w:val="Lijstalinea"/>
        <w:numPr>
          <w:ilvl w:val="0"/>
          <w:numId w:val="12"/>
        </w:numPr>
        <w:spacing w:after="200"/>
        <w:ind w:left="340" w:hanging="340"/>
        <w:contextualSpacing w:val="0"/>
        <w:jc w:val="both"/>
        <w:outlineLvl w:val="9"/>
        <w:rPr>
          <w:lang w:val="nl-NL" w:eastAsia="nl-NL"/>
        </w:rPr>
      </w:pPr>
      <w:r w:rsidRPr="006E1C9D">
        <w:rPr>
          <w:rFonts w:eastAsiaTheme="minorHAnsi"/>
          <w:lang w:val="nl-NL" w:eastAsia="nl-NL"/>
        </w:rPr>
        <w:t xml:space="preserve">De beroepscommissie zal ofwel </w:t>
      </w:r>
      <w:r w:rsidRPr="00B476F4">
        <w:rPr>
          <w:rFonts w:eastAsiaTheme="minorHAnsi"/>
          <w:lang w:val="nl-NL" w:eastAsia="nl-NL"/>
        </w:rPr>
        <w:t xml:space="preserve">het beroep onontvankelijk </w:t>
      </w:r>
      <w:r w:rsidRPr="00B476F4" w:rsidR="00D46FA5">
        <w:rPr>
          <w:rFonts w:eastAsiaTheme="minorHAnsi"/>
          <w:lang w:val="nl-NL" w:eastAsia="nl-NL"/>
        </w:rPr>
        <w:t>verklaren</w:t>
      </w:r>
      <w:r w:rsidRPr="00B476F4">
        <w:rPr>
          <w:rFonts w:eastAsiaTheme="minorHAnsi"/>
          <w:lang w:val="nl-NL" w:eastAsia="nl-NL"/>
        </w:rPr>
        <w:t xml:space="preserve">, ofwel de definitieve uitsluiting bevestigen of vernietigen. </w:t>
      </w:r>
      <w:r w:rsidRPr="00B476F4">
        <w:rPr>
          <w:lang w:val="nl-NL" w:eastAsia="nl-NL"/>
        </w:rPr>
        <w:t>De voorzitter</w:t>
      </w:r>
      <w:r w:rsidRPr="00204C0F">
        <w:rPr>
          <w:lang w:val="nl-NL" w:eastAsia="nl-NL"/>
        </w:rPr>
        <w:t xml:space="preserve"> van de beroepscommissie </w:t>
      </w:r>
      <w:r w:rsidR="006E17FC">
        <w:rPr>
          <w:lang w:val="nl-NL" w:eastAsia="nl-NL"/>
        </w:rPr>
        <w:t>deelt</w:t>
      </w:r>
      <w:r w:rsidRPr="006E1C9D">
        <w:rPr>
          <w:rFonts w:eastAsiaTheme="minorHAnsi"/>
          <w:lang w:val="nl-NL" w:eastAsia="nl-NL"/>
        </w:rPr>
        <w:t xml:space="preserve"> </w:t>
      </w:r>
      <w:r w:rsidRPr="00204C0F">
        <w:rPr>
          <w:lang w:val="nl-NL" w:eastAsia="nl-NL"/>
        </w:rPr>
        <w:t xml:space="preserve">de </w:t>
      </w:r>
      <w:r w:rsidRPr="00204C0F">
        <w:rPr>
          <w:lang w:val="nl-NL" w:eastAsia="nl-NL"/>
        </w:rPr>
        <w:t xml:space="preserve">gemotiveerde beslissing binnen een termijn van </w:t>
      </w:r>
      <w:r w:rsidR="00C46E51">
        <w:rPr>
          <w:lang w:val="nl-NL" w:eastAsia="nl-NL"/>
        </w:rPr>
        <w:t>5</w:t>
      </w:r>
      <w:r w:rsidRPr="00204C0F">
        <w:rPr>
          <w:lang w:val="nl-NL" w:eastAsia="nl-NL"/>
        </w:rPr>
        <w:t xml:space="preserve"> dagen met een aangetekende brief mee. De beslissing is bindend voor alle partijen.</w:t>
      </w:r>
    </w:p>
    <w:p w:rsidRPr="009C1A1A" w:rsidR="00A11E63" w:rsidP="00927856" w:rsidRDefault="717ACD0F" w14:paraId="01A5BD6B" w14:textId="27394571">
      <w:pPr>
        <w:jc w:val="both"/>
      </w:pPr>
      <w:r w:rsidRPr="76270F20">
        <w:rPr>
          <w:rFonts w:eastAsia="Times New Roman" w:cs="Times New Roman"/>
          <w:lang w:val="nl-NL" w:eastAsia="nl-NL"/>
        </w:rPr>
        <w:t>Het beroep schort de uitvoering van de beslissing tot definitieve uitsluiting niet op. Dat betekent dat ook tijdens de beroepsprocedure de tuchtmaatregel van kracht blijft.</w:t>
      </w:r>
    </w:p>
    <w:p w:rsidR="717ACD0F" w:rsidP="76270F20" w:rsidRDefault="717ACD0F" w14:paraId="56EFCD16" w14:textId="5A94E07D">
      <w:pPr>
        <w:pStyle w:val="Kop3"/>
        <w:jc w:val="both"/>
        <w:rPr>
          <w:rFonts w:eastAsia="Times New Roman" w:cs="Times New Roman"/>
          <w:highlight w:val="yellow"/>
          <w:lang w:val="nl-NL" w:eastAsia="nl-NL"/>
        </w:rPr>
      </w:pPr>
      <w:bookmarkStart w:name="_Ref60926899" w:id="101"/>
      <w:r w:rsidRPr="76270F20">
        <w:rPr>
          <w:highlight w:val="yellow"/>
        </w:rPr>
        <w:t>Beroepsprocedure niet-uitreiken getuigschrift basisonderwijs</w:t>
      </w:r>
      <w:r w:rsidRPr="76270F20" w:rsidR="047DEB02">
        <w:rPr>
          <w:highlight w:val="yellow"/>
        </w:rPr>
        <w:t xml:space="preserve"> en b</w:t>
      </w:r>
      <w:bookmarkEnd w:id="101"/>
      <w:r w:rsidRPr="76270F20" w:rsidR="21D97BDB">
        <w:rPr>
          <w:rFonts w:eastAsia="Times New Roman" w:cs="Times New Roman"/>
          <w:highlight w:val="yellow"/>
          <w:lang w:val="nl-NL" w:eastAsia="nl-NL"/>
        </w:rPr>
        <w:t>eroepsprocedure niet met vrucht beëindigen van het kleuteronderwijs/niet doorstromen naar het lager onderwijs</w:t>
      </w:r>
      <w:r w:rsidRPr="76270F20" w:rsidR="21D97BDB">
        <w:rPr>
          <w:rFonts w:eastAsia="Times New Roman" w:cs="Times New Roman"/>
          <w:lang w:val="nl-NL" w:eastAsia="nl-NL"/>
        </w:rPr>
        <w:t xml:space="preserve"> </w:t>
      </w:r>
    </w:p>
    <w:p w:rsidR="21D97BDB" w:rsidP="76270F20" w:rsidRDefault="21D97BDB" w14:paraId="13F14FED" w14:textId="65FFEF9D">
      <w:pPr>
        <w:jc w:val="both"/>
        <w:rPr>
          <w:rFonts w:eastAsia="Times New Roman" w:cs="Times New Roman"/>
          <w:highlight w:val="yellow"/>
          <w:lang w:val="nl-NL" w:eastAsia="nl-NL"/>
        </w:rPr>
      </w:pPr>
      <w:r w:rsidRPr="76270F20">
        <w:rPr>
          <w:rFonts w:eastAsia="Times New Roman" w:cs="Times New Roman"/>
          <w:highlight w:val="yellow"/>
          <w:lang w:val="nl-NL" w:eastAsia="nl-NL"/>
        </w:rPr>
        <w:t>Onderwijsdecreet XXXVI hervormt de overgang van gewoon kleuteronderwijs naar lager onderwijs.</w:t>
      </w:r>
      <w:r w:rsidRPr="76270F20">
        <w:rPr>
          <w:rFonts w:eastAsia="Times New Roman" w:cs="Times New Roman"/>
          <w:lang w:val="nl-NL" w:eastAsia="nl-NL"/>
        </w:rPr>
        <w:t xml:space="preserve"> </w:t>
      </w:r>
      <w:r w:rsidRPr="76270F20">
        <w:rPr>
          <w:rFonts w:eastAsia="Times New Roman" w:cs="Times New Roman"/>
          <w:highlight w:val="yellow"/>
          <w:lang w:val="nl-NL" w:eastAsia="nl-NL"/>
        </w:rPr>
        <w:t>De klassenraden krijgen meer beslissingsbevoegdheid. Dat heeft als gevolg dat er een mogelijkheid</w:t>
      </w:r>
      <w:r w:rsidRPr="76270F20">
        <w:rPr>
          <w:rFonts w:eastAsia="Times New Roman" w:cs="Times New Roman"/>
          <w:lang w:val="nl-NL" w:eastAsia="nl-NL"/>
        </w:rPr>
        <w:t xml:space="preserve"> </w:t>
      </w:r>
      <w:r w:rsidRPr="76270F20">
        <w:rPr>
          <w:rFonts w:eastAsia="Times New Roman" w:cs="Times New Roman"/>
          <w:highlight w:val="yellow"/>
          <w:lang w:val="nl-NL" w:eastAsia="nl-NL"/>
        </w:rPr>
        <w:t>tot beroep wordt geïnstalleerd voor ouders wanneer een kleuter het kleuteronderwijs niet met</w:t>
      </w:r>
      <w:r w:rsidRPr="76270F20">
        <w:rPr>
          <w:rFonts w:eastAsia="Times New Roman" w:cs="Times New Roman"/>
          <w:lang w:val="nl-NL" w:eastAsia="nl-NL"/>
        </w:rPr>
        <w:t xml:space="preserve"> </w:t>
      </w:r>
      <w:r w:rsidRPr="76270F20">
        <w:rPr>
          <w:rFonts w:eastAsia="Times New Roman" w:cs="Times New Roman"/>
          <w:highlight w:val="yellow"/>
          <w:lang w:val="nl-NL" w:eastAsia="nl-NL"/>
        </w:rPr>
        <w:t>vrucht heeft beëindigd of wanneer een kleuter met een IAC-verslag niet mag doorstromen naar het</w:t>
      </w:r>
      <w:r w:rsidRPr="76270F20">
        <w:rPr>
          <w:rFonts w:eastAsia="Times New Roman" w:cs="Times New Roman"/>
          <w:lang w:val="nl-NL" w:eastAsia="nl-NL"/>
        </w:rPr>
        <w:t xml:space="preserve"> </w:t>
      </w:r>
      <w:r w:rsidRPr="76270F20">
        <w:rPr>
          <w:rFonts w:eastAsia="Times New Roman" w:cs="Times New Roman"/>
          <w:highlight w:val="yellow"/>
          <w:lang w:val="nl-NL" w:eastAsia="nl-NL"/>
        </w:rPr>
        <w:t>gewoon lager onderwijs. Die beroepsprocedure verloopt analoog aan het beroep tegen het niet-uitreiken van het getuigschrift basisonderwijs</w:t>
      </w:r>
      <w:r w:rsidRPr="76270F20" w:rsidR="5476332E">
        <w:rPr>
          <w:rFonts w:eastAsia="Times New Roman" w:cs="Times New Roman"/>
          <w:highlight w:val="yellow"/>
          <w:lang w:val="nl-NL" w:eastAsia="nl-NL"/>
        </w:rPr>
        <w:t>.</w:t>
      </w:r>
    </w:p>
    <w:p w:rsidR="76270F20" w:rsidP="76270F20" w:rsidRDefault="76270F20" w14:paraId="0D44285F" w14:textId="60493F14"/>
    <w:p w:rsidR="00A11E63" w:rsidP="00927856" w:rsidRDefault="00A11E63" w14:paraId="63A1130E" w14:textId="49FDA26D">
      <w:pPr>
        <w:jc w:val="both"/>
        <w:rPr>
          <w:lang w:val="nl-NL" w:eastAsia="nl-NL"/>
        </w:rPr>
      </w:pPr>
      <w:proofErr w:type="gramStart"/>
      <w:r w:rsidRPr="008869D3">
        <w:rPr>
          <w:lang w:val="nl-NL" w:eastAsia="nl-NL"/>
        </w:rPr>
        <w:t>Indien</w:t>
      </w:r>
      <w:proofErr w:type="gramEnd"/>
      <w:r w:rsidRPr="008869D3">
        <w:rPr>
          <w:lang w:val="nl-NL" w:eastAsia="nl-NL"/>
        </w:rPr>
        <w:t xml:space="preserve"> je niet akkoord </w:t>
      </w:r>
      <w:r w:rsidR="005D6DF5">
        <w:rPr>
          <w:lang w:val="nl-NL" w:eastAsia="nl-NL"/>
        </w:rPr>
        <w:t>gaat</w:t>
      </w:r>
      <w:r w:rsidRPr="008869D3">
        <w:rPr>
          <w:lang w:val="nl-NL" w:eastAsia="nl-NL"/>
        </w:rPr>
        <w:t xml:space="preserve"> met het niet-toekennen van het getuigschrift basisonderwijs, </w:t>
      </w:r>
      <w:r w:rsidR="004A4250">
        <w:rPr>
          <w:lang w:val="nl-NL" w:eastAsia="nl-NL"/>
        </w:rPr>
        <w:t>kun</w:t>
      </w:r>
      <w:r w:rsidRPr="008869D3">
        <w:rPr>
          <w:lang w:val="nl-NL" w:eastAsia="nl-NL"/>
        </w:rPr>
        <w:t xml:space="preserve"> je beroep instellen. </w:t>
      </w:r>
      <w:r w:rsidR="00B52F6F">
        <w:rPr>
          <w:lang w:val="nl-NL" w:eastAsia="nl-NL"/>
        </w:rPr>
        <w:t>De</w:t>
      </w:r>
      <w:r w:rsidRPr="008869D3">
        <w:rPr>
          <w:lang w:val="nl-NL" w:eastAsia="nl-NL"/>
        </w:rPr>
        <w:t xml:space="preserve"> beroepsprocedure </w:t>
      </w:r>
      <w:r w:rsidR="008D3964">
        <w:rPr>
          <w:lang w:val="nl-NL" w:eastAsia="nl-NL"/>
        </w:rPr>
        <w:t>lichten we</w:t>
      </w:r>
      <w:r w:rsidRPr="008869D3">
        <w:rPr>
          <w:lang w:val="nl-NL" w:eastAsia="nl-NL"/>
        </w:rPr>
        <w:t xml:space="preserve"> hieronder </w:t>
      </w:r>
      <w:r w:rsidR="008D3964">
        <w:rPr>
          <w:lang w:val="nl-NL" w:eastAsia="nl-NL"/>
        </w:rPr>
        <w:t>toe</w:t>
      </w:r>
      <w:r w:rsidRPr="008869D3">
        <w:rPr>
          <w:lang w:val="nl-NL" w:eastAsia="nl-NL"/>
        </w:rPr>
        <w:t>.</w:t>
      </w:r>
    </w:p>
    <w:p w:rsidRPr="00F501DF" w:rsidR="00A11E63" w:rsidP="00927856" w:rsidRDefault="00A11E63" w14:paraId="3564E730" w14:textId="77777777">
      <w:pPr>
        <w:jc w:val="both"/>
        <w:rPr>
          <w:i/>
          <w:iCs/>
          <w:lang w:val="nl-NL" w:eastAsia="nl-NL"/>
        </w:rPr>
      </w:pPr>
      <w:r w:rsidRPr="00F501DF">
        <w:rPr>
          <w:i/>
          <w:iCs/>
          <w:lang w:val="nl-NL" w:eastAsia="nl-NL"/>
        </w:rPr>
        <w:t>Let op:</w:t>
      </w:r>
    </w:p>
    <w:p w:rsidRPr="00CB499D" w:rsidR="00A11E63" w:rsidP="00927856" w:rsidRDefault="00A11E63" w14:paraId="7B05F3E0" w14:textId="77777777">
      <w:pPr>
        <w:pStyle w:val="Opsomming"/>
        <w:jc w:val="both"/>
        <w:rPr>
          <w:i/>
          <w:iCs/>
        </w:rPr>
      </w:pPr>
      <w:r w:rsidRPr="00CB499D">
        <w:rPr>
          <w:i/>
          <w:iCs/>
        </w:rPr>
        <w:t>Wanneer we in dit punt spreken over ‘dagen’, bedoelen we telkens alle dagen (zaterdagen, zondagen, wettelijke feestdagen en 11 juli niet meegerekend).</w:t>
      </w:r>
    </w:p>
    <w:p w:rsidRPr="00CB499D" w:rsidR="00A11E63" w:rsidP="00927856" w:rsidRDefault="00A11E63" w14:paraId="2E69D79B" w14:textId="77777777">
      <w:pPr>
        <w:pStyle w:val="Opsomming"/>
        <w:jc w:val="both"/>
        <w:rPr>
          <w:i/>
          <w:iCs/>
        </w:rPr>
      </w:pPr>
      <w:r w:rsidRPr="00CB499D">
        <w:rPr>
          <w:i/>
          <w:iCs/>
        </w:rPr>
        <w:t>Wanneer we spreken over directie, hebben we het over de directeur of zijn afgevaardigde.</w:t>
      </w:r>
    </w:p>
    <w:p w:rsidRPr="00C05DEC" w:rsidR="008C0BA7" w:rsidRDefault="00A11E63" w14:paraId="224F0B49" w14:textId="72E8B670">
      <w:pPr>
        <w:pStyle w:val="Lijstalinea"/>
        <w:numPr>
          <w:ilvl w:val="0"/>
          <w:numId w:val="10"/>
        </w:numPr>
        <w:spacing w:after="200"/>
        <w:ind w:left="340" w:hanging="340"/>
        <w:contextualSpacing w:val="0"/>
        <w:jc w:val="both"/>
        <w:outlineLvl w:val="9"/>
        <w:rPr>
          <w:lang w:val="nl-NL" w:eastAsia="nl-NL"/>
        </w:rPr>
      </w:pPr>
      <w:r w:rsidRPr="006E1C9D">
        <w:rPr>
          <w:lang w:val="nl-NL" w:eastAsia="nl-NL"/>
        </w:rPr>
        <w:t>Je vraagt</w:t>
      </w:r>
      <w:r w:rsidRPr="000823BD">
        <w:rPr>
          <w:lang w:val="nl-NL" w:eastAsia="nl-NL"/>
        </w:rPr>
        <w:t xml:space="preserve"> binnen </w:t>
      </w:r>
      <w:r w:rsidR="00A20A12">
        <w:rPr>
          <w:lang w:val="nl-NL" w:eastAsia="nl-NL"/>
        </w:rPr>
        <w:t>3</w:t>
      </w:r>
      <w:r w:rsidRPr="000823BD">
        <w:rPr>
          <w:lang w:val="nl-NL" w:eastAsia="nl-NL"/>
        </w:rPr>
        <w:t xml:space="preserve"> dagen na ontvangst van de beslissing tot het niet uitreiken van het getuigschrift basisonderwijs, een </w:t>
      </w:r>
      <w:r w:rsidRPr="00D002F0">
        <w:rPr>
          <w:lang w:val="nl-NL" w:eastAsia="nl-NL"/>
        </w:rPr>
        <w:t>overleg</w:t>
      </w:r>
      <w:r w:rsidRPr="000823BD">
        <w:rPr>
          <w:lang w:val="nl-NL" w:eastAsia="nl-NL"/>
        </w:rPr>
        <w:t xml:space="preserve"> aan bij de direct</w:t>
      </w:r>
      <w:r>
        <w:rPr>
          <w:lang w:val="nl-NL" w:eastAsia="nl-NL"/>
        </w:rPr>
        <w:t>ie</w:t>
      </w:r>
      <w:r w:rsidRPr="00C05DEC">
        <w:rPr>
          <w:lang w:val="nl-NL" w:eastAsia="nl-NL"/>
        </w:rPr>
        <w:t xml:space="preserve">. </w:t>
      </w:r>
      <w:r w:rsidRPr="002A59EC" w:rsidR="00D71619">
        <w:rPr>
          <w:lang w:val="nl-NL" w:eastAsia="nl-NL"/>
        </w:rPr>
        <w:t>Bij de kennisgeving van de beslissing informeren</w:t>
      </w:r>
      <w:r w:rsidRPr="002A59EC" w:rsidR="00154AC1">
        <w:rPr>
          <w:lang w:val="nl-NL" w:eastAsia="nl-NL"/>
        </w:rPr>
        <w:t xml:space="preserve"> we je over deze mogelijkheid en de wijze waarop je dit gesprek aanvraagt.</w:t>
      </w:r>
      <w:r w:rsidR="00154AC1">
        <w:rPr>
          <w:lang w:val="nl-NL" w:eastAsia="nl-NL"/>
        </w:rPr>
        <w:t xml:space="preserve"> </w:t>
      </w:r>
      <w:r w:rsidR="00520B17">
        <w:rPr>
          <w:lang w:val="nl-NL" w:eastAsia="nl-NL"/>
        </w:rPr>
        <w:t>Dat</w:t>
      </w:r>
      <w:r w:rsidRPr="00C05DEC">
        <w:rPr>
          <w:lang w:val="nl-NL" w:eastAsia="nl-NL"/>
        </w:rPr>
        <w:t xml:space="preserve"> gesprek is niet hetzelfde als het oudercontact. Je moet </w:t>
      </w:r>
      <w:r w:rsidR="00361E86">
        <w:rPr>
          <w:lang w:val="nl-NL" w:eastAsia="nl-NL"/>
        </w:rPr>
        <w:t>dat</w:t>
      </w:r>
      <w:r w:rsidRPr="00C05DEC">
        <w:rPr>
          <w:lang w:val="nl-NL" w:eastAsia="nl-NL"/>
        </w:rPr>
        <w:t xml:space="preserve"> gesprek schriftelijk aanvragen</w:t>
      </w:r>
      <w:r w:rsidR="002A59EC">
        <w:rPr>
          <w:lang w:val="nl-NL" w:eastAsia="nl-NL"/>
        </w:rPr>
        <w:t>.</w:t>
      </w:r>
      <w:r w:rsidRPr="00C05DEC">
        <w:rPr>
          <w:lang w:val="nl-NL" w:eastAsia="nl-NL"/>
        </w:rPr>
        <w:t xml:space="preserve"> </w:t>
      </w:r>
      <w:r w:rsidRPr="006E1C9D">
        <w:rPr>
          <w:lang w:val="nl-NL" w:eastAsia="nl-NL"/>
        </w:rPr>
        <w:t>Je krijgt een uitnodiging die de afspraak bevestigt.</w:t>
      </w:r>
      <w:r w:rsidR="00735C41">
        <w:rPr>
          <w:lang w:val="nl-NL" w:eastAsia="nl-NL"/>
        </w:rPr>
        <w:t xml:space="preserve"> </w:t>
      </w:r>
      <w:r w:rsidRPr="0002518A" w:rsidR="00735C41">
        <w:rPr>
          <w:lang w:val="nl-NL" w:eastAsia="nl-NL"/>
        </w:rPr>
        <w:t>Let op: als het gesprek na het verstrijken van de termijn wordt aangevraagd, kunnen we niet meer op die vraag ingaan.</w:t>
      </w:r>
    </w:p>
    <w:p w:rsidR="008C0BA7" w:rsidRDefault="00CE1271" w14:paraId="02B02C03" w14:textId="5A0BD7E3">
      <w:pPr>
        <w:pStyle w:val="Lijstalinea"/>
        <w:numPr>
          <w:ilvl w:val="0"/>
          <w:numId w:val="10"/>
        </w:numPr>
        <w:spacing w:after="200"/>
        <w:ind w:left="340" w:hanging="340"/>
        <w:contextualSpacing w:val="0"/>
        <w:jc w:val="both"/>
        <w:outlineLvl w:val="9"/>
        <w:rPr>
          <w:lang w:val="nl-NL" w:eastAsia="nl-NL"/>
        </w:rPr>
      </w:pPr>
      <w:r>
        <w:rPr>
          <w:lang w:val="nl-NL" w:eastAsia="nl-NL"/>
        </w:rPr>
        <w:t>Dat</w:t>
      </w:r>
      <w:r w:rsidRPr="00D864D9" w:rsidR="00A11E63">
        <w:rPr>
          <w:lang w:val="nl-NL" w:eastAsia="nl-NL"/>
        </w:rPr>
        <w:t xml:space="preserve"> verplicht overleg met de direct</w:t>
      </w:r>
      <w:r w:rsidR="00A11E63">
        <w:rPr>
          <w:lang w:val="nl-NL" w:eastAsia="nl-NL"/>
        </w:rPr>
        <w:t>ie</w:t>
      </w:r>
      <w:r w:rsidRPr="00D864D9" w:rsidR="00A11E63">
        <w:rPr>
          <w:lang w:val="nl-NL" w:eastAsia="nl-NL"/>
        </w:rPr>
        <w:t xml:space="preserve"> vindt plaats ten laatste d</w:t>
      </w:r>
      <w:r w:rsidR="00A11E63">
        <w:rPr>
          <w:lang w:val="nl-NL" w:eastAsia="nl-NL"/>
        </w:rPr>
        <w:t xml:space="preserve">e </w:t>
      </w:r>
      <w:r w:rsidR="007E68DF">
        <w:rPr>
          <w:lang w:val="nl-NL" w:eastAsia="nl-NL"/>
        </w:rPr>
        <w:t>6de</w:t>
      </w:r>
      <w:r w:rsidR="00A11E63">
        <w:rPr>
          <w:lang w:val="nl-NL" w:eastAsia="nl-NL"/>
        </w:rPr>
        <w:t xml:space="preserve"> dag na de dag waarop </w:t>
      </w:r>
      <w:r w:rsidRPr="002A7E1A" w:rsidR="00A11E63">
        <w:rPr>
          <w:lang w:val="nl-NL" w:eastAsia="nl-NL"/>
        </w:rPr>
        <w:t>je de beslissing hebt ontvangen dat het getuigschrift niet wordt uitgereikt aan je kind</w:t>
      </w:r>
      <w:r w:rsidR="00A11E63">
        <w:rPr>
          <w:lang w:val="nl-NL" w:eastAsia="nl-NL"/>
        </w:rPr>
        <w:t>.</w:t>
      </w:r>
      <w:r w:rsidRPr="00462322" w:rsidR="00A11E63">
        <w:t xml:space="preserve"> </w:t>
      </w:r>
      <w:r w:rsidRPr="0028683A" w:rsidR="00A11E63">
        <w:rPr>
          <w:lang w:val="nl-NL" w:eastAsia="nl-NL"/>
        </w:rPr>
        <w:t xml:space="preserve">Tijdens </w:t>
      </w:r>
      <w:r w:rsidRPr="0028683A" w:rsidR="002C7DF2">
        <w:rPr>
          <w:lang w:val="nl-NL" w:eastAsia="nl-NL"/>
        </w:rPr>
        <w:t>dat</w:t>
      </w:r>
      <w:r w:rsidRPr="0028683A" w:rsidR="00A11E63">
        <w:rPr>
          <w:lang w:val="nl-NL" w:eastAsia="nl-NL"/>
        </w:rPr>
        <w:t xml:space="preserve"> gesprek krijg je de kans om je bezwaren te uiten. De directie verduidelijkt </w:t>
      </w:r>
      <w:r w:rsidRPr="0028683A" w:rsidR="003A2863">
        <w:rPr>
          <w:lang w:val="nl-NL" w:eastAsia="nl-NL"/>
        </w:rPr>
        <w:t>via</w:t>
      </w:r>
      <w:r w:rsidRPr="0028683A" w:rsidR="00A11E63">
        <w:rPr>
          <w:lang w:val="nl-NL" w:eastAsia="nl-NL"/>
        </w:rPr>
        <w:t xml:space="preserve"> het dossier van je kind op basis van welke gegevens de klassenraad zijn beslissing heeft genomen. </w:t>
      </w:r>
      <w:r w:rsidRPr="0028683A" w:rsidR="002771D4">
        <w:rPr>
          <w:lang w:val="nl-NL" w:eastAsia="nl-NL"/>
        </w:rPr>
        <w:t xml:space="preserve">We maken een verslag van </w:t>
      </w:r>
      <w:r w:rsidRPr="0028683A" w:rsidR="00AA5B52">
        <w:rPr>
          <w:lang w:val="nl-NL" w:eastAsia="nl-NL"/>
        </w:rPr>
        <w:t>dat</w:t>
      </w:r>
      <w:r w:rsidRPr="0028683A" w:rsidR="002771D4">
        <w:rPr>
          <w:lang w:val="nl-NL" w:eastAsia="nl-NL"/>
        </w:rPr>
        <w:t xml:space="preserve"> overleg</w:t>
      </w:r>
      <w:r w:rsidRPr="0028683A" w:rsidR="00A11E63">
        <w:rPr>
          <w:lang w:val="nl-NL" w:eastAsia="nl-NL"/>
        </w:rPr>
        <w:t>.</w:t>
      </w:r>
    </w:p>
    <w:p w:rsidRPr="0028683A" w:rsidR="00694E1F" w:rsidP="004622A2" w:rsidRDefault="00694E1F" w14:paraId="26B5FEDE" w14:textId="77777777">
      <w:pPr>
        <w:pStyle w:val="Lijstalinea"/>
        <w:numPr>
          <w:ilvl w:val="0"/>
          <w:numId w:val="0"/>
        </w:numPr>
        <w:spacing w:after="200"/>
        <w:ind w:left="340"/>
        <w:contextualSpacing w:val="0"/>
        <w:outlineLvl w:val="9"/>
        <w:rPr>
          <w:lang w:val="nl-NL" w:eastAsia="nl-NL"/>
        </w:rPr>
      </w:pPr>
      <w:r w:rsidRPr="005124E9">
        <w:rPr>
          <w:lang w:val="nl-NL" w:eastAsia="nl-NL"/>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rsidRPr="00B275C2" w:rsidR="00A11E63" w:rsidRDefault="00A11E63" w14:paraId="390E6EFA" w14:textId="170217C7">
      <w:pPr>
        <w:pStyle w:val="Lijstalinea"/>
        <w:numPr>
          <w:ilvl w:val="0"/>
          <w:numId w:val="10"/>
        </w:numPr>
        <w:spacing w:after="0"/>
        <w:ind w:left="340" w:hanging="340"/>
        <w:jc w:val="both"/>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deelt het resultaat van </w:t>
      </w:r>
      <w:r w:rsidR="00A82AB2">
        <w:rPr>
          <w:lang w:val="nl-NL" w:eastAsia="nl-NL"/>
        </w:rPr>
        <w:t>dat</w:t>
      </w:r>
      <w:r w:rsidRPr="002A7E1A">
        <w:rPr>
          <w:lang w:val="nl-NL" w:eastAsia="nl-NL"/>
        </w:rPr>
        <w:t xml:space="preserve"> overleg met een aangetekende brief aan je mee. Er zijn twee mogelijkheden:</w:t>
      </w:r>
    </w:p>
    <w:p w:rsidRPr="00B275C2" w:rsidR="00A11E63" w:rsidRDefault="00A11E63" w14:paraId="79C43280" w14:textId="0BC5AAA4">
      <w:pPr>
        <w:pStyle w:val="Lijstalinea"/>
        <w:numPr>
          <w:ilvl w:val="0"/>
          <w:numId w:val="11"/>
        </w:numPr>
        <w:spacing w:after="0"/>
        <w:ind w:left="680" w:hanging="340"/>
        <w:jc w:val="both"/>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geen nieuwe bijeenkomst van de klassenraad rechtvaardigen</w:t>
      </w:r>
      <w:r w:rsidR="007A755F">
        <w:rPr>
          <w:lang w:val="nl-NL" w:eastAsia="nl-NL"/>
        </w:rPr>
        <w:t>;</w:t>
      </w:r>
    </w:p>
    <w:p w:rsidRPr="00B275C2" w:rsidR="008C0BA7" w:rsidRDefault="00A11E63" w14:paraId="09858B39" w14:textId="716B3774">
      <w:pPr>
        <w:pStyle w:val="Lijstalinea"/>
        <w:numPr>
          <w:ilvl w:val="0"/>
          <w:numId w:val="11"/>
        </w:numPr>
        <w:spacing w:after="200"/>
        <w:ind w:left="680" w:hanging="340"/>
        <w:contextualSpacing w:val="0"/>
        <w:jc w:val="both"/>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het overwegen waard zijn. In dat geval </w:t>
      </w:r>
      <w:r w:rsidR="000E7941">
        <w:rPr>
          <w:lang w:val="nl-NL" w:eastAsia="nl-NL"/>
        </w:rPr>
        <w:t>roept</w:t>
      </w:r>
      <w:r w:rsidR="00956070">
        <w:rPr>
          <w:lang w:val="nl-NL" w:eastAsia="nl-NL"/>
        </w:rPr>
        <w:t xml:space="preserve"> ze</w:t>
      </w:r>
      <w:r w:rsidRPr="002A7E1A">
        <w:rPr>
          <w:lang w:val="nl-NL" w:eastAsia="nl-NL"/>
        </w:rPr>
        <w:t xml:space="preserve"> de klassenraad zo snel mogelijk samen om de betwiste beslissing opnieuw te overwegen. </w:t>
      </w:r>
      <w:r w:rsidRPr="006E1C9D">
        <w:rPr>
          <w:lang w:val="nl-NL" w:eastAsia="nl-NL"/>
        </w:rPr>
        <w:t>Je ontvangt</w:t>
      </w:r>
      <w:r w:rsidRPr="002A7E1A">
        <w:rPr>
          <w:lang w:val="nl-NL" w:eastAsia="nl-NL"/>
        </w:rPr>
        <w:t xml:space="preserve"> per aangetekende brief het resultaat van die vergadering.</w:t>
      </w:r>
    </w:p>
    <w:p w:rsidRPr="002A59EC" w:rsidR="00A34E3B" w:rsidRDefault="00A11E63" w14:paraId="4F1F86EA" w14:textId="77777777">
      <w:pPr>
        <w:pStyle w:val="Lijstalinea"/>
        <w:numPr>
          <w:ilvl w:val="0"/>
          <w:numId w:val="10"/>
        </w:numPr>
        <w:spacing w:after="0"/>
        <w:ind w:left="340" w:hanging="340"/>
        <w:jc w:val="both"/>
        <w:outlineLvl w:val="9"/>
        <w:rPr>
          <w:lang w:val="nl-NL" w:eastAsia="nl-NL"/>
        </w:rPr>
      </w:pPr>
      <w:r w:rsidRPr="006E1C9D">
        <w:rPr>
          <w:lang w:val="nl-NL" w:eastAsia="nl-NL"/>
        </w:rPr>
        <w:t>Als je het niet eens bent met de beslissing van de direct</w:t>
      </w:r>
      <w:r>
        <w:rPr>
          <w:lang w:val="nl-NL" w:eastAsia="nl-NL"/>
        </w:rPr>
        <w:t>ie</w:t>
      </w:r>
      <w:r w:rsidRPr="006E1C9D">
        <w:rPr>
          <w:lang w:val="nl-NL" w:eastAsia="nl-NL"/>
        </w:rPr>
        <w:t xml:space="preserve"> of de beslissing van de nieuwe klassenraad, dan </w:t>
      </w:r>
      <w:r w:rsidR="00FB0143">
        <w:rPr>
          <w:lang w:val="nl-NL" w:eastAsia="nl-NL"/>
        </w:rPr>
        <w:t>kun</w:t>
      </w:r>
      <w:r w:rsidRPr="006E1C9D">
        <w:rPr>
          <w:lang w:val="nl-NL" w:eastAsia="nl-NL"/>
        </w:rPr>
        <w:t xml:space="preserve"> je</w:t>
      </w:r>
      <w:r w:rsidRPr="002A7E1A">
        <w:rPr>
          <w:lang w:val="nl-NL" w:eastAsia="nl-NL"/>
        </w:rPr>
        <w:t xml:space="preserve"> </w:t>
      </w:r>
      <w:r w:rsidRPr="002A59EC">
        <w:rPr>
          <w:lang w:val="nl-NL" w:eastAsia="nl-NL"/>
        </w:rPr>
        <w:t>beroep</w:t>
      </w:r>
      <w:r w:rsidRPr="002A7E1A">
        <w:rPr>
          <w:lang w:val="nl-NL" w:eastAsia="nl-NL"/>
        </w:rPr>
        <w:t xml:space="preserve"> </w:t>
      </w:r>
      <w:r w:rsidRPr="00C970FF">
        <w:rPr>
          <w:lang w:val="nl-NL" w:eastAsia="nl-NL"/>
        </w:rPr>
        <w:t>indienen</w:t>
      </w:r>
      <w:r w:rsidRPr="002A7E1A">
        <w:rPr>
          <w:lang w:val="nl-NL" w:eastAsia="nl-NL"/>
        </w:rPr>
        <w:t xml:space="preserve"> bij de voorzitter van het schoolbestuur. </w:t>
      </w:r>
      <w:r w:rsidR="00433E4D">
        <w:rPr>
          <w:lang w:val="nl-NL" w:eastAsia="nl-NL"/>
        </w:rPr>
        <w:t>In de aangetekende brief</w:t>
      </w:r>
      <w:r w:rsidR="00A34E3B">
        <w:rPr>
          <w:lang w:val="nl-NL" w:eastAsia="nl-NL"/>
        </w:rPr>
        <w:t xml:space="preserve"> vermelden we hoe je in beroep kan gaan tegen deze beslissing.</w:t>
      </w:r>
    </w:p>
    <w:p w:rsidR="00A11E63" w:rsidRDefault="00B65DA2" w14:paraId="7E34880C" w14:textId="00E61A7F">
      <w:pPr>
        <w:pStyle w:val="Lijstalinea"/>
        <w:numPr>
          <w:ilvl w:val="0"/>
          <w:numId w:val="10"/>
        </w:numPr>
        <w:spacing w:after="0"/>
        <w:ind w:left="340" w:hanging="340"/>
        <w:jc w:val="both"/>
        <w:outlineLvl w:val="9"/>
        <w:rPr>
          <w:lang w:val="nl-NL" w:eastAsia="nl-NL"/>
        </w:rPr>
      </w:pPr>
      <w:r>
        <w:rPr>
          <w:lang w:val="nl-NL" w:eastAsia="nl-NL"/>
        </w:rPr>
        <w:t>Het beroep kan je indienen</w:t>
      </w:r>
      <w:r w:rsidRPr="002A7E1A" w:rsidR="00A11E63">
        <w:rPr>
          <w:lang w:val="nl-NL" w:eastAsia="nl-NL"/>
        </w:rPr>
        <w:t xml:space="preserve"> via aangetekende brief:</w:t>
      </w:r>
    </w:p>
    <w:p w:rsidRPr="002A59EC" w:rsidR="002A59EC" w:rsidP="002A59EC" w:rsidRDefault="002A59EC" w14:paraId="59C70255" w14:textId="77777777">
      <w:pPr>
        <w:pStyle w:val="Lijstalinea"/>
        <w:numPr>
          <w:ilvl w:val="0"/>
          <w:numId w:val="0"/>
        </w:numPr>
        <w:spacing w:after="0"/>
        <w:ind w:left="340"/>
        <w:jc w:val="both"/>
        <w:outlineLvl w:val="9"/>
        <w:rPr>
          <w:lang w:val="nl-NL" w:eastAsia="nl-NL"/>
        </w:rPr>
      </w:pPr>
    </w:p>
    <w:sdt>
      <w:sdtPr>
        <w:rPr>
          <w:lang w:val="nl-NL"/>
        </w:rPr>
        <w:alias w:val="Vermeld hier het adres vh schoolbestuur"/>
        <w:tag w:val="Adres schoolbestuur"/>
        <w:id w:val="750629105"/>
        <w:placeholder>
          <w:docPart w:val="2378DC5CCF1E4B219A70979FDC40B174"/>
        </w:placeholder>
        <w15:color w:val="A8AF37"/>
      </w:sdtPr>
      <w:sdtContent>
        <w:p w:rsidRPr="00B64BB9" w:rsidR="00B64BB9" w:rsidP="00927856" w:rsidRDefault="00B75F1E" w14:paraId="33DE02B5" w14:textId="012D5792">
          <w:pPr>
            <w:jc w:val="both"/>
            <w:rPr>
              <w:lang w:val="nl-NL" w:eastAsia="nl-NL"/>
            </w:rPr>
          </w:pPr>
          <w:r w:rsidRPr="005E363D">
            <w:rPr>
              <w:color w:val="auto"/>
              <w:lang w:val="nl-NL" w:eastAsia="nl-NL"/>
            </w:rPr>
            <w:t xml:space="preserve">t.a.v. de voorzitter </w:t>
          </w:r>
          <w:r w:rsidR="00AA5421">
            <w:rPr>
              <w:color w:val="auto"/>
              <w:lang w:val="nl-NL" w:eastAsia="nl-NL"/>
            </w:rPr>
            <w:t>VZW Katholieke School Zele - Heikant</w:t>
          </w:r>
          <w:r>
            <w:rPr>
              <w:color w:val="A8AF37"/>
              <w:lang w:val="nl-NL" w:eastAsia="nl-NL"/>
            </w:rPr>
            <w:br/>
          </w:r>
          <w:r w:rsidR="00AA5421">
            <w:rPr>
              <w:color w:val="auto"/>
              <w:lang w:val="nl-NL" w:eastAsia="nl-NL"/>
            </w:rPr>
            <w:t>Bosstraat 179</w:t>
          </w:r>
          <w:r w:rsidRPr="005E363D">
            <w:rPr>
              <w:color w:val="auto"/>
              <w:lang w:val="nl-NL" w:eastAsia="nl-NL"/>
            </w:rPr>
            <w:br/>
          </w:r>
          <w:r w:rsidRPr="005E363D">
            <w:rPr>
              <w:color w:val="auto"/>
              <w:lang w:val="nl-NL" w:eastAsia="nl-NL"/>
            </w:rPr>
            <w:t>9240 Zele</w:t>
          </w:r>
          <w:r>
            <w:rPr>
              <w:lang w:val="nl-NL" w:eastAsia="nl-NL"/>
            </w:rPr>
            <w:br/>
          </w:r>
          <w:r>
            <w:rPr>
              <w:lang w:val="nl-NL" w:eastAsia="nl-NL"/>
            </w:rPr>
            <w:br/>
          </w:r>
          <w:r w:rsidRPr="00B64BB9" w:rsidR="00B64BB9">
            <w:rPr>
              <w:lang w:val="nl-NL" w:eastAsia="nl-NL"/>
            </w:rPr>
            <w:t>of</w:t>
          </w:r>
        </w:p>
        <w:p w:rsidRPr="00B64BB9" w:rsidR="00B64BB9" w:rsidP="00927856" w:rsidRDefault="00B64BB9" w14:paraId="671AA85A" w14:textId="62686245">
          <w:pPr>
            <w:ind w:left="142"/>
            <w:jc w:val="both"/>
            <w:rPr>
              <w:lang w:val="nl-NL" w:eastAsia="nl-NL"/>
            </w:rPr>
          </w:pPr>
          <w:r w:rsidRPr="00B64BB9">
            <w:rPr>
              <w:lang w:val="nl-NL" w:eastAsia="nl-NL"/>
            </w:rPr>
            <w:t xml:space="preserve">Wanneer de school open is, </w:t>
          </w:r>
          <w:r w:rsidR="00D1172A">
            <w:rPr>
              <w:lang w:val="nl-NL" w:eastAsia="nl-NL"/>
            </w:rPr>
            <w:t>kun</w:t>
          </w:r>
          <w:r w:rsidRPr="00B64BB9">
            <w:rPr>
              <w:lang w:val="nl-NL" w:eastAsia="nl-NL"/>
            </w:rPr>
            <w:t xml:space="preserve"> je het beroep bij het schoolbestuur op school persoonlijk afgeven. Je krijgt dan een bewijs van ontvangst dat aantoont op welke datum je het hebt ingediend. </w:t>
          </w:r>
          <w:r w:rsidR="005E7111">
            <w:rPr>
              <w:lang w:val="nl-NL" w:eastAsia="nl-NL"/>
            </w:rPr>
            <w:t>Wij geven</w:t>
          </w:r>
          <w:r w:rsidRPr="00B64BB9">
            <w:rPr>
              <w:lang w:val="nl-NL" w:eastAsia="nl-NL"/>
            </w:rPr>
            <w:t xml:space="preserve"> het beroep daarna door aan het schoolbestuur.</w:t>
          </w:r>
        </w:p>
      </w:sdtContent>
      <w:sdtEndPr>
        <w:rPr>
          <w:lang w:val="nl-NL"/>
        </w:rPr>
      </w:sdtEndPr>
    </w:sdt>
    <w:p w:rsidR="0026632B" w:rsidRDefault="00A11E63" w14:paraId="7AE6F93E" w14:textId="79AC0678">
      <w:pPr>
        <w:pStyle w:val="Lijstalinea"/>
        <w:numPr>
          <w:ilvl w:val="0"/>
          <w:numId w:val="10"/>
        </w:numPr>
        <w:spacing w:before="200" w:after="200"/>
        <w:ind w:left="340" w:hanging="340"/>
        <w:contextualSpacing w:val="0"/>
        <w:jc w:val="both"/>
        <w:outlineLvl w:val="9"/>
        <w:rPr>
          <w:lang w:val="nl-NL" w:eastAsia="nl-NL"/>
        </w:rPr>
      </w:pPr>
      <w:r w:rsidRPr="006E1C9D">
        <w:rPr>
          <w:lang w:val="nl-NL" w:eastAsia="nl-NL"/>
        </w:rPr>
        <w:t xml:space="preserve">Je hebt daarvoor een termijn van </w:t>
      </w:r>
      <w:r w:rsidR="00AB302F">
        <w:rPr>
          <w:lang w:val="nl-NL" w:eastAsia="nl-NL"/>
        </w:rPr>
        <w:t>3</w:t>
      </w:r>
      <w:r w:rsidRPr="006E1C9D">
        <w:rPr>
          <w:lang w:val="nl-NL" w:eastAsia="nl-NL"/>
        </w:rPr>
        <w:t xml:space="preserve"> dagen</w:t>
      </w:r>
      <w:r w:rsidR="00003679">
        <w:rPr>
          <w:lang w:val="nl-NL" w:eastAsia="nl-NL"/>
        </w:rPr>
        <w:t>. D</w:t>
      </w:r>
      <w:r w:rsidRPr="006E1C9D">
        <w:rPr>
          <w:lang w:val="nl-NL" w:eastAsia="nl-NL"/>
        </w:rPr>
        <w:t xml:space="preserve">ie begint te lopen de dag nadat </w:t>
      </w:r>
      <w:r w:rsidR="00844C55">
        <w:rPr>
          <w:lang w:val="nl-NL" w:eastAsia="nl-NL"/>
        </w:rPr>
        <w:t xml:space="preserve">je </w:t>
      </w:r>
      <w:r w:rsidRPr="006E1C9D">
        <w:rPr>
          <w:lang w:val="nl-NL" w:eastAsia="nl-NL"/>
        </w:rPr>
        <w:t>de aangetekende brief van de school ontvang</w:t>
      </w:r>
      <w:r w:rsidR="00167582">
        <w:rPr>
          <w:lang w:val="nl-NL" w:eastAsia="nl-NL"/>
        </w:rPr>
        <w:t>t</w:t>
      </w:r>
      <w:r w:rsidRPr="006E1C9D">
        <w:rPr>
          <w:lang w:val="nl-NL" w:eastAsia="nl-NL"/>
        </w:rPr>
        <w:t xml:space="preserve">. De aangetekende brief met één van de twee mogelijke beslissingen (zie punt 3) wordt geacht de </w:t>
      </w:r>
      <w:r w:rsidR="000B66E6">
        <w:rPr>
          <w:lang w:val="nl-NL" w:eastAsia="nl-NL"/>
        </w:rPr>
        <w:t>3de</w:t>
      </w:r>
      <w:r w:rsidRPr="006E1C9D">
        <w:rPr>
          <w:lang w:val="nl-NL" w:eastAsia="nl-NL"/>
        </w:rPr>
        <w:t xml:space="preserve"> dag na verzending te zijn ontvangen. De poststempel geldt als bewijs, zowel voor de verzending als voor de ontvangst.</w:t>
      </w:r>
      <w:r w:rsidR="003845FE">
        <w:rPr>
          <w:lang w:val="nl-NL" w:eastAsia="nl-NL"/>
        </w:rPr>
        <w:t xml:space="preserve"> </w:t>
      </w:r>
      <w:sdt>
        <w:sdtPr>
          <w:rPr>
            <w:lang w:val="nl-NL" w:eastAsia="nl-NL"/>
          </w:rPr>
          <w:alias w:val="Selecteer tekst"/>
          <w:id w:val="71553190"/>
          <w:placeholder>
            <w:docPart w:val="3D28AB4A7DD146D9B29B1139345546B0"/>
          </w:placeholder>
          <w15:color w:val="A8AF37"/>
        </w:sdtPr>
        <w:sdtContent>
          <w:r w:rsidR="003845FE">
            <w:t>Dat geldt ook als je ervoor kiest om het beroep persoonlijk af te geven op school.</w:t>
          </w:r>
        </w:sdtContent>
      </w:sdt>
    </w:p>
    <w:p w:rsidRPr="00AB6B96" w:rsidR="00A11E63" w:rsidP="00927856" w:rsidRDefault="00A11E63" w14:paraId="0E99E6AB" w14:textId="7680E481">
      <w:pPr>
        <w:spacing w:before="200"/>
        <w:jc w:val="both"/>
      </w:pPr>
      <w:r w:rsidRPr="00AB6B96">
        <w:t>Let op: als het beroep te laat</w:t>
      </w:r>
      <w:r w:rsidRPr="00AB6B96" w:rsidR="00323B1B">
        <w:t xml:space="preserve"> </w:t>
      </w:r>
      <w:r w:rsidRPr="00AB6B96" w:rsidR="00323B1B">
        <w:rPr>
          <w:lang w:val="nl-NL" w:eastAsia="nl-NL"/>
        </w:rPr>
        <w:t>verstuurd of</w:t>
      </w:r>
      <w:r w:rsidRPr="00AB6B96">
        <w:t xml:space="preserve"> </w:t>
      </w:r>
      <w:sdt>
        <w:sdtPr>
          <w:rPr>
            <w:lang w:val="nl-NL" w:eastAsia="nl-NL"/>
          </w:rPr>
          <w:alias w:val="Selecteer tekst"/>
          <w:id w:val="779227352"/>
          <w:placeholder>
            <w:docPart w:val="F95B49FD065E49EC87F74BC7A50ABE9F"/>
          </w:placeholder>
          <w15:color w:val="A8AF37"/>
        </w:sdtPr>
        <w:sdtContent>
          <w:r w:rsidRPr="00AB6B96" w:rsidR="008B283C">
            <w:rPr>
              <w:lang w:val="nl-NL" w:eastAsia="nl-NL"/>
            </w:rPr>
            <w:t>afgegeven</w:t>
          </w:r>
        </w:sdtContent>
      </w:sdt>
      <w:r w:rsidRPr="00AB6B96">
        <w:rPr>
          <w:rStyle w:val="Verwijzingopmerking"/>
        </w:rPr>
        <w:t xml:space="preserve">, </w:t>
      </w:r>
      <w:r w:rsidRPr="00AB6B96">
        <w:t xml:space="preserve">zal de beroepscommissie het </w:t>
      </w:r>
      <w:proofErr w:type="gramStart"/>
      <w:r w:rsidRPr="00AB6B96">
        <w:t>beroep  onontvankelijk</w:t>
      </w:r>
      <w:proofErr w:type="gramEnd"/>
      <w:r w:rsidRPr="00AB6B96">
        <w:t xml:space="preserve"> moeten </w:t>
      </w:r>
      <w:r w:rsidRPr="00AB6B96" w:rsidR="00C07DE0">
        <w:t>verklaren</w:t>
      </w:r>
      <w:r w:rsidRPr="00AB6B96">
        <w:t>. Dat betekent dat ze het beroep niet inhoudelijk zal kunnen behandelen.</w:t>
      </w:r>
    </w:p>
    <w:p w:rsidRPr="00AB6B96" w:rsidR="00A11E63" w:rsidP="00927856" w:rsidRDefault="00A11E63" w14:paraId="4132D66F" w14:textId="77777777">
      <w:pPr>
        <w:jc w:val="both"/>
        <w:rPr>
          <w:shd w:val="clear" w:color="auto" w:fill="FFE599" w:themeFill="accent4" w:themeFillTint="66"/>
        </w:rPr>
      </w:pPr>
      <w:r w:rsidRPr="00AB6B96">
        <w:t>Het beroep bij het schoolbestuur moet aan de volgende voorwaarden voldoen:</w:t>
      </w:r>
    </w:p>
    <w:p w:rsidRPr="00AB6B96" w:rsidR="00DF6F28" w:rsidP="00927856" w:rsidRDefault="00C53821" w14:paraId="03581609" w14:textId="27A24D53">
      <w:pPr>
        <w:pStyle w:val="Opsomming"/>
        <w:jc w:val="both"/>
        <w:rPr>
          <w:lang w:val="nl-NL"/>
        </w:rPr>
      </w:pPr>
      <w:r w:rsidRPr="00AB6B96">
        <w:rPr>
          <w:lang w:val="nl-NL"/>
        </w:rPr>
        <w:t>H</w:t>
      </w:r>
      <w:r w:rsidRPr="00AB6B96" w:rsidR="00A11E63">
        <w:rPr>
          <w:lang w:val="nl-NL"/>
        </w:rPr>
        <w:t>et beroep is gedateerd en ondertekend;</w:t>
      </w:r>
    </w:p>
    <w:sdt>
      <w:sdtPr>
        <w:rPr>
          <w:lang w:val="nl-NL" w:eastAsia="nl-NL"/>
        </w:rPr>
        <w:alias w:val="Voorwaarden"/>
        <w:tag w:val="Voorwaarden"/>
        <w:id w:val="-895276205"/>
        <w:placeholder>
          <w:docPart w:val="EC591D1B9DB64C0799D3CD5CF6AD9B80"/>
        </w:placeholder>
        <w15:color w:val="A8AF37"/>
      </w:sdtPr>
      <w:sdtContent>
        <w:p w:rsidRPr="00AB6B96" w:rsidR="00C53821" w:rsidP="00927856" w:rsidRDefault="00C53821" w14:paraId="4BD58BEA" w14:textId="77777777">
          <w:pPr>
            <w:pStyle w:val="Opsomming"/>
            <w:jc w:val="both"/>
          </w:pPr>
          <w:r w:rsidRPr="00AB6B96">
            <w:t>Het beroep is ofwel per aangetekende brief verstuurd, ofwel op school afgegeven (met bewijs van ontvangst).</w:t>
          </w:r>
        </w:p>
      </w:sdtContent>
      <w:sdtEndPr>
        <w:rPr>
          <w:lang w:val="nl-NL" w:eastAsia="nl-NL"/>
        </w:rPr>
      </w:sdtEndPr>
    </w:sdt>
    <w:p w:rsidRPr="00AB6B96" w:rsidR="00C53821" w:rsidP="00927856" w:rsidRDefault="00C53821" w14:paraId="3D31A3C6" w14:textId="77777777">
      <w:pPr>
        <w:pStyle w:val="Opsomming"/>
        <w:numPr>
          <w:ilvl w:val="0"/>
          <w:numId w:val="0"/>
        </w:numPr>
        <w:ind w:left="340"/>
        <w:jc w:val="both"/>
        <w:rPr>
          <w:lang w:val="nl-NL"/>
        </w:rPr>
      </w:pPr>
    </w:p>
    <w:sdt>
      <w:sdtPr>
        <w:rPr>
          <w:color w:val="auto"/>
        </w:rPr>
        <w:id w:val="1843812455"/>
        <w:placeholder>
          <w:docPart w:val="300A330A732340EDA047AB0696A4FF9E"/>
        </w:placeholder>
        <w15:color w:val="BAAF2C"/>
      </w:sdtPr>
      <w:sdtContent>
        <w:p w:rsidRPr="00C53821" w:rsidR="00A11E63" w:rsidP="00927856" w:rsidRDefault="00DF6F28" w14:paraId="56592F86" w14:textId="22A6489C">
          <w:pPr>
            <w:spacing w:before="60"/>
            <w:jc w:val="both"/>
            <w:rPr>
              <w:color w:val="auto"/>
            </w:rPr>
          </w:pPr>
          <w:r w:rsidRPr="00AB6B96">
            <w:rPr>
              <w:color w:val="auto"/>
            </w:rPr>
            <w:t xml:space="preserve">Let op: als het beroep niet aan de voorwaarden voldoet, zal de beroepscommissie het </w:t>
          </w:r>
          <w:proofErr w:type="gramStart"/>
          <w:r w:rsidRPr="00AB6B96">
            <w:rPr>
              <w:color w:val="auto"/>
            </w:rPr>
            <w:t>beroep  onontvankelijk</w:t>
          </w:r>
          <w:proofErr w:type="gramEnd"/>
          <w:r w:rsidRPr="00AB6B96">
            <w:rPr>
              <w:color w:val="auto"/>
            </w:rPr>
            <w:t xml:space="preserve"> moeten </w:t>
          </w:r>
          <w:r w:rsidRPr="00AB6B96" w:rsidR="00DB4E23">
            <w:rPr>
              <w:color w:val="auto"/>
            </w:rPr>
            <w:t>verklaren</w:t>
          </w:r>
          <w:r w:rsidRPr="00AB6B96">
            <w:rPr>
              <w:color w:val="auto"/>
            </w:rPr>
            <w:t>. Dat betekent dat ze het beroep niet inhoudelijk zal kunnen behandelen.</w:t>
          </w:r>
        </w:p>
      </w:sdtContent>
      <w:sdtEndPr>
        <w:rPr>
          <w:color w:val="auto"/>
        </w:rPr>
      </w:sdtEndPr>
    </w:sdt>
    <w:p w:rsidRPr="00EF1183" w:rsidR="00EF1183" w:rsidP="00927856" w:rsidRDefault="00A11E63" w14:paraId="5D9CB1CF" w14:textId="598FEDDE">
      <w:pPr>
        <w:spacing w:before="200"/>
        <w:ind w:left="340"/>
        <w:jc w:val="both"/>
        <w:rPr>
          <w:lang w:val="nl-NL" w:eastAsia="nl-NL"/>
        </w:rPr>
      </w:pPr>
      <w:r w:rsidRPr="002A7E1A">
        <w:t>We verwachten ook dat het beroep de redenen aangeeft waarom het niet uitreiken van het getuigschrift basisonderwijs betwist wordt.</w:t>
      </w:r>
      <w:r w:rsidRPr="00D4128D">
        <w:t xml:space="preserve"> </w:t>
      </w:r>
      <w:r w:rsidR="00DA6DB7">
        <w:rPr>
          <w:lang w:val="nl-NL" w:eastAsia="nl-NL"/>
        </w:rPr>
        <w:t>Daar</w:t>
      </w:r>
      <w:r w:rsidRPr="00896612">
        <w:rPr>
          <w:lang w:val="nl-NL" w:eastAsia="nl-NL"/>
        </w:rPr>
        <w:t>bij kunnen overtuigingsstukken toegevoegd worden.</w:t>
      </w:r>
    </w:p>
    <w:p w:rsidRPr="00896612" w:rsidR="00EF1183" w:rsidRDefault="00A11E63" w14:paraId="76242EC5" w14:textId="174FAC5B">
      <w:pPr>
        <w:pStyle w:val="Lijstalinea"/>
        <w:numPr>
          <w:ilvl w:val="0"/>
          <w:numId w:val="10"/>
        </w:numPr>
        <w:spacing w:after="200"/>
        <w:ind w:left="340" w:hanging="340"/>
        <w:contextualSpacing w:val="0"/>
        <w:jc w:val="both"/>
        <w:outlineLvl w:val="9"/>
        <w:rPr>
          <w:lang w:val="nl-NL" w:eastAsia="nl-NL"/>
        </w:rPr>
      </w:pPr>
      <w:r w:rsidRPr="00802FB0">
        <w:rPr>
          <w:shd w:val="clear" w:color="auto" w:fill="FFFFFF" w:themeFill="background1"/>
          <w:lang w:val="nl-NL" w:eastAsia="nl-NL"/>
        </w:rPr>
        <w:t>Wanneer het schoolbestuur een beroep ontvangt, zal het schoolbestuur of zijn afgevaardigde</w:t>
      </w:r>
      <w:r>
        <w:rPr>
          <w:lang w:val="nl-NL" w:eastAsia="nl-NL"/>
        </w:rPr>
        <w:t xml:space="preserve"> </w:t>
      </w:r>
      <w:r w:rsidRPr="00896612">
        <w:rPr>
          <w:lang w:val="nl-NL" w:eastAsia="nl-NL"/>
        </w:rPr>
        <w:t>een beroepscommissie same</w:t>
      </w:r>
      <w:r>
        <w:rPr>
          <w:lang w:val="nl-NL" w:eastAsia="nl-NL"/>
        </w:rPr>
        <w:t xml:space="preserve">nstellen. In de beroepscommissie </w:t>
      </w:r>
      <w:r w:rsidRPr="00896612">
        <w:rPr>
          <w:lang w:val="nl-NL" w:eastAsia="nl-NL"/>
        </w:rPr>
        <w:t xml:space="preserve">zitten zowel </w:t>
      </w:r>
      <w:r w:rsidR="00EB7FC3">
        <w:rPr>
          <w:lang w:val="nl-NL" w:eastAsia="nl-NL"/>
        </w:rPr>
        <w:t>personen</w:t>
      </w:r>
      <w:r w:rsidRPr="00896612">
        <w:rPr>
          <w:lang w:val="nl-NL" w:eastAsia="nl-NL"/>
        </w:rPr>
        <w:t xml:space="preserve"> die aan de school of het schoolbestuur verbonden zijn</w:t>
      </w:r>
      <w:r w:rsidR="00EB7FC3">
        <w:rPr>
          <w:lang w:val="nl-NL" w:eastAsia="nl-NL"/>
        </w:rPr>
        <w:t>,</w:t>
      </w:r>
      <w:r w:rsidRPr="00896612">
        <w:rPr>
          <w:lang w:val="nl-NL" w:eastAsia="nl-NL"/>
        </w:rPr>
        <w:t xml:space="preserve"> als </w:t>
      </w:r>
      <w:r w:rsidR="00EB7FC3">
        <w:rPr>
          <w:lang w:val="nl-NL" w:eastAsia="nl-NL"/>
        </w:rPr>
        <w:t>personen</w:t>
      </w:r>
      <w:r w:rsidRPr="00896612">
        <w:rPr>
          <w:lang w:val="nl-NL" w:eastAsia="nl-NL"/>
        </w:rPr>
        <w:t xml:space="preserve"> die dat niet zijn. Het gaat om een onafhankelijke commissie die </w:t>
      </w:r>
      <w:r w:rsidRPr="006E1C9D">
        <w:rPr>
          <w:lang w:val="nl-NL" w:eastAsia="nl-NL"/>
        </w:rPr>
        <w:t>je klacht</w:t>
      </w:r>
      <w:r w:rsidRPr="00896612">
        <w:rPr>
          <w:lang w:val="nl-NL" w:eastAsia="nl-NL"/>
        </w:rPr>
        <w:t xml:space="preserve"> grondig zal onderzoeken.</w:t>
      </w:r>
    </w:p>
    <w:p w:rsidRPr="004C74B3" w:rsidR="007B493C" w:rsidRDefault="00A11E63" w14:paraId="650F4E40" w14:textId="09C5A1F3">
      <w:pPr>
        <w:pStyle w:val="Lijstalinea"/>
        <w:numPr>
          <w:ilvl w:val="0"/>
          <w:numId w:val="10"/>
        </w:numPr>
        <w:spacing w:after="200"/>
        <w:ind w:left="340" w:hanging="340"/>
        <w:contextualSpacing w:val="0"/>
        <w:jc w:val="both"/>
        <w:outlineLvl w:val="9"/>
        <w:rPr>
          <w:lang w:val="nl-NL" w:eastAsia="nl-NL"/>
        </w:rPr>
      </w:pPr>
      <w:r w:rsidRPr="00896612">
        <w:rPr>
          <w:lang w:val="nl-NL" w:eastAsia="nl-NL"/>
        </w:rPr>
        <w:t xml:space="preserve">De beroepscommissie zal </w:t>
      </w:r>
      <w:r w:rsidRPr="006E1C9D">
        <w:rPr>
          <w:lang w:val="nl-NL" w:eastAsia="nl-NL"/>
        </w:rPr>
        <w:t>jou en je kind</w:t>
      </w:r>
      <w:r w:rsidRPr="00896612">
        <w:rPr>
          <w:lang w:val="nl-NL" w:eastAsia="nl-NL"/>
        </w:rPr>
        <w:t xml:space="preserve"> uitnodigen voor een gesprek. </w:t>
      </w:r>
      <w:r w:rsidRPr="006E1C9D">
        <w:rPr>
          <w:lang w:val="nl-NL" w:eastAsia="nl-NL"/>
        </w:rPr>
        <w:t xml:space="preserve">Je </w:t>
      </w:r>
      <w:r w:rsidR="003A5E48">
        <w:rPr>
          <w:lang w:val="nl-NL" w:eastAsia="nl-NL"/>
        </w:rPr>
        <w:t>kunt</w:t>
      </w:r>
      <w:r w:rsidRPr="006E1C9D">
        <w:rPr>
          <w:lang w:val="nl-NL" w:eastAsia="nl-NL"/>
        </w:rPr>
        <w:t xml:space="preserve"> je</w:t>
      </w:r>
      <w:r w:rsidRPr="008869D3">
        <w:rPr>
          <w:lang w:val="nl-NL" w:eastAsia="nl-NL"/>
        </w:rPr>
        <w:t xml:space="preserve"> </w:t>
      </w:r>
      <w:r w:rsidRPr="00896612">
        <w:rPr>
          <w:lang w:val="nl-NL" w:eastAsia="nl-NL"/>
        </w:rPr>
        <w:t>daarbij laten bijstaan door een vertrouwenspersoon.</w:t>
      </w:r>
      <w:r>
        <w:rPr>
          <w:lang w:val="nl-NL" w:eastAsia="nl-NL"/>
        </w:rPr>
        <w:t xml:space="preserve"> </w:t>
      </w:r>
      <w:r w:rsidRPr="00AC2A0A">
        <w:rPr>
          <w:lang w:val="nl-NL" w:eastAsia="nl-NL"/>
        </w:rPr>
        <w:t xml:space="preserve">De periode waarin de beroepscommissie kan samenkomen, </w:t>
      </w:r>
      <w:r w:rsidR="00B75F1E">
        <w:rPr>
          <w:lang w:val="nl-NL" w:eastAsia="nl-NL"/>
        </w:rPr>
        <w:t>is na onderling overleg.</w:t>
      </w:r>
      <w:r w:rsidRPr="00AC2A0A">
        <w:rPr>
          <w:lang w:val="nl-NL" w:eastAsia="nl-NL"/>
        </w:rPr>
        <w:t xml:space="preserve"> Het is</w:t>
      </w:r>
      <w:r w:rsidRPr="00896612">
        <w:t xml:space="preserve"> enkel mogelijk om een gesprek te verzetten bij gewettigde reden of overmacht.</w:t>
      </w:r>
      <w:r w:rsidR="00EC72BE">
        <w:t xml:space="preserve"> </w:t>
      </w:r>
      <w:r w:rsidRPr="00EC72BE">
        <w:rPr>
          <w:lang w:val="nl-NL" w:eastAsia="nl-NL"/>
        </w:rPr>
        <w:t xml:space="preserve">In de brief met de uitnodiging </w:t>
      </w:r>
      <w:r w:rsidRPr="00EC72BE" w:rsidR="00D526E6">
        <w:rPr>
          <w:lang w:val="nl-NL" w:eastAsia="nl-NL"/>
        </w:rPr>
        <w:t>staat</w:t>
      </w:r>
      <w:r w:rsidRPr="00EC72BE">
        <w:rPr>
          <w:lang w:val="nl-NL" w:eastAsia="nl-NL"/>
        </w:rPr>
        <w:t xml:space="preserve"> wie de leden van de beroepscommissie zijn.</w:t>
      </w:r>
      <w:r w:rsidRPr="00896612">
        <w:t xml:space="preserve"> Deze samenstelling blijft ongewijzigd tijdens de verdere procedure, tenzij het door ziekte, overmacht of onverenigbaarheid noodzakelijk zou zijn om een</w:t>
      </w:r>
      <w:r>
        <w:t xml:space="preserve"> plaatsvervanger aan te duiden.</w:t>
      </w:r>
    </w:p>
    <w:p w:rsidRPr="004C74B3" w:rsidR="00677134" w:rsidRDefault="00A11E63" w14:paraId="1F2148AE" w14:textId="0A6184DD">
      <w:pPr>
        <w:pStyle w:val="Lijstalinea"/>
        <w:numPr>
          <w:ilvl w:val="0"/>
          <w:numId w:val="10"/>
        </w:numPr>
        <w:spacing w:after="200"/>
        <w:ind w:left="340" w:hanging="340"/>
        <w:contextualSpacing w:val="0"/>
        <w:jc w:val="both"/>
        <w:outlineLvl w:val="9"/>
        <w:rPr>
          <w:lang w:val="nl-NL"/>
        </w:rPr>
      </w:pPr>
      <w:r w:rsidRPr="00AC2A0A">
        <w:t xml:space="preserve">De beroepscommissie streeft in zijn zitting naar een consensus. Wanneer het toch tot een stemming komt, heeft de groep van </w:t>
      </w:r>
      <w:r w:rsidR="00D321C7">
        <w:t>personen</w:t>
      </w:r>
      <w:r w:rsidRPr="00AC2A0A">
        <w:t xml:space="preserve"> die aan de school of het schoolbestuur verbonden zijn even veel stemmen als de groep van </w:t>
      </w:r>
      <w:r w:rsidR="00D321C7">
        <w:t>personen</w:t>
      </w:r>
      <w:r w:rsidRPr="00AC2A0A">
        <w:t xml:space="preserve"> die dat niet zijn. De voorzitter is niet verbonden aan de school of het schoolbestuur. Wanneer er bij een stemming evenveel stemmen voor als tegen zijn, geeft zijn stem de doorslag.</w:t>
      </w:r>
    </w:p>
    <w:p w:rsidR="00A11E63" w:rsidRDefault="00A11E63" w14:paraId="679B3FAC" w14:textId="14DA6C53">
      <w:pPr>
        <w:pStyle w:val="Lijstalinea"/>
        <w:numPr>
          <w:ilvl w:val="0"/>
          <w:numId w:val="10"/>
        </w:numPr>
        <w:spacing w:after="200"/>
        <w:ind w:left="340" w:hanging="340"/>
        <w:contextualSpacing w:val="0"/>
        <w:jc w:val="both"/>
        <w:outlineLvl w:val="9"/>
        <w:rPr>
          <w:lang w:val="nl-NL"/>
        </w:rPr>
      </w:pPr>
      <w:r w:rsidRPr="00AC2A0A">
        <w:t xml:space="preserve">De beroepscommissie zal </w:t>
      </w:r>
      <w:r w:rsidRPr="00AB6B96">
        <w:t xml:space="preserve">het beroep onontvankelijk </w:t>
      </w:r>
      <w:r w:rsidRPr="00AB6B96" w:rsidR="00C16B7A">
        <w:t>verklaren</w:t>
      </w:r>
      <w:r w:rsidRPr="00AB6B96">
        <w:t>, de betwiste beslissing bevestigen of het getuigschrift basisonderwijs toekennen. Het resultaat</w:t>
      </w:r>
      <w:r w:rsidRPr="00677134">
        <w:rPr>
          <w:lang w:val="nl-NL"/>
        </w:rPr>
        <w:t xml:space="preserve"> van het beroep wordt uiterlijk op 15 september via een aangetekende brief door de voorzitter van de </w:t>
      </w:r>
      <w:r w:rsidRPr="004210AA">
        <w:t>beroepscommissie aan jou ter</w:t>
      </w:r>
      <w:r w:rsidRPr="00677134">
        <w:rPr>
          <w:lang w:val="nl-NL"/>
        </w:rPr>
        <w:t xml:space="preserve"> kennis gebracht.</w:t>
      </w:r>
    </w:p>
    <w:p w:rsidRPr="00567049" w:rsidR="00D67383" w:rsidP="00FC6199" w:rsidRDefault="00FC6199" w14:paraId="0133DAE7" w14:textId="16329EB4">
      <w:pPr>
        <w:jc w:val="right"/>
        <w:rPr>
          <w:color w:val="AE2081"/>
        </w:rPr>
      </w:pPr>
      <w:hyperlink w:history="1" w:anchor="Start">
        <w:r w:rsidRPr="00567049">
          <w:rPr>
            <w:rStyle w:val="Hyperlink"/>
            <w:i/>
            <w:iCs/>
            <w:color w:val="AE2081"/>
            <w:sz w:val="18"/>
            <w:szCs w:val="18"/>
          </w:rPr>
          <w:t>Terug naar overzicht</w:t>
        </w:r>
      </w:hyperlink>
      <w:r w:rsidRPr="00567049">
        <w:rPr>
          <w:color w:val="AE2081"/>
        </w:rPr>
        <w:fldChar w:fldCharType="begin"/>
      </w:r>
      <w:r w:rsidRPr="00567049">
        <w:rPr>
          <w:color w:val="AE2081"/>
        </w:rPr>
        <w:instrText xml:space="preserve"> REF _Ref66445275 \h  \* MERGEFORMAT </w:instrText>
      </w:r>
      <w:r w:rsidRPr="00567049">
        <w:rPr>
          <w:color w:val="AE2081"/>
        </w:rPr>
      </w:r>
      <w:r w:rsidRPr="00567049">
        <w:rPr>
          <w:color w:val="AE2081"/>
        </w:rPr>
        <w:fldChar w:fldCharType="end"/>
      </w:r>
    </w:p>
    <w:p w:rsidRPr="00E518F8" w:rsidR="00A11E63" w:rsidP="003210FB" w:rsidRDefault="00D80A03" w14:paraId="49E6A531" w14:textId="595621F6">
      <w:pPr>
        <w:pStyle w:val="Kop2"/>
        <w:shd w:val="clear" w:color="auto" w:fill="4CBCC5"/>
        <w:rPr>
          <w:color w:val="FFFFFF" w:themeColor="background1"/>
        </w:rPr>
      </w:pPr>
      <w:bookmarkStart w:name="_Klachten" w:id="102"/>
      <w:bookmarkStart w:name="_Ref61257274" w:id="103"/>
      <w:bookmarkStart w:name="_Ref66443941" w:id="104"/>
      <w:bookmarkEnd w:id="102"/>
      <w:r w:rsidRPr="00EB7045">
        <w:rPr>
          <w:b w:val="0"/>
          <w:noProof/>
          <w:color w:val="FFFFFF" w:themeColor="background1"/>
          <w:lang w:eastAsia="nl-BE"/>
        </w:rPr>
        <w:drawing>
          <wp:anchor distT="0" distB="0" distL="114300" distR="114300" simplePos="0" relativeHeight="251657259" behindDoc="0" locked="0" layoutInCell="1" allowOverlap="1" wp14:anchorId="7BB28994" wp14:editId="336333DD">
            <wp:simplePos x="0" y="0"/>
            <wp:positionH relativeFrom="column">
              <wp:posOffset>-707709</wp:posOffset>
            </wp:positionH>
            <wp:positionV relativeFrom="paragraph">
              <wp:posOffset>274881</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155" cstate="print">
                      <a:extLst>
                        <a:ext uri="{28A0092B-C50C-407E-A947-70E740481C1C}">
                          <a14:useLocalDpi xmlns:a14="http://schemas.microsoft.com/office/drawing/2010/main" val="0"/>
                        </a:ext>
                        <a:ext uri="{96DAC541-7B7A-43D3-8B79-37D633B846F1}">
                          <asvg:svgBlip xmlns:asvg="http://schemas.microsoft.com/office/drawing/2016/SVG/main" r:embed="rId156"/>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Klachten</w:t>
      </w:r>
      <w:bookmarkEnd w:id="103"/>
      <w:bookmarkEnd w:id="104"/>
    </w:p>
    <w:p w:rsidRPr="009722F6" w:rsidR="00EF1749" w:rsidP="76270F20" w:rsidRDefault="619CED91" w14:paraId="4217000F" w14:textId="314A5D6C">
      <w:pPr>
        <w:pStyle w:val="Kop3"/>
      </w:pPr>
      <w:r>
        <w:t>Interne klachtenregeling</w:t>
      </w:r>
    </w:p>
    <w:p w:rsidRPr="009722F6" w:rsidR="001B4BA8" w:rsidP="76270F20" w:rsidRDefault="619CED91" w14:paraId="0989730D" w14:textId="77777777">
      <w:pPr>
        <w:pStyle w:val="Kop1"/>
        <w:numPr>
          <w:ilvl w:val="0"/>
          <w:numId w:val="0"/>
        </w:numPr>
        <w:rPr>
          <w:b w:val="0"/>
          <w:sz w:val="20"/>
          <w:szCs w:val="20"/>
        </w:rPr>
      </w:pPr>
      <w:bookmarkStart w:name="_Hlk198301716" w:id="105"/>
      <w:r w:rsidRPr="76270F20">
        <w:rPr>
          <w:b w:val="0"/>
          <w:sz w:val="20"/>
          <w:szCs w:val="20"/>
        </w:rPr>
        <w:t xml:space="preserve">Wij bieden een veilige, respectvolle en open omgeving voor iedereen op school. Dit vraagt een engagement van de leerlingen, ouders, leraren, directie en andere medewerkers. Dit houdt onder meer in dat we altijd bereid zijn met jou in dialoog te gaan. </w:t>
      </w:r>
    </w:p>
    <w:p w:rsidRPr="009722F6" w:rsidR="001B4BA8" w:rsidP="76270F20" w:rsidRDefault="619CED91" w14:paraId="790F6926" w14:textId="77777777">
      <w:pPr>
        <w:pStyle w:val="Kop1"/>
        <w:numPr>
          <w:ilvl w:val="0"/>
          <w:numId w:val="0"/>
        </w:numPr>
        <w:rPr>
          <w:b w:val="0"/>
          <w:sz w:val="20"/>
          <w:szCs w:val="20"/>
        </w:rPr>
      </w:pPr>
      <w:r w:rsidRPr="76270F20">
        <w:rPr>
          <w:b w:val="0"/>
          <w:sz w:val="20"/>
          <w:szCs w:val="20"/>
        </w:rPr>
        <w:t>Heb je een bezorgdheid, een vraag of zit er iets niet goed? Praat er eerst over met de betrokken personen, zoals de (klas)leraar of de zorgcoördinator. Vaak geraak je er samen al uit.</w:t>
      </w:r>
    </w:p>
    <w:p w:rsidRPr="009722F6" w:rsidR="001B4BA8" w:rsidP="76270F20" w:rsidRDefault="619CED91" w14:paraId="5F41D62E" w14:textId="41ABC016">
      <w:pPr>
        <w:pStyle w:val="Kop1"/>
        <w:numPr>
          <w:ilvl w:val="0"/>
          <w:numId w:val="0"/>
        </w:numPr>
        <w:rPr>
          <w:b w:val="0"/>
          <w:sz w:val="20"/>
          <w:szCs w:val="20"/>
        </w:rPr>
      </w:pPr>
      <w:r w:rsidRPr="76270F20">
        <w:rPr>
          <w:b w:val="0"/>
          <w:sz w:val="20"/>
          <w:szCs w:val="20"/>
        </w:rPr>
        <w:t xml:space="preserve">Is dat niet het geval? Dan kun je rechtstreeks bij de directie van de school terecht voor verdere hulp (email: </w:t>
      </w:r>
      <w:hyperlink r:id="rId157">
        <w:r w:rsidRPr="76270F20">
          <w:rPr>
            <w:rStyle w:val="Hyperlink"/>
            <w:b w:val="0"/>
            <w:sz w:val="20"/>
            <w:szCs w:val="20"/>
          </w:rPr>
          <w:t>directie.heikant@kaozele.be</w:t>
        </w:r>
      </w:hyperlink>
      <w:r w:rsidRPr="76270F20">
        <w:rPr>
          <w:b w:val="0"/>
          <w:sz w:val="20"/>
          <w:szCs w:val="20"/>
        </w:rPr>
        <w:t xml:space="preserve"> of telefonisch: 052/450966)</w:t>
      </w:r>
      <w:r w:rsidRPr="76270F20" w:rsidR="41C51F2E">
        <w:rPr>
          <w:b w:val="0"/>
          <w:sz w:val="20"/>
          <w:szCs w:val="20"/>
        </w:rPr>
        <w:t>.</w:t>
      </w:r>
      <w:r w:rsidRPr="76270F20">
        <w:rPr>
          <w:b w:val="0"/>
          <w:sz w:val="20"/>
          <w:szCs w:val="20"/>
        </w:rPr>
        <w:t xml:space="preserve"> Dit mondeling overleg is een belangrijke en noodzakelijke eerste stap voordat je een overleg kan aanvragen bij het schoolbestuur. </w:t>
      </w:r>
    </w:p>
    <w:p w:rsidRPr="009722F6" w:rsidR="001B4BA8" w:rsidP="76270F20" w:rsidRDefault="619CED91" w14:paraId="7BC29AD1" w14:textId="3518A992">
      <w:pPr>
        <w:pStyle w:val="Kop1"/>
        <w:numPr>
          <w:ilvl w:val="0"/>
          <w:numId w:val="0"/>
        </w:numPr>
        <w:rPr>
          <w:b w:val="0"/>
          <w:sz w:val="20"/>
          <w:szCs w:val="20"/>
        </w:rPr>
      </w:pPr>
      <w:r w:rsidRPr="76270F20">
        <w:rPr>
          <w:b w:val="0"/>
          <w:sz w:val="20"/>
          <w:szCs w:val="20"/>
        </w:rPr>
        <w:t xml:space="preserve">Kom je er na overleg met de directie niet uit? Dan kun je je bezorgdheden schriftelijk melden bij het schoolbestuur. De contactgegevens van het schoolbestuur zijn </w:t>
      </w:r>
      <w:sdt>
        <w:sdtPr>
          <w:rPr>
            <w:b w:val="0"/>
            <w:sz w:val="20"/>
            <w:szCs w:val="20"/>
          </w:rPr>
          <w:alias w:val="Geef hier de contactgegevens van het schoolbestuur"/>
          <w:tag w:val="Geef hier de contactgegevens van het schoolbestuur"/>
          <w:id w:val="-1928252490"/>
          <w:placeholder>
            <w:docPart w:val="6B951BEF42DB4FE2AC6FD98BCBC71746"/>
          </w:placeholder>
          <w15:color w:val="A8AF37"/>
        </w:sdtPr>
        <w:sdtContent>
          <w:r w:rsidRPr="76270F20" w:rsidR="41C51F2E">
            <w:rPr>
              <w:b w:val="0"/>
              <w:sz w:val="20"/>
              <w:szCs w:val="20"/>
            </w:rPr>
            <w:t>: Peter Rupus, Heikant 154, 9240 Zele</w:t>
          </w:r>
        </w:sdtContent>
      </w:sdt>
      <w:r w:rsidRPr="76270F20">
        <w:rPr>
          <w:b w:val="0"/>
          <w:sz w:val="20"/>
          <w:szCs w:val="20"/>
        </w:rPr>
        <w:t>. Geef duidelijk aan waarover het gaat, wie erbij betrokken is en wat er precies is gebeurd.</w:t>
      </w:r>
    </w:p>
    <w:p w:rsidRPr="009722F6" w:rsidR="001B4BA8" w:rsidP="76270F20" w:rsidRDefault="619CED91" w14:paraId="73BA4AA5" w14:textId="77777777">
      <w:pPr>
        <w:pStyle w:val="Kop1"/>
        <w:numPr>
          <w:ilvl w:val="0"/>
          <w:numId w:val="0"/>
        </w:numPr>
        <w:rPr>
          <w:b w:val="0"/>
          <w:sz w:val="20"/>
          <w:szCs w:val="20"/>
        </w:rPr>
      </w:pPr>
      <w:r w:rsidRPr="76270F20">
        <w:rPr>
          <w:b w:val="0"/>
          <w:sz w:val="20"/>
          <w:szCs w:val="20"/>
        </w:rPr>
        <w:t xml:space="preserve">Het schoolbestuur gaat met je vragen aan de slag en zoekt samen met jou welke vervolgstappen kunnen genomen worden. </w:t>
      </w:r>
      <w:proofErr w:type="gramStart"/>
      <w:r w:rsidRPr="76270F20">
        <w:rPr>
          <w:b w:val="0"/>
          <w:sz w:val="20"/>
          <w:szCs w:val="20"/>
        </w:rPr>
        <w:t>Indien</w:t>
      </w:r>
      <w:proofErr w:type="gramEnd"/>
      <w:r w:rsidRPr="76270F20">
        <w:rPr>
          <w:b w:val="0"/>
          <w:sz w:val="20"/>
          <w:szCs w:val="20"/>
        </w:rPr>
        <w:t xml:space="preserve"> meer tijd nodig is, word je hiervan op de hoogte gebracht.</w:t>
      </w:r>
    </w:p>
    <w:sdt>
      <w:sdtPr>
        <w:id w:val="-6906829"/>
        <w:placeholder>
          <w:docPart w:val="EECB2B173B2E46EC8500F258712E9F8D"/>
        </w:placeholder>
        <w15:color w:val="BAAF2C"/>
        <w:rPr>
          <w:rFonts w:eastAsia="ＭＳ 明朝" w:cs="Arial" w:eastAsiaTheme="minorEastAsia" w:cstheme="minorBidi"/>
          <w:b w:val="0"/>
          <w:bCs w:val="0"/>
          <w:sz w:val="20"/>
          <w:szCs w:val="20"/>
        </w:rPr>
      </w:sdtPr>
      <w:sdtEndPr>
        <w:rPr>
          <w:rFonts w:eastAsia="ＭＳ 明朝" w:cs="Arial" w:eastAsiaTheme="minorEastAsia" w:cstheme="minorBidi"/>
          <w:b w:val="0"/>
          <w:bCs w:val="0"/>
          <w:sz w:val="20"/>
          <w:szCs w:val="20"/>
          <w:highlight w:val="yellow"/>
        </w:rPr>
      </w:sdtEndPr>
      <w:sdtContent>
        <w:p w:rsidRPr="009722F6" w:rsidR="001B4BA8" w:rsidP="76270F20" w:rsidRDefault="619CED91" w14:paraId="4CCE8C8F" w14:textId="77777777">
          <w:pPr>
            <w:pStyle w:val="Kop1"/>
            <w:numPr>
              <w:ilvl w:val="0"/>
              <w:numId w:val="0"/>
            </w:numPr>
            <w:rPr>
              <w:b w:val="0"/>
              <w:sz w:val="20"/>
              <w:szCs w:val="20"/>
            </w:rPr>
          </w:pPr>
          <w:r w:rsidRPr="76270F20">
            <w:rPr>
              <w:b w:val="0"/>
              <w:sz w:val="20"/>
              <w:szCs w:val="20"/>
            </w:rPr>
            <w:t>Info</w:t>
          </w:r>
        </w:p>
        <w:p w:rsidR="001B4BA8" w:rsidP="76270F20" w:rsidRDefault="31FFAE00" w14:paraId="2AF32417" w14:textId="45878F07">
          <w:pPr>
            <w:pStyle w:val="Kop1"/>
            <w:numPr>
              <w:ilvl w:val="0"/>
              <w:numId w:val="0"/>
            </w:numPr>
            <w:rPr>
              <w:b w:val="0"/>
              <w:sz w:val="20"/>
              <w:szCs w:val="20"/>
            </w:rPr>
          </w:pPr>
          <w:r w:rsidRPr="76270F20">
            <w:rPr>
              <w:b w:val="0"/>
              <w:sz w:val="20"/>
              <w:szCs w:val="20"/>
            </w:rPr>
            <w:t>Als ook dat niet tot een oplossing leidt</w:t>
          </w:r>
          <w:r w:rsidRPr="76270F20" w:rsidR="3066A674">
            <w:rPr>
              <w:b w:val="0"/>
              <w:sz w:val="20"/>
              <w:szCs w:val="20"/>
            </w:rPr>
            <w:t>, kun je klacht indienen bij de klachtencommissie.</w:t>
          </w:r>
        </w:p>
        <w:p w:rsidR="00A61AAD" w:rsidP="76270F20" w:rsidRDefault="352CE954" w14:paraId="08B57BFE" w14:textId="18EFBC90">
          <w:r>
            <w:t>Je kunt je klacht indienen:</w:t>
          </w:r>
        </w:p>
        <w:p w:rsidR="00176DD1" w:rsidP="76270F20" w:rsidRDefault="226FBE25" w14:paraId="670C5191" w14:textId="7144DFA3">
          <w:pPr>
            <w:pStyle w:val="Lijstalinea"/>
          </w:pPr>
          <w:r>
            <w:t>V</w:t>
          </w:r>
          <w:r w:rsidR="352CE954">
            <w:t>ia</w:t>
          </w:r>
          <w:r>
            <w:t xml:space="preserve"> de webapplicatie</w:t>
          </w:r>
          <w:r w:rsidR="70571CCB">
            <w:t xml:space="preserve"> </w:t>
          </w:r>
          <w:proofErr w:type="gramStart"/>
          <w:r w:rsidR="70571CCB">
            <w:t>klachten.katholiekonderwijs</w:t>
          </w:r>
          <w:proofErr w:type="gramEnd"/>
          <w:r w:rsidR="4AF921E1">
            <w:t>.vlaanderen of;</w:t>
          </w:r>
        </w:p>
        <w:p w:rsidR="00274243" w:rsidP="76270F20" w:rsidRDefault="4AF921E1" w14:paraId="2A7D79F4" w14:textId="2777508E">
          <w:pPr>
            <w:pStyle w:val="Lijstalinea"/>
          </w:pPr>
          <w:r>
            <w:t>Via post naar klachtencommi</w:t>
          </w:r>
          <w:r w:rsidR="2D3A5D65">
            <w:t xml:space="preserve">ssie, t.a.v.de voorzitter van de klachtencommissie, </w:t>
          </w:r>
          <w:r w:rsidR="5A3CCF6D">
            <w:t>Guimardstraat 1, 1040 Brussel</w:t>
          </w:r>
        </w:p>
        <w:p w:rsidRPr="00E940C1" w:rsidR="00E940C1" w:rsidP="76270F20" w:rsidRDefault="57B876C2" w14:paraId="16A3549F" w14:textId="73BCBD94">
          <w:r>
            <w:t xml:space="preserve">Meer informatie over de klachtencommissie </w:t>
          </w:r>
          <w:proofErr w:type="gramStart"/>
          <w:r>
            <w:t>vindt</w:t>
          </w:r>
          <w:proofErr w:type="gramEnd"/>
          <w:r>
            <w:t xml:space="preserve"> je op de </w:t>
          </w:r>
          <w:r w:rsidR="092BCB4C">
            <w:t>webapplicatie.</w:t>
          </w:r>
        </w:p>
      </w:sdtContent>
    </w:sdt>
    <w:p w:rsidRPr="001B4BA8" w:rsidR="001B4BA8" w:rsidP="76270F20" w:rsidRDefault="619CED91" w14:paraId="4CBC4D89" w14:textId="5F8FDF81">
      <w:pPr>
        <w:pStyle w:val="Kop1"/>
        <w:numPr>
          <w:ilvl w:val="0"/>
          <w:numId w:val="0"/>
        </w:numPr>
        <w:rPr>
          <w:b w:val="0"/>
          <w:sz w:val="20"/>
          <w:szCs w:val="20"/>
        </w:rPr>
      </w:pPr>
      <w:r w:rsidRPr="76270F20">
        <w:rPr>
          <w:b w:val="0"/>
          <w:sz w:val="20"/>
          <w:szCs w:val="20"/>
        </w:rPr>
        <w:t>Wij moedigen jou aan om je zorgen kenbaar te maken, zodat we samen kunnen zoeken naar een oplossing die in het belang is van de leerlingen en de school.</w:t>
      </w:r>
    </w:p>
    <w:bookmarkEnd w:id="105"/>
    <w:p w:rsidRPr="001B4BA8" w:rsidR="00EF1749" w:rsidP="76270F20" w:rsidRDefault="00EF1749" w14:paraId="02C65269" w14:textId="77777777"/>
    <w:p w:rsidRPr="000611C7" w:rsidR="00A11E63" w:rsidP="76270F20" w:rsidRDefault="670587E6" w14:paraId="4DEEA566" w14:textId="20CE99FA">
      <w:pPr>
        <w:pStyle w:val="Kop3"/>
      </w:pPr>
      <w:r>
        <w:t>Externe commissies</w:t>
      </w:r>
    </w:p>
    <w:p w:rsidRPr="00835DAC" w:rsidR="00A11E63" w:rsidP="76270F20" w:rsidRDefault="717ACD0F" w14:paraId="1CC3A871" w14:textId="1D6A3001">
      <w:pPr>
        <w:spacing w:after="0"/>
        <w:jc w:val="both"/>
        <w:rPr>
          <w:rFonts w:eastAsia="Times New Roman"/>
          <w:lang w:val="nl-NL" w:eastAsia="nl-NL"/>
        </w:rPr>
      </w:pPr>
      <w:r w:rsidRPr="76270F20">
        <w:rPr>
          <w:rFonts w:eastAsia="Times New Roman"/>
          <w:lang w:eastAsia="nl-NL"/>
        </w:rPr>
        <w:t xml:space="preserve">Bij een niet-gerealiseerde of ontbonden inschrijving van een kind kun je klacht indienen bij de Commissie </w:t>
      </w:r>
      <w:r w:rsidRPr="76270F20" w:rsidR="54EE7175">
        <w:rPr>
          <w:rFonts w:eastAsia="Times New Roman"/>
          <w:lang w:eastAsia="nl-NL"/>
        </w:rPr>
        <w:t>voor</w:t>
      </w:r>
      <w:r w:rsidRPr="76270F20">
        <w:rPr>
          <w:rFonts w:eastAsia="Times New Roman"/>
          <w:lang w:eastAsia="nl-NL"/>
        </w:rPr>
        <w:t xml:space="preserve"> </w:t>
      </w:r>
      <w:r w:rsidRPr="76270F20" w:rsidR="3F9334DA">
        <w:rPr>
          <w:rFonts w:eastAsia="Times New Roman"/>
          <w:lang w:eastAsia="nl-NL"/>
        </w:rPr>
        <w:t>L</w:t>
      </w:r>
      <w:r w:rsidRPr="76270F20">
        <w:rPr>
          <w:rFonts w:eastAsia="Times New Roman"/>
          <w:lang w:eastAsia="nl-NL"/>
        </w:rPr>
        <w:t>eerlingenrechten</w:t>
      </w:r>
      <w:r w:rsidRPr="76270F20" w:rsidR="028F5CDF">
        <w:rPr>
          <w:rFonts w:eastAsia="Times New Roman"/>
          <w:lang w:eastAsia="nl-NL"/>
        </w:rPr>
        <w:t>.</w:t>
      </w:r>
      <w:r w:rsidRPr="76270F20" w:rsidR="6ED5CB3A">
        <w:rPr>
          <w:rFonts w:eastAsia="Times New Roman"/>
          <w:lang w:eastAsia="nl-NL"/>
        </w:rPr>
        <w:t xml:space="preserve"> </w:t>
      </w:r>
      <w:r w:rsidRPr="76270F20" w:rsidR="6F85573A">
        <w:rPr>
          <w:rFonts w:eastAsiaTheme="majorEastAsia" w:cstheme="majorBidi"/>
        </w:rPr>
        <w:t xml:space="preserve">Meer info: </w:t>
      </w:r>
      <w:hyperlink r:id="rId158">
        <w:r w:rsidRPr="76270F20" w:rsidR="6F85573A">
          <w:rPr>
            <w:rStyle w:val="Hyperlink"/>
            <w:rFonts w:eastAsiaTheme="majorEastAsia" w:cstheme="majorBidi"/>
          </w:rPr>
          <w:t>http://onderwijs.vlaanderen.be/nl/commissie-inzake-leerlingenrechten</w:t>
        </w:r>
      </w:hyperlink>
      <w:r w:rsidR="028F5CDF">
        <w:t>.</w:t>
      </w:r>
    </w:p>
    <w:p w:rsidRPr="004B171E" w:rsidR="00A11E63" w:rsidP="004B171E" w:rsidRDefault="00A11E63" w14:paraId="1921C979" w14:textId="4ADE88E8">
      <w:pPr>
        <w:pStyle w:val="Kop3"/>
      </w:pPr>
      <w:r w:rsidRPr="004B171E">
        <w:t xml:space="preserve">Commissie </w:t>
      </w:r>
      <w:proofErr w:type="gramStart"/>
      <w:r w:rsidRPr="004B171E">
        <w:t>inzake</w:t>
      </w:r>
      <w:proofErr w:type="gramEnd"/>
      <w:r w:rsidRPr="004B171E">
        <w:t xml:space="preserve"> zorgvuldig bestuur</w:t>
      </w:r>
    </w:p>
    <w:p w:rsidR="00434C4A" w:rsidP="00927856" w:rsidRDefault="717ACD0F" w14:paraId="295B2ACE" w14:textId="59D07197">
      <w:pPr>
        <w:jc w:val="both"/>
        <w:rPr>
          <w:lang w:eastAsia="nl-NL"/>
        </w:rPr>
      </w:pPr>
      <w:r w:rsidRPr="76270F20">
        <w:rPr>
          <w:lang w:eastAsia="nl-NL"/>
        </w:rPr>
        <w:t xml:space="preserve">Klachten die </w:t>
      </w:r>
      <w:r w:rsidRPr="76270F20" w:rsidR="47313403">
        <w:rPr>
          <w:lang w:eastAsia="nl-NL"/>
        </w:rPr>
        <w:t>gaan over</w:t>
      </w:r>
      <w:r w:rsidRPr="76270F20">
        <w:rPr>
          <w:lang w:eastAsia="nl-NL"/>
        </w:rPr>
        <w:t xml:space="preserve"> de principes van zorgvuldig bestuur kunnen worden ingediend bij de </w:t>
      </w:r>
      <w:r w:rsidRPr="76270F20">
        <w:rPr>
          <w:rFonts w:eastAsia="Times New Roman"/>
          <w:lang w:eastAsia="nl-NL"/>
        </w:rPr>
        <w:t xml:space="preserve">Commissie </w:t>
      </w:r>
      <w:proofErr w:type="gramStart"/>
      <w:r w:rsidRPr="76270F20">
        <w:rPr>
          <w:rFonts w:eastAsia="Times New Roman"/>
          <w:lang w:eastAsia="nl-NL"/>
        </w:rPr>
        <w:t>inzake</w:t>
      </w:r>
      <w:proofErr w:type="gramEnd"/>
      <w:r w:rsidRPr="76270F20">
        <w:rPr>
          <w:rFonts w:eastAsia="Times New Roman"/>
          <w:lang w:eastAsia="nl-NL"/>
        </w:rPr>
        <w:t xml:space="preserve"> Zorgvuldig </w:t>
      </w:r>
      <w:r w:rsidRPr="76270F20" w:rsidR="3F9334DA">
        <w:rPr>
          <w:rFonts w:eastAsia="Times New Roman"/>
          <w:lang w:eastAsia="nl-NL"/>
        </w:rPr>
        <w:t>b</w:t>
      </w:r>
      <w:r w:rsidRPr="76270F20">
        <w:rPr>
          <w:rFonts w:eastAsia="Times New Roman"/>
          <w:lang w:eastAsia="nl-NL"/>
        </w:rPr>
        <w:t>estuur</w:t>
      </w:r>
      <w:r w:rsidRPr="76270F20" w:rsidR="47CEAF47">
        <w:rPr>
          <w:rFonts w:eastAsia="Times New Roman"/>
          <w:lang w:eastAsia="nl-NL"/>
        </w:rPr>
        <w:t>.</w:t>
      </w:r>
      <w:r w:rsidRPr="76270F20" w:rsidR="47CEAF47">
        <w:rPr>
          <w:rFonts w:eastAsiaTheme="majorEastAsia" w:cstheme="majorBidi"/>
        </w:rPr>
        <w:t xml:space="preserve"> Meer info: </w:t>
      </w:r>
      <w:hyperlink r:id="rId159">
        <w:r w:rsidRPr="76270F20" w:rsidR="47CEAF47">
          <w:rPr>
            <w:rStyle w:val="Hyperlink"/>
            <w:rFonts w:eastAsiaTheme="majorEastAsia" w:cstheme="majorBidi"/>
          </w:rPr>
          <w:t>http://onderwijs.vlaanderen.be/nl/ouders/wat-mag-en-moet-op-school/een-vraag-of-klacht-over-je-school/met-een-vraag-of-klacht-naar-de-commissie-zorgvuldig-bestuur</w:t>
        </w:r>
      </w:hyperlink>
      <w:r w:rsidRPr="76270F20" w:rsidR="47CEAF47">
        <w:rPr>
          <w:rFonts w:eastAsiaTheme="majorEastAsia" w:cstheme="majorBidi"/>
        </w:rPr>
        <w:t>.</w:t>
      </w:r>
      <w:r w:rsidRPr="76270F20" w:rsidR="553F4367">
        <w:rPr>
          <w:rFonts w:eastAsiaTheme="majorEastAsia" w:cstheme="majorBidi"/>
        </w:rPr>
        <w:t xml:space="preserve"> </w:t>
      </w:r>
      <w:r w:rsidRPr="76270F20">
        <w:rPr>
          <w:lang w:eastAsia="nl-NL"/>
        </w:rPr>
        <w:t>Zorgvuldig bestuur betekent dat scholen zich in de dagelijkse werking aan een aantal principes moeten houden (onder andere kosteloosheid, eerlijke concurrentie, verbod op politieke activiteiten, handelsactiviteiten, reclame en sponsoring).</w:t>
      </w:r>
    </w:p>
    <w:p w:rsidRPr="000B638B" w:rsidR="006C4447" w:rsidP="007D3F29" w:rsidRDefault="00650E80" w14:paraId="417CDDBF" w14:textId="0B8EF44C">
      <w:pPr>
        <w:spacing w:before="200"/>
        <w:jc w:val="right"/>
        <w:rPr>
          <w:b/>
          <w:i/>
          <w:iCs/>
          <w:color w:val="AE2081"/>
          <w:sz w:val="18"/>
          <w:szCs w:val="18"/>
          <w:u w:val="single"/>
        </w:rPr>
      </w:pPr>
      <w:r w:rsidRPr="000B638B">
        <w:rPr>
          <w:b/>
          <w:i/>
          <w:iCs/>
          <w:color w:val="AE2081"/>
          <w:sz w:val="18"/>
          <w:szCs w:val="18"/>
          <w:u w:val="single"/>
        </w:rPr>
        <w:fldChar w:fldCharType="begin"/>
      </w:r>
      <w:r w:rsidRPr="000B638B">
        <w:rPr>
          <w:i/>
          <w:iCs/>
          <w:color w:val="AE2081"/>
          <w:sz w:val="18"/>
          <w:szCs w:val="18"/>
          <w:u w:val="single"/>
        </w:rPr>
        <w:instrText xml:space="preserve"> REF _Ref66445275 \h </w:instrText>
      </w:r>
      <w:r w:rsidRPr="000B638B">
        <w:rPr>
          <w:b/>
          <w:i/>
          <w:iCs/>
          <w:color w:val="AE2081"/>
          <w:sz w:val="18"/>
          <w:szCs w:val="18"/>
          <w:u w:val="single"/>
        </w:rPr>
        <w:instrText xml:space="preserve"> \* MERGEFORMAT </w:instrText>
      </w:r>
      <w:r w:rsidRPr="000B638B">
        <w:rPr>
          <w:b/>
          <w:i/>
          <w:iCs/>
          <w:color w:val="AE2081"/>
          <w:sz w:val="18"/>
          <w:szCs w:val="18"/>
          <w:u w:val="single"/>
        </w:rPr>
      </w:r>
      <w:r w:rsidRPr="000B638B">
        <w:rPr>
          <w:b/>
          <w:i/>
          <w:iCs/>
          <w:color w:val="AE2081"/>
          <w:sz w:val="18"/>
          <w:szCs w:val="18"/>
          <w:u w:val="single"/>
        </w:rPr>
        <w:fldChar w:fldCharType="end"/>
      </w:r>
    </w:p>
    <w:sectPr w:rsidRPr="000B638B" w:rsidR="006C4447" w:rsidSect="009663EE">
      <w:headerReference w:type="default" r:id="rId160"/>
      <w:pgSz w:w="11906" w:h="16838" w:orient="portrait"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32A7" w:rsidP="00542652" w:rsidRDefault="00B932A7" w14:paraId="2351978E" w14:textId="77777777">
      <w:r>
        <w:separator/>
      </w:r>
    </w:p>
    <w:p w:rsidR="00B932A7" w:rsidRDefault="00B932A7" w14:paraId="0C2FED5E" w14:textId="77777777"/>
    <w:p w:rsidR="00B932A7" w:rsidRDefault="00B932A7" w14:paraId="25B1ED44" w14:textId="77777777"/>
  </w:endnote>
  <w:endnote w:type="continuationSeparator" w:id="0">
    <w:p w:rsidR="00B932A7" w:rsidP="00542652" w:rsidRDefault="00B932A7" w14:paraId="233E58FA" w14:textId="77777777">
      <w:r>
        <w:continuationSeparator/>
      </w:r>
    </w:p>
    <w:p w:rsidR="00B932A7" w:rsidRDefault="00B932A7" w14:paraId="29E82585" w14:textId="77777777"/>
    <w:p w:rsidR="00B932A7" w:rsidRDefault="00B932A7" w14:paraId="49F429B8" w14:textId="77777777"/>
  </w:endnote>
  <w:endnote w:type="continuationNotice" w:id="1">
    <w:p w:rsidR="00B932A7" w:rsidRDefault="00B932A7" w14:paraId="64F6BFC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Book Antiqua">
    <w:panose1 w:val="02040602050305030304"/>
    <w:charset w:val="00"/>
    <w:family w:val="roman"/>
    <w:pitch w:val="variable"/>
    <w:sig w:usb0="00000287" w:usb1="00000000" w:usb2="00000000" w:usb3="00000000" w:csb0="0000009F" w:csb1="00000000"/>
  </w:font>
  <w:font w:name="Verdana Pro Light">
    <w:charset w:val="00"/>
    <w:family w:val="swiss"/>
    <w:pitch w:val="variable"/>
    <w:sig w:usb0="80000287" w:usb1="00000043" w:usb2="00000000" w:usb3="00000000" w:csb0="0000009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5053" w:rsidR="005B2566" w:rsidP="00BD17BC" w:rsidRDefault="005B2566" w14:paraId="3896A7AD" w14:textId="398A7299">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"Titel"  \* MERGEFORMAT </w:instrText>
    </w:r>
    <w:r>
      <w:rPr>
        <w:b/>
        <w:color w:val="404040" w:themeColor="text1" w:themeTint="BF"/>
        <w:sz w:val="18"/>
        <w:szCs w:val="18"/>
      </w:rPr>
      <w:fldChar w:fldCharType="separate"/>
    </w:r>
    <w:r w:rsidR="004B7C47">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Datumdocument  \* MERGEFORMAT </w:instrText>
    </w:r>
    <w:r>
      <w:rPr>
        <w:b/>
        <w:color w:val="404040" w:themeColor="text1" w:themeTint="BF"/>
        <w:sz w:val="18"/>
        <w:szCs w:val="18"/>
      </w:rPr>
      <w:fldChar w:fldCharType="separate"/>
    </w:r>
    <w:r w:rsidR="004B7C47">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5053" w:rsidR="005B2566" w:rsidP="00BD17BC" w:rsidRDefault="005B2566" w14:paraId="767809AC" w14:textId="76B7A747">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tab/>
    </w: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9E11E2" w:rsidR="009E11E2">
      <w:rPr>
        <w:b/>
        <w:noProof/>
        <w:color w:val="404040" w:themeColor="text1" w:themeTint="BF"/>
        <w:sz w:val="18"/>
        <w:szCs w:val="18"/>
        <w:lang w:val="nl-NL"/>
      </w:rPr>
      <w:t>28</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9E11E2" w:rsidR="009E11E2">
      <w:rPr>
        <w:b/>
        <w:noProof/>
        <w:color w:val="404040" w:themeColor="text1" w:themeTint="BF"/>
        <w:sz w:val="18"/>
        <w:szCs w:val="18"/>
        <w:lang w:val="nl-NL"/>
      </w:rPr>
      <w:t>48</w:t>
    </w:r>
    <w:r w:rsidRPr="002267F6">
      <w:rPr>
        <w:b/>
        <w:noProof/>
        <w:color w:val="404040" w:themeColor="text1" w:themeTint="BF"/>
        <w:sz w:val="18"/>
        <w:szCs w:val="18"/>
        <w:lang w:val="nl-NL"/>
      </w:rPr>
      <w:fldChar w:fldCharType="end"/>
    </w:r>
    <w:bookmarkStart w:name="_Ref66445275" w:id="1"/>
    <w:bookmarkStart w:name="_Ref61616433" w:id="2"/>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D5051" w:rsidR="005B2566" w:rsidP="00A72D9E" w:rsidRDefault="005B2566" w14:paraId="1223A085" w14:textId="7C0DB9F8">
    <w:pPr>
      <w:pStyle w:val="Voettekst"/>
      <w:tabs>
        <w:tab w:val="clear" w:pos="9072"/>
        <w:tab w:val="right" w:pos="9070"/>
      </w:tabs>
      <w:rPr>
        <w:color w:val="404040" w:themeColor="text1" w:themeTint="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32A7" w:rsidP="00542652" w:rsidRDefault="00B932A7" w14:paraId="5CE9BB70" w14:textId="77777777">
      <w:r>
        <w:separator/>
      </w:r>
    </w:p>
    <w:p w:rsidR="00B932A7" w:rsidRDefault="00B932A7" w14:paraId="0DC89E6B" w14:textId="77777777"/>
  </w:footnote>
  <w:footnote w:type="continuationSeparator" w:id="0">
    <w:p w:rsidR="00B932A7" w:rsidP="00542652" w:rsidRDefault="00B932A7" w14:paraId="09C7A011" w14:textId="77777777">
      <w:r>
        <w:continuationSeparator/>
      </w:r>
    </w:p>
    <w:p w:rsidR="00B932A7" w:rsidRDefault="00B932A7" w14:paraId="4A546E1D" w14:textId="77777777"/>
    <w:p w:rsidR="00B932A7" w:rsidRDefault="00B932A7" w14:paraId="24112262" w14:textId="77777777"/>
  </w:footnote>
  <w:footnote w:type="continuationNotice" w:id="1">
    <w:p w:rsidR="00B932A7" w:rsidRDefault="00B932A7" w14:paraId="5BBB08FF" w14:textId="77777777">
      <w:pPr>
        <w:spacing w:after="0" w:line="240" w:lineRule="auto"/>
      </w:pPr>
    </w:p>
  </w:footnote>
  <w:footnote w:id="2">
    <w:p w:rsidR="000611C7" w:rsidP="000611C7" w:rsidRDefault="000611C7" w14:paraId="7C583451" w14:textId="77777777">
      <w:pPr>
        <w:spacing w:line="240" w:lineRule="auto"/>
      </w:pPr>
      <w:r>
        <w:rPr>
          <w:vertAlign w:val="superscript"/>
        </w:rPr>
        <w:footnoteRef/>
      </w:r>
      <w:r>
        <w:t xml:space="preserve"> GC: Gemeenschappelijk curriculum</w:t>
      </w:r>
    </w:p>
  </w:footnote>
  <w:footnote w:id="3">
    <w:p w:rsidR="000611C7" w:rsidP="000611C7" w:rsidRDefault="000611C7" w14:paraId="5EDC0395" w14:textId="77777777">
      <w:pPr>
        <w:spacing w:line="240" w:lineRule="auto"/>
      </w:pPr>
      <w:r>
        <w:rPr>
          <w:vertAlign w:val="superscript"/>
        </w:rPr>
        <w:footnoteRef/>
      </w:r>
      <w:r>
        <w:t xml:space="preserve"> IAC: Individueel aangepast curriculum</w:t>
      </w:r>
    </w:p>
  </w:footnote>
  <w:footnote w:id="4">
    <w:p w:rsidR="000611C7" w:rsidP="000611C7" w:rsidRDefault="000611C7" w14:paraId="39824438" w14:textId="77777777">
      <w:pPr>
        <w:spacing w:line="240" w:lineRule="auto"/>
      </w:pPr>
      <w:r>
        <w:rPr>
          <w:vertAlign w:val="superscript"/>
        </w:rPr>
        <w:footnoteRef/>
      </w:r>
      <w:r>
        <w:t xml:space="preserve"> OV4: Opleidingsvorm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Look w:val="04A0" w:firstRow="1" w:lastRow="0" w:firstColumn="1" w:lastColumn="0" w:noHBand="0" w:noVBand="1"/>
    </w:tblPr>
    <w:tblGrid>
      <w:gridCol w:w="9072"/>
    </w:tblGrid>
    <w:tr w:rsidRPr="00E95386" w:rsidR="005B2566" w:rsidTr="069DED66" w14:paraId="70A9AC0A" w14:textId="77777777">
      <w:tc>
        <w:tcPr>
          <w:tcW w:w="9072" w:type="dxa"/>
        </w:tcPr>
        <w:p w:rsidRPr="00E95386" w:rsidR="005B2566" w:rsidP="00B12C66" w:rsidRDefault="005B2566" w14:paraId="0B12F0B9" w14:textId="7A3F0615">
          <w:pPr>
            <w:jc w:val="right"/>
            <w:rPr>
              <w:sz w:val="24"/>
              <w:szCs w:val="24"/>
            </w:rPr>
          </w:pPr>
          <w:r w:rsidRPr="00B12C66">
            <w:rPr>
              <w:noProof/>
              <w:sz w:val="16"/>
              <w:szCs w:val="16"/>
              <w:lang w:eastAsia="nl-BE"/>
            </w:rPr>
            <w:drawing>
              <wp:anchor distT="0" distB="0" distL="114300" distR="114300" simplePos="0" relativeHeight="251658240" behindDoc="1" locked="0" layoutInCell="1" allowOverlap="1" wp14:anchorId="6B4A831A" wp14:editId="03084A3B">
                <wp:simplePos x="0" y="0"/>
                <wp:positionH relativeFrom="margin">
                  <wp:posOffset>3529965</wp:posOffset>
                </wp:positionH>
                <wp:positionV relativeFrom="page">
                  <wp:posOffset>13005</wp:posOffset>
                </wp:positionV>
                <wp:extent cx="2159000" cy="8420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2159000" cy="842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Pr="00E95386" w:rsidR="005B2566" w:rsidTr="069DED66" w14:paraId="23A190F0" w14:textId="77777777">
      <w:trPr>
        <w:trHeight w:val="588"/>
      </w:trPr>
      <w:tc>
        <w:tcPr>
          <w:tcW w:w="9072" w:type="dxa"/>
        </w:tcPr>
        <w:p w:rsidRPr="00D35E05" w:rsidR="005B2566" w:rsidP="00B12C66" w:rsidRDefault="005B2566" w14:paraId="3839FCBC" w14:textId="23E74496">
          <w:pPr>
            <w:spacing w:before="100"/>
            <w:jc w:val="right"/>
            <w:rPr>
              <w:sz w:val="24"/>
              <w:szCs w:val="24"/>
            </w:rPr>
          </w:pPr>
        </w:p>
      </w:tc>
    </w:tr>
  </w:tbl>
  <w:p w:rsidRPr="00B12C66" w:rsidR="005B2566" w:rsidP="00825E27" w:rsidRDefault="005B2566" w14:paraId="122BDF90" w14:textId="5C7E20A5">
    <w:pPr>
      <w:pStyle w:val="Tite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Look w:val="04A0" w:firstRow="1" w:lastRow="0" w:firstColumn="1" w:lastColumn="0" w:noHBand="0" w:noVBand="1"/>
    </w:tblPr>
    <w:tblGrid>
      <w:gridCol w:w="9072"/>
    </w:tblGrid>
    <w:tr w:rsidRPr="00E95386" w:rsidR="005B2566" w:rsidTr="069DED66" w14:paraId="4224D7B7" w14:textId="77777777">
      <w:trPr>
        <w:trHeight w:val="588"/>
      </w:trPr>
      <w:tc>
        <w:tcPr>
          <w:tcW w:w="9072" w:type="dxa"/>
        </w:tcPr>
        <w:p w:rsidRPr="00D35E05" w:rsidR="005B2566" w:rsidP="00B12C66" w:rsidRDefault="005B2566" w14:paraId="1CD8BF05" w14:textId="5608CAC9">
          <w:pPr>
            <w:spacing w:before="100"/>
            <w:jc w:val="right"/>
            <w:rPr>
              <w:sz w:val="24"/>
              <w:szCs w:val="24"/>
            </w:rPr>
          </w:pPr>
          <w:r w:rsidRPr="00B12C66">
            <w:rPr>
              <w:noProof/>
              <w:sz w:val="16"/>
              <w:szCs w:val="16"/>
              <w:lang w:eastAsia="nl-BE"/>
            </w:rPr>
            <w:drawing>
              <wp:anchor distT="0" distB="0" distL="114300" distR="114300" simplePos="0" relativeHeight="251658241" behindDoc="1" locked="0" layoutInCell="1" allowOverlap="1" wp14:anchorId="2A586D11" wp14:editId="6279C875">
                <wp:simplePos x="0" y="0"/>
                <wp:positionH relativeFrom="margin">
                  <wp:posOffset>3537284</wp:posOffset>
                </wp:positionH>
                <wp:positionV relativeFrom="page">
                  <wp:posOffset>11430</wp:posOffset>
                </wp:positionV>
                <wp:extent cx="2159000" cy="84201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2159000" cy="842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Pr="00B12C66" w:rsidR="005B2566" w:rsidP="00B12C66" w:rsidRDefault="005B2566" w14:paraId="6DFAE02A" w14:textId="584AB066">
    <w:pPr>
      <w:pStyle w:val="Koptekst"/>
      <w:tabs>
        <w:tab w:val="clear" w:pos="4536"/>
        <w:tab w:val="clear" w:pos="9072"/>
        <w:tab w:val="left" w:pos="649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26F4" w:rsidR="005B2566" w:rsidP="002926F4" w:rsidRDefault="005B2566" w14:paraId="554B00D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BF56C0C4"/>
    <w:lvl w:ilvl="0" w:tplc="16865390">
      <w:start w:val="1"/>
      <w:numFmt w:val="bullet"/>
      <w:pStyle w:val="Opsomming"/>
      <w:lvlText w:val=""/>
      <w:lvlJc w:val="left"/>
      <w:pPr>
        <w:ind w:left="3600" w:hanging="360"/>
      </w:pPr>
      <w:rPr>
        <w:rFonts w:hint="default" w:ascii="Symbol" w:hAnsi="Symbol"/>
      </w:rPr>
    </w:lvl>
    <w:lvl w:ilvl="1" w:tplc="2D044720">
      <w:start w:val="1"/>
      <w:numFmt w:val="bullet"/>
      <w:lvlText w:val="o"/>
      <w:lvlJc w:val="left"/>
      <w:pPr>
        <w:ind w:left="4320" w:hanging="360"/>
      </w:pPr>
      <w:rPr>
        <w:rFonts w:hint="default" w:ascii="Courier New" w:hAnsi="Courier New" w:cs="Courier New"/>
      </w:rPr>
    </w:lvl>
    <w:lvl w:ilvl="2" w:tplc="1436D972">
      <w:start w:val="1"/>
      <w:numFmt w:val="bullet"/>
      <w:lvlText w:val=""/>
      <w:lvlJc w:val="left"/>
      <w:pPr>
        <w:ind w:left="5040" w:hanging="360"/>
      </w:pPr>
      <w:rPr>
        <w:rFonts w:hint="default" w:ascii="Wingdings" w:hAnsi="Wingdings"/>
      </w:rPr>
    </w:lvl>
    <w:lvl w:ilvl="3" w:tplc="94E6C878">
      <w:start w:val="1"/>
      <w:numFmt w:val="bullet"/>
      <w:lvlText w:val=""/>
      <w:lvlJc w:val="left"/>
      <w:pPr>
        <w:ind w:left="5760" w:hanging="360"/>
      </w:pPr>
      <w:rPr>
        <w:rFonts w:hint="default" w:ascii="Symbol" w:hAnsi="Symbol"/>
      </w:rPr>
    </w:lvl>
    <w:lvl w:ilvl="4" w:tplc="56FEAD5C">
      <w:start w:val="1"/>
      <w:numFmt w:val="bullet"/>
      <w:lvlText w:val="o"/>
      <w:lvlJc w:val="left"/>
      <w:pPr>
        <w:ind w:left="6480" w:hanging="360"/>
      </w:pPr>
      <w:rPr>
        <w:rFonts w:hint="default" w:ascii="Courier New" w:hAnsi="Courier New" w:cs="Courier New"/>
      </w:rPr>
    </w:lvl>
    <w:lvl w:ilvl="5" w:tplc="16201ED8">
      <w:start w:val="1"/>
      <w:numFmt w:val="bullet"/>
      <w:lvlText w:val=""/>
      <w:lvlJc w:val="left"/>
      <w:pPr>
        <w:ind w:left="7200" w:hanging="360"/>
      </w:pPr>
      <w:rPr>
        <w:rFonts w:hint="default" w:ascii="Wingdings" w:hAnsi="Wingdings"/>
      </w:rPr>
    </w:lvl>
    <w:lvl w:ilvl="6" w:tplc="B9126F88">
      <w:start w:val="1"/>
      <w:numFmt w:val="bullet"/>
      <w:lvlText w:val=""/>
      <w:lvlJc w:val="left"/>
      <w:pPr>
        <w:ind w:left="7920" w:hanging="360"/>
      </w:pPr>
      <w:rPr>
        <w:rFonts w:hint="default" w:ascii="Symbol" w:hAnsi="Symbol"/>
      </w:rPr>
    </w:lvl>
    <w:lvl w:ilvl="7" w:tplc="3218152C">
      <w:start w:val="1"/>
      <w:numFmt w:val="bullet"/>
      <w:lvlText w:val="o"/>
      <w:lvlJc w:val="left"/>
      <w:pPr>
        <w:ind w:left="8640" w:hanging="360"/>
      </w:pPr>
      <w:rPr>
        <w:rFonts w:hint="default" w:ascii="Courier New" w:hAnsi="Courier New" w:cs="Courier New"/>
      </w:rPr>
    </w:lvl>
    <w:lvl w:ilvl="8" w:tplc="99A8463E">
      <w:start w:val="1"/>
      <w:numFmt w:val="bullet"/>
      <w:lvlText w:val=""/>
      <w:lvlJc w:val="left"/>
      <w:pPr>
        <w:ind w:left="9360" w:hanging="360"/>
      </w:pPr>
      <w:rPr>
        <w:rFonts w:hint="default" w:ascii="Wingdings" w:hAnsi="Wingdings"/>
      </w:rPr>
    </w:lvl>
  </w:abstractNum>
  <w:abstractNum w:abstractNumId="1" w15:restartNumberingAfterBreak="0">
    <w:nsid w:val="0FF27295"/>
    <w:multiLevelType w:val="multilevel"/>
    <w:tmpl w:val="2E56ED1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13107644"/>
    <w:multiLevelType w:val="hybridMultilevel"/>
    <w:tmpl w:val="E2709794"/>
    <w:lvl w:ilvl="0" w:tplc="08130001">
      <w:start w:val="1"/>
      <w:numFmt w:val="bullet"/>
      <w:lvlText w:val=""/>
      <w:lvlJc w:val="left"/>
      <w:pPr>
        <w:ind w:left="2364" w:hanging="360"/>
      </w:pPr>
      <w:rPr>
        <w:rFonts w:hint="default" w:ascii="Symbol" w:hAnsi="Symbol"/>
      </w:rPr>
    </w:lvl>
    <w:lvl w:ilvl="1" w:tplc="08130003" w:tentative="1">
      <w:start w:val="1"/>
      <w:numFmt w:val="bullet"/>
      <w:lvlText w:val="o"/>
      <w:lvlJc w:val="left"/>
      <w:pPr>
        <w:ind w:left="3084" w:hanging="360"/>
      </w:pPr>
      <w:rPr>
        <w:rFonts w:hint="default" w:ascii="Courier New" w:hAnsi="Courier New" w:cs="Courier New"/>
      </w:rPr>
    </w:lvl>
    <w:lvl w:ilvl="2" w:tplc="08130005" w:tentative="1">
      <w:start w:val="1"/>
      <w:numFmt w:val="bullet"/>
      <w:lvlText w:val=""/>
      <w:lvlJc w:val="left"/>
      <w:pPr>
        <w:ind w:left="3804" w:hanging="360"/>
      </w:pPr>
      <w:rPr>
        <w:rFonts w:hint="default" w:ascii="Wingdings" w:hAnsi="Wingdings"/>
      </w:rPr>
    </w:lvl>
    <w:lvl w:ilvl="3" w:tplc="08130001" w:tentative="1">
      <w:start w:val="1"/>
      <w:numFmt w:val="bullet"/>
      <w:lvlText w:val=""/>
      <w:lvlJc w:val="left"/>
      <w:pPr>
        <w:ind w:left="4524" w:hanging="360"/>
      </w:pPr>
      <w:rPr>
        <w:rFonts w:hint="default" w:ascii="Symbol" w:hAnsi="Symbol"/>
      </w:rPr>
    </w:lvl>
    <w:lvl w:ilvl="4" w:tplc="08130003" w:tentative="1">
      <w:start w:val="1"/>
      <w:numFmt w:val="bullet"/>
      <w:lvlText w:val="o"/>
      <w:lvlJc w:val="left"/>
      <w:pPr>
        <w:ind w:left="5244" w:hanging="360"/>
      </w:pPr>
      <w:rPr>
        <w:rFonts w:hint="default" w:ascii="Courier New" w:hAnsi="Courier New" w:cs="Courier New"/>
      </w:rPr>
    </w:lvl>
    <w:lvl w:ilvl="5" w:tplc="08130005" w:tentative="1">
      <w:start w:val="1"/>
      <w:numFmt w:val="bullet"/>
      <w:lvlText w:val=""/>
      <w:lvlJc w:val="left"/>
      <w:pPr>
        <w:ind w:left="5964" w:hanging="360"/>
      </w:pPr>
      <w:rPr>
        <w:rFonts w:hint="default" w:ascii="Wingdings" w:hAnsi="Wingdings"/>
      </w:rPr>
    </w:lvl>
    <w:lvl w:ilvl="6" w:tplc="08130001" w:tentative="1">
      <w:start w:val="1"/>
      <w:numFmt w:val="bullet"/>
      <w:lvlText w:val=""/>
      <w:lvlJc w:val="left"/>
      <w:pPr>
        <w:ind w:left="6684" w:hanging="360"/>
      </w:pPr>
      <w:rPr>
        <w:rFonts w:hint="default" w:ascii="Symbol" w:hAnsi="Symbol"/>
      </w:rPr>
    </w:lvl>
    <w:lvl w:ilvl="7" w:tplc="08130003" w:tentative="1">
      <w:start w:val="1"/>
      <w:numFmt w:val="bullet"/>
      <w:lvlText w:val="o"/>
      <w:lvlJc w:val="left"/>
      <w:pPr>
        <w:ind w:left="7404" w:hanging="360"/>
      </w:pPr>
      <w:rPr>
        <w:rFonts w:hint="default" w:ascii="Courier New" w:hAnsi="Courier New" w:cs="Courier New"/>
      </w:rPr>
    </w:lvl>
    <w:lvl w:ilvl="8" w:tplc="08130005" w:tentative="1">
      <w:start w:val="1"/>
      <w:numFmt w:val="bullet"/>
      <w:lvlText w:val=""/>
      <w:lvlJc w:val="left"/>
      <w:pPr>
        <w:ind w:left="8124" w:hanging="360"/>
      </w:pPr>
      <w:rPr>
        <w:rFonts w:hint="default" w:ascii="Wingdings" w:hAnsi="Wingdings"/>
      </w:rPr>
    </w:lvl>
  </w:abstractNum>
  <w:abstractNum w:abstractNumId="3" w15:restartNumberingAfterBreak="0">
    <w:nsid w:val="13AA1958"/>
    <w:multiLevelType w:val="hybridMultilevel"/>
    <w:tmpl w:val="0FAECB52"/>
    <w:lvl w:ilvl="0" w:tplc="08130005">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 w15:restartNumberingAfterBreak="0">
    <w:nsid w:val="1B9A1DF0"/>
    <w:multiLevelType w:val="hybridMultilevel"/>
    <w:tmpl w:val="68FE6C30"/>
    <w:lvl w:ilvl="0" w:tplc="67D60878">
      <w:start w:val="1"/>
      <w:numFmt w:val="decimal"/>
      <w:lvlText w:val="%1"/>
      <w:lvlJc w:val="left"/>
      <w:pPr>
        <w:ind w:left="720" w:hanging="360"/>
      </w:pPr>
      <w:rPr>
        <w:rFonts w:hint="default"/>
      </w:rPr>
    </w:lvl>
    <w:lvl w:ilvl="1" w:tplc="3EB87E9A" w:tentative="1">
      <w:start w:val="1"/>
      <w:numFmt w:val="lowerLetter"/>
      <w:lvlText w:val="%2."/>
      <w:lvlJc w:val="left"/>
      <w:pPr>
        <w:ind w:left="1440" w:hanging="360"/>
      </w:pPr>
    </w:lvl>
    <w:lvl w:ilvl="2" w:tplc="7D48BC6C" w:tentative="1">
      <w:start w:val="1"/>
      <w:numFmt w:val="lowerRoman"/>
      <w:lvlText w:val="%3."/>
      <w:lvlJc w:val="right"/>
      <w:pPr>
        <w:ind w:left="2160" w:hanging="180"/>
      </w:pPr>
    </w:lvl>
    <w:lvl w:ilvl="3" w:tplc="FE140E60" w:tentative="1">
      <w:start w:val="1"/>
      <w:numFmt w:val="decimal"/>
      <w:lvlText w:val="%4."/>
      <w:lvlJc w:val="left"/>
      <w:pPr>
        <w:ind w:left="2880" w:hanging="360"/>
      </w:pPr>
    </w:lvl>
    <w:lvl w:ilvl="4" w:tplc="E6E2060E" w:tentative="1">
      <w:start w:val="1"/>
      <w:numFmt w:val="lowerLetter"/>
      <w:lvlText w:val="%5."/>
      <w:lvlJc w:val="left"/>
      <w:pPr>
        <w:ind w:left="3600" w:hanging="360"/>
      </w:pPr>
    </w:lvl>
    <w:lvl w:ilvl="5" w:tplc="AE98B442" w:tentative="1">
      <w:start w:val="1"/>
      <w:numFmt w:val="lowerRoman"/>
      <w:lvlText w:val="%6."/>
      <w:lvlJc w:val="right"/>
      <w:pPr>
        <w:ind w:left="4320" w:hanging="180"/>
      </w:pPr>
    </w:lvl>
    <w:lvl w:ilvl="6" w:tplc="F2847868" w:tentative="1">
      <w:start w:val="1"/>
      <w:numFmt w:val="decimal"/>
      <w:lvlText w:val="%7."/>
      <w:lvlJc w:val="left"/>
      <w:pPr>
        <w:ind w:left="5040" w:hanging="360"/>
      </w:pPr>
    </w:lvl>
    <w:lvl w:ilvl="7" w:tplc="8ABA8636" w:tentative="1">
      <w:start w:val="1"/>
      <w:numFmt w:val="lowerLetter"/>
      <w:lvlText w:val="%8."/>
      <w:lvlJc w:val="left"/>
      <w:pPr>
        <w:ind w:left="5760" w:hanging="360"/>
      </w:pPr>
    </w:lvl>
    <w:lvl w:ilvl="8" w:tplc="5792EAF4" w:tentative="1">
      <w:start w:val="1"/>
      <w:numFmt w:val="lowerRoman"/>
      <w:lvlText w:val="%9."/>
      <w:lvlJc w:val="right"/>
      <w:pPr>
        <w:ind w:left="6480" w:hanging="180"/>
      </w:pPr>
    </w:lvl>
  </w:abstractNum>
  <w:abstractNum w:abstractNumId="5" w15:restartNumberingAfterBreak="0">
    <w:nsid w:val="1F4FE0FB"/>
    <w:multiLevelType w:val="multilevel"/>
    <w:tmpl w:val="81C4B96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0120868"/>
    <w:multiLevelType w:val="multilevel"/>
    <w:tmpl w:val="7FD6AF9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233A2290"/>
    <w:multiLevelType w:val="hybridMultilevel"/>
    <w:tmpl w:val="CE287FF0"/>
    <w:lvl w:ilvl="0" w:tplc="B0DC6E44">
      <w:numFmt w:val="bullet"/>
      <w:lvlText w:val="-"/>
      <w:lvlJc w:val="left"/>
      <w:pPr>
        <w:ind w:left="720" w:hanging="360"/>
      </w:pPr>
      <w:rPr>
        <w:rFonts w:hint="default" w:ascii="Trebuchet MS" w:hAnsi="Trebuchet MS" w:eastAsiaTheme="minorHAnsi" w:cstheme="minorBidi"/>
      </w:rPr>
    </w:lvl>
    <w:lvl w:ilvl="1" w:tplc="B89CD650" w:tentative="1">
      <w:start w:val="1"/>
      <w:numFmt w:val="bullet"/>
      <w:lvlText w:val="o"/>
      <w:lvlJc w:val="left"/>
      <w:pPr>
        <w:ind w:left="1440" w:hanging="360"/>
      </w:pPr>
      <w:rPr>
        <w:rFonts w:hint="default" w:ascii="Courier New" w:hAnsi="Courier New" w:cs="Courier New"/>
      </w:rPr>
    </w:lvl>
    <w:lvl w:ilvl="2" w:tplc="501CCD80" w:tentative="1">
      <w:start w:val="1"/>
      <w:numFmt w:val="bullet"/>
      <w:lvlText w:val=""/>
      <w:lvlJc w:val="left"/>
      <w:pPr>
        <w:ind w:left="2160" w:hanging="360"/>
      </w:pPr>
      <w:rPr>
        <w:rFonts w:hint="default" w:ascii="Wingdings" w:hAnsi="Wingdings"/>
      </w:rPr>
    </w:lvl>
    <w:lvl w:ilvl="3" w:tplc="547806B4" w:tentative="1">
      <w:start w:val="1"/>
      <w:numFmt w:val="bullet"/>
      <w:lvlText w:val=""/>
      <w:lvlJc w:val="left"/>
      <w:pPr>
        <w:ind w:left="2880" w:hanging="360"/>
      </w:pPr>
      <w:rPr>
        <w:rFonts w:hint="default" w:ascii="Symbol" w:hAnsi="Symbol"/>
      </w:rPr>
    </w:lvl>
    <w:lvl w:ilvl="4" w:tplc="7BEECF70" w:tentative="1">
      <w:start w:val="1"/>
      <w:numFmt w:val="bullet"/>
      <w:lvlText w:val="o"/>
      <w:lvlJc w:val="left"/>
      <w:pPr>
        <w:ind w:left="3600" w:hanging="360"/>
      </w:pPr>
      <w:rPr>
        <w:rFonts w:hint="default" w:ascii="Courier New" w:hAnsi="Courier New" w:cs="Courier New"/>
      </w:rPr>
    </w:lvl>
    <w:lvl w:ilvl="5" w:tplc="841ED120" w:tentative="1">
      <w:start w:val="1"/>
      <w:numFmt w:val="bullet"/>
      <w:lvlText w:val=""/>
      <w:lvlJc w:val="left"/>
      <w:pPr>
        <w:ind w:left="4320" w:hanging="360"/>
      </w:pPr>
      <w:rPr>
        <w:rFonts w:hint="default" w:ascii="Wingdings" w:hAnsi="Wingdings"/>
      </w:rPr>
    </w:lvl>
    <w:lvl w:ilvl="6" w:tplc="5230779C" w:tentative="1">
      <w:start w:val="1"/>
      <w:numFmt w:val="bullet"/>
      <w:lvlText w:val=""/>
      <w:lvlJc w:val="left"/>
      <w:pPr>
        <w:ind w:left="5040" w:hanging="360"/>
      </w:pPr>
      <w:rPr>
        <w:rFonts w:hint="default" w:ascii="Symbol" w:hAnsi="Symbol"/>
      </w:rPr>
    </w:lvl>
    <w:lvl w:ilvl="7" w:tplc="32D4701C" w:tentative="1">
      <w:start w:val="1"/>
      <w:numFmt w:val="bullet"/>
      <w:lvlText w:val="o"/>
      <w:lvlJc w:val="left"/>
      <w:pPr>
        <w:ind w:left="5760" w:hanging="360"/>
      </w:pPr>
      <w:rPr>
        <w:rFonts w:hint="default" w:ascii="Courier New" w:hAnsi="Courier New" w:cs="Courier New"/>
      </w:rPr>
    </w:lvl>
    <w:lvl w:ilvl="8" w:tplc="3F7A936E" w:tentative="1">
      <w:start w:val="1"/>
      <w:numFmt w:val="bullet"/>
      <w:lvlText w:val=""/>
      <w:lvlJc w:val="left"/>
      <w:pPr>
        <w:ind w:left="6480" w:hanging="360"/>
      </w:pPr>
      <w:rPr>
        <w:rFonts w:hint="default" w:ascii="Wingdings" w:hAnsi="Wingdings"/>
      </w:rPr>
    </w:lvl>
  </w:abstractNum>
  <w:abstractNum w:abstractNumId="8" w15:restartNumberingAfterBreak="0">
    <w:nsid w:val="25B70C88"/>
    <w:multiLevelType w:val="hybridMultilevel"/>
    <w:tmpl w:val="1CF0620E"/>
    <w:lvl w:ilvl="0" w:tplc="08130001">
      <w:start w:val="1"/>
      <w:numFmt w:val="bullet"/>
      <w:lvlText w:val=""/>
      <w:lvlJc w:val="left"/>
      <w:pPr>
        <w:ind w:left="720" w:hanging="360"/>
      </w:pPr>
      <w:rPr>
        <w:rFonts w:hint="default" w:ascii="Symbol" w:hAnsi="Symbol"/>
      </w:rPr>
    </w:lvl>
    <w:lvl w:ilvl="1" w:tplc="5F1C1C82">
      <w:numFmt w:val="bullet"/>
      <w:lvlText w:val="-"/>
      <w:lvlJc w:val="left"/>
      <w:pPr>
        <w:ind w:left="1440" w:hanging="360"/>
      </w:pPr>
      <w:rPr>
        <w:rFonts w:hint="default" w:ascii="Calibri Light" w:hAnsi="Calibri Light" w:eastAsia="Verdana" w:cs="Calibri Light"/>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270946FF"/>
    <w:multiLevelType w:val="hybridMultilevel"/>
    <w:tmpl w:val="C2C8F84E"/>
    <w:lvl w:ilvl="0" w:tplc="70C01190">
      <w:start w:val="1"/>
      <w:numFmt w:val="bullet"/>
      <w:lvlText w:val=""/>
      <w:lvlJc w:val="left"/>
      <w:pPr>
        <w:ind w:left="720" w:hanging="360"/>
      </w:pPr>
      <w:rPr>
        <w:rFonts w:hint="default" w:ascii="Symbol" w:hAnsi="Symbol"/>
      </w:rPr>
    </w:lvl>
    <w:lvl w:ilvl="1" w:tplc="088AF22C" w:tentative="1">
      <w:start w:val="1"/>
      <w:numFmt w:val="lowerLetter"/>
      <w:lvlText w:val="%2."/>
      <w:lvlJc w:val="left"/>
      <w:pPr>
        <w:ind w:left="1440" w:hanging="360"/>
      </w:pPr>
    </w:lvl>
    <w:lvl w:ilvl="2" w:tplc="0502631C" w:tentative="1">
      <w:start w:val="1"/>
      <w:numFmt w:val="lowerRoman"/>
      <w:lvlText w:val="%3."/>
      <w:lvlJc w:val="right"/>
      <w:pPr>
        <w:ind w:left="2160" w:hanging="180"/>
      </w:pPr>
    </w:lvl>
    <w:lvl w:ilvl="3" w:tplc="852EC8E2" w:tentative="1">
      <w:start w:val="1"/>
      <w:numFmt w:val="decimal"/>
      <w:lvlText w:val="%4."/>
      <w:lvlJc w:val="left"/>
      <w:pPr>
        <w:ind w:left="2880" w:hanging="360"/>
      </w:pPr>
    </w:lvl>
    <w:lvl w:ilvl="4" w:tplc="18A0184A" w:tentative="1">
      <w:start w:val="1"/>
      <w:numFmt w:val="lowerLetter"/>
      <w:lvlText w:val="%5."/>
      <w:lvlJc w:val="left"/>
      <w:pPr>
        <w:ind w:left="3600" w:hanging="360"/>
      </w:pPr>
    </w:lvl>
    <w:lvl w:ilvl="5" w:tplc="523C582E" w:tentative="1">
      <w:start w:val="1"/>
      <w:numFmt w:val="lowerRoman"/>
      <w:lvlText w:val="%6."/>
      <w:lvlJc w:val="right"/>
      <w:pPr>
        <w:ind w:left="4320" w:hanging="180"/>
      </w:pPr>
    </w:lvl>
    <w:lvl w:ilvl="6" w:tplc="47C26F3E" w:tentative="1">
      <w:start w:val="1"/>
      <w:numFmt w:val="decimal"/>
      <w:lvlText w:val="%7."/>
      <w:lvlJc w:val="left"/>
      <w:pPr>
        <w:ind w:left="5040" w:hanging="360"/>
      </w:pPr>
    </w:lvl>
    <w:lvl w:ilvl="7" w:tplc="1ED8C2E2" w:tentative="1">
      <w:start w:val="1"/>
      <w:numFmt w:val="lowerLetter"/>
      <w:lvlText w:val="%8."/>
      <w:lvlJc w:val="left"/>
      <w:pPr>
        <w:ind w:left="5760" w:hanging="360"/>
      </w:pPr>
    </w:lvl>
    <w:lvl w:ilvl="8" w:tplc="F60247A0" w:tentative="1">
      <w:start w:val="1"/>
      <w:numFmt w:val="lowerRoman"/>
      <w:lvlText w:val="%9."/>
      <w:lvlJc w:val="right"/>
      <w:pPr>
        <w:ind w:left="6480" w:hanging="180"/>
      </w:pPr>
    </w:lvl>
  </w:abstractNum>
  <w:abstractNum w:abstractNumId="10" w15:restartNumberingAfterBreak="0">
    <w:nsid w:val="2809098A"/>
    <w:multiLevelType w:val="hybridMultilevel"/>
    <w:tmpl w:val="3B0A608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2DAE17A6"/>
    <w:multiLevelType w:val="hybridMultilevel"/>
    <w:tmpl w:val="CA883DE8"/>
    <w:lvl w:ilvl="0" w:tplc="08130005">
      <w:start w:val="1"/>
      <w:numFmt w:val="bullet"/>
      <w:lvlText w:val=""/>
      <w:lvlJc w:val="left"/>
      <w:pPr>
        <w:ind w:left="2364" w:hanging="360"/>
      </w:pPr>
      <w:rPr>
        <w:rFonts w:hint="default" w:ascii="Wingdings" w:hAnsi="Wingdings"/>
      </w:rPr>
    </w:lvl>
    <w:lvl w:ilvl="1" w:tplc="08130003" w:tentative="1">
      <w:start w:val="1"/>
      <w:numFmt w:val="bullet"/>
      <w:lvlText w:val="o"/>
      <w:lvlJc w:val="left"/>
      <w:pPr>
        <w:ind w:left="3084" w:hanging="360"/>
      </w:pPr>
      <w:rPr>
        <w:rFonts w:hint="default" w:ascii="Courier New" w:hAnsi="Courier New" w:cs="Courier New"/>
      </w:rPr>
    </w:lvl>
    <w:lvl w:ilvl="2" w:tplc="08130005" w:tentative="1">
      <w:start w:val="1"/>
      <w:numFmt w:val="bullet"/>
      <w:lvlText w:val=""/>
      <w:lvlJc w:val="left"/>
      <w:pPr>
        <w:ind w:left="3804" w:hanging="360"/>
      </w:pPr>
      <w:rPr>
        <w:rFonts w:hint="default" w:ascii="Wingdings" w:hAnsi="Wingdings"/>
      </w:rPr>
    </w:lvl>
    <w:lvl w:ilvl="3" w:tplc="08130001" w:tentative="1">
      <w:start w:val="1"/>
      <w:numFmt w:val="bullet"/>
      <w:lvlText w:val=""/>
      <w:lvlJc w:val="left"/>
      <w:pPr>
        <w:ind w:left="4524" w:hanging="360"/>
      </w:pPr>
      <w:rPr>
        <w:rFonts w:hint="default" w:ascii="Symbol" w:hAnsi="Symbol"/>
      </w:rPr>
    </w:lvl>
    <w:lvl w:ilvl="4" w:tplc="08130003" w:tentative="1">
      <w:start w:val="1"/>
      <w:numFmt w:val="bullet"/>
      <w:lvlText w:val="o"/>
      <w:lvlJc w:val="left"/>
      <w:pPr>
        <w:ind w:left="5244" w:hanging="360"/>
      </w:pPr>
      <w:rPr>
        <w:rFonts w:hint="default" w:ascii="Courier New" w:hAnsi="Courier New" w:cs="Courier New"/>
      </w:rPr>
    </w:lvl>
    <w:lvl w:ilvl="5" w:tplc="08130005" w:tentative="1">
      <w:start w:val="1"/>
      <w:numFmt w:val="bullet"/>
      <w:lvlText w:val=""/>
      <w:lvlJc w:val="left"/>
      <w:pPr>
        <w:ind w:left="5964" w:hanging="360"/>
      </w:pPr>
      <w:rPr>
        <w:rFonts w:hint="default" w:ascii="Wingdings" w:hAnsi="Wingdings"/>
      </w:rPr>
    </w:lvl>
    <w:lvl w:ilvl="6" w:tplc="08130001" w:tentative="1">
      <w:start w:val="1"/>
      <w:numFmt w:val="bullet"/>
      <w:lvlText w:val=""/>
      <w:lvlJc w:val="left"/>
      <w:pPr>
        <w:ind w:left="6684" w:hanging="360"/>
      </w:pPr>
      <w:rPr>
        <w:rFonts w:hint="default" w:ascii="Symbol" w:hAnsi="Symbol"/>
      </w:rPr>
    </w:lvl>
    <w:lvl w:ilvl="7" w:tplc="08130003" w:tentative="1">
      <w:start w:val="1"/>
      <w:numFmt w:val="bullet"/>
      <w:lvlText w:val="o"/>
      <w:lvlJc w:val="left"/>
      <w:pPr>
        <w:ind w:left="7404" w:hanging="360"/>
      </w:pPr>
      <w:rPr>
        <w:rFonts w:hint="default" w:ascii="Courier New" w:hAnsi="Courier New" w:cs="Courier New"/>
      </w:rPr>
    </w:lvl>
    <w:lvl w:ilvl="8" w:tplc="08130005" w:tentative="1">
      <w:start w:val="1"/>
      <w:numFmt w:val="bullet"/>
      <w:lvlText w:val=""/>
      <w:lvlJc w:val="left"/>
      <w:pPr>
        <w:ind w:left="8124" w:hanging="360"/>
      </w:pPr>
      <w:rPr>
        <w:rFonts w:hint="default" w:ascii="Wingdings" w:hAnsi="Wingdings"/>
      </w:rPr>
    </w:lvl>
  </w:abstractNum>
  <w:abstractNum w:abstractNumId="12" w15:restartNumberingAfterBreak="0">
    <w:nsid w:val="2DDD21FC"/>
    <w:multiLevelType w:val="hybridMultilevel"/>
    <w:tmpl w:val="2A009A8E"/>
    <w:lvl w:ilvl="0" w:tplc="0ACA4B38">
      <w:start w:val="2"/>
      <w:numFmt w:val="bullet"/>
      <w:lvlText w:val="-"/>
      <w:lvlJc w:val="left"/>
      <w:pPr>
        <w:tabs>
          <w:tab w:val="num" w:pos="2484"/>
        </w:tabs>
        <w:ind w:left="2484" w:hanging="360"/>
      </w:pPr>
      <w:rPr>
        <w:rFonts w:hint="default" w:ascii="Comic Sans MS" w:hAnsi="Comic Sans MS" w:eastAsia="Times New Roman" w:cs="Times New Roman"/>
      </w:rPr>
    </w:lvl>
    <w:lvl w:ilvl="1" w:tplc="08130003" w:tentative="1">
      <w:start w:val="1"/>
      <w:numFmt w:val="bullet"/>
      <w:lvlText w:val="o"/>
      <w:lvlJc w:val="left"/>
      <w:pPr>
        <w:tabs>
          <w:tab w:val="num" w:pos="3204"/>
        </w:tabs>
        <w:ind w:left="3204" w:hanging="360"/>
      </w:pPr>
      <w:rPr>
        <w:rFonts w:hint="default" w:ascii="Courier New" w:hAnsi="Courier New" w:cs="Courier New"/>
      </w:rPr>
    </w:lvl>
    <w:lvl w:ilvl="2" w:tplc="08130005" w:tentative="1">
      <w:start w:val="1"/>
      <w:numFmt w:val="bullet"/>
      <w:lvlText w:val=""/>
      <w:lvlJc w:val="left"/>
      <w:pPr>
        <w:tabs>
          <w:tab w:val="num" w:pos="3924"/>
        </w:tabs>
        <w:ind w:left="3924" w:hanging="360"/>
      </w:pPr>
      <w:rPr>
        <w:rFonts w:hint="default" w:ascii="Wingdings" w:hAnsi="Wingdings"/>
      </w:rPr>
    </w:lvl>
    <w:lvl w:ilvl="3" w:tplc="08130001" w:tentative="1">
      <w:start w:val="1"/>
      <w:numFmt w:val="bullet"/>
      <w:lvlText w:val=""/>
      <w:lvlJc w:val="left"/>
      <w:pPr>
        <w:tabs>
          <w:tab w:val="num" w:pos="4644"/>
        </w:tabs>
        <w:ind w:left="4644" w:hanging="360"/>
      </w:pPr>
      <w:rPr>
        <w:rFonts w:hint="default" w:ascii="Symbol" w:hAnsi="Symbol"/>
      </w:rPr>
    </w:lvl>
    <w:lvl w:ilvl="4" w:tplc="08130003" w:tentative="1">
      <w:start w:val="1"/>
      <w:numFmt w:val="bullet"/>
      <w:lvlText w:val="o"/>
      <w:lvlJc w:val="left"/>
      <w:pPr>
        <w:tabs>
          <w:tab w:val="num" w:pos="5364"/>
        </w:tabs>
        <w:ind w:left="5364" w:hanging="360"/>
      </w:pPr>
      <w:rPr>
        <w:rFonts w:hint="default" w:ascii="Courier New" w:hAnsi="Courier New" w:cs="Courier New"/>
      </w:rPr>
    </w:lvl>
    <w:lvl w:ilvl="5" w:tplc="08130005" w:tentative="1">
      <w:start w:val="1"/>
      <w:numFmt w:val="bullet"/>
      <w:lvlText w:val=""/>
      <w:lvlJc w:val="left"/>
      <w:pPr>
        <w:tabs>
          <w:tab w:val="num" w:pos="6084"/>
        </w:tabs>
        <w:ind w:left="6084" w:hanging="360"/>
      </w:pPr>
      <w:rPr>
        <w:rFonts w:hint="default" w:ascii="Wingdings" w:hAnsi="Wingdings"/>
      </w:rPr>
    </w:lvl>
    <w:lvl w:ilvl="6" w:tplc="08130001" w:tentative="1">
      <w:start w:val="1"/>
      <w:numFmt w:val="bullet"/>
      <w:lvlText w:val=""/>
      <w:lvlJc w:val="left"/>
      <w:pPr>
        <w:tabs>
          <w:tab w:val="num" w:pos="6804"/>
        </w:tabs>
        <w:ind w:left="6804" w:hanging="360"/>
      </w:pPr>
      <w:rPr>
        <w:rFonts w:hint="default" w:ascii="Symbol" w:hAnsi="Symbol"/>
      </w:rPr>
    </w:lvl>
    <w:lvl w:ilvl="7" w:tplc="08130003" w:tentative="1">
      <w:start w:val="1"/>
      <w:numFmt w:val="bullet"/>
      <w:lvlText w:val="o"/>
      <w:lvlJc w:val="left"/>
      <w:pPr>
        <w:tabs>
          <w:tab w:val="num" w:pos="7524"/>
        </w:tabs>
        <w:ind w:left="7524" w:hanging="360"/>
      </w:pPr>
      <w:rPr>
        <w:rFonts w:hint="default" w:ascii="Courier New" w:hAnsi="Courier New" w:cs="Courier New"/>
      </w:rPr>
    </w:lvl>
    <w:lvl w:ilvl="8" w:tplc="08130005" w:tentative="1">
      <w:start w:val="1"/>
      <w:numFmt w:val="bullet"/>
      <w:lvlText w:val=""/>
      <w:lvlJc w:val="left"/>
      <w:pPr>
        <w:tabs>
          <w:tab w:val="num" w:pos="8244"/>
        </w:tabs>
        <w:ind w:left="8244" w:hanging="360"/>
      </w:pPr>
      <w:rPr>
        <w:rFonts w:hint="default" w:ascii="Wingdings" w:hAnsi="Wingdings"/>
      </w:rPr>
    </w:lvl>
  </w:abstractNum>
  <w:abstractNum w:abstractNumId="13" w15:restartNumberingAfterBreak="0">
    <w:nsid w:val="2E7D3A8C"/>
    <w:multiLevelType w:val="hybridMultilevel"/>
    <w:tmpl w:val="B3AC5F8E"/>
    <w:lvl w:ilvl="0" w:tplc="C3AACC9E">
      <w:start w:val="1"/>
      <w:numFmt w:val="bullet"/>
      <w:lvlText w:val=""/>
      <w:lvlJc w:val="left"/>
      <w:pPr>
        <w:ind w:left="720" w:hanging="360"/>
      </w:pPr>
      <w:rPr>
        <w:rFonts w:hint="default" w:ascii="Symbol" w:hAnsi="Symbol"/>
      </w:rPr>
    </w:lvl>
    <w:lvl w:ilvl="1" w:tplc="08130005">
      <w:start w:val="1"/>
      <w:numFmt w:val="bullet"/>
      <w:lvlText w:val=""/>
      <w:lvlJc w:val="left"/>
      <w:pPr>
        <w:ind w:left="1440" w:hanging="360"/>
      </w:pPr>
      <w:rPr>
        <w:rFonts w:hint="default" w:ascii="Wingdings" w:hAnsi="Wingdings"/>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4" w15:restartNumberingAfterBreak="0">
    <w:nsid w:val="2F6C6F69"/>
    <w:multiLevelType w:val="hybridMultilevel"/>
    <w:tmpl w:val="453ECB4C"/>
    <w:lvl w:ilvl="0" w:tplc="C3AACC9E">
      <w:start w:val="1"/>
      <w:numFmt w:val="bullet"/>
      <w:pStyle w:val="Opsomming1"/>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5" w15:restartNumberingAfterBreak="0">
    <w:nsid w:val="353785DA"/>
    <w:multiLevelType w:val="hybridMultilevel"/>
    <w:tmpl w:val="C7B6238A"/>
    <w:lvl w:ilvl="0" w:tplc="C38087F6">
      <w:start w:val="1"/>
      <w:numFmt w:val="decimal"/>
      <w:lvlText w:val="%1."/>
      <w:lvlJc w:val="left"/>
      <w:pPr>
        <w:ind w:left="720" w:hanging="360"/>
      </w:pPr>
    </w:lvl>
    <w:lvl w:ilvl="1" w:tplc="4DAAE610">
      <w:start w:val="1"/>
      <w:numFmt w:val="lowerLetter"/>
      <w:lvlText w:val="%2."/>
      <w:lvlJc w:val="left"/>
      <w:pPr>
        <w:ind w:left="1440" w:hanging="360"/>
      </w:pPr>
    </w:lvl>
    <w:lvl w:ilvl="2" w:tplc="B008A786">
      <w:start w:val="1"/>
      <w:numFmt w:val="lowerRoman"/>
      <w:lvlText w:val="%3."/>
      <w:lvlJc w:val="right"/>
      <w:pPr>
        <w:ind w:left="2160" w:hanging="180"/>
      </w:pPr>
    </w:lvl>
    <w:lvl w:ilvl="3" w:tplc="2A5A28C2">
      <w:start w:val="1"/>
      <w:numFmt w:val="decimal"/>
      <w:lvlText w:val="%4."/>
      <w:lvlJc w:val="left"/>
      <w:pPr>
        <w:ind w:left="2880" w:hanging="360"/>
      </w:pPr>
    </w:lvl>
    <w:lvl w:ilvl="4" w:tplc="EB26C708">
      <w:start w:val="1"/>
      <w:numFmt w:val="lowerLetter"/>
      <w:lvlText w:val="%5."/>
      <w:lvlJc w:val="left"/>
      <w:pPr>
        <w:ind w:left="3600" w:hanging="360"/>
      </w:pPr>
    </w:lvl>
    <w:lvl w:ilvl="5" w:tplc="26BC66CC">
      <w:start w:val="1"/>
      <w:numFmt w:val="lowerRoman"/>
      <w:lvlText w:val="%6."/>
      <w:lvlJc w:val="right"/>
      <w:pPr>
        <w:ind w:left="4320" w:hanging="180"/>
      </w:pPr>
    </w:lvl>
    <w:lvl w:ilvl="6" w:tplc="07EAF990">
      <w:start w:val="1"/>
      <w:numFmt w:val="decimal"/>
      <w:lvlText w:val="%7."/>
      <w:lvlJc w:val="left"/>
      <w:pPr>
        <w:ind w:left="5040" w:hanging="360"/>
      </w:pPr>
    </w:lvl>
    <w:lvl w:ilvl="7" w:tplc="9AF077B6">
      <w:start w:val="1"/>
      <w:numFmt w:val="lowerLetter"/>
      <w:lvlText w:val="%8."/>
      <w:lvlJc w:val="left"/>
      <w:pPr>
        <w:ind w:left="5760" w:hanging="360"/>
      </w:pPr>
    </w:lvl>
    <w:lvl w:ilvl="8" w:tplc="E46468C0">
      <w:start w:val="1"/>
      <w:numFmt w:val="lowerRoman"/>
      <w:lvlText w:val="%9."/>
      <w:lvlJc w:val="right"/>
      <w:pPr>
        <w:ind w:left="6480" w:hanging="180"/>
      </w:pPr>
    </w:lvl>
  </w:abstractNum>
  <w:abstractNum w:abstractNumId="16" w15:restartNumberingAfterBreak="0">
    <w:nsid w:val="35BA58AC"/>
    <w:multiLevelType w:val="multilevel"/>
    <w:tmpl w:val="FC84DF1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 w15:restartNumberingAfterBreak="0">
    <w:nsid w:val="3A855099"/>
    <w:multiLevelType w:val="hybridMultilevel"/>
    <w:tmpl w:val="6C78CEF4"/>
    <w:lvl w:ilvl="0" w:tplc="08130003">
      <w:start w:val="1"/>
      <w:numFmt w:val="bullet"/>
      <w:lvlText w:val="o"/>
      <w:lvlJc w:val="left"/>
      <w:pPr>
        <w:ind w:left="360" w:hanging="360"/>
      </w:pPr>
      <w:rPr>
        <w:rFonts w:hint="default" w:ascii="Courier New" w:hAnsi="Courier New" w:cs="Courier New"/>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18" w15:restartNumberingAfterBreak="0">
    <w:nsid w:val="3F2708FA"/>
    <w:multiLevelType w:val="hybridMultilevel"/>
    <w:tmpl w:val="19A4FF70"/>
    <w:lvl w:ilvl="0" w:tplc="08130001">
      <w:start w:val="1"/>
      <w:numFmt w:val="bullet"/>
      <w:lvlText w:val=""/>
      <w:lvlJc w:val="left"/>
      <w:pPr>
        <w:ind w:left="360" w:hanging="360"/>
      </w:pPr>
      <w:rPr>
        <w:rFonts w:hint="default" w:ascii="Symbol" w:hAnsi="Symbol"/>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19" w15:restartNumberingAfterBreak="0">
    <w:nsid w:val="3F625762"/>
    <w:multiLevelType w:val="hybridMultilevel"/>
    <w:tmpl w:val="9E687880"/>
    <w:lvl w:ilvl="0" w:tplc="BBF08046">
      <w:numFmt w:val="bullet"/>
      <w:lvlText w:val=""/>
      <w:lvlJc w:val="left"/>
      <w:pPr>
        <w:tabs>
          <w:tab w:val="num" w:pos="2484"/>
        </w:tabs>
        <w:ind w:left="2484" w:hanging="360"/>
      </w:pPr>
      <w:rPr>
        <w:rFonts w:hint="default" w:ascii="Symbol" w:hAnsi="Symbol" w:eastAsia="Times New Roman" w:cs="Times New Roman"/>
      </w:rPr>
    </w:lvl>
    <w:lvl w:ilvl="1" w:tplc="04130003" w:tentative="1">
      <w:start w:val="1"/>
      <w:numFmt w:val="bullet"/>
      <w:lvlText w:val="o"/>
      <w:lvlJc w:val="left"/>
      <w:pPr>
        <w:tabs>
          <w:tab w:val="num" w:pos="3204"/>
        </w:tabs>
        <w:ind w:left="3204" w:hanging="360"/>
      </w:pPr>
      <w:rPr>
        <w:rFonts w:hint="default" w:ascii="Courier New" w:hAnsi="Courier New" w:cs="Courier New"/>
      </w:rPr>
    </w:lvl>
    <w:lvl w:ilvl="2" w:tplc="04130005" w:tentative="1">
      <w:start w:val="1"/>
      <w:numFmt w:val="bullet"/>
      <w:lvlText w:val=""/>
      <w:lvlJc w:val="left"/>
      <w:pPr>
        <w:tabs>
          <w:tab w:val="num" w:pos="3924"/>
        </w:tabs>
        <w:ind w:left="3924" w:hanging="360"/>
      </w:pPr>
      <w:rPr>
        <w:rFonts w:hint="default" w:ascii="Wingdings" w:hAnsi="Wingdings"/>
      </w:rPr>
    </w:lvl>
    <w:lvl w:ilvl="3" w:tplc="04130001" w:tentative="1">
      <w:start w:val="1"/>
      <w:numFmt w:val="bullet"/>
      <w:lvlText w:val=""/>
      <w:lvlJc w:val="left"/>
      <w:pPr>
        <w:tabs>
          <w:tab w:val="num" w:pos="4644"/>
        </w:tabs>
        <w:ind w:left="4644" w:hanging="360"/>
      </w:pPr>
      <w:rPr>
        <w:rFonts w:hint="default" w:ascii="Symbol" w:hAnsi="Symbol"/>
      </w:rPr>
    </w:lvl>
    <w:lvl w:ilvl="4" w:tplc="04130003" w:tentative="1">
      <w:start w:val="1"/>
      <w:numFmt w:val="bullet"/>
      <w:lvlText w:val="o"/>
      <w:lvlJc w:val="left"/>
      <w:pPr>
        <w:tabs>
          <w:tab w:val="num" w:pos="5364"/>
        </w:tabs>
        <w:ind w:left="5364" w:hanging="360"/>
      </w:pPr>
      <w:rPr>
        <w:rFonts w:hint="default" w:ascii="Courier New" w:hAnsi="Courier New" w:cs="Courier New"/>
      </w:rPr>
    </w:lvl>
    <w:lvl w:ilvl="5" w:tplc="04130005" w:tentative="1">
      <w:start w:val="1"/>
      <w:numFmt w:val="bullet"/>
      <w:lvlText w:val=""/>
      <w:lvlJc w:val="left"/>
      <w:pPr>
        <w:tabs>
          <w:tab w:val="num" w:pos="6084"/>
        </w:tabs>
        <w:ind w:left="6084" w:hanging="360"/>
      </w:pPr>
      <w:rPr>
        <w:rFonts w:hint="default" w:ascii="Wingdings" w:hAnsi="Wingdings"/>
      </w:rPr>
    </w:lvl>
    <w:lvl w:ilvl="6" w:tplc="04130001" w:tentative="1">
      <w:start w:val="1"/>
      <w:numFmt w:val="bullet"/>
      <w:lvlText w:val=""/>
      <w:lvlJc w:val="left"/>
      <w:pPr>
        <w:tabs>
          <w:tab w:val="num" w:pos="6804"/>
        </w:tabs>
        <w:ind w:left="6804" w:hanging="360"/>
      </w:pPr>
      <w:rPr>
        <w:rFonts w:hint="default" w:ascii="Symbol" w:hAnsi="Symbol"/>
      </w:rPr>
    </w:lvl>
    <w:lvl w:ilvl="7" w:tplc="04130003" w:tentative="1">
      <w:start w:val="1"/>
      <w:numFmt w:val="bullet"/>
      <w:lvlText w:val="o"/>
      <w:lvlJc w:val="left"/>
      <w:pPr>
        <w:tabs>
          <w:tab w:val="num" w:pos="7524"/>
        </w:tabs>
        <w:ind w:left="7524" w:hanging="360"/>
      </w:pPr>
      <w:rPr>
        <w:rFonts w:hint="default" w:ascii="Courier New" w:hAnsi="Courier New" w:cs="Courier New"/>
      </w:rPr>
    </w:lvl>
    <w:lvl w:ilvl="8" w:tplc="04130005" w:tentative="1">
      <w:start w:val="1"/>
      <w:numFmt w:val="bullet"/>
      <w:lvlText w:val=""/>
      <w:lvlJc w:val="left"/>
      <w:pPr>
        <w:tabs>
          <w:tab w:val="num" w:pos="8244"/>
        </w:tabs>
        <w:ind w:left="8244" w:hanging="360"/>
      </w:pPr>
      <w:rPr>
        <w:rFonts w:hint="default" w:ascii="Wingdings" w:hAnsi="Wingdings"/>
      </w:rPr>
    </w:lvl>
  </w:abstractNum>
  <w:abstractNum w:abstractNumId="20" w15:restartNumberingAfterBreak="0">
    <w:nsid w:val="3F7A624C"/>
    <w:multiLevelType w:val="hybridMultilevel"/>
    <w:tmpl w:val="1D74535C"/>
    <w:lvl w:ilvl="0" w:tplc="1A8478F6">
      <w:numFmt w:val="bullet"/>
      <w:lvlText w:val="-"/>
      <w:lvlJc w:val="left"/>
      <w:pPr>
        <w:tabs>
          <w:tab w:val="num" w:pos="2844"/>
        </w:tabs>
        <w:ind w:left="2844" w:hanging="360"/>
      </w:pPr>
      <w:rPr>
        <w:rFonts w:hint="default" w:ascii="Comic Sans MS" w:hAnsi="Comic Sans MS" w:eastAsia="Times New Roman" w:cs="Times New Roman"/>
      </w:rPr>
    </w:lvl>
    <w:lvl w:ilvl="1" w:tplc="F558F266">
      <w:start w:val="1"/>
      <w:numFmt w:val="bullet"/>
      <w:lvlText w:val="o"/>
      <w:lvlJc w:val="left"/>
      <w:pPr>
        <w:tabs>
          <w:tab w:val="num" w:pos="3564"/>
        </w:tabs>
        <w:ind w:left="3564" w:hanging="360"/>
      </w:pPr>
      <w:rPr>
        <w:rFonts w:hint="default" w:ascii="Courier New" w:hAnsi="Courier New" w:cs="Courier New"/>
      </w:rPr>
    </w:lvl>
    <w:lvl w:ilvl="2" w:tplc="E344616C" w:tentative="1">
      <w:start w:val="1"/>
      <w:numFmt w:val="bullet"/>
      <w:lvlText w:val=""/>
      <w:lvlJc w:val="left"/>
      <w:pPr>
        <w:tabs>
          <w:tab w:val="num" w:pos="4284"/>
        </w:tabs>
        <w:ind w:left="4284" w:hanging="360"/>
      </w:pPr>
      <w:rPr>
        <w:rFonts w:hint="default" w:ascii="Wingdings" w:hAnsi="Wingdings"/>
      </w:rPr>
    </w:lvl>
    <w:lvl w:ilvl="3" w:tplc="F6604DA0" w:tentative="1">
      <w:start w:val="1"/>
      <w:numFmt w:val="bullet"/>
      <w:lvlText w:val=""/>
      <w:lvlJc w:val="left"/>
      <w:pPr>
        <w:tabs>
          <w:tab w:val="num" w:pos="5004"/>
        </w:tabs>
        <w:ind w:left="5004" w:hanging="360"/>
      </w:pPr>
      <w:rPr>
        <w:rFonts w:hint="default" w:ascii="Symbol" w:hAnsi="Symbol"/>
      </w:rPr>
    </w:lvl>
    <w:lvl w:ilvl="4" w:tplc="6CE4BF92" w:tentative="1">
      <w:start w:val="1"/>
      <w:numFmt w:val="bullet"/>
      <w:lvlText w:val="o"/>
      <w:lvlJc w:val="left"/>
      <w:pPr>
        <w:tabs>
          <w:tab w:val="num" w:pos="5724"/>
        </w:tabs>
        <w:ind w:left="5724" w:hanging="360"/>
      </w:pPr>
      <w:rPr>
        <w:rFonts w:hint="default" w:ascii="Courier New" w:hAnsi="Courier New" w:cs="Courier New"/>
      </w:rPr>
    </w:lvl>
    <w:lvl w:ilvl="5" w:tplc="EC4CAA9A" w:tentative="1">
      <w:start w:val="1"/>
      <w:numFmt w:val="bullet"/>
      <w:lvlText w:val=""/>
      <w:lvlJc w:val="left"/>
      <w:pPr>
        <w:tabs>
          <w:tab w:val="num" w:pos="6444"/>
        </w:tabs>
        <w:ind w:left="6444" w:hanging="360"/>
      </w:pPr>
      <w:rPr>
        <w:rFonts w:hint="default" w:ascii="Wingdings" w:hAnsi="Wingdings"/>
      </w:rPr>
    </w:lvl>
    <w:lvl w:ilvl="6" w:tplc="427CF306" w:tentative="1">
      <w:start w:val="1"/>
      <w:numFmt w:val="bullet"/>
      <w:lvlText w:val=""/>
      <w:lvlJc w:val="left"/>
      <w:pPr>
        <w:tabs>
          <w:tab w:val="num" w:pos="7164"/>
        </w:tabs>
        <w:ind w:left="7164" w:hanging="360"/>
      </w:pPr>
      <w:rPr>
        <w:rFonts w:hint="default" w:ascii="Symbol" w:hAnsi="Symbol"/>
      </w:rPr>
    </w:lvl>
    <w:lvl w:ilvl="7" w:tplc="F0DA5EAC" w:tentative="1">
      <w:start w:val="1"/>
      <w:numFmt w:val="bullet"/>
      <w:lvlText w:val="o"/>
      <w:lvlJc w:val="left"/>
      <w:pPr>
        <w:tabs>
          <w:tab w:val="num" w:pos="7884"/>
        </w:tabs>
        <w:ind w:left="7884" w:hanging="360"/>
      </w:pPr>
      <w:rPr>
        <w:rFonts w:hint="default" w:ascii="Courier New" w:hAnsi="Courier New" w:cs="Courier New"/>
      </w:rPr>
    </w:lvl>
    <w:lvl w:ilvl="8" w:tplc="64AA59B4" w:tentative="1">
      <w:start w:val="1"/>
      <w:numFmt w:val="bullet"/>
      <w:lvlText w:val=""/>
      <w:lvlJc w:val="left"/>
      <w:pPr>
        <w:tabs>
          <w:tab w:val="num" w:pos="8604"/>
        </w:tabs>
        <w:ind w:left="8604" w:hanging="360"/>
      </w:pPr>
      <w:rPr>
        <w:rFonts w:hint="default" w:ascii="Wingdings" w:hAnsi="Wingdings"/>
      </w:rPr>
    </w:lvl>
  </w:abstractNum>
  <w:abstractNum w:abstractNumId="21" w15:restartNumberingAfterBreak="0">
    <w:nsid w:val="44D15B98"/>
    <w:multiLevelType w:val="hybridMultilevel"/>
    <w:tmpl w:val="9A74D46C"/>
    <w:lvl w:ilvl="0" w:tplc="DAE647CE">
      <w:start w:val="1"/>
      <w:numFmt w:val="bullet"/>
      <w:pStyle w:val="Lijstalinea"/>
      <w:lvlText w:val=""/>
      <w:lvlJc w:val="left"/>
      <w:pPr>
        <w:ind w:left="360" w:hanging="360"/>
      </w:pPr>
      <w:rPr>
        <w:rFonts w:hint="default" w:ascii="Symbol" w:hAnsi="Symbol"/>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22" w15:restartNumberingAfterBreak="0">
    <w:nsid w:val="49E341F4"/>
    <w:multiLevelType w:val="multilevel"/>
    <w:tmpl w:val="F9A0251E"/>
    <w:lvl w:ilvl="0">
      <w:start w:val="4"/>
      <w:numFmt w:val="bullet"/>
      <w:lvlText w:val="-"/>
      <w:lvlJc w:val="left"/>
      <w:pPr>
        <w:ind w:left="360" w:hanging="360"/>
      </w:pPr>
      <w:rPr>
        <w:rFonts w:ascii="Arial" w:hAnsi="Arial" w:eastAsia="Arial" w:cs="Arial"/>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 w15:restartNumberingAfterBreak="0">
    <w:nsid w:val="4BA242E6"/>
    <w:multiLevelType w:val="multilevel"/>
    <w:tmpl w:val="F120F930"/>
    <w:lvl w:ilvl="0">
      <w:start w:val="1"/>
      <w:numFmt w:val="decimal"/>
      <w:pStyle w:val="Kop1"/>
      <w:lvlText w:val="%1"/>
      <w:lvlJc w:val="left"/>
      <w:pPr>
        <w:ind w:left="737" w:hanging="737"/>
      </w:pPr>
      <w:rPr>
        <w:rFonts w:hint="default" w:ascii="Trebuchet MS" w:hAnsi="Trebuchet MS"/>
        <w:b/>
        <w:i w:val="0"/>
        <w:color w:val="262626" w:themeColor="text1" w:themeTint="D9"/>
        <w:sz w:val="24"/>
      </w:rPr>
    </w:lvl>
    <w:lvl w:ilvl="1">
      <w:start w:val="1"/>
      <w:numFmt w:val="decimal"/>
      <w:pStyle w:val="Kop2"/>
      <w:lvlText w:val="%1.%2"/>
      <w:lvlJc w:val="left"/>
      <w:pPr>
        <w:ind w:left="737" w:hanging="737"/>
      </w:pPr>
      <w:rPr>
        <w:rFonts w:hint="default" w:ascii="Trebuchet MS" w:hAnsi="Trebuchet MS"/>
        <w:b/>
        <w:i w:val="0"/>
        <w:color w:val="FFFFFF" w:themeColor="background1"/>
        <w:sz w:val="20"/>
      </w:rPr>
    </w:lvl>
    <w:lvl w:ilvl="2">
      <w:start w:val="1"/>
      <w:numFmt w:val="decimal"/>
      <w:pStyle w:val="Kop3"/>
      <w:lvlText w:val="%1.%2.%3"/>
      <w:lvlJc w:val="left"/>
      <w:pPr>
        <w:ind w:left="4565" w:hanging="737"/>
      </w:pPr>
      <w:rPr>
        <w:rFonts w:hint="default" w:ascii="Trebuchet MS" w:hAnsi="Trebuchet MS"/>
        <w:b w:val="0"/>
        <w:i/>
        <w:color w:val="262626" w:themeColor="text1" w:themeTint="D9"/>
        <w:sz w:val="20"/>
      </w:rPr>
    </w:lvl>
    <w:lvl w:ilvl="3">
      <w:start w:val="1"/>
      <w:numFmt w:val="decimal"/>
      <w:pStyle w:val="Kop4"/>
      <w:lvlText w:val="%1.%2.%3.%4"/>
      <w:lvlJc w:val="left"/>
      <w:pPr>
        <w:ind w:left="737" w:hanging="737"/>
      </w:pPr>
      <w:rPr>
        <w:rFonts w:hint="default" w:ascii="Trebuchet MS" w:hAnsi="Trebuchet MS"/>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24" w15:restartNumberingAfterBreak="0">
    <w:nsid w:val="4F6C2B9D"/>
    <w:multiLevelType w:val="multilevel"/>
    <w:tmpl w:val="AC3C21FC"/>
    <w:lvl w:ilvl="0">
      <w:start w:val="13"/>
      <w:numFmt w:val="bullet"/>
      <w:lvlText w:val="-"/>
      <w:lvlJc w:val="left"/>
      <w:pPr>
        <w:ind w:left="720" w:hanging="360"/>
      </w:pPr>
      <w:rPr>
        <w:rFonts w:ascii="Trebuchet MS" w:hAnsi="Trebuchet MS" w:eastAsia="Trebuchet MS" w:cs="Trebuchet MS"/>
      </w:rPr>
    </w:lvl>
    <w:lvl w:ilvl="1">
      <w:start w:val="1"/>
      <w:numFmt w:val="bullet"/>
      <w:lvlText w:val="-"/>
      <w:lvlJc w:val="left"/>
      <w:pPr>
        <w:ind w:left="1440" w:hanging="360"/>
      </w:pPr>
      <w:rPr>
        <w:rFonts w:ascii="Trebuchet MS" w:hAnsi="Trebuchet MS" w:eastAsia="Trebuchet MS" w:cs="Trebuchet M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62273F92"/>
    <w:multiLevelType w:val="multilevel"/>
    <w:tmpl w:val="18E8D82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6" w15:restartNumberingAfterBreak="0">
    <w:nsid w:val="62FA6430"/>
    <w:multiLevelType w:val="hybridMultilevel"/>
    <w:tmpl w:val="9F8EAC1E"/>
    <w:lvl w:ilvl="0" w:tplc="7E2E5134">
      <w:start w:val="1"/>
      <w:numFmt w:val="bullet"/>
      <w:pStyle w:val="Opsomming2"/>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7"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hint="default" w:ascii="Arial" w:hAnsi="Arial"/>
      </w:rPr>
    </w:lvl>
    <w:lvl w:ilvl="1" w:tplc="38CC5B78" w:tentative="1">
      <w:start w:val="1"/>
      <w:numFmt w:val="bullet"/>
      <w:lvlText w:val="o"/>
      <w:lvlJc w:val="left"/>
      <w:pPr>
        <w:tabs>
          <w:tab w:val="num" w:pos="1440"/>
        </w:tabs>
        <w:ind w:left="1440" w:hanging="360"/>
      </w:pPr>
      <w:rPr>
        <w:rFonts w:hint="default" w:ascii="Courier New" w:hAnsi="Courier New" w:cs="Courier New"/>
      </w:rPr>
    </w:lvl>
    <w:lvl w:ilvl="2" w:tplc="A0788DD4" w:tentative="1">
      <w:start w:val="1"/>
      <w:numFmt w:val="bullet"/>
      <w:lvlText w:val=""/>
      <w:lvlJc w:val="left"/>
      <w:pPr>
        <w:tabs>
          <w:tab w:val="num" w:pos="2160"/>
        </w:tabs>
        <w:ind w:left="2160" w:hanging="360"/>
      </w:pPr>
      <w:rPr>
        <w:rFonts w:hint="default" w:ascii="Wingdings" w:hAnsi="Wingdings"/>
      </w:rPr>
    </w:lvl>
    <w:lvl w:ilvl="3" w:tplc="79D094BA" w:tentative="1">
      <w:start w:val="1"/>
      <w:numFmt w:val="bullet"/>
      <w:lvlText w:val=""/>
      <w:lvlJc w:val="left"/>
      <w:pPr>
        <w:tabs>
          <w:tab w:val="num" w:pos="2880"/>
        </w:tabs>
        <w:ind w:left="2880" w:hanging="360"/>
      </w:pPr>
      <w:rPr>
        <w:rFonts w:hint="default" w:ascii="Symbol" w:hAnsi="Symbol"/>
      </w:rPr>
    </w:lvl>
    <w:lvl w:ilvl="4" w:tplc="256C2AE0" w:tentative="1">
      <w:start w:val="1"/>
      <w:numFmt w:val="bullet"/>
      <w:lvlText w:val="o"/>
      <w:lvlJc w:val="left"/>
      <w:pPr>
        <w:tabs>
          <w:tab w:val="num" w:pos="3600"/>
        </w:tabs>
        <w:ind w:left="3600" w:hanging="360"/>
      </w:pPr>
      <w:rPr>
        <w:rFonts w:hint="default" w:ascii="Courier New" w:hAnsi="Courier New" w:cs="Courier New"/>
      </w:rPr>
    </w:lvl>
    <w:lvl w:ilvl="5" w:tplc="36641230" w:tentative="1">
      <w:start w:val="1"/>
      <w:numFmt w:val="bullet"/>
      <w:lvlText w:val=""/>
      <w:lvlJc w:val="left"/>
      <w:pPr>
        <w:tabs>
          <w:tab w:val="num" w:pos="4320"/>
        </w:tabs>
        <w:ind w:left="4320" w:hanging="360"/>
      </w:pPr>
      <w:rPr>
        <w:rFonts w:hint="default" w:ascii="Wingdings" w:hAnsi="Wingdings"/>
      </w:rPr>
    </w:lvl>
    <w:lvl w:ilvl="6" w:tplc="059A3E40" w:tentative="1">
      <w:start w:val="1"/>
      <w:numFmt w:val="bullet"/>
      <w:lvlText w:val=""/>
      <w:lvlJc w:val="left"/>
      <w:pPr>
        <w:tabs>
          <w:tab w:val="num" w:pos="5040"/>
        </w:tabs>
        <w:ind w:left="5040" w:hanging="360"/>
      </w:pPr>
      <w:rPr>
        <w:rFonts w:hint="default" w:ascii="Symbol" w:hAnsi="Symbol"/>
      </w:rPr>
    </w:lvl>
    <w:lvl w:ilvl="7" w:tplc="A6F6B976" w:tentative="1">
      <w:start w:val="1"/>
      <w:numFmt w:val="bullet"/>
      <w:lvlText w:val="o"/>
      <w:lvlJc w:val="left"/>
      <w:pPr>
        <w:tabs>
          <w:tab w:val="num" w:pos="5760"/>
        </w:tabs>
        <w:ind w:left="5760" w:hanging="360"/>
      </w:pPr>
      <w:rPr>
        <w:rFonts w:hint="default" w:ascii="Courier New" w:hAnsi="Courier New" w:cs="Courier New"/>
      </w:rPr>
    </w:lvl>
    <w:lvl w:ilvl="8" w:tplc="8CC28608"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C52677D"/>
    <w:multiLevelType w:val="hybridMultilevel"/>
    <w:tmpl w:val="F03A84B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9" w15:restartNumberingAfterBreak="0">
    <w:nsid w:val="6D6E5949"/>
    <w:multiLevelType w:val="multilevel"/>
    <w:tmpl w:val="FCF04B2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725B65BF"/>
    <w:multiLevelType w:val="hybridMultilevel"/>
    <w:tmpl w:val="C3D0B954"/>
    <w:lvl w:ilvl="0" w:tplc="2310633E">
      <w:start w:val="2"/>
      <w:numFmt w:val="bullet"/>
      <w:lvlText w:val="-"/>
      <w:lvlJc w:val="left"/>
      <w:pPr>
        <w:tabs>
          <w:tab w:val="num" w:pos="2484"/>
        </w:tabs>
        <w:ind w:left="2484" w:hanging="360"/>
      </w:pPr>
      <w:rPr>
        <w:rFonts w:hint="default" w:ascii="Comic Sans MS" w:hAnsi="Comic Sans MS" w:eastAsia="Times New Roman" w:cs="Times New Roman"/>
      </w:rPr>
    </w:lvl>
    <w:lvl w:ilvl="1" w:tplc="4BDEEBA8">
      <w:numFmt w:val="bullet"/>
      <w:lvlText w:val=""/>
      <w:lvlJc w:val="left"/>
      <w:pPr>
        <w:tabs>
          <w:tab w:val="num" w:pos="3204"/>
        </w:tabs>
        <w:ind w:left="3204" w:hanging="360"/>
      </w:pPr>
      <w:rPr>
        <w:rFonts w:hint="default" w:ascii="Symbol" w:hAnsi="Symbol" w:eastAsia="Times New Roman" w:cs="Times New Roman"/>
      </w:rPr>
    </w:lvl>
    <w:lvl w:ilvl="2" w:tplc="08130005" w:tentative="1">
      <w:start w:val="1"/>
      <w:numFmt w:val="bullet"/>
      <w:lvlText w:val=""/>
      <w:lvlJc w:val="left"/>
      <w:pPr>
        <w:tabs>
          <w:tab w:val="num" w:pos="3924"/>
        </w:tabs>
        <w:ind w:left="3924" w:hanging="360"/>
      </w:pPr>
      <w:rPr>
        <w:rFonts w:hint="default" w:ascii="Wingdings" w:hAnsi="Wingdings"/>
      </w:rPr>
    </w:lvl>
    <w:lvl w:ilvl="3" w:tplc="08130001" w:tentative="1">
      <w:start w:val="1"/>
      <w:numFmt w:val="bullet"/>
      <w:lvlText w:val=""/>
      <w:lvlJc w:val="left"/>
      <w:pPr>
        <w:tabs>
          <w:tab w:val="num" w:pos="4644"/>
        </w:tabs>
        <w:ind w:left="4644" w:hanging="360"/>
      </w:pPr>
      <w:rPr>
        <w:rFonts w:hint="default" w:ascii="Symbol" w:hAnsi="Symbol"/>
      </w:rPr>
    </w:lvl>
    <w:lvl w:ilvl="4" w:tplc="08130003" w:tentative="1">
      <w:start w:val="1"/>
      <w:numFmt w:val="bullet"/>
      <w:lvlText w:val="o"/>
      <w:lvlJc w:val="left"/>
      <w:pPr>
        <w:tabs>
          <w:tab w:val="num" w:pos="5364"/>
        </w:tabs>
        <w:ind w:left="5364" w:hanging="360"/>
      </w:pPr>
      <w:rPr>
        <w:rFonts w:hint="default" w:ascii="Courier New" w:hAnsi="Courier New" w:cs="Courier New"/>
      </w:rPr>
    </w:lvl>
    <w:lvl w:ilvl="5" w:tplc="08130005" w:tentative="1">
      <w:start w:val="1"/>
      <w:numFmt w:val="bullet"/>
      <w:lvlText w:val=""/>
      <w:lvlJc w:val="left"/>
      <w:pPr>
        <w:tabs>
          <w:tab w:val="num" w:pos="6084"/>
        </w:tabs>
        <w:ind w:left="6084" w:hanging="360"/>
      </w:pPr>
      <w:rPr>
        <w:rFonts w:hint="default" w:ascii="Wingdings" w:hAnsi="Wingdings"/>
      </w:rPr>
    </w:lvl>
    <w:lvl w:ilvl="6" w:tplc="08130001" w:tentative="1">
      <w:start w:val="1"/>
      <w:numFmt w:val="bullet"/>
      <w:lvlText w:val=""/>
      <w:lvlJc w:val="left"/>
      <w:pPr>
        <w:tabs>
          <w:tab w:val="num" w:pos="6804"/>
        </w:tabs>
        <w:ind w:left="6804" w:hanging="360"/>
      </w:pPr>
      <w:rPr>
        <w:rFonts w:hint="default" w:ascii="Symbol" w:hAnsi="Symbol"/>
      </w:rPr>
    </w:lvl>
    <w:lvl w:ilvl="7" w:tplc="08130003" w:tentative="1">
      <w:start w:val="1"/>
      <w:numFmt w:val="bullet"/>
      <w:lvlText w:val="o"/>
      <w:lvlJc w:val="left"/>
      <w:pPr>
        <w:tabs>
          <w:tab w:val="num" w:pos="7524"/>
        </w:tabs>
        <w:ind w:left="7524" w:hanging="360"/>
      </w:pPr>
      <w:rPr>
        <w:rFonts w:hint="default" w:ascii="Courier New" w:hAnsi="Courier New" w:cs="Courier New"/>
      </w:rPr>
    </w:lvl>
    <w:lvl w:ilvl="8" w:tplc="08130005" w:tentative="1">
      <w:start w:val="1"/>
      <w:numFmt w:val="bullet"/>
      <w:lvlText w:val=""/>
      <w:lvlJc w:val="left"/>
      <w:pPr>
        <w:tabs>
          <w:tab w:val="num" w:pos="8244"/>
        </w:tabs>
        <w:ind w:left="8244" w:hanging="360"/>
      </w:pPr>
      <w:rPr>
        <w:rFonts w:hint="default" w:ascii="Wingdings" w:hAnsi="Wingdings"/>
      </w:rPr>
    </w:lvl>
  </w:abstractNum>
  <w:abstractNum w:abstractNumId="31" w15:restartNumberingAfterBreak="0">
    <w:nsid w:val="756451C6"/>
    <w:multiLevelType w:val="hybridMultilevel"/>
    <w:tmpl w:val="D32E1094"/>
    <w:lvl w:ilvl="0" w:tplc="063A2A32">
      <w:start w:val="1"/>
      <w:numFmt w:val="decimal"/>
      <w:lvlText w:val="%1"/>
      <w:lvlJc w:val="left"/>
      <w:pPr>
        <w:ind w:left="720" w:hanging="360"/>
      </w:pPr>
      <w:rPr>
        <w:rFonts w:hint="default"/>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32" w15:restartNumberingAfterBreak="0">
    <w:nsid w:val="7A3D3C32"/>
    <w:multiLevelType w:val="hybridMultilevel"/>
    <w:tmpl w:val="28D270E4"/>
    <w:lvl w:ilvl="0" w:tplc="08130005">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3" w15:restartNumberingAfterBreak="0">
    <w:nsid w:val="7B617F7A"/>
    <w:multiLevelType w:val="hybridMultilevel"/>
    <w:tmpl w:val="6F929BCA"/>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4" w15:restartNumberingAfterBreak="0">
    <w:nsid w:val="7DEE6E31"/>
    <w:multiLevelType w:val="hybridMultilevel"/>
    <w:tmpl w:val="C396F4DE"/>
    <w:lvl w:ilvl="0" w:tplc="8DAC83C6">
      <w:start w:val="1"/>
      <w:numFmt w:val="decimal"/>
      <w:lvlText w:val="%1."/>
      <w:lvlJc w:val="left"/>
      <w:pPr>
        <w:tabs>
          <w:tab w:val="num" w:pos="1068"/>
        </w:tabs>
        <w:ind w:left="1068"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5" w15:restartNumberingAfterBreak="0">
    <w:nsid w:val="7EA67487"/>
    <w:multiLevelType w:val="hybridMultilevel"/>
    <w:tmpl w:val="6E7623C8"/>
    <w:lvl w:ilvl="0" w:tplc="08130001">
      <w:start w:val="1"/>
      <w:numFmt w:val="bullet"/>
      <w:lvlText w:val=""/>
      <w:lvlJc w:val="left"/>
      <w:pPr>
        <w:ind w:left="360" w:hanging="360"/>
      </w:pPr>
      <w:rPr>
        <w:rFonts w:hint="default" w:ascii="Symbol" w:hAnsi="Symbol"/>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36" w15:restartNumberingAfterBreak="0">
    <w:nsid w:val="7F20325B"/>
    <w:multiLevelType w:val="hybridMultilevel"/>
    <w:tmpl w:val="0B68D5B4"/>
    <w:lvl w:ilvl="0" w:tplc="08130001">
      <w:start w:val="1"/>
      <w:numFmt w:val="bullet"/>
      <w:lvlText w:val=""/>
      <w:lvlJc w:val="left"/>
      <w:pPr>
        <w:ind w:left="360" w:hanging="360"/>
      </w:pPr>
      <w:rPr>
        <w:rFonts w:hint="default" w:ascii="Symbol" w:hAnsi="Symbol"/>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37" w15:restartNumberingAfterBreak="0">
    <w:nsid w:val="7FFE1880"/>
    <w:multiLevelType w:val="hybridMultilevel"/>
    <w:tmpl w:val="D246793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315112269">
    <w:abstractNumId w:val="5"/>
  </w:num>
  <w:num w:numId="2" w16cid:durableId="599946607">
    <w:abstractNumId w:val="15"/>
  </w:num>
  <w:num w:numId="3" w16cid:durableId="244846778">
    <w:abstractNumId w:val="23"/>
  </w:num>
  <w:num w:numId="4" w16cid:durableId="1953660151">
    <w:abstractNumId w:val="14"/>
  </w:num>
  <w:num w:numId="5" w16cid:durableId="664363833">
    <w:abstractNumId w:val="26"/>
  </w:num>
  <w:num w:numId="6" w16cid:durableId="1433088670">
    <w:abstractNumId w:val="21"/>
  </w:num>
  <w:num w:numId="7" w16cid:durableId="338238886">
    <w:abstractNumId w:val="0"/>
  </w:num>
  <w:num w:numId="8" w16cid:durableId="1142774670">
    <w:abstractNumId w:val="27"/>
  </w:num>
  <w:num w:numId="9" w16cid:durableId="219904833">
    <w:abstractNumId w:val="9"/>
  </w:num>
  <w:num w:numId="10" w16cid:durableId="1941452963">
    <w:abstractNumId w:val="31"/>
  </w:num>
  <w:num w:numId="11" w16cid:durableId="726073434">
    <w:abstractNumId w:val="7"/>
  </w:num>
  <w:num w:numId="12" w16cid:durableId="2030326639">
    <w:abstractNumId w:val="4"/>
  </w:num>
  <w:num w:numId="13" w16cid:durableId="2064209488">
    <w:abstractNumId w:val="13"/>
  </w:num>
  <w:num w:numId="14" w16cid:durableId="361445684">
    <w:abstractNumId w:val="18"/>
  </w:num>
  <w:num w:numId="15" w16cid:durableId="341128766">
    <w:abstractNumId w:val="36"/>
  </w:num>
  <w:num w:numId="16" w16cid:durableId="1585452502">
    <w:abstractNumId w:val="35"/>
  </w:num>
  <w:num w:numId="17" w16cid:durableId="723527253">
    <w:abstractNumId w:val="30"/>
  </w:num>
  <w:num w:numId="18" w16cid:durableId="286207377">
    <w:abstractNumId w:val="12"/>
  </w:num>
  <w:num w:numId="19" w16cid:durableId="1278948830">
    <w:abstractNumId w:val="19"/>
  </w:num>
  <w:num w:numId="20" w16cid:durableId="607663305">
    <w:abstractNumId w:val="20"/>
  </w:num>
  <w:num w:numId="21" w16cid:durableId="140470110">
    <w:abstractNumId w:val="11"/>
  </w:num>
  <w:num w:numId="22" w16cid:durableId="407188334">
    <w:abstractNumId w:val="32"/>
  </w:num>
  <w:num w:numId="23" w16cid:durableId="166872939">
    <w:abstractNumId w:val="2"/>
  </w:num>
  <w:num w:numId="24" w16cid:durableId="658121097">
    <w:abstractNumId w:val="10"/>
  </w:num>
  <w:num w:numId="25" w16cid:durableId="978068181">
    <w:abstractNumId w:val="34"/>
  </w:num>
  <w:num w:numId="26" w16cid:durableId="624654712">
    <w:abstractNumId w:val="17"/>
  </w:num>
  <w:num w:numId="27" w16cid:durableId="370496254">
    <w:abstractNumId w:val="3"/>
  </w:num>
  <w:num w:numId="28" w16cid:durableId="1294675589">
    <w:abstractNumId w:val="23"/>
    <w:lvlOverride w:ilvl="0">
      <w:startOverride w:val="3"/>
    </w:lvlOverride>
    <w:lvlOverride w:ilvl="1">
      <w:startOverride w:val="5"/>
    </w:lvlOverride>
  </w:num>
  <w:num w:numId="29" w16cid:durableId="488138815">
    <w:abstractNumId w:val="8"/>
  </w:num>
  <w:num w:numId="30" w16cid:durableId="109009707">
    <w:abstractNumId w:val="28"/>
  </w:num>
  <w:num w:numId="31" w16cid:durableId="1417555069">
    <w:abstractNumId w:val="37"/>
  </w:num>
  <w:num w:numId="32" w16cid:durableId="1991863790">
    <w:abstractNumId w:val="33"/>
  </w:num>
  <w:num w:numId="33" w16cid:durableId="1912806447">
    <w:abstractNumId w:val="6"/>
  </w:num>
  <w:num w:numId="34" w16cid:durableId="2102337496">
    <w:abstractNumId w:val="29"/>
  </w:num>
  <w:num w:numId="35" w16cid:durableId="1078357100">
    <w:abstractNumId w:val="16"/>
  </w:num>
  <w:num w:numId="36" w16cid:durableId="1811365758">
    <w:abstractNumId w:val="24"/>
  </w:num>
  <w:num w:numId="37" w16cid:durableId="1227912810">
    <w:abstractNumId w:val="25"/>
  </w:num>
  <w:num w:numId="38" w16cid:durableId="302663198">
    <w:abstractNumId w:val="22"/>
  </w:num>
  <w:num w:numId="39" w16cid:durableId="1056927653">
    <w:abstractNumId w:val="1"/>
  </w:num>
  <w:numIdMacAtCleanup w:val="3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17"/>
    <w:rsid w:val="00000000"/>
    <w:rsid w:val="000001EA"/>
    <w:rsid w:val="000017E1"/>
    <w:rsid w:val="00001A09"/>
    <w:rsid w:val="0000220B"/>
    <w:rsid w:val="0000293E"/>
    <w:rsid w:val="00003679"/>
    <w:rsid w:val="000040AF"/>
    <w:rsid w:val="00004697"/>
    <w:rsid w:val="000048F7"/>
    <w:rsid w:val="00004D25"/>
    <w:rsid w:val="00005053"/>
    <w:rsid w:val="000076C5"/>
    <w:rsid w:val="00007D48"/>
    <w:rsid w:val="00010307"/>
    <w:rsid w:val="00010A6F"/>
    <w:rsid w:val="00010B2A"/>
    <w:rsid w:val="00012AC4"/>
    <w:rsid w:val="00014ECA"/>
    <w:rsid w:val="00015125"/>
    <w:rsid w:val="00015962"/>
    <w:rsid w:val="00016ED4"/>
    <w:rsid w:val="00017D37"/>
    <w:rsid w:val="00020A95"/>
    <w:rsid w:val="0002518A"/>
    <w:rsid w:val="00025382"/>
    <w:rsid w:val="0002559F"/>
    <w:rsid w:val="00026A8C"/>
    <w:rsid w:val="00026BAD"/>
    <w:rsid w:val="0003118E"/>
    <w:rsid w:val="0003126C"/>
    <w:rsid w:val="00031792"/>
    <w:rsid w:val="00031846"/>
    <w:rsid w:val="00031CAB"/>
    <w:rsid w:val="00031E84"/>
    <w:rsid w:val="00032987"/>
    <w:rsid w:val="00032A38"/>
    <w:rsid w:val="00032D78"/>
    <w:rsid w:val="00033597"/>
    <w:rsid w:val="00033860"/>
    <w:rsid w:val="00035E31"/>
    <w:rsid w:val="00036A47"/>
    <w:rsid w:val="000373A4"/>
    <w:rsid w:val="00037D02"/>
    <w:rsid w:val="00040C9C"/>
    <w:rsid w:val="0004173E"/>
    <w:rsid w:val="00041CED"/>
    <w:rsid w:val="000437E6"/>
    <w:rsid w:val="00044229"/>
    <w:rsid w:val="0004479C"/>
    <w:rsid w:val="00044C96"/>
    <w:rsid w:val="0004774C"/>
    <w:rsid w:val="00047B95"/>
    <w:rsid w:val="00050125"/>
    <w:rsid w:val="00050296"/>
    <w:rsid w:val="0005090D"/>
    <w:rsid w:val="000523F4"/>
    <w:rsid w:val="0005320C"/>
    <w:rsid w:val="00053E40"/>
    <w:rsid w:val="0005451F"/>
    <w:rsid w:val="00055FF7"/>
    <w:rsid w:val="00056E3C"/>
    <w:rsid w:val="00056FFD"/>
    <w:rsid w:val="0005765A"/>
    <w:rsid w:val="000577F2"/>
    <w:rsid w:val="00057AD0"/>
    <w:rsid w:val="000607ED"/>
    <w:rsid w:val="000611C7"/>
    <w:rsid w:val="000613C7"/>
    <w:rsid w:val="000616CA"/>
    <w:rsid w:val="00061728"/>
    <w:rsid w:val="00061A36"/>
    <w:rsid w:val="0006211A"/>
    <w:rsid w:val="00065374"/>
    <w:rsid w:val="00067242"/>
    <w:rsid w:val="000673E4"/>
    <w:rsid w:val="00067DD8"/>
    <w:rsid w:val="00067FC9"/>
    <w:rsid w:val="00070B8D"/>
    <w:rsid w:val="00070DA4"/>
    <w:rsid w:val="00071D72"/>
    <w:rsid w:val="000723BC"/>
    <w:rsid w:val="00073454"/>
    <w:rsid w:val="00073463"/>
    <w:rsid w:val="000738BF"/>
    <w:rsid w:val="00073AA7"/>
    <w:rsid w:val="00074A1F"/>
    <w:rsid w:val="0007534A"/>
    <w:rsid w:val="00075481"/>
    <w:rsid w:val="000766D8"/>
    <w:rsid w:val="0007689B"/>
    <w:rsid w:val="00077AC7"/>
    <w:rsid w:val="00080297"/>
    <w:rsid w:val="00080E36"/>
    <w:rsid w:val="00081614"/>
    <w:rsid w:val="00082216"/>
    <w:rsid w:val="000823F3"/>
    <w:rsid w:val="000824E5"/>
    <w:rsid w:val="000840C4"/>
    <w:rsid w:val="0008485B"/>
    <w:rsid w:val="00086F03"/>
    <w:rsid w:val="00087616"/>
    <w:rsid w:val="000877C5"/>
    <w:rsid w:val="00087BB4"/>
    <w:rsid w:val="000901B4"/>
    <w:rsid w:val="0009060D"/>
    <w:rsid w:val="00090E7E"/>
    <w:rsid w:val="00092B53"/>
    <w:rsid w:val="0009303E"/>
    <w:rsid w:val="00093170"/>
    <w:rsid w:val="0009476A"/>
    <w:rsid w:val="000949B7"/>
    <w:rsid w:val="000966F2"/>
    <w:rsid w:val="0009687D"/>
    <w:rsid w:val="00097184"/>
    <w:rsid w:val="000974D3"/>
    <w:rsid w:val="00097FAA"/>
    <w:rsid w:val="000A041F"/>
    <w:rsid w:val="000A0AC7"/>
    <w:rsid w:val="000A1385"/>
    <w:rsid w:val="000A1820"/>
    <w:rsid w:val="000A1A7B"/>
    <w:rsid w:val="000A1AA4"/>
    <w:rsid w:val="000A2971"/>
    <w:rsid w:val="000A2DD9"/>
    <w:rsid w:val="000A33D4"/>
    <w:rsid w:val="000A60A4"/>
    <w:rsid w:val="000A6EC7"/>
    <w:rsid w:val="000A7F4E"/>
    <w:rsid w:val="000B046D"/>
    <w:rsid w:val="000B157D"/>
    <w:rsid w:val="000B1787"/>
    <w:rsid w:val="000B597A"/>
    <w:rsid w:val="000B638B"/>
    <w:rsid w:val="000B66E6"/>
    <w:rsid w:val="000B6911"/>
    <w:rsid w:val="000B7DF4"/>
    <w:rsid w:val="000C0F62"/>
    <w:rsid w:val="000C3835"/>
    <w:rsid w:val="000C4DED"/>
    <w:rsid w:val="000C4FC6"/>
    <w:rsid w:val="000C5344"/>
    <w:rsid w:val="000C55FA"/>
    <w:rsid w:val="000C56AE"/>
    <w:rsid w:val="000C5D39"/>
    <w:rsid w:val="000C5ED7"/>
    <w:rsid w:val="000C6046"/>
    <w:rsid w:val="000C68C2"/>
    <w:rsid w:val="000C69F6"/>
    <w:rsid w:val="000C7A77"/>
    <w:rsid w:val="000D14DC"/>
    <w:rsid w:val="000D19F7"/>
    <w:rsid w:val="000D1C15"/>
    <w:rsid w:val="000D1CA1"/>
    <w:rsid w:val="000D2E32"/>
    <w:rsid w:val="000D48D7"/>
    <w:rsid w:val="000D5051"/>
    <w:rsid w:val="000D603B"/>
    <w:rsid w:val="000D6AAA"/>
    <w:rsid w:val="000D7202"/>
    <w:rsid w:val="000D727E"/>
    <w:rsid w:val="000D76A6"/>
    <w:rsid w:val="000E0A95"/>
    <w:rsid w:val="000E1CEF"/>
    <w:rsid w:val="000E1E4B"/>
    <w:rsid w:val="000E3352"/>
    <w:rsid w:val="000E38CA"/>
    <w:rsid w:val="000E3FFF"/>
    <w:rsid w:val="000E4761"/>
    <w:rsid w:val="000E50CB"/>
    <w:rsid w:val="000E5D25"/>
    <w:rsid w:val="000E6346"/>
    <w:rsid w:val="000E6824"/>
    <w:rsid w:val="000E6EBF"/>
    <w:rsid w:val="000E75E5"/>
    <w:rsid w:val="000E7941"/>
    <w:rsid w:val="000F01A8"/>
    <w:rsid w:val="000F01AE"/>
    <w:rsid w:val="000F3328"/>
    <w:rsid w:val="000F3DE2"/>
    <w:rsid w:val="000F3DEA"/>
    <w:rsid w:val="000F5459"/>
    <w:rsid w:val="000F5664"/>
    <w:rsid w:val="000F5E04"/>
    <w:rsid w:val="001047F7"/>
    <w:rsid w:val="00105107"/>
    <w:rsid w:val="001059AC"/>
    <w:rsid w:val="00105CEC"/>
    <w:rsid w:val="00106769"/>
    <w:rsid w:val="001076EF"/>
    <w:rsid w:val="0010785A"/>
    <w:rsid w:val="0010796C"/>
    <w:rsid w:val="00107C88"/>
    <w:rsid w:val="0011072E"/>
    <w:rsid w:val="00111FF0"/>
    <w:rsid w:val="001123BF"/>
    <w:rsid w:val="00113D91"/>
    <w:rsid w:val="00114ED9"/>
    <w:rsid w:val="00115C90"/>
    <w:rsid w:val="0011699C"/>
    <w:rsid w:val="00116F13"/>
    <w:rsid w:val="00117250"/>
    <w:rsid w:val="0012026E"/>
    <w:rsid w:val="00120633"/>
    <w:rsid w:val="00121B99"/>
    <w:rsid w:val="001223BF"/>
    <w:rsid w:val="00124C2B"/>
    <w:rsid w:val="00124E96"/>
    <w:rsid w:val="00125451"/>
    <w:rsid w:val="0012610B"/>
    <w:rsid w:val="00126BE6"/>
    <w:rsid w:val="00127D92"/>
    <w:rsid w:val="00130007"/>
    <w:rsid w:val="0013024C"/>
    <w:rsid w:val="001306C5"/>
    <w:rsid w:val="00130B81"/>
    <w:rsid w:val="00130D87"/>
    <w:rsid w:val="00131A0F"/>
    <w:rsid w:val="001336F6"/>
    <w:rsid w:val="00133EA2"/>
    <w:rsid w:val="001340BE"/>
    <w:rsid w:val="001342B8"/>
    <w:rsid w:val="00137DBD"/>
    <w:rsid w:val="001407A3"/>
    <w:rsid w:val="00140EF2"/>
    <w:rsid w:val="00141371"/>
    <w:rsid w:val="00141584"/>
    <w:rsid w:val="0014215E"/>
    <w:rsid w:val="00142274"/>
    <w:rsid w:val="00142318"/>
    <w:rsid w:val="001435AA"/>
    <w:rsid w:val="0014398E"/>
    <w:rsid w:val="0014509D"/>
    <w:rsid w:val="001479B0"/>
    <w:rsid w:val="00150452"/>
    <w:rsid w:val="00152128"/>
    <w:rsid w:val="001524A0"/>
    <w:rsid w:val="00152E0A"/>
    <w:rsid w:val="0015446B"/>
    <w:rsid w:val="00154AC1"/>
    <w:rsid w:val="00155D2C"/>
    <w:rsid w:val="00160956"/>
    <w:rsid w:val="00161172"/>
    <w:rsid w:val="0016122A"/>
    <w:rsid w:val="00161A71"/>
    <w:rsid w:val="0016247A"/>
    <w:rsid w:val="0016256E"/>
    <w:rsid w:val="001631BE"/>
    <w:rsid w:val="00163E05"/>
    <w:rsid w:val="00164874"/>
    <w:rsid w:val="00165C05"/>
    <w:rsid w:val="00165EE7"/>
    <w:rsid w:val="0016612E"/>
    <w:rsid w:val="00167582"/>
    <w:rsid w:val="00167973"/>
    <w:rsid w:val="00167FAC"/>
    <w:rsid w:val="00170966"/>
    <w:rsid w:val="001718D2"/>
    <w:rsid w:val="00171E35"/>
    <w:rsid w:val="00173329"/>
    <w:rsid w:val="00173451"/>
    <w:rsid w:val="00173FD4"/>
    <w:rsid w:val="00174484"/>
    <w:rsid w:val="001755E4"/>
    <w:rsid w:val="00175819"/>
    <w:rsid w:val="00176DD1"/>
    <w:rsid w:val="00177003"/>
    <w:rsid w:val="00177DA6"/>
    <w:rsid w:val="001804A8"/>
    <w:rsid w:val="00181023"/>
    <w:rsid w:val="0018157D"/>
    <w:rsid w:val="00182AEF"/>
    <w:rsid w:val="00182BCE"/>
    <w:rsid w:val="0018372B"/>
    <w:rsid w:val="00183CC9"/>
    <w:rsid w:val="0018408D"/>
    <w:rsid w:val="001844A8"/>
    <w:rsid w:val="00184DC6"/>
    <w:rsid w:val="00184F88"/>
    <w:rsid w:val="001862DF"/>
    <w:rsid w:val="001900F4"/>
    <w:rsid w:val="00190EF7"/>
    <w:rsid w:val="00192F4A"/>
    <w:rsid w:val="00192FF4"/>
    <w:rsid w:val="00195631"/>
    <w:rsid w:val="00195D34"/>
    <w:rsid w:val="001968B1"/>
    <w:rsid w:val="00197FDD"/>
    <w:rsid w:val="001A0478"/>
    <w:rsid w:val="001A1685"/>
    <w:rsid w:val="001A1AC1"/>
    <w:rsid w:val="001A1B7B"/>
    <w:rsid w:val="001A1FD0"/>
    <w:rsid w:val="001A2B05"/>
    <w:rsid w:val="001A2FB8"/>
    <w:rsid w:val="001A41CB"/>
    <w:rsid w:val="001A48B4"/>
    <w:rsid w:val="001A48DE"/>
    <w:rsid w:val="001A4C91"/>
    <w:rsid w:val="001A5011"/>
    <w:rsid w:val="001A5A8A"/>
    <w:rsid w:val="001A5E87"/>
    <w:rsid w:val="001A5FEF"/>
    <w:rsid w:val="001A605B"/>
    <w:rsid w:val="001A6129"/>
    <w:rsid w:val="001A640F"/>
    <w:rsid w:val="001A6E50"/>
    <w:rsid w:val="001A6F67"/>
    <w:rsid w:val="001A7BEB"/>
    <w:rsid w:val="001B03FE"/>
    <w:rsid w:val="001B0C5A"/>
    <w:rsid w:val="001B1528"/>
    <w:rsid w:val="001B1B6E"/>
    <w:rsid w:val="001B2C52"/>
    <w:rsid w:val="001B3279"/>
    <w:rsid w:val="001B4BA8"/>
    <w:rsid w:val="001B4CC6"/>
    <w:rsid w:val="001B5AEA"/>
    <w:rsid w:val="001B686D"/>
    <w:rsid w:val="001C0C5E"/>
    <w:rsid w:val="001C1472"/>
    <w:rsid w:val="001C18ED"/>
    <w:rsid w:val="001C232F"/>
    <w:rsid w:val="001C2532"/>
    <w:rsid w:val="001C29E8"/>
    <w:rsid w:val="001C2A49"/>
    <w:rsid w:val="001C2DA9"/>
    <w:rsid w:val="001C34B5"/>
    <w:rsid w:val="001C3E69"/>
    <w:rsid w:val="001C56E0"/>
    <w:rsid w:val="001C5B56"/>
    <w:rsid w:val="001C5D50"/>
    <w:rsid w:val="001C5DF0"/>
    <w:rsid w:val="001C5F56"/>
    <w:rsid w:val="001C639B"/>
    <w:rsid w:val="001C63AD"/>
    <w:rsid w:val="001C6B68"/>
    <w:rsid w:val="001D017F"/>
    <w:rsid w:val="001D04DC"/>
    <w:rsid w:val="001D157F"/>
    <w:rsid w:val="001D1A5E"/>
    <w:rsid w:val="001D2288"/>
    <w:rsid w:val="001D25F1"/>
    <w:rsid w:val="001D2699"/>
    <w:rsid w:val="001D3F29"/>
    <w:rsid w:val="001D428B"/>
    <w:rsid w:val="001D4EA9"/>
    <w:rsid w:val="001D6AEF"/>
    <w:rsid w:val="001D75F3"/>
    <w:rsid w:val="001E089A"/>
    <w:rsid w:val="001E0B9F"/>
    <w:rsid w:val="001E1C70"/>
    <w:rsid w:val="001E2415"/>
    <w:rsid w:val="001E28E7"/>
    <w:rsid w:val="001E2B0B"/>
    <w:rsid w:val="001E2C64"/>
    <w:rsid w:val="001E3061"/>
    <w:rsid w:val="001E41DD"/>
    <w:rsid w:val="001E480C"/>
    <w:rsid w:val="001E60C6"/>
    <w:rsid w:val="001E63E3"/>
    <w:rsid w:val="001E6618"/>
    <w:rsid w:val="001E6EBF"/>
    <w:rsid w:val="001E71F3"/>
    <w:rsid w:val="001E7667"/>
    <w:rsid w:val="001E7A98"/>
    <w:rsid w:val="001E7B88"/>
    <w:rsid w:val="001F2206"/>
    <w:rsid w:val="001F3404"/>
    <w:rsid w:val="001F43BC"/>
    <w:rsid w:val="001F619B"/>
    <w:rsid w:val="001F6D76"/>
    <w:rsid w:val="001F7EF5"/>
    <w:rsid w:val="0020026F"/>
    <w:rsid w:val="00201810"/>
    <w:rsid w:val="002026CD"/>
    <w:rsid w:val="0020337F"/>
    <w:rsid w:val="00203A7E"/>
    <w:rsid w:val="00203DEB"/>
    <w:rsid w:val="00204697"/>
    <w:rsid w:val="002046FD"/>
    <w:rsid w:val="00204793"/>
    <w:rsid w:val="0020522C"/>
    <w:rsid w:val="00206A32"/>
    <w:rsid w:val="00206DFD"/>
    <w:rsid w:val="00206FCB"/>
    <w:rsid w:val="0021048E"/>
    <w:rsid w:val="00211899"/>
    <w:rsid w:val="00211AC7"/>
    <w:rsid w:val="002126B7"/>
    <w:rsid w:val="00212937"/>
    <w:rsid w:val="00213D6B"/>
    <w:rsid w:val="0021483D"/>
    <w:rsid w:val="00216AAC"/>
    <w:rsid w:val="00220ACD"/>
    <w:rsid w:val="00220C11"/>
    <w:rsid w:val="00220DDB"/>
    <w:rsid w:val="002222FC"/>
    <w:rsid w:val="0022264E"/>
    <w:rsid w:val="0022385B"/>
    <w:rsid w:val="00223D5D"/>
    <w:rsid w:val="00223E63"/>
    <w:rsid w:val="002252E4"/>
    <w:rsid w:val="00225806"/>
    <w:rsid w:val="00225889"/>
    <w:rsid w:val="002260BA"/>
    <w:rsid w:val="002319E1"/>
    <w:rsid w:val="0023377E"/>
    <w:rsid w:val="00234022"/>
    <w:rsid w:val="00234AF0"/>
    <w:rsid w:val="00234F17"/>
    <w:rsid w:val="002351F8"/>
    <w:rsid w:val="00236C14"/>
    <w:rsid w:val="0023731D"/>
    <w:rsid w:val="0023769E"/>
    <w:rsid w:val="002377C4"/>
    <w:rsid w:val="00237811"/>
    <w:rsid w:val="00237F96"/>
    <w:rsid w:val="0024078A"/>
    <w:rsid w:val="00241E2D"/>
    <w:rsid w:val="0024321F"/>
    <w:rsid w:val="002434D5"/>
    <w:rsid w:val="00243653"/>
    <w:rsid w:val="00243D7A"/>
    <w:rsid w:val="00244327"/>
    <w:rsid w:val="00244C9F"/>
    <w:rsid w:val="002458B3"/>
    <w:rsid w:val="0025026F"/>
    <w:rsid w:val="002504E3"/>
    <w:rsid w:val="002507DF"/>
    <w:rsid w:val="002508A2"/>
    <w:rsid w:val="00250907"/>
    <w:rsid w:val="00252641"/>
    <w:rsid w:val="0025280C"/>
    <w:rsid w:val="002535F0"/>
    <w:rsid w:val="00257080"/>
    <w:rsid w:val="00257CA2"/>
    <w:rsid w:val="00260EB2"/>
    <w:rsid w:val="002612E3"/>
    <w:rsid w:val="00261822"/>
    <w:rsid w:val="00261A91"/>
    <w:rsid w:val="00262049"/>
    <w:rsid w:val="0026242F"/>
    <w:rsid w:val="0026274E"/>
    <w:rsid w:val="00262780"/>
    <w:rsid w:val="0026299D"/>
    <w:rsid w:val="0026385F"/>
    <w:rsid w:val="0026414A"/>
    <w:rsid w:val="002651A2"/>
    <w:rsid w:val="00265CD9"/>
    <w:rsid w:val="0026610B"/>
    <w:rsid w:val="002661A7"/>
    <w:rsid w:val="0026632B"/>
    <w:rsid w:val="00266D26"/>
    <w:rsid w:val="00266E02"/>
    <w:rsid w:val="002671D8"/>
    <w:rsid w:val="002674B8"/>
    <w:rsid w:val="002703D2"/>
    <w:rsid w:val="002714E4"/>
    <w:rsid w:val="0027217D"/>
    <w:rsid w:val="002722E1"/>
    <w:rsid w:val="00273436"/>
    <w:rsid w:val="00274243"/>
    <w:rsid w:val="002753C0"/>
    <w:rsid w:val="002759B2"/>
    <w:rsid w:val="002763FE"/>
    <w:rsid w:val="00276CF1"/>
    <w:rsid w:val="00276EA8"/>
    <w:rsid w:val="002771D4"/>
    <w:rsid w:val="0027743C"/>
    <w:rsid w:val="00281349"/>
    <w:rsid w:val="00281D10"/>
    <w:rsid w:val="00282910"/>
    <w:rsid w:val="00282BB1"/>
    <w:rsid w:val="00282D41"/>
    <w:rsid w:val="00283F6D"/>
    <w:rsid w:val="002862E9"/>
    <w:rsid w:val="002863E4"/>
    <w:rsid w:val="0028683A"/>
    <w:rsid w:val="00286997"/>
    <w:rsid w:val="002878F3"/>
    <w:rsid w:val="00290079"/>
    <w:rsid w:val="00290315"/>
    <w:rsid w:val="00290538"/>
    <w:rsid w:val="00291EB2"/>
    <w:rsid w:val="002922E7"/>
    <w:rsid w:val="002923BC"/>
    <w:rsid w:val="002926F4"/>
    <w:rsid w:val="002927CB"/>
    <w:rsid w:val="00292AC3"/>
    <w:rsid w:val="00292D1A"/>
    <w:rsid w:val="00292E89"/>
    <w:rsid w:val="00294143"/>
    <w:rsid w:val="0029431A"/>
    <w:rsid w:val="00295E45"/>
    <w:rsid w:val="00295FAD"/>
    <w:rsid w:val="00296516"/>
    <w:rsid w:val="00296F6E"/>
    <w:rsid w:val="002975DB"/>
    <w:rsid w:val="002A13A5"/>
    <w:rsid w:val="002A2997"/>
    <w:rsid w:val="002A3229"/>
    <w:rsid w:val="002A3BCF"/>
    <w:rsid w:val="002A436B"/>
    <w:rsid w:val="002A4609"/>
    <w:rsid w:val="002A4699"/>
    <w:rsid w:val="002A46CE"/>
    <w:rsid w:val="002A571B"/>
    <w:rsid w:val="002A57B1"/>
    <w:rsid w:val="002A5834"/>
    <w:rsid w:val="002A59EC"/>
    <w:rsid w:val="002A5D80"/>
    <w:rsid w:val="002A6074"/>
    <w:rsid w:val="002A6E37"/>
    <w:rsid w:val="002A7C67"/>
    <w:rsid w:val="002B2635"/>
    <w:rsid w:val="002B34F6"/>
    <w:rsid w:val="002B3859"/>
    <w:rsid w:val="002B39BB"/>
    <w:rsid w:val="002B3E37"/>
    <w:rsid w:val="002B4AE8"/>
    <w:rsid w:val="002B5C86"/>
    <w:rsid w:val="002B5F1C"/>
    <w:rsid w:val="002C01CA"/>
    <w:rsid w:val="002C0996"/>
    <w:rsid w:val="002C18D2"/>
    <w:rsid w:val="002C1E05"/>
    <w:rsid w:val="002C3117"/>
    <w:rsid w:val="002C32B8"/>
    <w:rsid w:val="002C5A51"/>
    <w:rsid w:val="002C6DAE"/>
    <w:rsid w:val="002C6FD7"/>
    <w:rsid w:val="002C7DF2"/>
    <w:rsid w:val="002D0606"/>
    <w:rsid w:val="002D0DD6"/>
    <w:rsid w:val="002D1285"/>
    <w:rsid w:val="002D12EC"/>
    <w:rsid w:val="002D167D"/>
    <w:rsid w:val="002D1881"/>
    <w:rsid w:val="002D2210"/>
    <w:rsid w:val="002D43C3"/>
    <w:rsid w:val="002D5002"/>
    <w:rsid w:val="002D5628"/>
    <w:rsid w:val="002D6A3B"/>
    <w:rsid w:val="002D6E75"/>
    <w:rsid w:val="002D7577"/>
    <w:rsid w:val="002E0254"/>
    <w:rsid w:val="002E0C31"/>
    <w:rsid w:val="002E0C43"/>
    <w:rsid w:val="002E108C"/>
    <w:rsid w:val="002E10DA"/>
    <w:rsid w:val="002E174C"/>
    <w:rsid w:val="002E25CA"/>
    <w:rsid w:val="002E2659"/>
    <w:rsid w:val="002E343E"/>
    <w:rsid w:val="002E4FB7"/>
    <w:rsid w:val="002E52CC"/>
    <w:rsid w:val="002E5DA2"/>
    <w:rsid w:val="002E6E1C"/>
    <w:rsid w:val="002E7631"/>
    <w:rsid w:val="002E7682"/>
    <w:rsid w:val="002E7C8F"/>
    <w:rsid w:val="002E7E48"/>
    <w:rsid w:val="002F08FD"/>
    <w:rsid w:val="002F0FA5"/>
    <w:rsid w:val="002F2C86"/>
    <w:rsid w:val="002F31B1"/>
    <w:rsid w:val="002F3CEC"/>
    <w:rsid w:val="002F4789"/>
    <w:rsid w:val="002F5659"/>
    <w:rsid w:val="002F5C37"/>
    <w:rsid w:val="002F63BF"/>
    <w:rsid w:val="00300AC4"/>
    <w:rsid w:val="00301680"/>
    <w:rsid w:val="00303BB4"/>
    <w:rsid w:val="00304DE0"/>
    <w:rsid w:val="00305086"/>
    <w:rsid w:val="003057D3"/>
    <w:rsid w:val="00305860"/>
    <w:rsid w:val="00306034"/>
    <w:rsid w:val="0030621D"/>
    <w:rsid w:val="00307329"/>
    <w:rsid w:val="003109E5"/>
    <w:rsid w:val="00311FD4"/>
    <w:rsid w:val="0031202E"/>
    <w:rsid w:val="003121DF"/>
    <w:rsid w:val="003123C6"/>
    <w:rsid w:val="00312633"/>
    <w:rsid w:val="003134DD"/>
    <w:rsid w:val="00313AD3"/>
    <w:rsid w:val="003146D5"/>
    <w:rsid w:val="0031624F"/>
    <w:rsid w:val="00317892"/>
    <w:rsid w:val="0032014B"/>
    <w:rsid w:val="003210FB"/>
    <w:rsid w:val="00321623"/>
    <w:rsid w:val="0032251D"/>
    <w:rsid w:val="00323038"/>
    <w:rsid w:val="00323B1B"/>
    <w:rsid w:val="00324D47"/>
    <w:rsid w:val="003254DE"/>
    <w:rsid w:val="00325840"/>
    <w:rsid w:val="00326DE9"/>
    <w:rsid w:val="003272BD"/>
    <w:rsid w:val="003311A3"/>
    <w:rsid w:val="0033163C"/>
    <w:rsid w:val="0033180F"/>
    <w:rsid w:val="00331C19"/>
    <w:rsid w:val="00331FC1"/>
    <w:rsid w:val="00332476"/>
    <w:rsid w:val="00332868"/>
    <w:rsid w:val="00332FC6"/>
    <w:rsid w:val="0033306D"/>
    <w:rsid w:val="003331F8"/>
    <w:rsid w:val="0033625F"/>
    <w:rsid w:val="0033667C"/>
    <w:rsid w:val="00336D55"/>
    <w:rsid w:val="00337CD4"/>
    <w:rsid w:val="00340C0C"/>
    <w:rsid w:val="003420CA"/>
    <w:rsid w:val="003421E6"/>
    <w:rsid w:val="0034230F"/>
    <w:rsid w:val="0034308A"/>
    <w:rsid w:val="0034324A"/>
    <w:rsid w:val="003443E4"/>
    <w:rsid w:val="003446FC"/>
    <w:rsid w:val="00345026"/>
    <w:rsid w:val="0034511F"/>
    <w:rsid w:val="00345C81"/>
    <w:rsid w:val="00346B79"/>
    <w:rsid w:val="00346E84"/>
    <w:rsid w:val="003475C8"/>
    <w:rsid w:val="0035012C"/>
    <w:rsid w:val="00351457"/>
    <w:rsid w:val="003550F8"/>
    <w:rsid w:val="0035524F"/>
    <w:rsid w:val="00355407"/>
    <w:rsid w:val="003556C8"/>
    <w:rsid w:val="003558AA"/>
    <w:rsid w:val="003560DD"/>
    <w:rsid w:val="003569C5"/>
    <w:rsid w:val="00356B42"/>
    <w:rsid w:val="003605F6"/>
    <w:rsid w:val="00361672"/>
    <w:rsid w:val="00361E86"/>
    <w:rsid w:val="00362823"/>
    <w:rsid w:val="00363227"/>
    <w:rsid w:val="003637A4"/>
    <w:rsid w:val="00363A2C"/>
    <w:rsid w:val="0036439C"/>
    <w:rsid w:val="00364A09"/>
    <w:rsid w:val="00366D4E"/>
    <w:rsid w:val="003679DA"/>
    <w:rsid w:val="003700B8"/>
    <w:rsid w:val="003703FD"/>
    <w:rsid w:val="00371DC3"/>
    <w:rsid w:val="00372841"/>
    <w:rsid w:val="00372925"/>
    <w:rsid w:val="00372EC3"/>
    <w:rsid w:val="00374CBC"/>
    <w:rsid w:val="00375F0D"/>
    <w:rsid w:val="003763A3"/>
    <w:rsid w:val="00376953"/>
    <w:rsid w:val="00376EB4"/>
    <w:rsid w:val="003770F7"/>
    <w:rsid w:val="00377AFC"/>
    <w:rsid w:val="003806D8"/>
    <w:rsid w:val="00382063"/>
    <w:rsid w:val="00382C3F"/>
    <w:rsid w:val="00382FB2"/>
    <w:rsid w:val="0038307E"/>
    <w:rsid w:val="00383361"/>
    <w:rsid w:val="00383DD3"/>
    <w:rsid w:val="003845FE"/>
    <w:rsid w:val="00384A51"/>
    <w:rsid w:val="00385579"/>
    <w:rsid w:val="00386848"/>
    <w:rsid w:val="0038684D"/>
    <w:rsid w:val="00386AD2"/>
    <w:rsid w:val="00386F62"/>
    <w:rsid w:val="00387B61"/>
    <w:rsid w:val="00390838"/>
    <w:rsid w:val="00390843"/>
    <w:rsid w:val="00391D5D"/>
    <w:rsid w:val="00393005"/>
    <w:rsid w:val="00393DCD"/>
    <w:rsid w:val="003942C6"/>
    <w:rsid w:val="00394AAB"/>
    <w:rsid w:val="00395269"/>
    <w:rsid w:val="00395897"/>
    <w:rsid w:val="00395BF1"/>
    <w:rsid w:val="0039613C"/>
    <w:rsid w:val="003978AB"/>
    <w:rsid w:val="00397947"/>
    <w:rsid w:val="00397AF2"/>
    <w:rsid w:val="003A050E"/>
    <w:rsid w:val="003A0ABC"/>
    <w:rsid w:val="003A0BE7"/>
    <w:rsid w:val="003A2782"/>
    <w:rsid w:val="003A2863"/>
    <w:rsid w:val="003A2E6D"/>
    <w:rsid w:val="003A37F3"/>
    <w:rsid w:val="003A3F8F"/>
    <w:rsid w:val="003A47EB"/>
    <w:rsid w:val="003A5E48"/>
    <w:rsid w:val="003A6186"/>
    <w:rsid w:val="003A670F"/>
    <w:rsid w:val="003A6D5A"/>
    <w:rsid w:val="003A7EB5"/>
    <w:rsid w:val="003A7EE1"/>
    <w:rsid w:val="003B27CA"/>
    <w:rsid w:val="003B292F"/>
    <w:rsid w:val="003B3F58"/>
    <w:rsid w:val="003B4B86"/>
    <w:rsid w:val="003B4F06"/>
    <w:rsid w:val="003B6541"/>
    <w:rsid w:val="003B7474"/>
    <w:rsid w:val="003C2239"/>
    <w:rsid w:val="003C257D"/>
    <w:rsid w:val="003C3080"/>
    <w:rsid w:val="003C365A"/>
    <w:rsid w:val="003C370F"/>
    <w:rsid w:val="003C3EC3"/>
    <w:rsid w:val="003C4AAE"/>
    <w:rsid w:val="003C4BD3"/>
    <w:rsid w:val="003C6A86"/>
    <w:rsid w:val="003C7EFF"/>
    <w:rsid w:val="003D02CD"/>
    <w:rsid w:val="003D044D"/>
    <w:rsid w:val="003D05D5"/>
    <w:rsid w:val="003D0D09"/>
    <w:rsid w:val="003D1525"/>
    <w:rsid w:val="003D1A7F"/>
    <w:rsid w:val="003D1C65"/>
    <w:rsid w:val="003D38AE"/>
    <w:rsid w:val="003D3FFE"/>
    <w:rsid w:val="003D42FA"/>
    <w:rsid w:val="003D4D85"/>
    <w:rsid w:val="003D59D6"/>
    <w:rsid w:val="003E0D0C"/>
    <w:rsid w:val="003E1798"/>
    <w:rsid w:val="003E1AB1"/>
    <w:rsid w:val="003E363B"/>
    <w:rsid w:val="003E44CF"/>
    <w:rsid w:val="003E7244"/>
    <w:rsid w:val="003F1BFB"/>
    <w:rsid w:val="003F3089"/>
    <w:rsid w:val="003F3727"/>
    <w:rsid w:val="003F3B7B"/>
    <w:rsid w:val="003F3C9A"/>
    <w:rsid w:val="003F3F1E"/>
    <w:rsid w:val="003F6315"/>
    <w:rsid w:val="003F6A85"/>
    <w:rsid w:val="003F70B7"/>
    <w:rsid w:val="003F71EF"/>
    <w:rsid w:val="003F78F1"/>
    <w:rsid w:val="004004C8"/>
    <w:rsid w:val="0040067D"/>
    <w:rsid w:val="00400697"/>
    <w:rsid w:val="00400CB1"/>
    <w:rsid w:val="00401160"/>
    <w:rsid w:val="00402988"/>
    <w:rsid w:val="004030DD"/>
    <w:rsid w:val="004033BD"/>
    <w:rsid w:val="004039CD"/>
    <w:rsid w:val="00405283"/>
    <w:rsid w:val="00405EE7"/>
    <w:rsid w:val="00406A90"/>
    <w:rsid w:val="00407D44"/>
    <w:rsid w:val="004101F2"/>
    <w:rsid w:val="00410863"/>
    <w:rsid w:val="00411B08"/>
    <w:rsid w:val="0041217D"/>
    <w:rsid w:val="004123CA"/>
    <w:rsid w:val="004129C3"/>
    <w:rsid w:val="00413260"/>
    <w:rsid w:val="004167AE"/>
    <w:rsid w:val="00416E5F"/>
    <w:rsid w:val="004172C8"/>
    <w:rsid w:val="004226D4"/>
    <w:rsid w:val="004229F9"/>
    <w:rsid w:val="00422F48"/>
    <w:rsid w:val="00424267"/>
    <w:rsid w:val="00424871"/>
    <w:rsid w:val="00425445"/>
    <w:rsid w:val="004256F1"/>
    <w:rsid w:val="004305D4"/>
    <w:rsid w:val="00430FC0"/>
    <w:rsid w:val="00431E86"/>
    <w:rsid w:val="004329C9"/>
    <w:rsid w:val="004329F4"/>
    <w:rsid w:val="00433954"/>
    <w:rsid w:val="00433E4D"/>
    <w:rsid w:val="00433F91"/>
    <w:rsid w:val="0043459B"/>
    <w:rsid w:val="00434C4A"/>
    <w:rsid w:val="004350E1"/>
    <w:rsid w:val="004351AF"/>
    <w:rsid w:val="00435390"/>
    <w:rsid w:val="004359EC"/>
    <w:rsid w:val="00436072"/>
    <w:rsid w:val="00436C64"/>
    <w:rsid w:val="00437BBA"/>
    <w:rsid w:val="004413E2"/>
    <w:rsid w:val="00442601"/>
    <w:rsid w:val="00442F4C"/>
    <w:rsid w:val="004436C3"/>
    <w:rsid w:val="004459B8"/>
    <w:rsid w:val="0044729E"/>
    <w:rsid w:val="00447BA1"/>
    <w:rsid w:val="00447C9A"/>
    <w:rsid w:val="0045036D"/>
    <w:rsid w:val="00450BE0"/>
    <w:rsid w:val="00450DA3"/>
    <w:rsid w:val="004511DA"/>
    <w:rsid w:val="00452268"/>
    <w:rsid w:val="0045226D"/>
    <w:rsid w:val="00453426"/>
    <w:rsid w:val="0045464C"/>
    <w:rsid w:val="0045482A"/>
    <w:rsid w:val="0045487F"/>
    <w:rsid w:val="00455752"/>
    <w:rsid w:val="00456013"/>
    <w:rsid w:val="00456B17"/>
    <w:rsid w:val="00456B7A"/>
    <w:rsid w:val="004576CF"/>
    <w:rsid w:val="00457E30"/>
    <w:rsid w:val="0046012C"/>
    <w:rsid w:val="00460337"/>
    <w:rsid w:val="00460F7F"/>
    <w:rsid w:val="0046180B"/>
    <w:rsid w:val="004622A2"/>
    <w:rsid w:val="00462E8A"/>
    <w:rsid w:val="004634FA"/>
    <w:rsid w:val="0046425E"/>
    <w:rsid w:val="00464C21"/>
    <w:rsid w:val="00465779"/>
    <w:rsid w:val="00465A28"/>
    <w:rsid w:val="00465D82"/>
    <w:rsid w:val="004670BA"/>
    <w:rsid w:val="00467BA2"/>
    <w:rsid w:val="004713C3"/>
    <w:rsid w:val="004725CC"/>
    <w:rsid w:val="00472AD6"/>
    <w:rsid w:val="00473A14"/>
    <w:rsid w:val="00473B8A"/>
    <w:rsid w:val="00473C7B"/>
    <w:rsid w:val="00473CF2"/>
    <w:rsid w:val="00475418"/>
    <w:rsid w:val="00475AA0"/>
    <w:rsid w:val="0047680D"/>
    <w:rsid w:val="0047687E"/>
    <w:rsid w:val="00476F35"/>
    <w:rsid w:val="00477D33"/>
    <w:rsid w:val="00477E67"/>
    <w:rsid w:val="004804CE"/>
    <w:rsid w:val="004806C9"/>
    <w:rsid w:val="00482267"/>
    <w:rsid w:val="00482853"/>
    <w:rsid w:val="0048498B"/>
    <w:rsid w:val="0048545D"/>
    <w:rsid w:val="00486FE4"/>
    <w:rsid w:val="00490D66"/>
    <w:rsid w:val="00491109"/>
    <w:rsid w:val="00491D06"/>
    <w:rsid w:val="004923AA"/>
    <w:rsid w:val="004928B8"/>
    <w:rsid w:val="00493733"/>
    <w:rsid w:val="0049410B"/>
    <w:rsid w:val="00495924"/>
    <w:rsid w:val="00495F0C"/>
    <w:rsid w:val="0049697D"/>
    <w:rsid w:val="004974D7"/>
    <w:rsid w:val="004A0301"/>
    <w:rsid w:val="004A0349"/>
    <w:rsid w:val="004A073B"/>
    <w:rsid w:val="004A0C38"/>
    <w:rsid w:val="004A1650"/>
    <w:rsid w:val="004A1D89"/>
    <w:rsid w:val="004A1EA0"/>
    <w:rsid w:val="004A20BC"/>
    <w:rsid w:val="004A2487"/>
    <w:rsid w:val="004A3C41"/>
    <w:rsid w:val="004A3E71"/>
    <w:rsid w:val="004A4190"/>
    <w:rsid w:val="004A4250"/>
    <w:rsid w:val="004A4310"/>
    <w:rsid w:val="004A46A4"/>
    <w:rsid w:val="004A497C"/>
    <w:rsid w:val="004A544B"/>
    <w:rsid w:val="004A564C"/>
    <w:rsid w:val="004A5FB6"/>
    <w:rsid w:val="004A77B6"/>
    <w:rsid w:val="004B0192"/>
    <w:rsid w:val="004B07FC"/>
    <w:rsid w:val="004B171E"/>
    <w:rsid w:val="004B2358"/>
    <w:rsid w:val="004B25DC"/>
    <w:rsid w:val="004B269B"/>
    <w:rsid w:val="004B274A"/>
    <w:rsid w:val="004B33D8"/>
    <w:rsid w:val="004B3553"/>
    <w:rsid w:val="004B4E00"/>
    <w:rsid w:val="004B5987"/>
    <w:rsid w:val="004B59F9"/>
    <w:rsid w:val="004B62A9"/>
    <w:rsid w:val="004B724B"/>
    <w:rsid w:val="004B7C47"/>
    <w:rsid w:val="004C01E3"/>
    <w:rsid w:val="004C0CCF"/>
    <w:rsid w:val="004C10CA"/>
    <w:rsid w:val="004C15BA"/>
    <w:rsid w:val="004C25C9"/>
    <w:rsid w:val="004C3B97"/>
    <w:rsid w:val="004C3FCD"/>
    <w:rsid w:val="004C5551"/>
    <w:rsid w:val="004C5557"/>
    <w:rsid w:val="004C74B3"/>
    <w:rsid w:val="004C75FC"/>
    <w:rsid w:val="004C7C0B"/>
    <w:rsid w:val="004D062F"/>
    <w:rsid w:val="004D2CEC"/>
    <w:rsid w:val="004D2D3B"/>
    <w:rsid w:val="004D6548"/>
    <w:rsid w:val="004D6AE9"/>
    <w:rsid w:val="004D739E"/>
    <w:rsid w:val="004D741F"/>
    <w:rsid w:val="004D7CB2"/>
    <w:rsid w:val="004E0F51"/>
    <w:rsid w:val="004E18A1"/>
    <w:rsid w:val="004E27EF"/>
    <w:rsid w:val="004E29C9"/>
    <w:rsid w:val="004E300D"/>
    <w:rsid w:val="004E3D54"/>
    <w:rsid w:val="004E478F"/>
    <w:rsid w:val="004E6E5A"/>
    <w:rsid w:val="004E7154"/>
    <w:rsid w:val="004E777F"/>
    <w:rsid w:val="004E784F"/>
    <w:rsid w:val="004F0364"/>
    <w:rsid w:val="004F0631"/>
    <w:rsid w:val="004F195B"/>
    <w:rsid w:val="004F1965"/>
    <w:rsid w:val="004F1F7B"/>
    <w:rsid w:val="004F2C0C"/>
    <w:rsid w:val="004F3D60"/>
    <w:rsid w:val="004F4B50"/>
    <w:rsid w:val="004F4CB1"/>
    <w:rsid w:val="004F5539"/>
    <w:rsid w:val="004F5C87"/>
    <w:rsid w:val="004F5EB3"/>
    <w:rsid w:val="004F670C"/>
    <w:rsid w:val="004F6ED0"/>
    <w:rsid w:val="004F7ED9"/>
    <w:rsid w:val="00500305"/>
    <w:rsid w:val="00500386"/>
    <w:rsid w:val="00500840"/>
    <w:rsid w:val="0050085A"/>
    <w:rsid w:val="00501EFA"/>
    <w:rsid w:val="0050330E"/>
    <w:rsid w:val="0050488F"/>
    <w:rsid w:val="005053FA"/>
    <w:rsid w:val="00505B02"/>
    <w:rsid w:val="005066A7"/>
    <w:rsid w:val="005070DA"/>
    <w:rsid w:val="00507A5F"/>
    <w:rsid w:val="00507B8D"/>
    <w:rsid w:val="00507B9F"/>
    <w:rsid w:val="00510119"/>
    <w:rsid w:val="00510829"/>
    <w:rsid w:val="00510B39"/>
    <w:rsid w:val="005124E9"/>
    <w:rsid w:val="0051512A"/>
    <w:rsid w:val="00515C21"/>
    <w:rsid w:val="0051626C"/>
    <w:rsid w:val="00517342"/>
    <w:rsid w:val="00520B17"/>
    <w:rsid w:val="00521435"/>
    <w:rsid w:val="0052181B"/>
    <w:rsid w:val="00521A63"/>
    <w:rsid w:val="00522380"/>
    <w:rsid w:val="00522B03"/>
    <w:rsid w:val="00522C10"/>
    <w:rsid w:val="0052657F"/>
    <w:rsid w:val="00526C2E"/>
    <w:rsid w:val="00527CEF"/>
    <w:rsid w:val="00527F6A"/>
    <w:rsid w:val="00531368"/>
    <w:rsid w:val="00531EE4"/>
    <w:rsid w:val="00532070"/>
    <w:rsid w:val="00533E34"/>
    <w:rsid w:val="00534416"/>
    <w:rsid w:val="00534540"/>
    <w:rsid w:val="0053454A"/>
    <w:rsid w:val="00535369"/>
    <w:rsid w:val="0053549E"/>
    <w:rsid w:val="00535716"/>
    <w:rsid w:val="005358CD"/>
    <w:rsid w:val="00535EAF"/>
    <w:rsid w:val="00535EC3"/>
    <w:rsid w:val="005363DE"/>
    <w:rsid w:val="00540E4F"/>
    <w:rsid w:val="00541D54"/>
    <w:rsid w:val="00542030"/>
    <w:rsid w:val="005425C6"/>
    <w:rsid w:val="00542652"/>
    <w:rsid w:val="0054293A"/>
    <w:rsid w:val="00543FBD"/>
    <w:rsid w:val="00544E1B"/>
    <w:rsid w:val="00545C1C"/>
    <w:rsid w:val="00546100"/>
    <w:rsid w:val="005467C4"/>
    <w:rsid w:val="00547389"/>
    <w:rsid w:val="00547425"/>
    <w:rsid w:val="00547B66"/>
    <w:rsid w:val="005507CF"/>
    <w:rsid w:val="00552846"/>
    <w:rsid w:val="00552A64"/>
    <w:rsid w:val="00552F03"/>
    <w:rsid w:val="00553D27"/>
    <w:rsid w:val="0055496A"/>
    <w:rsid w:val="00554FD3"/>
    <w:rsid w:val="00555131"/>
    <w:rsid w:val="00555368"/>
    <w:rsid w:val="0055575E"/>
    <w:rsid w:val="00555867"/>
    <w:rsid w:val="005575B1"/>
    <w:rsid w:val="00557724"/>
    <w:rsid w:val="00560144"/>
    <w:rsid w:val="00561125"/>
    <w:rsid w:val="0056235D"/>
    <w:rsid w:val="00563975"/>
    <w:rsid w:val="00564D30"/>
    <w:rsid w:val="00564ED3"/>
    <w:rsid w:val="00565A04"/>
    <w:rsid w:val="00565F73"/>
    <w:rsid w:val="005665A1"/>
    <w:rsid w:val="00567049"/>
    <w:rsid w:val="00567AB7"/>
    <w:rsid w:val="005701FB"/>
    <w:rsid w:val="0057111A"/>
    <w:rsid w:val="00571550"/>
    <w:rsid w:val="0057277B"/>
    <w:rsid w:val="0057347B"/>
    <w:rsid w:val="00573614"/>
    <w:rsid w:val="00574AF3"/>
    <w:rsid w:val="00575DD5"/>
    <w:rsid w:val="0057623D"/>
    <w:rsid w:val="005762BD"/>
    <w:rsid w:val="00576D69"/>
    <w:rsid w:val="005815EF"/>
    <w:rsid w:val="0058210C"/>
    <w:rsid w:val="00582D2E"/>
    <w:rsid w:val="00582FA1"/>
    <w:rsid w:val="005833AD"/>
    <w:rsid w:val="00583508"/>
    <w:rsid w:val="0058457E"/>
    <w:rsid w:val="00584F38"/>
    <w:rsid w:val="00585475"/>
    <w:rsid w:val="00585759"/>
    <w:rsid w:val="005857E2"/>
    <w:rsid w:val="00586303"/>
    <w:rsid w:val="0058668C"/>
    <w:rsid w:val="00587958"/>
    <w:rsid w:val="00587A38"/>
    <w:rsid w:val="00587F9C"/>
    <w:rsid w:val="00590661"/>
    <w:rsid w:val="00590977"/>
    <w:rsid w:val="005926A5"/>
    <w:rsid w:val="005946CC"/>
    <w:rsid w:val="00596035"/>
    <w:rsid w:val="00596ADB"/>
    <w:rsid w:val="0059706D"/>
    <w:rsid w:val="005970FE"/>
    <w:rsid w:val="00597DDF"/>
    <w:rsid w:val="005A0ECA"/>
    <w:rsid w:val="005A1D61"/>
    <w:rsid w:val="005A35C0"/>
    <w:rsid w:val="005A4F62"/>
    <w:rsid w:val="005A57A6"/>
    <w:rsid w:val="005A5D6B"/>
    <w:rsid w:val="005A603A"/>
    <w:rsid w:val="005A62C1"/>
    <w:rsid w:val="005A62EF"/>
    <w:rsid w:val="005A6A90"/>
    <w:rsid w:val="005A6E7D"/>
    <w:rsid w:val="005A7E1B"/>
    <w:rsid w:val="005B0D24"/>
    <w:rsid w:val="005B1CBC"/>
    <w:rsid w:val="005B1D64"/>
    <w:rsid w:val="005B2045"/>
    <w:rsid w:val="005B2566"/>
    <w:rsid w:val="005B2F40"/>
    <w:rsid w:val="005B3BF2"/>
    <w:rsid w:val="005B5E22"/>
    <w:rsid w:val="005B6289"/>
    <w:rsid w:val="005B6E7C"/>
    <w:rsid w:val="005B729A"/>
    <w:rsid w:val="005C0E9E"/>
    <w:rsid w:val="005C14F6"/>
    <w:rsid w:val="005C2046"/>
    <w:rsid w:val="005C221F"/>
    <w:rsid w:val="005C44F7"/>
    <w:rsid w:val="005C496A"/>
    <w:rsid w:val="005C4A32"/>
    <w:rsid w:val="005C64F3"/>
    <w:rsid w:val="005C6832"/>
    <w:rsid w:val="005C6D8C"/>
    <w:rsid w:val="005C71BF"/>
    <w:rsid w:val="005D0C1D"/>
    <w:rsid w:val="005D15DC"/>
    <w:rsid w:val="005D2897"/>
    <w:rsid w:val="005D2D9C"/>
    <w:rsid w:val="005D4F1E"/>
    <w:rsid w:val="005D5379"/>
    <w:rsid w:val="005D5594"/>
    <w:rsid w:val="005D5D72"/>
    <w:rsid w:val="005D69F0"/>
    <w:rsid w:val="005D6DED"/>
    <w:rsid w:val="005D6DF5"/>
    <w:rsid w:val="005E0F11"/>
    <w:rsid w:val="005E13A4"/>
    <w:rsid w:val="005E1D3B"/>
    <w:rsid w:val="005E1FE2"/>
    <w:rsid w:val="005E20BC"/>
    <w:rsid w:val="005E2902"/>
    <w:rsid w:val="005E363D"/>
    <w:rsid w:val="005E3B9D"/>
    <w:rsid w:val="005E4379"/>
    <w:rsid w:val="005E51E8"/>
    <w:rsid w:val="005E7111"/>
    <w:rsid w:val="005E7173"/>
    <w:rsid w:val="005E7C66"/>
    <w:rsid w:val="005F24D6"/>
    <w:rsid w:val="005F2A7D"/>
    <w:rsid w:val="005F2CD3"/>
    <w:rsid w:val="005F313B"/>
    <w:rsid w:val="005F3A6A"/>
    <w:rsid w:val="005F4124"/>
    <w:rsid w:val="005F420D"/>
    <w:rsid w:val="005F4E78"/>
    <w:rsid w:val="005F5A46"/>
    <w:rsid w:val="005F648A"/>
    <w:rsid w:val="005F737F"/>
    <w:rsid w:val="005F74AF"/>
    <w:rsid w:val="00600375"/>
    <w:rsid w:val="0060187B"/>
    <w:rsid w:val="00602326"/>
    <w:rsid w:val="00604D26"/>
    <w:rsid w:val="00605336"/>
    <w:rsid w:val="00605C5A"/>
    <w:rsid w:val="006062C0"/>
    <w:rsid w:val="006065D1"/>
    <w:rsid w:val="00607DD7"/>
    <w:rsid w:val="006110C3"/>
    <w:rsid w:val="00611279"/>
    <w:rsid w:val="00611C06"/>
    <w:rsid w:val="00612130"/>
    <w:rsid w:val="00617250"/>
    <w:rsid w:val="0061792E"/>
    <w:rsid w:val="00617A72"/>
    <w:rsid w:val="00617C33"/>
    <w:rsid w:val="006207F4"/>
    <w:rsid w:val="00620A2B"/>
    <w:rsid w:val="006210BE"/>
    <w:rsid w:val="00621CBE"/>
    <w:rsid w:val="006229F8"/>
    <w:rsid w:val="006234C8"/>
    <w:rsid w:val="00623E57"/>
    <w:rsid w:val="00624547"/>
    <w:rsid w:val="006246AC"/>
    <w:rsid w:val="00624B89"/>
    <w:rsid w:val="00625AA8"/>
    <w:rsid w:val="00626FDD"/>
    <w:rsid w:val="00627F63"/>
    <w:rsid w:val="00630E84"/>
    <w:rsid w:val="00631115"/>
    <w:rsid w:val="0063125B"/>
    <w:rsid w:val="006329E7"/>
    <w:rsid w:val="00633E08"/>
    <w:rsid w:val="00634396"/>
    <w:rsid w:val="006344CC"/>
    <w:rsid w:val="0063565F"/>
    <w:rsid w:val="00640317"/>
    <w:rsid w:val="00640E1C"/>
    <w:rsid w:val="00640EED"/>
    <w:rsid w:val="0064195B"/>
    <w:rsid w:val="00641F63"/>
    <w:rsid w:val="006433DB"/>
    <w:rsid w:val="00643BB3"/>
    <w:rsid w:val="006440A0"/>
    <w:rsid w:val="0064456B"/>
    <w:rsid w:val="00645220"/>
    <w:rsid w:val="006452F3"/>
    <w:rsid w:val="00646C9B"/>
    <w:rsid w:val="006505A5"/>
    <w:rsid w:val="00650E80"/>
    <w:rsid w:val="006510F4"/>
    <w:rsid w:val="006512BB"/>
    <w:rsid w:val="0065132C"/>
    <w:rsid w:val="00651CF8"/>
    <w:rsid w:val="00652644"/>
    <w:rsid w:val="0065264C"/>
    <w:rsid w:val="0065447F"/>
    <w:rsid w:val="00655216"/>
    <w:rsid w:val="00656762"/>
    <w:rsid w:val="006571B2"/>
    <w:rsid w:val="006573C6"/>
    <w:rsid w:val="00657D2F"/>
    <w:rsid w:val="00662C0C"/>
    <w:rsid w:val="0066310A"/>
    <w:rsid w:val="006639F0"/>
    <w:rsid w:val="00664588"/>
    <w:rsid w:val="006647BE"/>
    <w:rsid w:val="00664D1D"/>
    <w:rsid w:val="00665B1D"/>
    <w:rsid w:val="00666EE4"/>
    <w:rsid w:val="00667B0B"/>
    <w:rsid w:val="00667F59"/>
    <w:rsid w:val="0067070C"/>
    <w:rsid w:val="006715DB"/>
    <w:rsid w:val="00671E28"/>
    <w:rsid w:val="00671F83"/>
    <w:rsid w:val="00672131"/>
    <w:rsid w:val="00673D3A"/>
    <w:rsid w:val="006750EA"/>
    <w:rsid w:val="00675BA9"/>
    <w:rsid w:val="00676949"/>
    <w:rsid w:val="00676CB5"/>
    <w:rsid w:val="00677134"/>
    <w:rsid w:val="006778D3"/>
    <w:rsid w:val="00680055"/>
    <w:rsid w:val="00680BA0"/>
    <w:rsid w:val="00681A50"/>
    <w:rsid w:val="00682EC5"/>
    <w:rsid w:val="00683406"/>
    <w:rsid w:val="006839D1"/>
    <w:rsid w:val="00684EFC"/>
    <w:rsid w:val="0068504D"/>
    <w:rsid w:val="0068584D"/>
    <w:rsid w:val="006868B2"/>
    <w:rsid w:val="006872E7"/>
    <w:rsid w:val="00687D1B"/>
    <w:rsid w:val="006903EF"/>
    <w:rsid w:val="00690426"/>
    <w:rsid w:val="006906EE"/>
    <w:rsid w:val="00690AA1"/>
    <w:rsid w:val="00690D6B"/>
    <w:rsid w:val="00690E16"/>
    <w:rsid w:val="0069172F"/>
    <w:rsid w:val="00691CE0"/>
    <w:rsid w:val="00692DD9"/>
    <w:rsid w:val="006934DC"/>
    <w:rsid w:val="00694411"/>
    <w:rsid w:val="00694611"/>
    <w:rsid w:val="00694E1F"/>
    <w:rsid w:val="00695CC9"/>
    <w:rsid w:val="00696422"/>
    <w:rsid w:val="00697B01"/>
    <w:rsid w:val="00697CB0"/>
    <w:rsid w:val="006A0C6F"/>
    <w:rsid w:val="006A16F2"/>
    <w:rsid w:val="006A2110"/>
    <w:rsid w:val="006A2660"/>
    <w:rsid w:val="006A2FB8"/>
    <w:rsid w:val="006A35DF"/>
    <w:rsid w:val="006A386F"/>
    <w:rsid w:val="006A3CB2"/>
    <w:rsid w:val="006A4666"/>
    <w:rsid w:val="006A5A15"/>
    <w:rsid w:val="006A5A53"/>
    <w:rsid w:val="006A5BAA"/>
    <w:rsid w:val="006A62DE"/>
    <w:rsid w:val="006A6AB8"/>
    <w:rsid w:val="006B0345"/>
    <w:rsid w:val="006B21EA"/>
    <w:rsid w:val="006B2248"/>
    <w:rsid w:val="006B3A93"/>
    <w:rsid w:val="006B3DD8"/>
    <w:rsid w:val="006B3EE9"/>
    <w:rsid w:val="006B5091"/>
    <w:rsid w:val="006B5CA3"/>
    <w:rsid w:val="006B6703"/>
    <w:rsid w:val="006B6878"/>
    <w:rsid w:val="006B69B3"/>
    <w:rsid w:val="006B6BF0"/>
    <w:rsid w:val="006B6EC1"/>
    <w:rsid w:val="006B7A16"/>
    <w:rsid w:val="006C19E2"/>
    <w:rsid w:val="006C20E5"/>
    <w:rsid w:val="006C27E9"/>
    <w:rsid w:val="006C2A67"/>
    <w:rsid w:val="006C3509"/>
    <w:rsid w:val="006C4447"/>
    <w:rsid w:val="006C5A37"/>
    <w:rsid w:val="006C5CE3"/>
    <w:rsid w:val="006C7992"/>
    <w:rsid w:val="006C7C65"/>
    <w:rsid w:val="006C7E50"/>
    <w:rsid w:val="006D04B8"/>
    <w:rsid w:val="006D0F52"/>
    <w:rsid w:val="006D19C2"/>
    <w:rsid w:val="006D20A7"/>
    <w:rsid w:val="006D2B74"/>
    <w:rsid w:val="006D3F09"/>
    <w:rsid w:val="006D495D"/>
    <w:rsid w:val="006D4C9F"/>
    <w:rsid w:val="006D6D0E"/>
    <w:rsid w:val="006D7A6B"/>
    <w:rsid w:val="006E17FC"/>
    <w:rsid w:val="006E18A0"/>
    <w:rsid w:val="006E1ECD"/>
    <w:rsid w:val="006E2C79"/>
    <w:rsid w:val="006E32D8"/>
    <w:rsid w:val="006E352A"/>
    <w:rsid w:val="006E3841"/>
    <w:rsid w:val="006E3AA5"/>
    <w:rsid w:val="006E3E66"/>
    <w:rsid w:val="006E447F"/>
    <w:rsid w:val="006E53CB"/>
    <w:rsid w:val="006E6083"/>
    <w:rsid w:val="006F2B09"/>
    <w:rsid w:val="006F3230"/>
    <w:rsid w:val="006F4A50"/>
    <w:rsid w:val="006F57F5"/>
    <w:rsid w:val="006F60FD"/>
    <w:rsid w:val="006F6269"/>
    <w:rsid w:val="006F6B33"/>
    <w:rsid w:val="006F79DE"/>
    <w:rsid w:val="00700581"/>
    <w:rsid w:val="00701086"/>
    <w:rsid w:val="007015ED"/>
    <w:rsid w:val="00702786"/>
    <w:rsid w:val="0070333E"/>
    <w:rsid w:val="00703AD5"/>
    <w:rsid w:val="00704E26"/>
    <w:rsid w:val="007054D1"/>
    <w:rsid w:val="0071019E"/>
    <w:rsid w:val="00711591"/>
    <w:rsid w:val="007115EE"/>
    <w:rsid w:val="00711A8E"/>
    <w:rsid w:val="00711EF6"/>
    <w:rsid w:val="0071469E"/>
    <w:rsid w:val="00716657"/>
    <w:rsid w:val="00717155"/>
    <w:rsid w:val="00717C28"/>
    <w:rsid w:val="00717D58"/>
    <w:rsid w:val="0072098F"/>
    <w:rsid w:val="007216B4"/>
    <w:rsid w:val="007217CF"/>
    <w:rsid w:val="00723691"/>
    <w:rsid w:val="00723793"/>
    <w:rsid w:val="00723939"/>
    <w:rsid w:val="00723CDF"/>
    <w:rsid w:val="007264B2"/>
    <w:rsid w:val="0072724C"/>
    <w:rsid w:val="00727BF9"/>
    <w:rsid w:val="00727F36"/>
    <w:rsid w:val="00730934"/>
    <w:rsid w:val="007311D9"/>
    <w:rsid w:val="007320E1"/>
    <w:rsid w:val="007323F7"/>
    <w:rsid w:val="007324CE"/>
    <w:rsid w:val="00733752"/>
    <w:rsid w:val="0073488A"/>
    <w:rsid w:val="0073533F"/>
    <w:rsid w:val="00735C41"/>
    <w:rsid w:val="00736586"/>
    <w:rsid w:val="00736A9E"/>
    <w:rsid w:val="00737230"/>
    <w:rsid w:val="00737DD6"/>
    <w:rsid w:val="00737F48"/>
    <w:rsid w:val="007425CD"/>
    <w:rsid w:val="00742779"/>
    <w:rsid w:val="00742BE1"/>
    <w:rsid w:val="00743E1B"/>
    <w:rsid w:val="0074475A"/>
    <w:rsid w:val="007447B9"/>
    <w:rsid w:val="0074497A"/>
    <w:rsid w:val="00745985"/>
    <w:rsid w:val="00745DA6"/>
    <w:rsid w:val="0074615E"/>
    <w:rsid w:val="00747B96"/>
    <w:rsid w:val="00747C90"/>
    <w:rsid w:val="00750C28"/>
    <w:rsid w:val="00750EFD"/>
    <w:rsid w:val="00751714"/>
    <w:rsid w:val="00751728"/>
    <w:rsid w:val="00752236"/>
    <w:rsid w:val="00752417"/>
    <w:rsid w:val="00755C5A"/>
    <w:rsid w:val="00756142"/>
    <w:rsid w:val="007566C3"/>
    <w:rsid w:val="007570B2"/>
    <w:rsid w:val="007571BC"/>
    <w:rsid w:val="0075738E"/>
    <w:rsid w:val="00760878"/>
    <w:rsid w:val="007610FB"/>
    <w:rsid w:val="0076265E"/>
    <w:rsid w:val="007627E1"/>
    <w:rsid w:val="007629F4"/>
    <w:rsid w:val="00762A6B"/>
    <w:rsid w:val="00762D93"/>
    <w:rsid w:val="007632C4"/>
    <w:rsid w:val="00763E0F"/>
    <w:rsid w:val="007641F6"/>
    <w:rsid w:val="00764A38"/>
    <w:rsid w:val="00764D16"/>
    <w:rsid w:val="00764F3A"/>
    <w:rsid w:val="0076504E"/>
    <w:rsid w:val="00766283"/>
    <w:rsid w:val="007663FA"/>
    <w:rsid w:val="00766432"/>
    <w:rsid w:val="00766535"/>
    <w:rsid w:val="00766DA3"/>
    <w:rsid w:val="0077085C"/>
    <w:rsid w:val="00771682"/>
    <w:rsid w:val="007727BA"/>
    <w:rsid w:val="007728B9"/>
    <w:rsid w:val="00773663"/>
    <w:rsid w:val="00774694"/>
    <w:rsid w:val="00774AB3"/>
    <w:rsid w:val="007755A0"/>
    <w:rsid w:val="007755F9"/>
    <w:rsid w:val="0077608C"/>
    <w:rsid w:val="007762D2"/>
    <w:rsid w:val="0077649D"/>
    <w:rsid w:val="00777112"/>
    <w:rsid w:val="0077749E"/>
    <w:rsid w:val="007803CC"/>
    <w:rsid w:val="007809A5"/>
    <w:rsid w:val="007818C8"/>
    <w:rsid w:val="00781D92"/>
    <w:rsid w:val="00782297"/>
    <w:rsid w:val="0078314B"/>
    <w:rsid w:val="007832E7"/>
    <w:rsid w:val="00783364"/>
    <w:rsid w:val="00784809"/>
    <w:rsid w:val="007848E9"/>
    <w:rsid w:val="00785473"/>
    <w:rsid w:val="00785646"/>
    <w:rsid w:val="007858FD"/>
    <w:rsid w:val="00785CC6"/>
    <w:rsid w:val="00785DD8"/>
    <w:rsid w:val="007868B4"/>
    <w:rsid w:val="00787C41"/>
    <w:rsid w:val="00790517"/>
    <w:rsid w:val="00790DA0"/>
    <w:rsid w:val="007913F3"/>
    <w:rsid w:val="00791765"/>
    <w:rsid w:val="00791ABB"/>
    <w:rsid w:val="00792C7D"/>
    <w:rsid w:val="007937F9"/>
    <w:rsid w:val="00794B76"/>
    <w:rsid w:val="00794FC5"/>
    <w:rsid w:val="00795391"/>
    <w:rsid w:val="00796BD2"/>
    <w:rsid w:val="00796C7A"/>
    <w:rsid w:val="007973C8"/>
    <w:rsid w:val="00797422"/>
    <w:rsid w:val="0079760C"/>
    <w:rsid w:val="00797D2F"/>
    <w:rsid w:val="007A01D8"/>
    <w:rsid w:val="007A0A89"/>
    <w:rsid w:val="007A14A3"/>
    <w:rsid w:val="007A1627"/>
    <w:rsid w:val="007A3F39"/>
    <w:rsid w:val="007A42DD"/>
    <w:rsid w:val="007A4793"/>
    <w:rsid w:val="007A49B8"/>
    <w:rsid w:val="007A4D44"/>
    <w:rsid w:val="007A53D4"/>
    <w:rsid w:val="007A58A9"/>
    <w:rsid w:val="007A6942"/>
    <w:rsid w:val="007A6956"/>
    <w:rsid w:val="007A728E"/>
    <w:rsid w:val="007A74A1"/>
    <w:rsid w:val="007A753C"/>
    <w:rsid w:val="007A755F"/>
    <w:rsid w:val="007B29BF"/>
    <w:rsid w:val="007B3932"/>
    <w:rsid w:val="007B4531"/>
    <w:rsid w:val="007B493C"/>
    <w:rsid w:val="007B4ED4"/>
    <w:rsid w:val="007B57B3"/>
    <w:rsid w:val="007B6705"/>
    <w:rsid w:val="007B6D8B"/>
    <w:rsid w:val="007B6F37"/>
    <w:rsid w:val="007B7D00"/>
    <w:rsid w:val="007C0684"/>
    <w:rsid w:val="007C07DE"/>
    <w:rsid w:val="007C09E4"/>
    <w:rsid w:val="007C1262"/>
    <w:rsid w:val="007C3BD2"/>
    <w:rsid w:val="007C4B11"/>
    <w:rsid w:val="007C4C88"/>
    <w:rsid w:val="007C4E8B"/>
    <w:rsid w:val="007C5FA2"/>
    <w:rsid w:val="007C61C6"/>
    <w:rsid w:val="007C6986"/>
    <w:rsid w:val="007D05E8"/>
    <w:rsid w:val="007D2E07"/>
    <w:rsid w:val="007D36E6"/>
    <w:rsid w:val="007D3DD3"/>
    <w:rsid w:val="007D3F29"/>
    <w:rsid w:val="007D417B"/>
    <w:rsid w:val="007D44BF"/>
    <w:rsid w:val="007D5840"/>
    <w:rsid w:val="007D71FD"/>
    <w:rsid w:val="007D7538"/>
    <w:rsid w:val="007D7685"/>
    <w:rsid w:val="007E0305"/>
    <w:rsid w:val="007E0A5B"/>
    <w:rsid w:val="007E11FF"/>
    <w:rsid w:val="007E12E8"/>
    <w:rsid w:val="007E1BEE"/>
    <w:rsid w:val="007E2310"/>
    <w:rsid w:val="007E26D4"/>
    <w:rsid w:val="007E2C1E"/>
    <w:rsid w:val="007E2D2E"/>
    <w:rsid w:val="007E33F3"/>
    <w:rsid w:val="007E43D4"/>
    <w:rsid w:val="007E5125"/>
    <w:rsid w:val="007E5C4F"/>
    <w:rsid w:val="007E5CF1"/>
    <w:rsid w:val="007E61AF"/>
    <w:rsid w:val="007E631D"/>
    <w:rsid w:val="007E68DF"/>
    <w:rsid w:val="007E6DC0"/>
    <w:rsid w:val="007F00C2"/>
    <w:rsid w:val="007F0ADA"/>
    <w:rsid w:val="007F1324"/>
    <w:rsid w:val="007F1392"/>
    <w:rsid w:val="007F1858"/>
    <w:rsid w:val="007F2440"/>
    <w:rsid w:val="007F27AB"/>
    <w:rsid w:val="007F2D0A"/>
    <w:rsid w:val="007F3926"/>
    <w:rsid w:val="007F5788"/>
    <w:rsid w:val="007F73C9"/>
    <w:rsid w:val="007F7568"/>
    <w:rsid w:val="007F7F78"/>
    <w:rsid w:val="00802B52"/>
    <w:rsid w:val="00802FB0"/>
    <w:rsid w:val="00803E9F"/>
    <w:rsid w:val="0080416A"/>
    <w:rsid w:val="0080519E"/>
    <w:rsid w:val="00806821"/>
    <w:rsid w:val="008071AC"/>
    <w:rsid w:val="008075FD"/>
    <w:rsid w:val="00807689"/>
    <w:rsid w:val="008076DE"/>
    <w:rsid w:val="00810371"/>
    <w:rsid w:val="00810DAD"/>
    <w:rsid w:val="00812051"/>
    <w:rsid w:val="00812A2C"/>
    <w:rsid w:val="00813F15"/>
    <w:rsid w:val="008140A5"/>
    <w:rsid w:val="00814A27"/>
    <w:rsid w:val="00814BAD"/>
    <w:rsid w:val="00814E10"/>
    <w:rsid w:val="00815985"/>
    <w:rsid w:val="008164F0"/>
    <w:rsid w:val="008168D2"/>
    <w:rsid w:val="008169F1"/>
    <w:rsid w:val="00816AA7"/>
    <w:rsid w:val="00816C2A"/>
    <w:rsid w:val="0082048F"/>
    <w:rsid w:val="00820BAA"/>
    <w:rsid w:val="00820D2A"/>
    <w:rsid w:val="008217A4"/>
    <w:rsid w:val="008218A5"/>
    <w:rsid w:val="0082289B"/>
    <w:rsid w:val="00823154"/>
    <w:rsid w:val="00825E27"/>
    <w:rsid w:val="00830045"/>
    <w:rsid w:val="00830D8A"/>
    <w:rsid w:val="008317B6"/>
    <w:rsid w:val="00831D21"/>
    <w:rsid w:val="00832E18"/>
    <w:rsid w:val="0083320A"/>
    <w:rsid w:val="008336C1"/>
    <w:rsid w:val="00834235"/>
    <w:rsid w:val="008345D7"/>
    <w:rsid w:val="0083490D"/>
    <w:rsid w:val="008352F9"/>
    <w:rsid w:val="00835D65"/>
    <w:rsid w:val="00837177"/>
    <w:rsid w:val="00840053"/>
    <w:rsid w:val="0084027A"/>
    <w:rsid w:val="008406CD"/>
    <w:rsid w:val="00840D6A"/>
    <w:rsid w:val="00841E5B"/>
    <w:rsid w:val="008442E9"/>
    <w:rsid w:val="00844A02"/>
    <w:rsid w:val="00844C55"/>
    <w:rsid w:val="0084575B"/>
    <w:rsid w:val="00845D15"/>
    <w:rsid w:val="008470CF"/>
    <w:rsid w:val="0084779C"/>
    <w:rsid w:val="008500E6"/>
    <w:rsid w:val="008501EF"/>
    <w:rsid w:val="008507BA"/>
    <w:rsid w:val="00850E10"/>
    <w:rsid w:val="00852474"/>
    <w:rsid w:val="008525B3"/>
    <w:rsid w:val="0085362D"/>
    <w:rsid w:val="00856489"/>
    <w:rsid w:val="00856ACA"/>
    <w:rsid w:val="008579BA"/>
    <w:rsid w:val="00857B71"/>
    <w:rsid w:val="00861292"/>
    <w:rsid w:val="00861A96"/>
    <w:rsid w:val="0086272E"/>
    <w:rsid w:val="00863F63"/>
    <w:rsid w:val="00864141"/>
    <w:rsid w:val="0086466B"/>
    <w:rsid w:val="00866651"/>
    <w:rsid w:val="00866BCC"/>
    <w:rsid w:val="00870C64"/>
    <w:rsid w:val="00872908"/>
    <w:rsid w:val="0087387B"/>
    <w:rsid w:val="00873C6C"/>
    <w:rsid w:val="00874980"/>
    <w:rsid w:val="00874C96"/>
    <w:rsid w:val="00874CC8"/>
    <w:rsid w:val="00876958"/>
    <w:rsid w:val="00877722"/>
    <w:rsid w:val="0087791B"/>
    <w:rsid w:val="00877BCF"/>
    <w:rsid w:val="00880F69"/>
    <w:rsid w:val="00881A66"/>
    <w:rsid w:val="00881DA8"/>
    <w:rsid w:val="00882B09"/>
    <w:rsid w:val="008845CB"/>
    <w:rsid w:val="008854E2"/>
    <w:rsid w:val="00886A71"/>
    <w:rsid w:val="008870D1"/>
    <w:rsid w:val="0089025C"/>
    <w:rsid w:val="00891739"/>
    <w:rsid w:val="00892782"/>
    <w:rsid w:val="008934A4"/>
    <w:rsid w:val="0089444F"/>
    <w:rsid w:val="0089648B"/>
    <w:rsid w:val="00897845"/>
    <w:rsid w:val="00897CD3"/>
    <w:rsid w:val="008A0834"/>
    <w:rsid w:val="008A0AAA"/>
    <w:rsid w:val="008A1021"/>
    <w:rsid w:val="008A11DB"/>
    <w:rsid w:val="008A1C9C"/>
    <w:rsid w:val="008A1E8A"/>
    <w:rsid w:val="008A1FC5"/>
    <w:rsid w:val="008A2765"/>
    <w:rsid w:val="008A4942"/>
    <w:rsid w:val="008A4D04"/>
    <w:rsid w:val="008A4F88"/>
    <w:rsid w:val="008A5C9E"/>
    <w:rsid w:val="008A5DFF"/>
    <w:rsid w:val="008B27B4"/>
    <w:rsid w:val="008B283C"/>
    <w:rsid w:val="008B37E0"/>
    <w:rsid w:val="008B4868"/>
    <w:rsid w:val="008B5369"/>
    <w:rsid w:val="008B663C"/>
    <w:rsid w:val="008B7027"/>
    <w:rsid w:val="008B77B8"/>
    <w:rsid w:val="008C0BA7"/>
    <w:rsid w:val="008C147D"/>
    <w:rsid w:val="008C1B4C"/>
    <w:rsid w:val="008C1DC2"/>
    <w:rsid w:val="008C28F6"/>
    <w:rsid w:val="008C3F06"/>
    <w:rsid w:val="008C463C"/>
    <w:rsid w:val="008C4BF8"/>
    <w:rsid w:val="008C5B6A"/>
    <w:rsid w:val="008C6556"/>
    <w:rsid w:val="008C719E"/>
    <w:rsid w:val="008C79E1"/>
    <w:rsid w:val="008C7CB5"/>
    <w:rsid w:val="008D0711"/>
    <w:rsid w:val="008D0B89"/>
    <w:rsid w:val="008D0D18"/>
    <w:rsid w:val="008D161C"/>
    <w:rsid w:val="008D1D7A"/>
    <w:rsid w:val="008D2609"/>
    <w:rsid w:val="008D317F"/>
    <w:rsid w:val="008D3964"/>
    <w:rsid w:val="008D3DE2"/>
    <w:rsid w:val="008D4325"/>
    <w:rsid w:val="008D4918"/>
    <w:rsid w:val="008E0849"/>
    <w:rsid w:val="008E0CA6"/>
    <w:rsid w:val="008E19A4"/>
    <w:rsid w:val="008E21AD"/>
    <w:rsid w:val="008E2509"/>
    <w:rsid w:val="008E275D"/>
    <w:rsid w:val="008E2EE5"/>
    <w:rsid w:val="008E3D96"/>
    <w:rsid w:val="008E3DF9"/>
    <w:rsid w:val="008E42AC"/>
    <w:rsid w:val="008E46D0"/>
    <w:rsid w:val="008E4EB6"/>
    <w:rsid w:val="008E65BF"/>
    <w:rsid w:val="008E774D"/>
    <w:rsid w:val="008F0C45"/>
    <w:rsid w:val="008F12BD"/>
    <w:rsid w:val="008F1D34"/>
    <w:rsid w:val="008F2858"/>
    <w:rsid w:val="008F4576"/>
    <w:rsid w:val="008F4BDE"/>
    <w:rsid w:val="008F4FC4"/>
    <w:rsid w:val="008F66D9"/>
    <w:rsid w:val="00900DA2"/>
    <w:rsid w:val="0090100B"/>
    <w:rsid w:val="0090116A"/>
    <w:rsid w:val="00902022"/>
    <w:rsid w:val="009020CA"/>
    <w:rsid w:val="00902941"/>
    <w:rsid w:val="0090491E"/>
    <w:rsid w:val="00904DC2"/>
    <w:rsid w:val="0090577E"/>
    <w:rsid w:val="0090582A"/>
    <w:rsid w:val="009059B6"/>
    <w:rsid w:val="00906EF4"/>
    <w:rsid w:val="0090711B"/>
    <w:rsid w:val="00907860"/>
    <w:rsid w:val="00907EB5"/>
    <w:rsid w:val="009123EA"/>
    <w:rsid w:val="009166D2"/>
    <w:rsid w:val="00916717"/>
    <w:rsid w:val="009167D5"/>
    <w:rsid w:val="00917D59"/>
    <w:rsid w:val="00920266"/>
    <w:rsid w:val="00920288"/>
    <w:rsid w:val="0092386B"/>
    <w:rsid w:val="00924A33"/>
    <w:rsid w:val="009265A6"/>
    <w:rsid w:val="00926659"/>
    <w:rsid w:val="00927856"/>
    <w:rsid w:val="00927D66"/>
    <w:rsid w:val="00930215"/>
    <w:rsid w:val="00930AD6"/>
    <w:rsid w:val="00930EAE"/>
    <w:rsid w:val="00932695"/>
    <w:rsid w:val="00932799"/>
    <w:rsid w:val="009327EA"/>
    <w:rsid w:val="009331BA"/>
    <w:rsid w:val="00933F03"/>
    <w:rsid w:val="00933FDF"/>
    <w:rsid w:val="00934334"/>
    <w:rsid w:val="009346AF"/>
    <w:rsid w:val="00934F47"/>
    <w:rsid w:val="00936B0B"/>
    <w:rsid w:val="009374C0"/>
    <w:rsid w:val="009412C2"/>
    <w:rsid w:val="0094134D"/>
    <w:rsid w:val="0094285F"/>
    <w:rsid w:val="009435A2"/>
    <w:rsid w:val="00943AF2"/>
    <w:rsid w:val="00944EB3"/>
    <w:rsid w:val="0094504F"/>
    <w:rsid w:val="00945DF2"/>
    <w:rsid w:val="009479B3"/>
    <w:rsid w:val="009503B0"/>
    <w:rsid w:val="00950CEB"/>
    <w:rsid w:val="00951525"/>
    <w:rsid w:val="009517A3"/>
    <w:rsid w:val="00951E8A"/>
    <w:rsid w:val="00953046"/>
    <w:rsid w:val="009534D2"/>
    <w:rsid w:val="009535C3"/>
    <w:rsid w:val="0095393F"/>
    <w:rsid w:val="00954D59"/>
    <w:rsid w:val="0095555A"/>
    <w:rsid w:val="00956070"/>
    <w:rsid w:val="00956409"/>
    <w:rsid w:val="00956960"/>
    <w:rsid w:val="00956B5D"/>
    <w:rsid w:val="00956FE7"/>
    <w:rsid w:val="009572D4"/>
    <w:rsid w:val="009579E8"/>
    <w:rsid w:val="00960BB9"/>
    <w:rsid w:val="00961562"/>
    <w:rsid w:val="009624E5"/>
    <w:rsid w:val="009629D6"/>
    <w:rsid w:val="00962C24"/>
    <w:rsid w:val="00962F03"/>
    <w:rsid w:val="00963BA3"/>
    <w:rsid w:val="00965300"/>
    <w:rsid w:val="009663EE"/>
    <w:rsid w:val="00966738"/>
    <w:rsid w:val="009669D6"/>
    <w:rsid w:val="00967059"/>
    <w:rsid w:val="00967A20"/>
    <w:rsid w:val="009702C5"/>
    <w:rsid w:val="00970A35"/>
    <w:rsid w:val="00971441"/>
    <w:rsid w:val="009722F6"/>
    <w:rsid w:val="009730A2"/>
    <w:rsid w:val="00974173"/>
    <w:rsid w:val="009743B0"/>
    <w:rsid w:val="00975096"/>
    <w:rsid w:val="00975134"/>
    <w:rsid w:val="0097549A"/>
    <w:rsid w:val="009778FD"/>
    <w:rsid w:val="00980652"/>
    <w:rsid w:val="00980849"/>
    <w:rsid w:val="00980DCE"/>
    <w:rsid w:val="00981AA5"/>
    <w:rsid w:val="00981B63"/>
    <w:rsid w:val="00982861"/>
    <w:rsid w:val="00982889"/>
    <w:rsid w:val="00982B84"/>
    <w:rsid w:val="00982DB9"/>
    <w:rsid w:val="00982F48"/>
    <w:rsid w:val="00983866"/>
    <w:rsid w:val="009847C1"/>
    <w:rsid w:val="0098517E"/>
    <w:rsid w:val="00985F8E"/>
    <w:rsid w:val="00986DC4"/>
    <w:rsid w:val="00991778"/>
    <w:rsid w:val="009924EA"/>
    <w:rsid w:val="00992A53"/>
    <w:rsid w:val="00992CB9"/>
    <w:rsid w:val="00992DBF"/>
    <w:rsid w:val="0099620A"/>
    <w:rsid w:val="009963FB"/>
    <w:rsid w:val="00997495"/>
    <w:rsid w:val="00997502"/>
    <w:rsid w:val="00997931"/>
    <w:rsid w:val="00999235"/>
    <w:rsid w:val="009A0691"/>
    <w:rsid w:val="009A085D"/>
    <w:rsid w:val="009A185D"/>
    <w:rsid w:val="009A1DCA"/>
    <w:rsid w:val="009A3015"/>
    <w:rsid w:val="009A3275"/>
    <w:rsid w:val="009A33A0"/>
    <w:rsid w:val="009A4526"/>
    <w:rsid w:val="009A615F"/>
    <w:rsid w:val="009A6EA2"/>
    <w:rsid w:val="009B0125"/>
    <w:rsid w:val="009B08E9"/>
    <w:rsid w:val="009B1250"/>
    <w:rsid w:val="009B19CC"/>
    <w:rsid w:val="009B1DE9"/>
    <w:rsid w:val="009B235B"/>
    <w:rsid w:val="009B431E"/>
    <w:rsid w:val="009B4946"/>
    <w:rsid w:val="009B4F4B"/>
    <w:rsid w:val="009B63B2"/>
    <w:rsid w:val="009B6D3A"/>
    <w:rsid w:val="009C053F"/>
    <w:rsid w:val="009C16F5"/>
    <w:rsid w:val="009C1BB7"/>
    <w:rsid w:val="009C2C24"/>
    <w:rsid w:val="009C33AF"/>
    <w:rsid w:val="009C3696"/>
    <w:rsid w:val="009C3E38"/>
    <w:rsid w:val="009C5348"/>
    <w:rsid w:val="009C5790"/>
    <w:rsid w:val="009C671B"/>
    <w:rsid w:val="009C674E"/>
    <w:rsid w:val="009C6BB7"/>
    <w:rsid w:val="009C7831"/>
    <w:rsid w:val="009D021A"/>
    <w:rsid w:val="009D3045"/>
    <w:rsid w:val="009D3052"/>
    <w:rsid w:val="009D324D"/>
    <w:rsid w:val="009D3BA7"/>
    <w:rsid w:val="009D4809"/>
    <w:rsid w:val="009D4BE6"/>
    <w:rsid w:val="009D4D41"/>
    <w:rsid w:val="009D54BD"/>
    <w:rsid w:val="009D610A"/>
    <w:rsid w:val="009D63E9"/>
    <w:rsid w:val="009D72CA"/>
    <w:rsid w:val="009D79B9"/>
    <w:rsid w:val="009D7A3F"/>
    <w:rsid w:val="009D7F88"/>
    <w:rsid w:val="009E09C6"/>
    <w:rsid w:val="009E11E2"/>
    <w:rsid w:val="009E183A"/>
    <w:rsid w:val="009E1D82"/>
    <w:rsid w:val="009E2ABF"/>
    <w:rsid w:val="009E2EA4"/>
    <w:rsid w:val="009E3711"/>
    <w:rsid w:val="009E3AE7"/>
    <w:rsid w:val="009E3B80"/>
    <w:rsid w:val="009E61A9"/>
    <w:rsid w:val="009E61FC"/>
    <w:rsid w:val="009E6322"/>
    <w:rsid w:val="009E7661"/>
    <w:rsid w:val="009F000C"/>
    <w:rsid w:val="009F420C"/>
    <w:rsid w:val="009F42CC"/>
    <w:rsid w:val="009F6873"/>
    <w:rsid w:val="009F738E"/>
    <w:rsid w:val="009F7507"/>
    <w:rsid w:val="009F759D"/>
    <w:rsid w:val="009F7D1C"/>
    <w:rsid w:val="00A0066B"/>
    <w:rsid w:val="00A01502"/>
    <w:rsid w:val="00A01558"/>
    <w:rsid w:val="00A01644"/>
    <w:rsid w:val="00A02496"/>
    <w:rsid w:val="00A026B1"/>
    <w:rsid w:val="00A028F0"/>
    <w:rsid w:val="00A0297B"/>
    <w:rsid w:val="00A02CCF"/>
    <w:rsid w:val="00A02D7B"/>
    <w:rsid w:val="00A038B3"/>
    <w:rsid w:val="00A04E1D"/>
    <w:rsid w:val="00A05A6D"/>
    <w:rsid w:val="00A05AA9"/>
    <w:rsid w:val="00A05B2D"/>
    <w:rsid w:val="00A07708"/>
    <w:rsid w:val="00A0789F"/>
    <w:rsid w:val="00A100D1"/>
    <w:rsid w:val="00A10A15"/>
    <w:rsid w:val="00A11132"/>
    <w:rsid w:val="00A11B3E"/>
    <w:rsid w:val="00A11E63"/>
    <w:rsid w:val="00A129E3"/>
    <w:rsid w:val="00A1529B"/>
    <w:rsid w:val="00A16FA9"/>
    <w:rsid w:val="00A16FF7"/>
    <w:rsid w:val="00A20813"/>
    <w:rsid w:val="00A20A12"/>
    <w:rsid w:val="00A21F98"/>
    <w:rsid w:val="00A22105"/>
    <w:rsid w:val="00A226B8"/>
    <w:rsid w:val="00A23518"/>
    <w:rsid w:val="00A24436"/>
    <w:rsid w:val="00A2589F"/>
    <w:rsid w:val="00A27041"/>
    <w:rsid w:val="00A2795B"/>
    <w:rsid w:val="00A30A0C"/>
    <w:rsid w:val="00A32BFF"/>
    <w:rsid w:val="00A33494"/>
    <w:rsid w:val="00A34E3B"/>
    <w:rsid w:val="00A3530E"/>
    <w:rsid w:val="00A368F7"/>
    <w:rsid w:val="00A36B31"/>
    <w:rsid w:val="00A36D30"/>
    <w:rsid w:val="00A41CB4"/>
    <w:rsid w:val="00A4225A"/>
    <w:rsid w:val="00A42A22"/>
    <w:rsid w:val="00A42CC7"/>
    <w:rsid w:val="00A442E2"/>
    <w:rsid w:val="00A44960"/>
    <w:rsid w:val="00A44DF0"/>
    <w:rsid w:val="00A45208"/>
    <w:rsid w:val="00A46678"/>
    <w:rsid w:val="00A478F4"/>
    <w:rsid w:val="00A50754"/>
    <w:rsid w:val="00A51BE8"/>
    <w:rsid w:val="00A5237C"/>
    <w:rsid w:val="00A52B82"/>
    <w:rsid w:val="00A53E80"/>
    <w:rsid w:val="00A557D3"/>
    <w:rsid w:val="00A561EB"/>
    <w:rsid w:val="00A56483"/>
    <w:rsid w:val="00A564FC"/>
    <w:rsid w:val="00A57967"/>
    <w:rsid w:val="00A615F9"/>
    <w:rsid w:val="00A61801"/>
    <w:rsid w:val="00A61AAD"/>
    <w:rsid w:val="00A61D4A"/>
    <w:rsid w:val="00A6368B"/>
    <w:rsid w:val="00A63B7F"/>
    <w:rsid w:val="00A659C2"/>
    <w:rsid w:val="00A65E13"/>
    <w:rsid w:val="00A66092"/>
    <w:rsid w:val="00A70249"/>
    <w:rsid w:val="00A70CE6"/>
    <w:rsid w:val="00A72D9E"/>
    <w:rsid w:val="00A735B3"/>
    <w:rsid w:val="00A73C4B"/>
    <w:rsid w:val="00A73C88"/>
    <w:rsid w:val="00A75191"/>
    <w:rsid w:val="00A75F66"/>
    <w:rsid w:val="00A76388"/>
    <w:rsid w:val="00A777C0"/>
    <w:rsid w:val="00A81382"/>
    <w:rsid w:val="00A8269E"/>
    <w:rsid w:val="00A82AB2"/>
    <w:rsid w:val="00A82ABA"/>
    <w:rsid w:val="00A83ABE"/>
    <w:rsid w:val="00A84694"/>
    <w:rsid w:val="00A84F59"/>
    <w:rsid w:val="00A87E22"/>
    <w:rsid w:val="00A9024A"/>
    <w:rsid w:val="00A90D86"/>
    <w:rsid w:val="00A90E5B"/>
    <w:rsid w:val="00A91E56"/>
    <w:rsid w:val="00A929B7"/>
    <w:rsid w:val="00A93C2C"/>
    <w:rsid w:val="00A96079"/>
    <w:rsid w:val="00A96958"/>
    <w:rsid w:val="00A96CE3"/>
    <w:rsid w:val="00A970F1"/>
    <w:rsid w:val="00AA10EC"/>
    <w:rsid w:val="00AA17E9"/>
    <w:rsid w:val="00AA1DB2"/>
    <w:rsid w:val="00AA2BDD"/>
    <w:rsid w:val="00AA35B7"/>
    <w:rsid w:val="00AA383D"/>
    <w:rsid w:val="00AA4F0F"/>
    <w:rsid w:val="00AA5421"/>
    <w:rsid w:val="00AA5B52"/>
    <w:rsid w:val="00AA77BB"/>
    <w:rsid w:val="00AA7995"/>
    <w:rsid w:val="00AA7C34"/>
    <w:rsid w:val="00AB0578"/>
    <w:rsid w:val="00AB0E84"/>
    <w:rsid w:val="00AB1C61"/>
    <w:rsid w:val="00AB302F"/>
    <w:rsid w:val="00AB4540"/>
    <w:rsid w:val="00AB4C0A"/>
    <w:rsid w:val="00AB570A"/>
    <w:rsid w:val="00AB64C9"/>
    <w:rsid w:val="00AB68EC"/>
    <w:rsid w:val="00AB6B96"/>
    <w:rsid w:val="00AB7246"/>
    <w:rsid w:val="00AB7657"/>
    <w:rsid w:val="00AC10B9"/>
    <w:rsid w:val="00AC1DA3"/>
    <w:rsid w:val="00AC23B2"/>
    <w:rsid w:val="00AC3A0F"/>
    <w:rsid w:val="00AC3A60"/>
    <w:rsid w:val="00AC3F21"/>
    <w:rsid w:val="00AC43ED"/>
    <w:rsid w:val="00AC4A56"/>
    <w:rsid w:val="00AC578B"/>
    <w:rsid w:val="00AC6AFE"/>
    <w:rsid w:val="00AC78EF"/>
    <w:rsid w:val="00AC7AEA"/>
    <w:rsid w:val="00AC7AFF"/>
    <w:rsid w:val="00AC7B43"/>
    <w:rsid w:val="00AC7D3C"/>
    <w:rsid w:val="00AD1483"/>
    <w:rsid w:val="00AD2A7C"/>
    <w:rsid w:val="00AD34B7"/>
    <w:rsid w:val="00AD3D98"/>
    <w:rsid w:val="00AD5A37"/>
    <w:rsid w:val="00AD6235"/>
    <w:rsid w:val="00AD643A"/>
    <w:rsid w:val="00AD6A5B"/>
    <w:rsid w:val="00AD6AA1"/>
    <w:rsid w:val="00AD7436"/>
    <w:rsid w:val="00AD7DD6"/>
    <w:rsid w:val="00AD7F02"/>
    <w:rsid w:val="00AE03D0"/>
    <w:rsid w:val="00AE20C9"/>
    <w:rsid w:val="00AE25B2"/>
    <w:rsid w:val="00AE2DA5"/>
    <w:rsid w:val="00AE3538"/>
    <w:rsid w:val="00AE36D5"/>
    <w:rsid w:val="00AE3986"/>
    <w:rsid w:val="00AE3CD0"/>
    <w:rsid w:val="00AE3CDB"/>
    <w:rsid w:val="00AE3D10"/>
    <w:rsid w:val="00AE5CCC"/>
    <w:rsid w:val="00AF104D"/>
    <w:rsid w:val="00AF19B2"/>
    <w:rsid w:val="00AF1DB1"/>
    <w:rsid w:val="00AF387A"/>
    <w:rsid w:val="00AF3EB0"/>
    <w:rsid w:val="00AF480D"/>
    <w:rsid w:val="00AF484D"/>
    <w:rsid w:val="00AF5C91"/>
    <w:rsid w:val="00AF65A5"/>
    <w:rsid w:val="00AF6BBD"/>
    <w:rsid w:val="00AF6E43"/>
    <w:rsid w:val="00AF75B4"/>
    <w:rsid w:val="00B01A6E"/>
    <w:rsid w:val="00B02E13"/>
    <w:rsid w:val="00B04A45"/>
    <w:rsid w:val="00B05248"/>
    <w:rsid w:val="00B0652B"/>
    <w:rsid w:val="00B065C0"/>
    <w:rsid w:val="00B072E7"/>
    <w:rsid w:val="00B1041A"/>
    <w:rsid w:val="00B10768"/>
    <w:rsid w:val="00B10B81"/>
    <w:rsid w:val="00B11277"/>
    <w:rsid w:val="00B11B02"/>
    <w:rsid w:val="00B12C66"/>
    <w:rsid w:val="00B138FA"/>
    <w:rsid w:val="00B13B34"/>
    <w:rsid w:val="00B149CC"/>
    <w:rsid w:val="00B14A84"/>
    <w:rsid w:val="00B14AB4"/>
    <w:rsid w:val="00B14EA9"/>
    <w:rsid w:val="00B15352"/>
    <w:rsid w:val="00B170CC"/>
    <w:rsid w:val="00B174C4"/>
    <w:rsid w:val="00B21519"/>
    <w:rsid w:val="00B21AF4"/>
    <w:rsid w:val="00B2261D"/>
    <w:rsid w:val="00B22685"/>
    <w:rsid w:val="00B232E2"/>
    <w:rsid w:val="00B255C4"/>
    <w:rsid w:val="00B25B9C"/>
    <w:rsid w:val="00B25D00"/>
    <w:rsid w:val="00B26125"/>
    <w:rsid w:val="00B26320"/>
    <w:rsid w:val="00B26719"/>
    <w:rsid w:val="00B26D75"/>
    <w:rsid w:val="00B27189"/>
    <w:rsid w:val="00B2722C"/>
    <w:rsid w:val="00B3063B"/>
    <w:rsid w:val="00B3089F"/>
    <w:rsid w:val="00B30FF1"/>
    <w:rsid w:val="00B31A5C"/>
    <w:rsid w:val="00B321DB"/>
    <w:rsid w:val="00B329A5"/>
    <w:rsid w:val="00B333D2"/>
    <w:rsid w:val="00B36BF4"/>
    <w:rsid w:val="00B36D31"/>
    <w:rsid w:val="00B3746C"/>
    <w:rsid w:val="00B3747A"/>
    <w:rsid w:val="00B414EC"/>
    <w:rsid w:val="00B41511"/>
    <w:rsid w:val="00B41FF2"/>
    <w:rsid w:val="00B420CA"/>
    <w:rsid w:val="00B42177"/>
    <w:rsid w:val="00B42D92"/>
    <w:rsid w:val="00B4441B"/>
    <w:rsid w:val="00B45EA0"/>
    <w:rsid w:val="00B4610A"/>
    <w:rsid w:val="00B46550"/>
    <w:rsid w:val="00B46939"/>
    <w:rsid w:val="00B470FA"/>
    <w:rsid w:val="00B47127"/>
    <w:rsid w:val="00B4744C"/>
    <w:rsid w:val="00B476F4"/>
    <w:rsid w:val="00B47E5B"/>
    <w:rsid w:val="00B5195B"/>
    <w:rsid w:val="00B51E01"/>
    <w:rsid w:val="00B51F3D"/>
    <w:rsid w:val="00B52419"/>
    <w:rsid w:val="00B52532"/>
    <w:rsid w:val="00B52F6F"/>
    <w:rsid w:val="00B535A1"/>
    <w:rsid w:val="00B54B07"/>
    <w:rsid w:val="00B54D49"/>
    <w:rsid w:val="00B55800"/>
    <w:rsid w:val="00B55AE9"/>
    <w:rsid w:val="00B56E8F"/>
    <w:rsid w:val="00B57A41"/>
    <w:rsid w:val="00B57A4F"/>
    <w:rsid w:val="00B60A8F"/>
    <w:rsid w:val="00B614E7"/>
    <w:rsid w:val="00B62103"/>
    <w:rsid w:val="00B6345B"/>
    <w:rsid w:val="00B63469"/>
    <w:rsid w:val="00B63A2B"/>
    <w:rsid w:val="00B63BE2"/>
    <w:rsid w:val="00B64413"/>
    <w:rsid w:val="00B64A72"/>
    <w:rsid w:val="00B64A88"/>
    <w:rsid w:val="00B64BB9"/>
    <w:rsid w:val="00B65C34"/>
    <w:rsid w:val="00B65DA2"/>
    <w:rsid w:val="00B66369"/>
    <w:rsid w:val="00B66609"/>
    <w:rsid w:val="00B6681D"/>
    <w:rsid w:val="00B672F5"/>
    <w:rsid w:val="00B67895"/>
    <w:rsid w:val="00B70943"/>
    <w:rsid w:val="00B7171D"/>
    <w:rsid w:val="00B718D7"/>
    <w:rsid w:val="00B71E82"/>
    <w:rsid w:val="00B72301"/>
    <w:rsid w:val="00B739C3"/>
    <w:rsid w:val="00B73E18"/>
    <w:rsid w:val="00B74B05"/>
    <w:rsid w:val="00B75656"/>
    <w:rsid w:val="00B75736"/>
    <w:rsid w:val="00B75F1E"/>
    <w:rsid w:val="00B80276"/>
    <w:rsid w:val="00B80F3C"/>
    <w:rsid w:val="00B82363"/>
    <w:rsid w:val="00B83DE2"/>
    <w:rsid w:val="00B8420C"/>
    <w:rsid w:val="00B84B4F"/>
    <w:rsid w:val="00B85076"/>
    <w:rsid w:val="00B85399"/>
    <w:rsid w:val="00B86E9C"/>
    <w:rsid w:val="00B877B9"/>
    <w:rsid w:val="00B87AD0"/>
    <w:rsid w:val="00B900C9"/>
    <w:rsid w:val="00B9196F"/>
    <w:rsid w:val="00B92147"/>
    <w:rsid w:val="00B92405"/>
    <w:rsid w:val="00B9249C"/>
    <w:rsid w:val="00B932A7"/>
    <w:rsid w:val="00B9372F"/>
    <w:rsid w:val="00B93D71"/>
    <w:rsid w:val="00B95984"/>
    <w:rsid w:val="00B965B4"/>
    <w:rsid w:val="00B971A5"/>
    <w:rsid w:val="00BA2C06"/>
    <w:rsid w:val="00BA3160"/>
    <w:rsid w:val="00BA3B2D"/>
    <w:rsid w:val="00BA45A2"/>
    <w:rsid w:val="00BA4CA5"/>
    <w:rsid w:val="00BA4E65"/>
    <w:rsid w:val="00BA58D3"/>
    <w:rsid w:val="00BA60FC"/>
    <w:rsid w:val="00BA6907"/>
    <w:rsid w:val="00BA6FC6"/>
    <w:rsid w:val="00BA7331"/>
    <w:rsid w:val="00BA7BC8"/>
    <w:rsid w:val="00BA7CDD"/>
    <w:rsid w:val="00BB0D99"/>
    <w:rsid w:val="00BB1654"/>
    <w:rsid w:val="00BB1DDF"/>
    <w:rsid w:val="00BB1DEB"/>
    <w:rsid w:val="00BB326F"/>
    <w:rsid w:val="00BB3CBD"/>
    <w:rsid w:val="00BB3E9F"/>
    <w:rsid w:val="00BB443F"/>
    <w:rsid w:val="00BB4BEB"/>
    <w:rsid w:val="00BB67FD"/>
    <w:rsid w:val="00BB76DA"/>
    <w:rsid w:val="00BB7C37"/>
    <w:rsid w:val="00BC0604"/>
    <w:rsid w:val="00BC11BE"/>
    <w:rsid w:val="00BC18AA"/>
    <w:rsid w:val="00BC3446"/>
    <w:rsid w:val="00BC3C40"/>
    <w:rsid w:val="00BC3F99"/>
    <w:rsid w:val="00BC45E3"/>
    <w:rsid w:val="00BC4EED"/>
    <w:rsid w:val="00BC54A7"/>
    <w:rsid w:val="00BC597E"/>
    <w:rsid w:val="00BC5AA0"/>
    <w:rsid w:val="00BC73FF"/>
    <w:rsid w:val="00BC7C8A"/>
    <w:rsid w:val="00BD13A1"/>
    <w:rsid w:val="00BD17BC"/>
    <w:rsid w:val="00BD271A"/>
    <w:rsid w:val="00BD4163"/>
    <w:rsid w:val="00BD46B2"/>
    <w:rsid w:val="00BD5622"/>
    <w:rsid w:val="00BD6E41"/>
    <w:rsid w:val="00BD78A7"/>
    <w:rsid w:val="00BD7ADF"/>
    <w:rsid w:val="00BE0526"/>
    <w:rsid w:val="00BE33A0"/>
    <w:rsid w:val="00BE4672"/>
    <w:rsid w:val="00BE4C48"/>
    <w:rsid w:val="00BE5126"/>
    <w:rsid w:val="00BE7056"/>
    <w:rsid w:val="00BE77BE"/>
    <w:rsid w:val="00BE7CB7"/>
    <w:rsid w:val="00BE7CB9"/>
    <w:rsid w:val="00BE7CFE"/>
    <w:rsid w:val="00BE7D8D"/>
    <w:rsid w:val="00BF0221"/>
    <w:rsid w:val="00BF030E"/>
    <w:rsid w:val="00BF1561"/>
    <w:rsid w:val="00BF1DFB"/>
    <w:rsid w:val="00BF205F"/>
    <w:rsid w:val="00BF2295"/>
    <w:rsid w:val="00BF239C"/>
    <w:rsid w:val="00BF3510"/>
    <w:rsid w:val="00BF3B2A"/>
    <w:rsid w:val="00BF3B98"/>
    <w:rsid w:val="00BF4FB2"/>
    <w:rsid w:val="00BF526A"/>
    <w:rsid w:val="00BF535C"/>
    <w:rsid w:val="00BF5AF4"/>
    <w:rsid w:val="00BF5EA3"/>
    <w:rsid w:val="00BF5F8C"/>
    <w:rsid w:val="00C00AFB"/>
    <w:rsid w:val="00C00C55"/>
    <w:rsid w:val="00C00D9B"/>
    <w:rsid w:val="00C0209D"/>
    <w:rsid w:val="00C02176"/>
    <w:rsid w:val="00C02ED3"/>
    <w:rsid w:val="00C0334D"/>
    <w:rsid w:val="00C04A71"/>
    <w:rsid w:val="00C04D94"/>
    <w:rsid w:val="00C06487"/>
    <w:rsid w:val="00C065B1"/>
    <w:rsid w:val="00C07D13"/>
    <w:rsid w:val="00C07DE0"/>
    <w:rsid w:val="00C07F7E"/>
    <w:rsid w:val="00C13AE4"/>
    <w:rsid w:val="00C13E40"/>
    <w:rsid w:val="00C15146"/>
    <w:rsid w:val="00C1610C"/>
    <w:rsid w:val="00C163B4"/>
    <w:rsid w:val="00C16B7A"/>
    <w:rsid w:val="00C17401"/>
    <w:rsid w:val="00C2156A"/>
    <w:rsid w:val="00C21A16"/>
    <w:rsid w:val="00C21D8E"/>
    <w:rsid w:val="00C22592"/>
    <w:rsid w:val="00C22D43"/>
    <w:rsid w:val="00C2586F"/>
    <w:rsid w:val="00C278BD"/>
    <w:rsid w:val="00C30B6D"/>
    <w:rsid w:val="00C31701"/>
    <w:rsid w:val="00C31752"/>
    <w:rsid w:val="00C318D1"/>
    <w:rsid w:val="00C32765"/>
    <w:rsid w:val="00C3301F"/>
    <w:rsid w:val="00C33611"/>
    <w:rsid w:val="00C33C69"/>
    <w:rsid w:val="00C344F4"/>
    <w:rsid w:val="00C3465D"/>
    <w:rsid w:val="00C34916"/>
    <w:rsid w:val="00C34F42"/>
    <w:rsid w:val="00C352EB"/>
    <w:rsid w:val="00C3540C"/>
    <w:rsid w:val="00C35430"/>
    <w:rsid w:val="00C362DC"/>
    <w:rsid w:val="00C378EC"/>
    <w:rsid w:val="00C41A53"/>
    <w:rsid w:val="00C42227"/>
    <w:rsid w:val="00C45721"/>
    <w:rsid w:val="00C46E51"/>
    <w:rsid w:val="00C473E5"/>
    <w:rsid w:val="00C47A56"/>
    <w:rsid w:val="00C50339"/>
    <w:rsid w:val="00C503EA"/>
    <w:rsid w:val="00C508BB"/>
    <w:rsid w:val="00C51231"/>
    <w:rsid w:val="00C51E0C"/>
    <w:rsid w:val="00C520D1"/>
    <w:rsid w:val="00C52A50"/>
    <w:rsid w:val="00C52B28"/>
    <w:rsid w:val="00C52C34"/>
    <w:rsid w:val="00C53821"/>
    <w:rsid w:val="00C53824"/>
    <w:rsid w:val="00C549FC"/>
    <w:rsid w:val="00C5585A"/>
    <w:rsid w:val="00C55BD5"/>
    <w:rsid w:val="00C57822"/>
    <w:rsid w:val="00C5784F"/>
    <w:rsid w:val="00C57895"/>
    <w:rsid w:val="00C57C42"/>
    <w:rsid w:val="00C57E7B"/>
    <w:rsid w:val="00C61940"/>
    <w:rsid w:val="00C628B4"/>
    <w:rsid w:val="00C62CCD"/>
    <w:rsid w:val="00C62E45"/>
    <w:rsid w:val="00C63906"/>
    <w:rsid w:val="00C64723"/>
    <w:rsid w:val="00C650C8"/>
    <w:rsid w:val="00C677BB"/>
    <w:rsid w:val="00C67C52"/>
    <w:rsid w:val="00C70DE3"/>
    <w:rsid w:val="00C70E32"/>
    <w:rsid w:val="00C70F00"/>
    <w:rsid w:val="00C7259F"/>
    <w:rsid w:val="00C73101"/>
    <w:rsid w:val="00C739D4"/>
    <w:rsid w:val="00C739EE"/>
    <w:rsid w:val="00C73FB4"/>
    <w:rsid w:val="00C740FE"/>
    <w:rsid w:val="00C75608"/>
    <w:rsid w:val="00C75AAB"/>
    <w:rsid w:val="00C75D43"/>
    <w:rsid w:val="00C7762B"/>
    <w:rsid w:val="00C77769"/>
    <w:rsid w:val="00C7797A"/>
    <w:rsid w:val="00C80482"/>
    <w:rsid w:val="00C80728"/>
    <w:rsid w:val="00C80A90"/>
    <w:rsid w:val="00C81346"/>
    <w:rsid w:val="00C81AB3"/>
    <w:rsid w:val="00C81D84"/>
    <w:rsid w:val="00C820C4"/>
    <w:rsid w:val="00C82BAB"/>
    <w:rsid w:val="00C84924"/>
    <w:rsid w:val="00C86C3A"/>
    <w:rsid w:val="00C86D99"/>
    <w:rsid w:val="00C90126"/>
    <w:rsid w:val="00C90A59"/>
    <w:rsid w:val="00C90F4C"/>
    <w:rsid w:val="00C910FA"/>
    <w:rsid w:val="00C916CF"/>
    <w:rsid w:val="00C92301"/>
    <w:rsid w:val="00C92710"/>
    <w:rsid w:val="00C929FF"/>
    <w:rsid w:val="00C93E8A"/>
    <w:rsid w:val="00C94A2A"/>
    <w:rsid w:val="00C967A2"/>
    <w:rsid w:val="00C967DB"/>
    <w:rsid w:val="00C96A61"/>
    <w:rsid w:val="00C9789D"/>
    <w:rsid w:val="00C97A2F"/>
    <w:rsid w:val="00CA06C7"/>
    <w:rsid w:val="00CA1291"/>
    <w:rsid w:val="00CA1BF4"/>
    <w:rsid w:val="00CA215C"/>
    <w:rsid w:val="00CA2ADD"/>
    <w:rsid w:val="00CA3065"/>
    <w:rsid w:val="00CA3B80"/>
    <w:rsid w:val="00CA4491"/>
    <w:rsid w:val="00CA45E5"/>
    <w:rsid w:val="00CA48F1"/>
    <w:rsid w:val="00CA4A8C"/>
    <w:rsid w:val="00CA52C2"/>
    <w:rsid w:val="00CA5A0E"/>
    <w:rsid w:val="00CA69FA"/>
    <w:rsid w:val="00CA6CFC"/>
    <w:rsid w:val="00CA6DBF"/>
    <w:rsid w:val="00CA70E6"/>
    <w:rsid w:val="00CB0389"/>
    <w:rsid w:val="00CB040B"/>
    <w:rsid w:val="00CB0AD4"/>
    <w:rsid w:val="00CB1B2C"/>
    <w:rsid w:val="00CB221A"/>
    <w:rsid w:val="00CB2480"/>
    <w:rsid w:val="00CB2FF2"/>
    <w:rsid w:val="00CB3946"/>
    <w:rsid w:val="00CB39D7"/>
    <w:rsid w:val="00CB3EF2"/>
    <w:rsid w:val="00CB499D"/>
    <w:rsid w:val="00CB5A68"/>
    <w:rsid w:val="00CB5E21"/>
    <w:rsid w:val="00CB6065"/>
    <w:rsid w:val="00CB6652"/>
    <w:rsid w:val="00CB6BF3"/>
    <w:rsid w:val="00CB714C"/>
    <w:rsid w:val="00CC015C"/>
    <w:rsid w:val="00CC06FE"/>
    <w:rsid w:val="00CC0851"/>
    <w:rsid w:val="00CC0A15"/>
    <w:rsid w:val="00CC1472"/>
    <w:rsid w:val="00CC2077"/>
    <w:rsid w:val="00CC216C"/>
    <w:rsid w:val="00CC21FD"/>
    <w:rsid w:val="00CC291D"/>
    <w:rsid w:val="00CC2BDE"/>
    <w:rsid w:val="00CC3BFB"/>
    <w:rsid w:val="00CC43C3"/>
    <w:rsid w:val="00CC45E2"/>
    <w:rsid w:val="00CC4733"/>
    <w:rsid w:val="00CC608A"/>
    <w:rsid w:val="00CC7013"/>
    <w:rsid w:val="00CC7792"/>
    <w:rsid w:val="00CD00F2"/>
    <w:rsid w:val="00CD0C2C"/>
    <w:rsid w:val="00CD0C76"/>
    <w:rsid w:val="00CD15AD"/>
    <w:rsid w:val="00CD17F6"/>
    <w:rsid w:val="00CD270E"/>
    <w:rsid w:val="00CD2D68"/>
    <w:rsid w:val="00CD394D"/>
    <w:rsid w:val="00CD3C0D"/>
    <w:rsid w:val="00CD406E"/>
    <w:rsid w:val="00CD4689"/>
    <w:rsid w:val="00CD4A54"/>
    <w:rsid w:val="00CD583E"/>
    <w:rsid w:val="00CD6964"/>
    <w:rsid w:val="00CD6E57"/>
    <w:rsid w:val="00CE058C"/>
    <w:rsid w:val="00CE09BD"/>
    <w:rsid w:val="00CE0AD0"/>
    <w:rsid w:val="00CE1271"/>
    <w:rsid w:val="00CE198F"/>
    <w:rsid w:val="00CE2320"/>
    <w:rsid w:val="00CE3463"/>
    <w:rsid w:val="00CE34A3"/>
    <w:rsid w:val="00CE4AAF"/>
    <w:rsid w:val="00CE5176"/>
    <w:rsid w:val="00CE5346"/>
    <w:rsid w:val="00CE571D"/>
    <w:rsid w:val="00CE65CA"/>
    <w:rsid w:val="00CF0E12"/>
    <w:rsid w:val="00CF18EF"/>
    <w:rsid w:val="00CF1EFA"/>
    <w:rsid w:val="00CF2AC1"/>
    <w:rsid w:val="00CF2CFC"/>
    <w:rsid w:val="00CF35A9"/>
    <w:rsid w:val="00CF4B46"/>
    <w:rsid w:val="00CF5F8A"/>
    <w:rsid w:val="00CF65E8"/>
    <w:rsid w:val="00CF70B5"/>
    <w:rsid w:val="00CF77A5"/>
    <w:rsid w:val="00D002F0"/>
    <w:rsid w:val="00D01E0B"/>
    <w:rsid w:val="00D02A98"/>
    <w:rsid w:val="00D02DC4"/>
    <w:rsid w:val="00D03675"/>
    <w:rsid w:val="00D04532"/>
    <w:rsid w:val="00D05238"/>
    <w:rsid w:val="00D0546A"/>
    <w:rsid w:val="00D0707F"/>
    <w:rsid w:val="00D070EA"/>
    <w:rsid w:val="00D07440"/>
    <w:rsid w:val="00D1172A"/>
    <w:rsid w:val="00D1211E"/>
    <w:rsid w:val="00D135EF"/>
    <w:rsid w:val="00D140F8"/>
    <w:rsid w:val="00D147A5"/>
    <w:rsid w:val="00D14DDE"/>
    <w:rsid w:val="00D15237"/>
    <w:rsid w:val="00D1666C"/>
    <w:rsid w:val="00D16926"/>
    <w:rsid w:val="00D172AD"/>
    <w:rsid w:val="00D175D4"/>
    <w:rsid w:val="00D17E61"/>
    <w:rsid w:val="00D2020F"/>
    <w:rsid w:val="00D2120A"/>
    <w:rsid w:val="00D21B28"/>
    <w:rsid w:val="00D25AD7"/>
    <w:rsid w:val="00D25B9E"/>
    <w:rsid w:val="00D2609E"/>
    <w:rsid w:val="00D277D1"/>
    <w:rsid w:val="00D300C0"/>
    <w:rsid w:val="00D3042E"/>
    <w:rsid w:val="00D313A5"/>
    <w:rsid w:val="00D31400"/>
    <w:rsid w:val="00D31626"/>
    <w:rsid w:val="00D3187C"/>
    <w:rsid w:val="00D31D29"/>
    <w:rsid w:val="00D31FE0"/>
    <w:rsid w:val="00D321C7"/>
    <w:rsid w:val="00D32709"/>
    <w:rsid w:val="00D33434"/>
    <w:rsid w:val="00D345FA"/>
    <w:rsid w:val="00D3495B"/>
    <w:rsid w:val="00D34D44"/>
    <w:rsid w:val="00D35BE3"/>
    <w:rsid w:val="00D35E05"/>
    <w:rsid w:val="00D37355"/>
    <w:rsid w:val="00D40E26"/>
    <w:rsid w:val="00D4116F"/>
    <w:rsid w:val="00D41A97"/>
    <w:rsid w:val="00D41C4B"/>
    <w:rsid w:val="00D43B16"/>
    <w:rsid w:val="00D43C22"/>
    <w:rsid w:val="00D440E2"/>
    <w:rsid w:val="00D462FE"/>
    <w:rsid w:val="00D46907"/>
    <w:rsid w:val="00D46E60"/>
    <w:rsid w:val="00D46FA5"/>
    <w:rsid w:val="00D47614"/>
    <w:rsid w:val="00D47D9B"/>
    <w:rsid w:val="00D506AB"/>
    <w:rsid w:val="00D51098"/>
    <w:rsid w:val="00D511F5"/>
    <w:rsid w:val="00D522C8"/>
    <w:rsid w:val="00D526E6"/>
    <w:rsid w:val="00D54F07"/>
    <w:rsid w:val="00D5566E"/>
    <w:rsid w:val="00D55BD4"/>
    <w:rsid w:val="00D56312"/>
    <w:rsid w:val="00D56418"/>
    <w:rsid w:val="00D5649B"/>
    <w:rsid w:val="00D56ECF"/>
    <w:rsid w:val="00D56F37"/>
    <w:rsid w:val="00D57927"/>
    <w:rsid w:val="00D62080"/>
    <w:rsid w:val="00D625CB"/>
    <w:rsid w:val="00D62CAD"/>
    <w:rsid w:val="00D641A3"/>
    <w:rsid w:val="00D6438D"/>
    <w:rsid w:val="00D64621"/>
    <w:rsid w:val="00D6462A"/>
    <w:rsid w:val="00D64BF8"/>
    <w:rsid w:val="00D64D0A"/>
    <w:rsid w:val="00D6634A"/>
    <w:rsid w:val="00D667A4"/>
    <w:rsid w:val="00D671B9"/>
    <w:rsid w:val="00D67383"/>
    <w:rsid w:val="00D711D5"/>
    <w:rsid w:val="00D7121D"/>
    <w:rsid w:val="00D71619"/>
    <w:rsid w:val="00D71FD9"/>
    <w:rsid w:val="00D72E15"/>
    <w:rsid w:val="00D73515"/>
    <w:rsid w:val="00D74955"/>
    <w:rsid w:val="00D7543F"/>
    <w:rsid w:val="00D758E9"/>
    <w:rsid w:val="00D75E02"/>
    <w:rsid w:val="00D76E57"/>
    <w:rsid w:val="00D77035"/>
    <w:rsid w:val="00D770F1"/>
    <w:rsid w:val="00D8020E"/>
    <w:rsid w:val="00D8031A"/>
    <w:rsid w:val="00D80578"/>
    <w:rsid w:val="00D80A03"/>
    <w:rsid w:val="00D80C15"/>
    <w:rsid w:val="00D81407"/>
    <w:rsid w:val="00D8292D"/>
    <w:rsid w:val="00D83C87"/>
    <w:rsid w:val="00D86B98"/>
    <w:rsid w:val="00D87C90"/>
    <w:rsid w:val="00D91EDD"/>
    <w:rsid w:val="00D929D1"/>
    <w:rsid w:val="00D9316E"/>
    <w:rsid w:val="00D93402"/>
    <w:rsid w:val="00D93415"/>
    <w:rsid w:val="00D93B52"/>
    <w:rsid w:val="00D942CA"/>
    <w:rsid w:val="00D94BD0"/>
    <w:rsid w:val="00D950F5"/>
    <w:rsid w:val="00D952A7"/>
    <w:rsid w:val="00D9547F"/>
    <w:rsid w:val="00D96648"/>
    <w:rsid w:val="00D96E34"/>
    <w:rsid w:val="00D97DED"/>
    <w:rsid w:val="00DA021C"/>
    <w:rsid w:val="00DA024A"/>
    <w:rsid w:val="00DA0B41"/>
    <w:rsid w:val="00DA138F"/>
    <w:rsid w:val="00DA18C3"/>
    <w:rsid w:val="00DA193C"/>
    <w:rsid w:val="00DA1DB8"/>
    <w:rsid w:val="00DA265C"/>
    <w:rsid w:val="00DA2DE5"/>
    <w:rsid w:val="00DA3DD6"/>
    <w:rsid w:val="00DA4653"/>
    <w:rsid w:val="00DA531C"/>
    <w:rsid w:val="00DA658B"/>
    <w:rsid w:val="00DA6B9C"/>
    <w:rsid w:val="00DA6DB7"/>
    <w:rsid w:val="00DB0911"/>
    <w:rsid w:val="00DB1711"/>
    <w:rsid w:val="00DB1863"/>
    <w:rsid w:val="00DB2006"/>
    <w:rsid w:val="00DB24DF"/>
    <w:rsid w:val="00DB3888"/>
    <w:rsid w:val="00DB4E23"/>
    <w:rsid w:val="00DB5A7D"/>
    <w:rsid w:val="00DB76B2"/>
    <w:rsid w:val="00DB78AE"/>
    <w:rsid w:val="00DB7A10"/>
    <w:rsid w:val="00DC00BE"/>
    <w:rsid w:val="00DC03F4"/>
    <w:rsid w:val="00DC048D"/>
    <w:rsid w:val="00DC1044"/>
    <w:rsid w:val="00DC1071"/>
    <w:rsid w:val="00DC1D35"/>
    <w:rsid w:val="00DC1E08"/>
    <w:rsid w:val="00DC3147"/>
    <w:rsid w:val="00DC3B87"/>
    <w:rsid w:val="00DC3C3D"/>
    <w:rsid w:val="00DC3D23"/>
    <w:rsid w:val="00DC5C36"/>
    <w:rsid w:val="00DC658D"/>
    <w:rsid w:val="00DC66CA"/>
    <w:rsid w:val="00DC6977"/>
    <w:rsid w:val="00DC7822"/>
    <w:rsid w:val="00DD0251"/>
    <w:rsid w:val="00DD1727"/>
    <w:rsid w:val="00DD32D5"/>
    <w:rsid w:val="00DD3439"/>
    <w:rsid w:val="00DD376A"/>
    <w:rsid w:val="00DD4094"/>
    <w:rsid w:val="00DD5058"/>
    <w:rsid w:val="00DD5119"/>
    <w:rsid w:val="00DD51E7"/>
    <w:rsid w:val="00DD6080"/>
    <w:rsid w:val="00DD6C91"/>
    <w:rsid w:val="00DD7056"/>
    <w:rsid w:val="00DD759B"/>
    <w:rsid w:val="00DD7A39"/>
    <w:rsid w:val="00DE187A"/>
    <w:rsid w:val="00DE23F5"/>
    <w:rsid w:val="00DE3D4F"/>
    <w:rsid w:val="00DE4F98"/>
    <w:rsid w:val="00DE69C7"/>
    <w:rsid w:val="00DF09AC"/>
    <w:rsid w:val="00DF0A80"/>
    <w:rsid w:val="00DF12F4"/>
    <w:rsid w:val="00DF17C0"/>
    <w:rsid w:val="00DF2211"/>
    <w:rsid w:val="00DF31E2"/>
    <w:rsid w:val="00DF3DA3"/>
    <w:rsid w:val="00DF417B"/>
    <w:rsid w:val="00DF51C3"/>
    <w:rsid w:val="00DF528C"/>
    <w:rsid w:val="00DF5664"/>
    <w:rsid w:val="00DF6F28"/>
    <w:rsid w:val="00DF7429"/>
    <w:rsid w:val="00DF77C8"/>
    <w:rsid w:val="00E01190"/>
    <w:rsid w:val="00E02A25"/>
    <w:rsid w:val="00E02CA1"/>
    <w:rsid w:val="00E03F61"/>
    <w:rsid w:val="00E04192"/>
    <w:rsid w:val="00E04219"/>
    <w:rsid w:val="00E0512A"/>
    <w:rsid w:val="00E05489"/>
    <w:rsid w:val="00E06312"/>
    <w:rsid w:val="00E078BE"/>
    <w:rsid w:val="00E07BF7"/>
    <w:rsid w:val="00E07DE0"/>
    <w:rsid w:val="00E100F9"/>
    <w:rsid w:val="00E111D2"/>
    <w:rsid w:val="00E122CE"/>
    <w:rsid w:val="00E13046"/>
    <w:rsid w:val="00E13C65"/>
    <w:rsid w:val="00E146BF"/>
    <w:rsid w:val="00E15274"/>
    <w:rsid w:val="00E16D9D"/>
    <w:rsid w:val="00E2096D"/>
    <w:rsid w:val="00E214EC"/>
    <w:rsid w:val="00E2188B"/>
    <w:rsid w:val="00E22900"/>
    <w:rsid w:val="00E244BA"/>
    <w:rsid w:val="00E245EC"/>
    <w:rsid w:val="00E253A2"/>
    <w:rsid w:val="00E25C1D"/>
    <w:rsid w:val="00E2709A"/>
    <w:rsid w:val="00E27716"/>
    <w:rsid w:val="00E30A52"/>
    <w:rsid w:val="00E30F8B"/>
    <w:rsid w:val="00E35EF7"/>
    <w:rsid w:val="00E37DE1"/>
    <w:rsid w:val="00E414D8"/>
    <w:rsid w:val="00E42149"/>
    <w:rsid w:val="00E42CF6"/>
    <w:rsid w:val="00E4429C"/>
    <w:rsid w:val="00E44E66"/>
    <w:rsid w:val="00E45018"/>
    <w:rsid w:val="00E46B0C"/>
    <w:rsid w:val="00E47BBD"/>
    <w:rsid w:val="00E47C80"/>
    <w:rsid w:val="00E51116"/>
    <w:rsid w:val="00E51683"/>
    <w:rsid w:val="00E518F8"/>
    <w:rsid w:val="00E53987"/>
    <w:rsid w:val="00E53ADC"/>
    <w:rsid w:val="00E543BE"/>
    <w:rsid w:val="00E5455C"/>
    <w:rsid w:val="00E557ED"/>
    <w:rsid w:val="00E55D83"/>
    <w:rsid w:val="00E56373"/>
    <w:rsid w:val="00E56E00"/>
    <w:rsid w:val="00E60EE2"/>
    <w:rsid w:val="00E6130E"/>
    <w:rsid w:val="00E62164"/>
    <w:rsid w:val="00E629CC"/>
    <w:rsid w:val="00E630ED"/>
    <w:rsid w:val="00E635E0"/>
    <w:rsid w:val="00E6592B"/>
    <w:rsid w:val="00E6602B"/>
    <w:rsid w:val="00E67181"/>
    <w:rsid w:val="00E67D95"/>
    <w:rsid w:val="00E70E39"/>
    <w:rsid w:val="00E73A6D"/>
    <w:rsid w:val="00E73B86"/>
    <w:rsid w:val="00E75062"/>
    <w:rsid w:val="00E756C6"/>
    <w:rsid w:val="00E75DEE"/>
    <w:rsid w:val="00E7657C"/>
    <w:rsid w:val="00E80247"/>
    <w:rsid w:val="00E803A1"/>
    <w:rsid w:val="00E8057D"/>
    <w:rsid w:val="00E8062C"/>
    <w:rsid w:val="00E81E1D"/>
    <w:rsid w:val="00E8212F"/>
    <w:rsid w:val="00E8229F"/>
    <w:rsid w:val="00E82D12"/>
    <w:rsid w:val="00E830C5"/>
    <w:rsid w:val="00E83244"/>
    <w:rsid w:val="00E836FD"/>
    <w:rsid w:val="00E83C04"/>
    <w:rsid w:val="00E843DB"/>
    <w:rsid w:val="00E84B71"/>
    <w:rsid w:val="00E85531"/>
    <w:rsid w:val="00E85945"/>
    <w:rsid w:val="00E85A27"/>
    <w:rsid w:val="00E85C87"/>
    <w:rsid w:val="00E85E20"/>
    <w:rsid w:val="00E862E1"/>
    <w:rsid w:val="00E87D64"/>
    <w:rsid w:val="00E9114D"/>
    <w:rsid w:val="00E91255"/>
    <w:rsid w:val="00E91C52"/>
    <w:rsid w:val="00E91D7F"/>
    <w:rsid w:val="00E91F0E"/>
    <w:rsid w:val="00E9239E"/>
    <w:rsid w:val="00E92C29"/>
    <w:rsid w:val="00E9392B"/>
    <w:rsid w:val="00E94047"/>
    <w:rsid w:val="00E940C1"/>
    <w:rsid w:val="00E944D0"/>
    <w:rsid w:val="00E94773"/>
    <w:rsid w:val="00E94E6B"/>
    <w:rsid w:val="00E952BF"/>
    <w:rsid w:val="00E95386"/>
    <w:rsid w:val="00E970C4"/>
    <w:rsid w:val="00E9720F"/>
    <w:rsid w:val="00EA0D67"/>
    <w:rsid w:val="00EA1197"/>
    <w:rsid w:val="00EA3D4D"/>
    <w:rsid w:val="00EA3D92"/>
    <w:rsid w:val="00EA47A9"/>
    <w:rsid w:val="00EA4916"/>
    <w:rsid w:val="00EA6F08"/>
    <w:rsid w:val="00EA70F4"/>
    <w:rsid w:val="00EA7741"/>
    <w:rsid w:val="00EA7EA8"/>
    <w:rsid w:val="00EB1605"/>
    <w:rsid w:val="00EB1A84"/>
    <w:rsid w:val="00EB3071"/>
    <w:rsid w:val="00EB3154"/>
    <w:rsid w:val="00EB3381"/>
    <w:rsid w:val="00EB4006"/>
    <w:rsid w:val="00EB464A"/>
    <w:rsid w:val="00EB6C3C"/>
    <w:rsid w:val="00EB7FC3"/>
    <w:rsid w:val="00EC015C"/>
    <w:rsid w:val="00EC01F3"/>
    <w:rsid w:val="00EC028C"/>
    <w:rsid w:val="00EC02B6"/>
    <w:rsid w:val="00EC194F"/>
    <w:rsid w:val="00EC3730"/>
    <w:rsid w:val="00EC3B8F"/>
    <w:rsid w:val="00EC4207"/>
    <w:rsid w:val="00EC4F4B"/>
    <w:rsid w:val="00EC5585"/>
    <w:rsid w:val="00EC55A9"/>
    <w:rsid w:val="00EC6478"/>
    <w:rsid w:val="00EC6AF8"/>
    <w:rsid w:val="00EC70A2"/>
    <w:rsid w:val="00EC70FA"/>
    <w:rsid w:val="00EC72BE"/>
    <w:rsid w:val="00EC73D3"/>
    <w:rsid w:val="00EC7573"/>
    <w:rsid w:val="00ED125E"/>
    <w:rsid w:val="00ED25BC"/>
    <w:rsid w:val="00ED3585"/>
    <w:rsid w:val="00ED4BD4"/>
    <w:rsid w:val="00ED51A1"/>
    <w:rsid w:val="00ED57A1"/>
    <w:rsid w:val="00ED6791"/>
    <w:rsid w:val="00ED6D3F"/>
    <w:rsid w:val="00ED6F31"/>
    <w:rsid w:val="00ED6F6C"/>
    <w:rsid w:val="00ED7AD5"/>
    <w:rsid w:val="00EE1643"/>
    <w:rsid w:val="00EE1948"/>
    <w:rsid w:val="00EE1C90"/>
    <w:rsid w:val="00EE26C2"/>
    <w:rsid w:val="00EE28E0"/>
    <w:rsid w:val="00EE33A6"/>
    <w:rsid w:val="00EE38F9"/>
    <w:rsid w:val="00EE3971"/>
    <w:rsid w:val="00EE63A6"/>
    <w:rsid w:val="00EE6FF2"/>
    <w:rsid w:val="00EE78CC"/>
    <w:rsid w:val="00EF0587"/>
    <w:rsid w:val="00EF1183"/>
    <w:rsid w:val="00EF1749"/>
    <w:rsid w:val="00EF185C"/>
    <w:rsid w:val="00EF19E8"/>
    <w:rsid w:val="00EF1C47"/>
    <w:rsid w:val="00EF1CB0"/>
    <w:rsid w:val="00EF4131"/>
    <w:rsid w:val="00EF5463"/>
    <w:rsid w:val="00EF70DC"/>
    <w:rsid w:val="00EF7154"/>
    <w:rsid w:val="00EF72FD"/>
    <w:rsid w:val="00F0003D"/>
    <w:rsid w:val="00F0116A"/>
    <w:rsid w:val="00F01269"/>
    <w:rsid w:val="00F01448"/>
    <w:rsid w:val="00F01AAE"/>
    <w:rsid w:val="00F051E4"/>
    <w:rsid w:val="00F0646B"/>
    <w:rsid w:val="00F07370"/>
    <w:rsid w:val="00F10078"/>
    <w:rsid w:val="00F10C3A"/>
    <w:rsid w:val="00F112E1"/>
    <w:rsid w:val="00F1290F"/>
    <w:rsid w:val="00F12E5B"/>
    <w:rsid w:val="00F14211"/>
    <w:rsid w:val="00F15F05"/>
    <w:rsid w:val="00F16020"/>
    <w:rsid w:val="00F16334"/>
    <w:rsid w:val="00F16C94"/>
    <w:rsid w:val="00F16CFC"/>
    <w:rsid w:val="00F1727B"/>
    <w:rsid w:val="00F1763E"/>
    <w:rsid w:val="00F2108F"/>
    <w:rsid w:val="00F219FB"/>
    <w:rsid w:val="00F225B6"/>
    <w:rsid w:val="00F23182"/>
    <w:rsid w:val="00F23D72"/>
    <w:rsid w:val="00F2475F"/>
    <w:rsid w:val="00F24820"/>
    <w:rsid w:val="00F254EB"/>
    <w:rsid w:val="00F2683F"/>
    <w:rsid w:val="00F26AED"/>
    <w:rsid w:val="00F26C6D"/>
    <w:rsid w:val="00F2707D"/>
    <w:rsid w:val="00F2720E"/>
    <w:rsid w:val="00F274DE"/>
    <w:rsid w:val="00F30015"/>
    <w:rsid w:val="00F306CE"/>
    <w:rsid w:val="00F30936"/>
    <w:rsid w:val="00F313BC"/>
    <w:rsid w:val="00F31F20"/>
    <w:rsid w:val="00F32615"/>
    <w:rsid w:val="00F33F5B"/>
    <w:rsid w:val="00F3407A"/>
    <w:rsid w:val="00F351FA"/>
    <w:rsid w:val="00F36543"/>
    <w:rsid w:val="00F36A7D"/>
    <w:rsid w:val="00F37251"/>
    <w:rsid w:val="00F375B8"/>
    <w:rsid w:val="00F409D5"/>
    <w:rsid w:val="00F4341D"/>
    <w:rsid w:val="00F436B0"/>
    <w:rsid w:val="00F44F5F"/>
    <w:rsid w:val="00F46829"/>
    <w:rsid w:val="00F47040"/>
    <w:rsid w:val="00F47596"/>
    <w:rsid w:val="00F501DF"/>
    <w:rsid w:val="00F5043B"/>
    <w:rsid w:val="00F51030"/>
    <w:rsid w:val="00F51335"/>
    <w:rsid w:val="00F521F1"/>
    <w:rsid w:val="00F52464"/>
    <w:rsid w:val="00F5379B"/>
    <w:rsid w:val="00F53947"/>
    <w:rsid w:val="00F56599"/>
    <w:rsid w:val="00F56833"/>
    <w:rsid w:val="00F56905"/>
    <w:rsid w:val="00F56C48"/>
    <w:rsid w:val="00F57788"/>
    <w:rsid w:val="00F6128B"/>
    <w:rsid w:val="00F61934"/>
    <w:rsid w:val="00F619EB"/>
    <w:rsid w:val="00F62F33"/>
    <w:rsid w:val="00F62FF5"/>
    <w:rsid w:val="00F637E4"/>
    <w:rsid w:val="00F63D45"/>
    <w:rsid w:val="00F64938"/>
    <w:rsid w:val="00F66D7C"/>
    <w:rsid w:val="00F67624"/>
    <w:rsid w:val="00F70177"/>
    <w:rsid w:val="00F70901"/>
    <w:rsid w:val="00F70B2F"/>
    <w:rsid w:val="00F73ED1"/>
    <w:rsid w:val="00F74A07"/>
    <w:rsid w:val="00F74EEF"/>
    <w:rsid w:val="00F75290"/>
    <w:rsid w:val="00F758CA"/>
    <w:rsid w:val="00F75B6F"/>
    <w:rsid w:val="00F76144"/>
    <w:rsid w:val="00F76EB3"/>
    <w:rsid w:val="00F774FA"/>
    <w:rsid w:val="00F81614"/>
    <w:rsid w:val="00F819DE"/>
    <w:rsid w:val="00F82363"/>
    <w:rsid w:val="00F82436"/>
    <w:rsid w:val="00F82488"/>
    <w:rsid w:val="00F83093"/>
    <w:rsid w:val="00F83932"/>
    <w:rsid w:val="00F84745"/>
    <w:rsid w:val="00F84EAC"/>
    <w:rsid w:val="00F852A2"/>
    <w:rsid w:val="00F85608"/>
    <w:rsid w:val="00F85637"/>
    <w:rsid w:val="00F86133"/>
    <w:rsid w:val="00F86237"/>
    <w:rsid w:val="00F86869"/>
    <w:rsid w:val="00F86A5A"/>
    <w:rsid w:val="00F86E7C"/>
    <w:rsid w:val="00F8750F"/>
    <w:rsid w:val="00F910DD"/>
    <w:rsid w:val="00F9288A"/>
    <w:rsid w:val="00F93C1B"/>
    <w:rsid w:val="00F93EC6"/>
    <w:rsid w:val="00F94857"/>
    <w:rsid w:val="00F94BCB"/>
    <w:rsid w:val="00F96046"/>
    <w:rsid w:val="00F968DF"/>
    <w:rsid w:val="00F96CD3"/>
    <w:rsid w:val="00F97A6E"/>
    <w:rsid w:val="00FA1464"/>
    <w:rsid w:val="00FA368C"/>
    <w:rsid w:val="00FA39DE"/>
    <w:rsid w:val="00FA4929"/>
    <w:rsid w:val="00FA4A92"/>
    <w:rsid w:val="00FA4F88"/>
    <w:rsid w:val="00FA5679"/>
    <w:rsid w:val="00FA6EC9"/>
    <w:rsid w:val="00FB0143"/>
    <w:rsid w:val="00FB0B3E"/>
    <w:rsid w:val="00FB12F4"/>
    <w:rsid w:val="00FB263E"/>
    <w:rsid w:val="00FB2E09"/>
    <w:rsid w:val="00FB31FF"/>
    <w:rsid w:val="00FB425F"/>
    <w:rsid w:val="00FB49E6"/>
    <w:rsid w:val="00FB5099"/>
    <w:rsid w:val="00FB5971"/>
    <w:rsid w:val="00FB661C"/>
    <w:rsid w:val="00FB6AD8"/>
    <w:rsid w:val="00FB6F37"/>
    <w:rsid w:val="00FB7559"/>
    <w:rsid w:val="00FB78B9"/>
    <w:rsid w:val="00FC1A0F"/>
    <w:rsid w:val="00FC310D"/>
    <w:rsid w:val="00FC32E9"/>
    <w:rsid w:val="00FC5950"/>
    <w:rsid w:val="00FC6199"/>
    <w:rsid w:val="00FC6A6B"/>
    <w:rsid w:val="00FC76A8"/>
    <w:rsid w:val="00FD070E"/>
    <w:rsid w:val="00FD0F4E"/>
    <w:rsid w:val="00FD14AB"/>
    <w:rsid w:val="00FD171F"/>
    <w:rsid w:val="00FD1DE1"/>
    <w:rsid w:val="00FD2D4D"/>
    <w:rsid w:val="00FD377B"/>
    <w:rsid w:val="00FD511C"/>
    <w:rsid w:val="00FD6140"/>
    <w:rsid w:val="00FD6C69"/>
    <w:rsid w:val="00FD75DB"/>
    <w:rsid w:val="00FE05C4"/>
    <w:rsid w:val="00FE0D39"/>
    <w:rsid w:val="00FE0F8A"/>
    <w:rsid w:val="00FE1009"/>
    <w:rsid w:val="00FE2368"/>
    <w:rsid w:val="00FE26DA"/>
    <w:rsid w:val="00FE2A20"/>
    <w:rsid w:val="00FE3112"/>
    <w:rsid w:val="00FE40BC"/>
    <w:rsid w:val="00FE4964"/>
    <w:rsid w:val="00FE4C7A"/>
    <w:rsid w:val="00FE511B"/>
    <w:rsid w:val="00FF1A7B"/>
    <w:rsid w:val="00FF1D1F"/>
    <w:rsid w:val="00FF22E2"/>
    <w:rsid w:val="00FF2CE3"/>
    <w:rsid w:val="00FF39BE"/>
    <w:rsid w:val="00FF4DA6"/>
    <w:rsid w:val="00FF53B8"/>
    <w:rsid w:val="00FF59F1"/>
    <w:rsid w:val="00FF6124"/>
    <w:rsid w:val="00FF6C12"/>
    <w:rsid w:val="00FF70DB"/>
    <w:rsid w:val="00FF7FD8"/>
    <w:rsid w:val="01378EDF"/>
    <w:rsid w:val="01CA4F80"/>
    <w:rsid w:val="0206E15F"/>
    <w:rsid w:val="0210C76A"/>
    <w:rsid w:val="028F5CDF"/>
    <w:rsid w:val="02DE0830"/>
    <w:rsid w:val="03301706"/>
    <w:rsid w:val="036A2A8E"/>
    <w:rsid w:val="039B75C0"/>
    <w:rsid w:val="03C3AECC"/>
    <w:rsid w:val="03F6B21D"/>
    <w:rsid w:val="047DEB02"/>
    <w:rsid w:val="04C2DB50"/>
    <w:rsid w:val="04DA6312"/>
    <w:rsid w:val="04F68D74"/>
    <w:rsid w:val="0541C4FF"/>
    <w:rsid w:val="056D0358"/>
    <w:rsid w:val="058DEBF1"/>
    <w:rsid w:val="05DFEF4A"/>
    <w:rsid w:val="05ED73D6"/>
    <w:rsid w:val="0603E57F"/>
    <w:rsid w:val="06672B34"/>
    <w:rsid w:val="069DED66"/>
    <w:rsid w:val="07890D27"/>
    <w:rsid w:val="07DF254E"/>
    <w:rsid w:val="08614B5A"/>
    <w:rsid w:val="092BCB4C"/>
    <w:rsid w:val="09784E56"/>
    <w:rsid w:val="09A6D19E"/>
    <w:rsid w:val="09A94AB7"/>
    <w:rsid w:val="09DD9403"/>
    <w:rsid w:val="09EF7887"/>
    <w:rsid w:val="0A33BF23"/>
    <w:rsid w:val="0A4B2F9E"/>
    <w:rsid w:val="0AAD16AF"/>
    <w:rsid w:val="0AE26DBC"/>
    <w:rsid w:val="0B0301E3"/>
    <w:rsid w:val="0B039129"/>
    <w:rsid w:val="0B07A937"/>
    <w:rsid w:val="0C4B2582"/>
    <w:rsid w:val="0C8085F7"/>
    <w:rsid w:val="0C8FCE88"/>
    <w:rsid w:val="0CB8961A"/>
    <w:rsid w:val="0CC64E7C"/>
    <w:rsid w:val="0CCA8522"/>
    <w:rsid w:val="0D3C58A4"/>
    <w:rsid w:val="0DA089D0"/>
    <w:rsid w:val="0DA2D6D2"/>
    <w:rsid w:val="0EDBA1C7"/>
    <w:rsid w:val="0EF0CE0D"/>
    <w:rsid w:val="0F477613"/>
    <w:rsid w:val="0F6F16EC"/>
    <w:rsid w:val="0FDCF783"/>
    <w:rsid w:val="0FE26B30"/>
    <w:rsid w:val="100FF0C0"/>
    <w:rsid w:val="1014E92D"/>
    <w:rsid w:val="104674E6"/>
    <w:rsid w:val="10FFB359"/>
    <w:rsid w:val="11055E3A"/>
    <w:rsid w:val="113C2D01"/>
    <w:rsid w:val="11E2059E"/>
    <w:rsid w:val="12759FEE"/>
    <w:rsid w:val="12B97E4F"/>
    <w:rsid w:val="133E8117"/>
    <w:rsid w:val="13542C88"/>
    <w:rsid w:val="13B00917"/>
    <w:rsid w:val="1426C85A"/>
    <w:rsid w:val="1491C9F1"/>
    <w:rsid w:val="14D672D4"/>
    <w:rsid w:val="14F28140"/>
    <w:rsid w:val="15209480"/>
    <w:rsid w:val="16A1DD62"/>
    <w:rsid w:val="16CF1A95"/>
    <w:rsid w:val="17B346CB"/>
    <w:rsid w:val="17C9C0A5"/>
    <w:rsid w:val="17F99219"/>
    <w:rsid w:val="1883A23D"/>
    <w:rsid w:val="18EB463E"/>
    <w:rsid w:val="194794B6"/>
    <w:rsid w:val="194DEB7F"/>
    <w:rsid w:val="1B14A562"/>
    <w:rsid w:val="1B531578"/>
    <w:rsid w:val="1C1D0848"/>
    <w:rsid w:val="1C77DE46"/>
    <w:rsid w:val="1CA36A51"/>
    <w:rsid w:val="1D369D3E"/>
    <w:rsid w:val="1D541F50"/>
    <w:rsid w:val="1DE61259"/>
    <w:rsid w:val="1E434616"/>
    <w:rsid w:val="1E446DC1"/>
    <w:rsid w:val="1E4E50B5"/>
    <w:rsid w:val="1EA09FD8"/>
    <w:rsid w:val="1EA0B168"/>
    <w:rsid w:val="1F124DFB"/>
    <w:rsid w:val="1F43AA2D"/>
    <w:rsid w:val="1F4B6794"/>
    <w:rsid w:val="20D39E1D"/>
    <w:rsid w:val="215E7310"/>
    <w:rsid w:val="21D97BDB"/>
    <w:rsid w:val="222D74E2"/>
    <w:rsid w:val="226FBE25"/>
    <w:rsid w:val="22D35171"/>
    <w:rsid w:val="22D6A00C"/>
    <w:rsid w:val="22FA3449"/>
    <w:rsid w:val="23107022"/>
    <w:rsid w:val="2329D2D2"/>
    <w:rsid w:val="23950D5A"/>
    <w:rsid w:val="23DE1ED6"/>
    <w:rsid w:val="253F06A6"/>
    <w:rsid w:val="2566357E"/>
    <w:rsid w:val="25AB5BBB"/>
    <w:rsid w:val="25E9C70E"/>
    <w:rsid w:val="25FC99D9"/>
    <w:rsid w:val="263960AD"/>
    <w:rsid w:val="26F0BE7D"/>
    <w:rsid w:val="2773833B"/>
    <w:rsid w:val="2821C2F5"/>
    <w:rsid w:val="28AF8F94"/>
    <w:rsid w:val="28EFAED9"/>
    <w:rsid w:val="2911F883"/>
    <w:rsid w:val="2958C60D"/>
    <w:rsid w:val="29602807"/>
    <w:rsid w:val="297B2BD2"/>
    <w:rsid w:val="297B4A30"/>
    <w:rsid w:val="29BCA50F"/>
    <w:rsid w:val="29FE671B"/>
    <w:rsid w:val="2A147EBD"/>
    <w:rsid w:val="2B07A6C8"/>
    <w:rsid w:val="2B9F4ACA"/>
    <w:rsid w:val="2C0A743F"/>
    <w:rsid w:val="2C5EDCBD"/>
    <w:rsid w:val="2C7C1A4D"/>
    <w:rsid w:val="2D3A5D65"/>
    <w:rsid w:val="2DA6339A"/>
    <w:rsid w:val="2DBA9F16"/>
    <w:rsid w:val="2E164FD9"/>
    <w:rsid w:val="2E51BF55"/>
    <w:rsid w:val="2E77387A"/>
    <w:rsid w:val="2EE6A76B"/>
    <w:rsid w:val="2EF6A41D"/>
    <w:rsid w:val="2F32040A"/>
    <w:rsid w:val="2FD253BA"/>
    <w:rsid w:val="30654A45"/>
    <w:rsid w:val="3066A674"/>
    <w:rsid w:val="318239FA"/>
    <w:rsid w:val="3196EF75"/>
    <w:rsid w:val="31CDF638"/>
    <w:rsid w:val="31FFAE00"/>
    <w:rsid w:val="321C6B67"/>
    <w:rsid w:val="32782FC5"/>
    <w:rsid w:val="32D71A90"/>
    <w:rsid w:val="337F4D2B"/>
    <w:rsid w:val="342C1E4A"/>
    <w:rsid w:val="34B4655C"/>
    <w:rsid w:val="34FCEB2E"/>
    <w:rsid w:val="352CE954"/>
    <w:rsid w:val="3548E52B"/>
    <w:rsid w:val="35C8D381"/>
    <w:rsid w:val="35E5749F"/>
    <w:rsid w:val="360A28AF"/>
    <w:rsid w:val="3623B366"/>
    <w:rsid w:val="3694473F"/>
    <w:rsid w:val="36DE0943"/>
    <w:rsid w:val="386FD73E"/>
    <w:rsid w:val="38921724"/>
    <w:rsid w:val="38A9C213"/>
    <w:rsid w:val="38DE40CF"/>
    <w:rsid w:val="392FB38E"/>
    <w:rsid w:val="394C007F"/>
    <w:rsid w:val="396B41A1"/>
    <w:rsid w:val="397B6349"/>
    <w:rsid w:val="39EEA98E"/>
    <w:rsid w:val="39F5234E"/>
    <w:rsid w:val="39FBB742"/>
    <w:rsid w:val="3A98EAE6"/>
    <w:rsid w:val="3AA19861"/>
    <w:rsid w:val="3B08E6D8"/>
    <w:rsid w:val="3BC2E8EB"/>
    <w:rsid w:val="3C05C6AE"/>
    <w:rsid w:val="3C44D389"/>
    <w:rsid w:val="3CF300F4"/>
    <w:rsid w:val="3CFF0B13"/>
    <w:rsid w:val="3D213178"/>
    <w:rsid w:val="3D4A6B2C"/>
    <w:rsid w:val="3D91AF25"/>
    <w:rsid w:val="3D9DB40C"/>
    <w:rsid w:val="3E1373C7"/>
    <w:rsid w:val="3E258942"/>
    <w:rsid w:val="3E99FDB4"/>
    <w:rsid w:val="3F0AE042"/>
    <w:rsid w:val="3F5675E0"/>
    <w:rsid w:val="3F9334DA"/>
    <w:rsid w:val="3FE98A04"/>
    <w:rsid w:val="401FB0BB"/>
    <w:rsid w:val="4030CEFB"/>
    <w:rsid w:val="4032F680"/>
    <w:rsid w:val="4052C3DC"/>
    <w:rsid w:val="40751A0E"/>
    <w:rsid w:val="40F97023"/>
    <w:rsid w:val="41832D2B"/>
    <w:rsid w:val="41C51F2E"/>
    <w:rsid w:val="423642E7"/>
    <w:rsid w:val="42438EBD"/>
    <w:rsid w:val="432864CF"/>
    <w:rsid w:val="436302E2"/>
    <w:rsid w:val="43E609A7"/>
    <w:rsid w:val="443E6947"/>
    <w:rsid w:val="44AE14F0"/>
    <w:rsid w:val="44EAB351"/>
    <w:rsid w:val="44F4FC49"/>
    <w:rsid w:val="45218E07"/>
    <w:rsid w:val="45AE359A"/>
    <w:rsid w:val="45FD88A4"/>
    <w:rsid w:val="47313403"/>
    <w:rsid w:val="47CEAF47"/>
    <w:rsid w:val="48026ACF"/>
    <w:rsid w:val="482FE4EF"/>
    <w:rsid w:val="483167CC"/>
    <w:rsid w:val="4857604B"/>
    <w:rsid w:val="49872850"/>
    <w:rsid w:val="4A4A8655"/>
    <w:rsid w:val="4AB540CD"/>
    <w:rsid w:val="4AF921E1"/>
    <w:rsid w:val="4AFA0F5F"/>
    <w:rsid w:val="4B6379C2"/>
    <w:rsid w:val="4B8E4587"/>
    <w:rsid w:val="4BA24708"/>
    <w:rsid w:val="4BD13A82"/>
    <w:rsid w:val="4D1FDEF7"/>
    <w:rsid w:val="4D35EDE5"/>
    <w:rsid w:val="4DAE9DF6"/>
    <w:rsid w:val="4DC0C434"/>
    <w:rsid w:val="4EAAB896"/>
    <w:rsid w:val="4ED487D0"/>
    <w:rsid w:val="4F51C0F5"/>
    <w:rsid w:val="4FB96358"/>
    <w:rsid w:val="4FFB8D74"/>
    <w:rsid w:val="504C6094"/>
    <w:rsid w:val="51177429"/>
    <w:rsid w:val="513B9AB7"/>
    <w:rsid w:val="51713CAC"/>
    <w:rsid w:val="52400AE3"/>
    <w:rsid w:val="525FC4F5"/>
    <w:rsid w:val="54317E61"/>
    <w:rsid w:val="54480FDD"/>
    <w:rsid w:val="5476332E"/>
    <w:rsid w:val="54B9671C"/>
    <w:rsid w:val="54EE7175"/>
    <w:rsid w:val="553F4367"/>
    <w:rsid w:val="5556A00A"/>
    <w:rsid w:val="55E76D7B"/>
    <w:rsid w:val="57152A69"/>
    <w:rsid w:val="571FAE31"/>
    <w:rsid w:val="57AF9969"/>
    <w:rsid w:val="57B552AD"/>
    <w:rsid w:val="57B876C2"/>
    <w:rsid w:val="5809D19A"/>
    <w:rsid w:val="589AD957"/>
    <w:rsid w:val="59EA1678"/>
    <w:rsid w:val="5A12295A"/>
    <w:rsid w:val="5A3CCF6D"/>
    <w:rsid w:val="5A3F7DFA"/>
    <w:rsid w:val="5A99FF59"/>
    <w:rsid w:val="5AB75161"/>
    <w:rsid w:val="5AE200D4"/>
    <w:rsid w:val="5B592130"/>
    <w:rsid w:val="5B9C7125"/>
    <w:rsid w:val="5BC7443F"/>
    <w:rsid w:val="5C1BD5BC"/>
    <w:rsid w:val="5C4C73A7"/>
    <w:rsid w:val="5CA18B51"/>
    <w:rsid w:val="5CD2C0F2"/>
    <w:rsid w:val="5D2F5D5C"/>
    <w:rsid w:val="5E3D6B0E"/>
    <w:rsid w:val="5E515911"/>
    <w:rsid w:val="5E66D26B"/>
    <w:rsid w:val="5E6C7B30"/>
    <w:rsid w:val="5F024906"/>
    <w:rsid w:val="5FA83787"/>
    <w:rsid w:val="5FC4DE45"/>
    <w:rsid w:val="606F3D8B"/>
    <w:rsid w:val="619CED91"/>
    <w:rsid w:val="624F3311"/>
    <w:rsid w:val="62F18E8C"/>
    <w:rsid w:val="63791886"/>
    <w:rsid w:val="63DAF9C7"/>
    <w:rsid w:val="63ECE1EB"/>
    <w:rsid w:val="64018DA9"/>
    <w:rsid w:val="643CB99B"/>
    <w:rsid w:val="644CBA03"/>
    <w:rsid w:val="6455756D"/>
    <w:rsid w:val="647BC16C"/>
    <w:rsid w:val="6543D4F9"/>
    <w:rsid w:val="65828AFE"/>
    <w:rsid w:val="65B14369"/>
    <w:rsid w:val="6603F289"/>
    <w:rsid w:val="6622CF5B"/>
    <w:rsid w:val="665A65A9"/>
    <w:rsid w:val="66B65FF7"/>
    <w:rsid w:val="670587E6"/>
    <w:rsid w:val="678059FA"/>
    <w:rsid w:val="679F68BB"/>
    <w:rsid w:val="68258FC6"/>
    <w:rsid w:val="690F29AB"/>
    <w:rsid w:val="6929485C"/>
    <w:rsid w:val="694AF068"/>
    <w:rsid w:val="6AB457C5"/>
    <w:rsid w:val="6B76A346"/>
    <w:rsid w:val="6B87ED3A"/>
    <w:rsid w:val="6B99D938"/>
    <w:rsid w:val="6BB226DC"/>
    <w:rsid w:val="6BFE28BF"/>
    <w:rsid w:val="6C3BB9B3"/>
    <w:rsid w:val="6CBF287A"/>
    <w:rsid w:val="6CED6F65"/>
    <w:rsid w:val="6D73FAD5"/>
    <w:rsid w:val="6DA6BB81"/>
    <w:rsid w:val="6DDB4377"/>
    <w:rsid w:val="6DEDBFD8"/>
    <w:rsid w:val="6E0DC1DC"/>
    <w:rsid w:val="6E87127A"/>
    <w:rsid w:val="6E87A187"/>
    <w:rsid w:val="6EB48401"/>
    <w:rsid w:val="6ED5CB3A"/>
    <w:rsid w:val="6F6E12DB"/>
    <w:rsid w:val="6F85573A"/>
    <w:rsid w:val="6FB254A2"/>
    <w:rsid w:val="6FD4B446"/>
    <w:rsid w:val="70571CCB"/>
    <w:rsid w:val="706E6239"/>
    <w:rsid w:val="714E9DB5"/>
    <w:rsid w:val="717ACD0F"/>
    <w:rsid w:val="719A2D17"/>
    <w:rsid w:val="7205765A"/>
    <w:rsid w:val="7257622B"/>
    <w:rsid w:val="73E3A98C"/>
    <w:rsid w:val="74EA65AF"/>
    <w:rsid w:val="7511F064"/>
    <w:rsid w:val="755766CF"/>
    <w:rsid w:val="75627170"/>
    <w:rsid w:val="75F726E3"/>
    <w:rsid w:val="76270F20"/>
    <w:rsid w:val="7630B579"/>
    <w:rsid w:val="763A2849"/>
    <w:rsid w:val="764E9D9F"/>
    <w:rsid w:val="76C8C67E"/>
    <w:rsid w:val="76D4CCCC"/>
    <w:rsid w:val="76F89B7F"/>
    <w:rsid w:val="7757649C"/>
    <w:rsid w:val="775FE201"/>
    <w:rsid w:val="7805988E"/>
    <w:rsid w:val="782087ED"/>
    <w:rsid w:val="7854B357"/>
    <w:rsid w:val="7854C91B"/>
    <w:rsid w:val="78B007A0"/>
    <w:rsid w:val="78C18EAD"/>
    <w:rsid w:val="791597AF"/>
    <w:rsid w:val="799ECFFD"/>
    <w:rsid w:val="79A65E7F"/>
    <w:rsid w:val="79B51104"/>
    <w:rsid w:val="7A21400F"/>
    <w:rsid w:val="7ADE2CB3"/>
    <w:rsid w:val="7B1CBBF9"/>
    <w:rsid w:val="7B78B3D2"/>
    <w:rsid w:val="7C832001"/>
    <w:rsid w:val="7C9465CC"/>
    <w:rsid w:val="7E07E80E"/>
    <w:rsid w:val="7E097DB9"/>
    <w:rsid w:val="7E660475"/>
    <w:rsid w:val="7EC158B6"/>
    <w:rsid w:val="7F8EA6DB"/>
    <w:rsid w:val="7FE4DD8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6123221A-8C8F-41EA-8FDC-FE63D0CBAA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B1DE9"/>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3"/>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3"/>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numPr>
        <w:ilvl w:val="2"/>
        <w:numId w:val="3"/>
      </w:numPr>
      <w:spacing w:before="200"/>
      <w:ind w:left="737"/>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3"/>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3"/>
      </w:numPr>
      <w:spacing w:before="40" w:after="0"/>
      <w:outlineLvl w:val="5"/>
    </w:pPr>
    <w:rPr>
      <w:rFonts w:asciiTheme="majorHAnsi" w:hAnsiTheme="majorHAnsi" w:eastAsiaTheme="majorEastAsia"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3"/>
      </w:numPr>
      <w:spacing w:before="40" w:after="0"/>
      <w:outlineLvl w:val="6"/>
    </w:pPr>
    <w:rPr>
      <w:rFonts w:asciiTheme="majorHAnsi" w:hAnsiTheme="majorHAnsi" w:eastAsiaTheme="majorEastAsia"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3"/>
      </w:numPr>
      <w:spacing w:before="40" w:after="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3"/>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456B17"/>
    <w:rPr>
      <w:rFonts w:ascii="Trebuchet MS" w:hAnsi="Trebuchet MS" w:eastAsiaTheme="majorEastAsia" w:cstheme="majorBidi"/>
      <w:b/>
      <w:color w:val="262626" w:themeColor="text1" w:themeTint="D9"/>
      <w:sz w:val="24"/>
      <w:szCs w:val="24"/>
    </w:rPr>
  </w:style>
  <w:style w:type="character" w:styleId="Kop2Char" w:customStyle="1">
    <w:name w:val="Kop 2 Char"/>
    <w:basedOn w:val="Standaardalinea-lettertype"/>
    <w:link w:val="Kop2"/>
    <w:rsid w:val="00B02E13"/>
    <w:rPr>
      <w:rFonts w:ascii="Trebuchet MS" w:hAnsi="Trebuchet MS" w:eastAsiaTheme="majorEastAsia" w:cstheme="majorBidi"/>
      <w:b/>
      <w:color w:val="262626" w:themeColor="text1" w:themeTint="D9"/>
      <w:sz w:val="20"/>
    </w:rPr>
  </w:style>
  <w:style w:type="character" w:styleId="Kop3Char" w:customStyle="1">
    <w:name w:val="Kop 3 Char"/>
    <w:basedOn w:val="Standaardalinea-lettertype"/>
    <w:link w:val="Kop3"/>
    <w:rsid w:val="000E75E5"/>
    <w:rPr>
      <w:rFonts w:ascii="Trebuchet MS" w:hAnsi="Trebuchet MS" w:eastAsiaTheme="majorEastAsia" w:cstheme="majorBidi"/>
      <w:i/>
      <w:color w:val="262626" w:themeColor="text1" w:themeTint="D9"/>
      <w:sz w:val="20"/>
      <w:szCs w:val="20"/>
    </w:rPr>
  </w:style>
  <w:style w:type="character" w:styleId="Kop4Char" w:customStyle="1">
    <w:name w:val="Kop 4 Char"/>
    <w:basedOn w:val="Standaardalinea-lettertype"/>
    <w:link w:val="Kop4"/>
    <w:rsid w:val="00456B17"/>
    <w:rPr>
      <w:rFonts w:ascii="Trebuchet MS" w:hAnsi="Trebuchet MS" w:eastAsiaTheme="majorEastAsia" w:cstheme="majorBidi"/>
      <w:iCs/>
      <w:color w:val="262626" w:themeColor="text1" w:themeTint="D9"/>
      <w:sz w:val="20"/>
      <w:szCs w:val="20"/>
    </w:rPr>
  </w:style>
  <w:style w:type="character" w:styleId="Kop5Char" w:customStyle="1">
    <w:name w:val="Kop 5 Char"/>
    <w:basedOn w:val="Standaardalinea-lettertype"/>
    <w:link w:val="Kop5"/>
    <w:rsid w:val="00456B17"/>
    <w:rPr>
      <w:rFonts w:ascii="Trebuchet MS" w:hAnsi="Trebuchet MS" w:eastAsiaTheme="majorEastAsia" w:cstheme="majorBidi"/>
      <w:iCs/>
      <w:color w:val="262626" w:themeColor="text1" w:themeTint="D9"/>
      <w:sz w:val="20"/>
      <w:szCs w:val="20"/>
    </w:rPr>
  </w:style>
  <w:style w:type="character" w:styleId="Kop6Char" w:customStyle="1">
    <w:name w:val="Kop 6 Char"/>
    <w:basedOn w:val="Standaardalinea-lettertype"/>
    <w:link w:val="Kop6"/>
    <w:rsid w:val="00405283"/>
    <w:rPr>
      <w:rFonts w:asciiTheme="majorHAnsi" w:hAnsiTheme="majorHAnsi" w:eastAsiaTheme="majorEastAsia" w:cstheme="majorBidi"/>
      <w:color w:val="1F4D78" w:themeColor="accent1" w:themeShade="7F"/>
      <w:sz w:val="20"/>
      <w:szCs w:val="20"/>
    </w:rPr>
  </w:style>
  <w:style w:type="character" w:styleId="Kop7Char" w:customStyle="1">
    <w:name w:val="Kop 7 Char"/>
    <w:basedOn w:val="Standaardalinea-lettertype"/>
    <w:link w:val="Kop7"/>
    <w:rsid w:val="00405283"/>
    <w:rPr>
      <w:rFonts w:asciiTheme="majorHAnsi" w:hAnsiTheme="majorHAnsi" w:eastAsiaTheme="majorEastAsia" w:cstheme="majorBidi"/>
      <w:i/>
      <w:iCs/>
      <w:color w:val="1F4D78" w:themeColor="accent1" w:themeShade="7F"/>
      <w:sz w:val="20"/>
      <w:szCs w:val="20"/>
    </w:rPr>
  </w:style>
  <w:style w:type="character" w:styleId="Kop8Char" w:customStyle="1">
    <w:name w:val="Kop 8 Char"/>
    <w:basedOn w:val="Standaardalinea-lettertype"/>
    <w:link w:val="Kop8"/>
    <w:rsid w:val="00405283"/>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rsid w:val="00405283"/>
    <w:rPr>
      <w:rFonts w:asciiTheme="majorHAnsi" w:hAnsiTheme="majorHAnsi" w:eastAsiaTheme="majorEastAsia"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styleId="KoptekstChar" w:customStyle="1">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styleId="VoettekstChar" w:customStyle="1">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hAnsiTheme="minorHAnsi" w:eastAsiaTheme="minorEastAsia"/>
      <w:color w:val="5A5A5A" w:themeColor="text1" w:themeTint="A5"/>
      <w:spacing w:val="15"/>
      <w:sz w:val="22"/>
      <w:szCs w:val="22"/>
    </w:rPr>
  </w:style>
  <w:style w:type="character" w:styleId="OndertitelChar" w:customStyle="1">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1"/>
    <w:qFormat/>
    <w:rsid w:val="008E65BF"/>
    <w:pPr>
      <w:numPr>
        <w:numId w:val="6"/>
      </w:numPr>
      <w:suppressAutoHyphens w:val="0"/>
      <w:spacing w:after="120"/>
      <w:contextualSpacing/>
      <w:outlineLvl w:val="0"/>
    </w:pPr>
    <w:rPr>
      <w:rFonts w:eastAsia="Times New Roman" w:cs="Times New Roman"/>
      <w:lang w:eastAsia="nl-BE"/>
    </w:rPr>
  </w:style>
  <w:style w:type="character" w:styleId="LijstalineaChar" w:customStyle="1">
    <w:name w:val="Lijstalinea Char"/>
    <w:basedOn w:val="Standaardalinea-lettertype"/>
    <w:link w:val="Lijstalinea"/>
    <w:uiPriority w:val="1"/>
    <w:rsid w:val="008E65BF"/>
    <w:rPr>
      <w:rFonts w:ascii="Trebuchet MS" w:hAnsi="Trebuchet MS" w:eastAsia="Times New Roman" w:cs="Times New Roman"/>
      <w:color w:val="262626" w:themeColor="text1" w:themeTint="D9"/>
      <w:sz w:val="20"/>
      <w:szCs w:val="20"/>
      <w:lang w:eastAsia="nl-BE"/>
    </w:rPr>
  </w:style>
  <w:style w:type="paragraph" w:styleId="Datumdocument" w:customStyle="1">
    <w:name w:val="Datumdocument"/>
    <w:basedOn w:val="Standaard"/>
    <w:link w:val="DatumdocumentChar"/>
    <w:rsid w:val="00A0066B"/>
    <w:pPr>
      <w:spacing w:before="60" w:after="60" w:line="240" w:lineRule="auto"/>
      <w:jc w:val="right"/>
    </w:pPr>
    <w:rPr>
      <w:b/>
    </w:rPr>
  </w:style>
  <w:style w:type="character" w:styleId="DatumdocumentChar" w:customStyle="1">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styleId="TitelChar" w:customStyle="1">
    <w:name w:val="Titel Char"/>
    <w:basedOn w:val="Standaardalinea-lettertype"/>
    <w:link w:val="Titel"/>
    <w:uiPriority w:val="10"/>
    <w:rsid w:val="00825E27"/>
    <w:rPr>
      <w:rFonts w:ascii="Trebuchet MS" w:hAnsi="Trebuchet MS" w:eastAsiaTheme="majorEastAsia" w:cstheme="majorBidi"/>
      <w:b/>
      <w:noProof/>
      <w:sz w:val="28"/>
      <w:szCs w:val="40"/>
    </w:rPr>
  </w:style>
  <w:style w:type="paragraph" w:styleId="Opsomming1" w:customStyle="1">
    <w:name w:val="Opsomming1"/>
    <w:basedOn w:val="Standaard"/>
    <w:link w:val="Opsomming1Char"/>
    <w:rsid w:val="00456B17"/>
    <w:pPr>
      <w:numPr>
        <w:numId w:val="4"/>
      </w:numPr>
      <w:ind w:left="340" w:hanging="340"/>
      <w:contextualSpacing/>
    </w:pPr>
  </w:style>
  <w:style w:type="character" w:styleId="Opsomming1Char" w:customStyle="1">
    <w:name w:val="Opsomming1 Char"/>
    <w:basedOn w:val="LijstalineaChar"/>
    <w:link w:val="Opsomming1"/>
    <w:rsid w:val="00456B17"/>
    <w:rPr>
      <w:rFonts w:ascii="Trebuchet MS" w:hAnsi="Trebuchet MS" w:eastAsia="Times New Roman"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styleId="Opsomming2" w:customStyle="1">
    <w:name w:val="Opsomming2"/>
    <w:basedOn w:val="Standaard"/>
    <w:link w:val="Opsomming2Char"/>
    <w:qFormat/>
    <w:rsid w:val="00456B17"/>
    <w:pPr>
      <w:numPr>
        <w:numId w:val="5"/>
      </w:numPr>
      <w:ind w:left="680" w:hanging="340"/>
      <w:contextualSpacing/>
    </w:pPr>
    <w:rPr>
      <w:rFonts w:eastAsia="Times New Roman" w:cs="Times New Roman"/>
      <w:lang w:eastAsia="nl-BE"/>
    </w:rPr>
  </w:style>
  <w:style w:type="character" w:styleId="Opsomming2Char" w:customStyle="1">
    <w:name w:val="Opsomming2 Char"/>
    <w:basedOn w:val="Standaardalinea-lettertype"/>
    <w:link w:val="Opsomming2"/>
    <w:rsid w:val="00456B17"/>
    <w:rPr>
      <w:rFonts w:ascii="Trebuchet MS" w:hAnsi="Trebuchet MS" w:eastAsia="Times New Roman"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styleId="VoetnoottekstChar" w:customStyle="1">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1" w:customStyle="1">
    <w:name w:val="Onopgeloste melding1"/>
    <w:basedOn w:val="Standaardalinea-lettertype"/>
    <w:uiPriority w:val="99"/>
    <w:semiHidden/>
    <w:unhideWhenUsed/>
    <w:rsid w:val="00790DA0"/>
    <w:rPr>
      <w:color w:val="605E5C"/>
      <w:shd w:val="clear" w:color="auto" w:fill="E1DFDD"/>
    </w:rPr>
  </w:style>
  <w:style w:type="paragraph" w:styleId="documentnummer" w:customStyle="1">
    <w:name w:val="documentnummer"/>
    <w:basedOn w:val="Standaard"/>
    <w:link w:val="documentnummerChar"/>
    <w:rsid w:val="002E25CA"/>
    <w:pPr>
      <w:suppressAutoHyphens w:val="0"/>
      <w:spacing w:before="60" w:after="60" w:line="240" w:lineRule="auto"/>
      <w:jc w:val="right"/>
    </w:pPr>
    <w:rPr>
      <w:b/>
    </w:rPr>
  </w:style>
  <w:style w:type="character" w:styleId="documentnummerChar" w:customStyle="1">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semiHidden/>
    <w:unhideWhenUsed/>
    <w:rsid w:val="00015962"/>
    <w:pPr>
      <w:spacing w:line="240" w:lineRule="auto"/>
    </w:pPr>
  </w:style>
  <w:style w:type="character" w:styleId="TekstopmerkingChar" w:customStyle="1">
    <w:name w:val="Tekst opmerking Char"/>
    <w:basedOn w:val="Standaardalinea-lettertype"/>
    <w:link w:val="Tekstopmerking"/>
    <w:uiPriority w:val="99"/>
    <w:semiHidden/>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styleId="OnderwerpvanopmerkingChar" w:customStyle="1">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styleId="OpsommingChar" w:customStyle="1">
    <w:name w:val="Opsomming Char"/>
    <w:basedOn w:val="Standaardalinea-lettertype"/>
    <w:link w:val="Opsomming"/>
    <w:locked/>
    <w:rsid w:val="00AC78EF"/>
    <w:rPr>
      <w:rFonts w:ascii="Trebuchet MS" w:hAnsi="Trebuchet MS" w:eastAsia="Times New Roman" w:cs="Times New Roman"/>
      <w:color w:val="262626" w:themeColor="text1" w:themeTint="D9"/>
      <w:sz w:val="20"/>
      <w:szCs w:val="20"/>
      <w:lang w:eastAsia="nl-BE"/>
    </w:rPr>
  </w:style>
  <w:style w:type="paragraph" w:styleId="Opsomming" w:customStyle="1">
    <w:name w:val="Opsomming"/>
    <w:basedOn w:val="Lijstalinea"/>
    <w:link w:val="OpsommingChar"/>
    <w:qFormat/>
    <w:rsid w:val="00AC78EF"/>
    <w:pPr>
      <w:numPr>
        <w:numId w:val="7"/>
      </w:numPr>
      <w:spacing w:after="200"/>
      <w:ind w:left="340" w:hanging="340"/>
      <w:outlineLvl w:val="9"/>
    </w:pPr>
  </w:style>
  <w:style w:type="paragraph" w:styleId="Kader" w:customStyle="1">
    <w:name w:val="Kader"/>
    <w:basedOn w:val="Standaard"/>
    <w:link w:val="KaderChar"/>
    <w:rsid w:val="00AC78EF"/>
    <w:pPr>
      <w:spacing w:before="60" w:after="60"/>
    </w:pPr>
  </w:style>
  <w:style w:type="character" w:styleId="KaderChar" w:customStyle="1">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styleId="EindnoottekstChar" w:customStyle="1">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styleId="VVKSOTekstChar1" w:customStyle="1">
    <w:name w:val="VVKSOTekst Char1"/>
    <w:link w:val="VVKSOTekst"/>
    <w:locked/>
    <w:rsid w:val="00A11E63"/>
    <w:rPr>
      <w:rFonts w:ascii="Arial" w:hAnsi="Arial" w:eastAsia="Times New Roman" w:cs="Times New Roman"/>
      <w:sz w:val="20"/>
      <w:szCs w:val="20"/>
      <w:lang w:val="nl-NL" w:eastAsia="nl-NL"/>
    </w:rPr>
  </w:style>
  <w:style w:type="paragraph" w:styleId="VVKSOTekst" w:customStyle="1">
    <w:name w:val="VVKSOTekst"/>
    <w:link w:val="VVKSOTekstChar1"/>
    <w:rsid w:val="00A11E63"/>
    <w:pPr>
      <w:spacing w:after="240" w:line="240" w:lineRule="atLeast"/>
      <w:jc w:val="both"/>
    </w:pPr>
    <w:rPr>
      <w:rFonts w:ascii="Arial" w:hAnsi="Arial" w:eastAsia="Times New Roman" w:cs="Times New Roman"/>
      <w:sz w:val="20"/>
      <w:szCs w:val="20"/>
      <w:lang w:val="nl-NL" w:eastAsia="nl-NL"/>
    </w:rPr>
  </w:style>
  <w:style w:type="character" w:styleId="Zwaar">
    <w:name w:val="Strong"/>
    <w:basedOn w:val="Standaardalinea-lettertype"/>
    <w:uiPriority w:val="22"/>
    <w:qFormat/>
    <w:rsid w:val="00A11E63"/>
    <w:rPr>
      <w:b/>
      <w:bCs/>
    </w:rPr>
  </w:style>
  <w:style w:type="paragraph" w:styleId="VVKSOOpsomming1" w:customStyle="1">
    <w:name w:val="VVKSOOpsomming1"/>
    <w:rsid w:val="00A11E63"/>
    <w:pPr>
      <w:numPr>
        <w:numId w:val="8"/>
      </w:numPr>
      <w:spacing w:after="120" w:line="240" w:lineRule="atLeast"/>
      <w:jc w:val="both"/>
    </w:pPr>
    <w:rPr>
      <w:rFonts w:ascii="Arial" w:hAnsi="Arial" w:eastAsia="Times New Roman"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hAnsi="Times New Roman" w:eastAsia="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styleId="GeenafstandChar" w:customStyle="1">
    <w:name w:val="Geen afstand Char"/>
    <w:basedOn w:val="Standaardalinea-lettertype"/>
    <w:link w:val="Geenafstand"/>
    <w:uiPriority w:val="1"/>
    <w:rsid w:val="00A11E63"/>
    <w:rPr>
      <w:rFonts w:eastAsiaTheme="minorEastAsia"/>
      <w:lang w:eastAsia="nl-BE"/>
    </w:rPr>
  </w:style>
  <w:style w:type="paragraph" w:styleId="Datumverslag" w:customStyle="1">
    <w:name w:val="Datumverslag"/>
    <w:basedOn w:val="Standaard"/>
    <w:link w:val="DatumverslagChar"/>
    <w:rsid w:val="00A11E63"/>
    <w:pPr>
      <w:suppressAutoHyphens w:val="0"/>
      <w:spacing w:before="60" w:after="60" w:line="240" w:lineRule="auto"/>
      <w:jc w:val="right"/>
    </w:pPr>
    <w:rPr>
      <w:b/>
      <w:color w:val="1C1C1C"/>
    </w:rPr>
  </w:style>
  <w:style w:type="character" w:styleId="DatumverslagChar" w:customStyle="1">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styleId="paragraph" w:customStyle="1">
    <w:name w:val="paragraph"/>
    <w:basedOn w:val="Standaard"/>
    <w:rsid w:val="0005320C"/>
    <w:pPr>
      <w:suppressAutoHyphens w:val="0"/>
      <w:spacing w:before="100" w:beforeAutospacing="1" w:after="100" w:afterAutospacing="1" w:line="240" w:lineRule="auto"/>
    </w:pPr>
    <w:rPr>
      <w:rFonts w:ascii="Times New Roman" w:hAnsi="Times New Roman" w:eastAsia="Times New Roman" w:cs="Times New Roman"/>
      <w:color w:val="auto"/>
      <w:sz w:val="24"/>
      <w:szCs w:val="24"/>
      <w:lang w:eastAsia="nl-BE"/>
    </w:rPr>
  </w:style>
  <w:style w:type="character" w:styleId="normaltextrun" w:customStyle="1">
    <w:name w:val="normaltextrun"/>
    <w:basedOn w:val="Standaardalinea-lettertype"/>
    <w:rsid w:val="0005320C"/>
  </w:style>
  <w:style w:type="character" w:styleId="eop" w:customStyle="1">
    <w:name w:val="eop"/>
    <w:basedOn w:val="Standaardalinea-lettertype"/>
    <w:rsid w:val="0005320C"/>
  </w:style>
  <w:style w:type="paragraph" w:styleId="Plattetekst2">
    <w:name w:val="Body Text 2"/>
    <w:basedOn w:val="Standaard"/>
    <w:link w:val="Plattetekst2Char"/>
    <w:uiPriority w:val="99"/>
    <w:semiHidden/>
    <w:unhideWhenUsed/>
    <w:rsid w:val="006433DB"/>
    <w:pPr>
      <w:spacing w:after="120" w:line="480" w:lineRule="auto"/>
    </w:pPr>
  </w:style>
  <w:style w:type="character" w:styleId="Plattetekst2Char" w:customStyle="1">
    <w:name w:val="Platte tekst 2 Char"/>
    <w:basedOn w:val="Standaardalinea-lettertype"/>
    <w:link w:val="Plattetekst2"/>
    <w:uiPriority w:val="99"/>
    <w:semiHidden/>
    <w:rsid w:val="006433DB"/>
    <w:rPr>
      <w:rFonts w:ascii="Trebuchet MS" w:hAnsi="Trebuchet MS"/>
      <w:color w:val="262626" w:themeColor="text1" w:themeTint="D9"/>
      <w:sz w:val="20"/>
      <w:szCs w:val="20"/>
    </w:rPr>
  </w:style>
  <w:style w:type="paragraph" w:styleId="Sprong" w:customStyle="1">
    <w:name w:val="Sprong"/>
    <w:basedOn w:val="Standaard"/>
    <w:rsid w:val="006433DB"/>
    <w:pPr>
      <w:spacing w:before="100" w:beforeAutospacing="1" w:after="100" w:afterAutospacing="1" w:line="300" w:lineRule="auto"/>
      <w:ind w:left="567"/>
      <w:jc w:val="both"/>
    </w:pPr>
    <w:rPr>
      <w:rFonts w:ascii="Times New Roman" w:hAnsi="Times New Roman" w:eastAsia="Times New Roman" w:cs="Times New Roman"/>
      <w:color w:val="auto"/>
      <w:spacing w:val="-2"/>
      <w:sz w:val="22"/>
      <w:lang w:val="nl-NL" w:eastAsia="nl-NL"/>
    </w:rPr>
  </w:style>
  <w:style w:type="character" w:styleId="Onopgelostemelding2" w:customStyle="1">
    <w:name w:val="Onopgeloste melding2"/>
    <w:basedOn w:val="Standaardalinea-lettertype"/>
    <w:uiPriority w:val="99"/>
    <w:semiHidden/>
    <w:unhideWhenUsed/>
    <w:rsid w:val="00AD3D98"/>
    <w:rPr>
      <w:color w:val="605E5C"/>
      <w:shd w:val="clear" w:color="auto" w:fill="E1DFDD"/>
    </w:rPr>
  </w:style>
  <w:style w:type="paragraph" w:styleId="Plattetekstinspringen2">
    <w:name w:val="Body Text Indent 2"/>
    <w:basedOn w:val="Standaard"/>
    <w:link w:val="Plattetekstinspringen2Char"/>
    <w:uiPriority w:val="99"/>
    <w:unhideWhenUsed/>
    <w:rsid w:val="002C18D2"/>
    <w:pPr>
      <w:spacing w:after="120" w:line="480" w:lineRule="auto"/>
      <w:ind w:left="283"/>
    </w:pPr>
  </w:style>
  <w:style w:type="character" w:styleId="Plattetekstinspringen2Char" w:customStyle="1">
    <w:name w:val="Platte tekst inspringen 2 Char"/>
    <w:basedOn w:val="Standaardalinea-lettertype"/>
    <w:link w:val="Plattetekstinspringen2"/>
    <w:uiPriority w:val="99"/>
    <w:rsid w:val="002C18D2"/>
    <w:rPr>
      <w:rFonts w:ascii="Trebuchet MS" w:hAnsi="Trebuchet MS"/>
      <w:color w:val="262626" w:themeColor="text1" w:themeTint="D9"/>
      <w:sz w:val="20"/>
      <w:szCs w:val="20"/>
    </w:rPr>
  </w:style>
  <w:style w:type="character" w:styleId="Onopgelostemelding">
    <w:name w:val="Unresolved Mention"/>
    <w:basedOn w:val="Standaardalinea-lettertype"/>
    <w:uiPriority w:val="99"/>
    <w:semiHidden/>
    <w:unhideWhenUsed/>
    <w:rsid w:val="003D59D6"/>
    <w:rPr>
      <w:color w:val="605E5C"/>
      <w:shd w:val="clear" w:color="auto" w:fill="E1DFDD"/>
    </w:rPr>
  </w:style>
  <w:style w:type="character" w:styleId="compiled-text" w:customStyle="1">
    <w:name w:val="compiled-text"/>
    <w:basedOn w:val="Standaardalinea-lettertype"/>
    <w:rsid w:val="00BF2295"/>
  </w:style>
  <w:style w:type="character" w:styleId="Nadruk">
    <w:name w:val="Emphasis"/>
    <w:basedOn w:val="Standaardalinea-lettertype"/>
    <w:uiPriority w:val="20"/>
    <w:qFormat/>
    <w:rsid w:val="00BF22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267468090">
      <w:bodyDiv w:val="1"/>
      <w:marLeft w:val="0"/>
      <w:marRight w:val="0"/>
      <w:marTop w:val="0"/>
      <w:marBottom w:val="0"/>
      <w:divBdr>
        <w:top w:val="none" w:sz="0" w:space="0" w:color="auto"/>
        <w:left w:val="none" w:sz="0" w:space="0" w:color="auto"/>
        <w:bottom w:val="none" w:sz="0" w:space="0" w:color="auto"/>
        <w:right w:val="none" w:sz="0" w:space="0" w:color="auto"/>
      </w:divBdr>
    </w:div>
    <w:div w:id="276641075">
      <w:bodyDiv w:val="1"/>
      <w:marLeft w:val="0"/>
      <w:marRight w:val="0"/>
      <w:marTop w:val="0"/>
      <w:marBottom w:val="0"/>
      <w:divBdr>
        <w:top w:val="none" w:sz="0" w:space="0" w:color="auto"/>
        <w:left w:val="none" w:sz="0" w:space="0" w:color="auto"/>
        <w:bottom w:val="none" w:sz="0" w:space="0" w:color="auto"/>
        <w:right w:val="none" w:sz="0" w:space="0" w:color="auto"/>
      </w:divBdr>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1686440060">
      <w:bodyDiv w:val="1"/>
      <w:marLeft w:val="0"/>
      <w:marRight w:val="0"/>
      <w:marTop w:val="0"/>
      <w:marBottom w:val="0"/>
      <w:divBdr>
        <w:top w:val="none" w:sz="0" w:space="0" w:color="auto"/>
        <w:left w:val="none" w:sz="0" w:space="0" w:color="auto"/>
        <w:bottom w:val="none" w:sz="0" w:space="0" w:color="auto"/>
        <w:right w:val="none" w:sz="0" w:space="0" w:color="auto"/>
      </w:divBdr>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86.png" Id="rId117" /><Relationship Type="http://schemas.openxmlformats.org/officeDocument/2006/relationships/footer" Target="footer3.xml" Id="rId21" /><Relationship Type="http://schemas.openxmlformats.org/officeDocument/2006/relationships/image" Target="media/image24.png" Id="rId42" /><Relationship Type="http://schemas.openxmlformats.org/officeDocument/2006/relationships/image" Target="media/image43.svg" Id="rId63" /><Relationship Type="http://schemas.openxmlformats.org/officeDocument/2006/relationships/image" Target="media/image57.png" Id="rId84" /><Relationship Type="http://schemas.openxmlformats.org/officeDocument/2006/relationships/image" Target="media/image104.svg" Id="rId138" /><Relationship Type="http://schemas.openxmlformats.org/officeDocument/2006/relationships/hyperlink" Target="http://onderwijs.vlaanderen.be/nl/ouders/wat-mag-en-moet-op-school/een-vraag-of-klacht-over-je-school/met-een-vraag-of-klacht-naar-de-commissie-zorgvuldig-bestuur" TargetMode="External" Id="rId159" /><Relationship Type="http://schemas.openxmlformats.org/officeDocument/2006/relationships/image" Target="media/image76.png" Id="rId107" /><Relationship Type="http://schemas.openxmlformats.org/officeDocument/2006/relationships/image" Target="media/image1.png" Id="rId11" /><Relationship Type="http://schemas.openxmlformats.org/officeDocument/2006/relationships/image" Target="media/image18.png" Id="rId32" /><Relationship Type="http://schemas.openxmlformats.org/officeDocument/2006/relationships/hyperlink" Target="https://www.kinderrechtencoalitie.be/wp-content/uploads/2020/11/Poster-Kinderrechten-Kinderrechtencoalitie.pdf" TargetMode="External" Id="rId53" /><Relationship Type="http://schemas.openxmlformats.org/officeDocument/2006/relationships/hyperlink" Target="http://www.bednet.be/" TargetMode="External" Id="rId74" /><Relationship Type="http://schemas.openxmlformats.org/officeDocument/2006/relationships/image" Target="media/image97.svg" Id="rId128" /><Relationship Type="http://schemas.openxmlformats.org/officeDocument/2006/relationships/image" Target="media/image115.png" Id="rId149" /><Relationship Type="http://schemas.openxmlformats.org/officeDocument/2006/relationships/numbering" Target="numbering.xml" Id="rId5" /><Relationship Type="http://schemas.openxmlformats.org/officeDocument/2006/relationships/image" Target="media/image66.svg" Id="rId95" /><Relationship Type="http://schemas.openxmlformats.org/officeDocument/2006/relationships/header" Target="header3.xml" Id="rId160" /><Relationship Type="http://schemas.openxmlformats.org/officeDocument/2006/relationships/image" Target="media/image8.png" Id="rId22" /><Relationship Type="http://schemas.openxmlformats.org/officeDocument/2006/relationships/image" Target="media/image25.svg" Id="rId43" /><Relationship Type="http://schemas.openxmlformats.org/officeDocument/2006/relationships/image" Target="media/image44.png" Id="rId64" /><Relationship Type="http://schemas.openxmlformats.org/officeDocument/2006/relationships/image" Target="media/image87.svg" Id="rId118" /><Relationship Type="http://schemas.openxmlformats.org/officeDocument/2006/relationships/image" Target="media/image107.png" Id="rId139" /><Relationship Type="http://schemas.openxmlformats.org/officeDocument/2006/relationships/image" Target="media/image58.svg" Id="rId85" /><Relationship Type="http://schemas.openxmlformats.org/officeDocument/2006/relationships/image" Target="media/image116.svg" Id="rId150" /><Relationship Type="http://schemas.openxmlformats.org/officeDocument/2006/relationships/image" Target="media/image2.png" Id="rId12" /><Relationship Type="http://schemas.openxmlformats.org/officeDocument/2006/relationships/header" Target="header1.xml" Id="rId17" /><Relationship Type="http://schemas.openxmlformats.org/officeDocument/2006/relationships/image" Target="media/image19.png" Id="rId33" /><Relationship Type="http://schemas.openxmlformats.org/officeDocument/2006/relationships/hyperlink" Target="https://pro.katholiekonderwijs.vlaanderen/katholieke-dialoogschool/engagementsverklaring" TargetMode="External" Id="rId38" /><Relationship Type="http://schemas.openxmlformats.org/officeDocument/2006/relationships/image" Target="media/image39.svg" Id="rId59" /><Relationship Type="http://schemas.openxmlformats.org/officeDocument/2006/relationships/image" Target="media/image72.svg" Id="rId103" /><Relationship Type="http://schemas.openxmlformats.org/officeDocument/2006/relationships/image" Target="media/image77.svg" Id="rId108" /><Relationship Type="http://schemas.openxmlformats.org/officeDocument/2006/relationships/image" Target="media/image93.svg" Id="rId124" /><Relationship Type="http://schemas.openxmlformats.org/officeDocument/2006/relationships/image" Target="media/image98.png" Id="rId129" /><Relationship Type="http://schemas.openxmlformats.org/officeDocument/2006/relationships/image" Target="media/image34.png" Id="rId54" /><Relationship Type="http://schemas.openxmlformats.org/officeDocument/2006/relationships/hyperlink" Target="http://www.vclbanker.be" TargetMode="External" Id="rId70" /><Relationship Type="http://schemas.openxmlformats.org/officeDocument/2006/relationships/image" Target="media/image49.png" Id="rId75" /><Relationship Type="http://schemas.openxmlformats.org/officeDocument/2006/relationships/image" Target="media/image64.emf" Id="rId91" /><Relationship Type="http://schemas.openxmlformats.org/officeDocument/2006/relationships/image" Target="media/image67.png" Id="rId96" /><Relationship Type="http://schemas.openxmlformats.org/officeDocument/2006/relationships/image" Target="media/image108.svg" Id="rId140" /><Relationship Type="http://schemas.openxmlformats.org/officeDocument/2006/relationships/image" Target="media/image111.png" Id="rId145" /><Relationship Type="http://schemas.openxmlformats.org/officeDocument/2006/relationships/fontTable" Target="fontTable.xml" Id="rId16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9.svg" Id="rId23" /><Relationship Type="http://schemas.openxmlformats.org/officeDocument/2006/relationships/image" Target="media/image14.wmf" Id="rId28" /><Relationship Type="http://schemas.openxmlformats.org/officeDocument/2006/relationships/image" Target="media/image30.png" Id="rId49" /><Relationship Type="http://schemas.openxmlformats.org/officeDocument/2006/relationships/image" Target="media/image83.svg" Id="rId114" /><Relationship Type="http://schemas.openxmlformats.org/officeDocument/2006/relationships/image" Target="media/image90.png" Id="rId119" /><Relationship Type="http://schemas.openxmlformats.org/officeDocument/2006/relationships/hyperlink" Target="https://onderwijs.vlaanderen.be/nl/bereken-de-instapdatum-voor-je-kleuter" TargetMode="External" Id="rId44" /><Relationship Type="http://schemas.openxmlformats.org/officeDocument/2006/relationships/image" Target="media/image40.png" Id="rId60" /><Relationship Type="http://schemas.openxmlformats.org/officeDocument/2006/relationships/image" Target="media/image45.png" Id="rId65" /><Relationship Type="http://schemas.openxmlformats.org/officeDocument/2006/relationships/image" Target="media/image55.png" Id="rId81" /><Relationship Type="http://schemas.openxmlformats.org/officeDocument/2006/relationships/image" Target="media/image59.png" Id="rId86" /><Relationship Type="http://schemas.openxmlformats.org/officeDocument/2006/relationships/hyperlink" Target="mailto:voornaam.naam@kaozele.be" TargetMode="External" Id="rId130" /><Relationship Type="http://schemas.openxmlformats.org/officeDocument/2006/relationships/image" Target="media/image105.png" Id="rId135" /><Relationship Type="http://schemas.openxmlformats.org/officeDocument/2006/relationships/image" Target="media/image117.png" Id="rId151" /><Relationship Type="http://schemas.openxmlformats.org/officeDocument/2006/relationships/image" Target="media/image122.svg" Id="rId156" /><Relationship Type="http://schemas.openxmlformats.org/officeDocument/2006/relationships/image" Target="media/image3.svg" Id="rId13" /><Relationship Type="http://schemas.openxmlformats.org/officeDocument/2006/relationships/footer" Target="footer1.xml" Id="rId18" /><Relationship Type="http://schemas.openxmlformats.org/officeDocument/2006/relationships/image" Target="media/image22.png" Id="rId39" /><Relationship Type="http://schemas.openxmlformats.org/officeDocument/2006/relationships/image" Target="media/image78.png" Id="rId109" /><Relationship Type="http://schemas.microsoft.com/office/2007/relationships/hdphoto" Target="media/hdphoto1.wdp" Id="rId34" /><Relationship Type="http://schemas.openxmlformats.org/officeDocument/2006/relationships/image" Target="media/image31.svg" Id="rId50" /><Relationship Type="http://schemas.openxmlformats.org/officeDocument/2006/relationships/image" Target="media/image35.svg" Id="rId55" /><Relationship Type="http://schemas.openxmlformats.org/officeDocument/2006/relationships/image" Target="media/image50.svg" Id="rId76" /><Relationship Type="http://schemas.openxmlformats.org/officeDocument/2006/relationships/image" Target="media/image68.svg" Id="rId97" /><Relationship Type="http://schemas.openxmlformats.org/officeDocument/2006/relationships/image" Target="media/image75.png" Id="rId104" /><Relationship Type="http://schemas.openxmlformats.org/officeDocument/2006/relationships/image" Target="media/image91.png" Id="rId120" /><Relationship Type="http://schemas.openxmlformats.org/officeDocument/2006/relationships/image" Target="media/image94.png" Id="rId125" /><Relationship Type="http://schemas.openxmlformats.org/officeDocument/2006/relationships/hyperlink" Target="https://assets.vlaanderen.be/image/upload/v1699537087/Data-religieuze-feestdagen_vdumul.pdf" TargetMode="External" Id="rId141" /><Relationship Type="http://schemas.openxmlformats.org/officeDocument/2006/relationships/image" Target="media/image112.svg" Id="rId146" /><Relationship Type="http://schemas.openxmlformats.org/officeDocument/2006/relationships/settings" Target="settings.xml" Id="rId7" /><Relationship Type="http://schemas.openxmlformats.org/officeDocument/2006/relationships/hyperlink" Target="http://www.vclbanker.be" TargetMode="External" Id="rId71" /><Relationship Type="http://schemas.openxmlformats.org/officeDocument/2006/relationships/image" Target="media/image63.png" Id="rId92" /><Relationship Type="http://schemas.openxmlformats.org/officeDocument/2006/relationships/glossaryDocument" Target="glossary/document.xml" Id="rId162" /><Relationship Type="http://schemas.openxmlformats.org/officeDocument/2006/relationships/customXml" Target="../customXml/item2.xml" Id="rId2" /><Relationship Type="http://schemas.openxmlformats.org/officeDocument/2006/relationships/image" Target="media/image15.wmf" Id="rId29" /><Relationship Type="http://schemas.openxmlformats.org/officeDocument/2006/relationships/image" Target="media/image10.png" Id="rId24" /><Relationship Type="http://schemas.openxmlformats.org/officeDocument/2006/relationships/image" Target="media/image23.svg" Id="rId40" /><Relationship Type="http://schemas.openxmlformats.org/officeDocument/2006/relationships/image" Target="media/image26.png" Id="rId45" /><Relationship Type="http://schemas.openxmlformats.org/officeDocument/2006/relationships/image" Target="media/image46.svg" Id="rId66" /><Relationship Type="http://schemas.openxmlformats.org/officeDocument/2006/relationships/image" Target="media/image60.svg" Id="rId87" /><Relationship Type="http://schemas.openxmlformats.org/officeDocument/2006/relationships/image" Target="media/image79.svg" Id="rId110" /><Relationship Type="http://schemas.openxmlformats.org/officeDocument/2006/relationships/image" Target="media/image84.png" Id="rId115" /><Relationship Type="http://schemas.openxmlformats.org/officeDocument/2006/relationships/image" Target="media/image99.png" Id="rId131" /><Relationship Type="http://schemas.openxmlformats.org/officeDocument/2006/relationships/image" Target="media/image106.png" Id="rId136" /><Relationship Type="http://schemas.openxmlformats.org/officeDocument/2006/relationships/hyperlink" Target="mailto:directie.heikant@kaozele.be" TargetMode="External" Id="rId157" /><Relationship Type="http://schemas.openxmlformats.org/officeDocument/2006/relationships/image" Target="media/image41.svg" Id="rId61" /><Relationship Type="http://schemas.openxmlformats.org/officeDocument/2006/relationships/image" Target="media/image56.svg" Id="rId82" /><Relationship Type="http://schemas.openxmlformats.org/officeDocument/2006/relationships/image" Target="media/image118.svg" Id="rId152" /><Relationship Type="http://schemas.openxmlformats.org/officeDocument/2006/relationships/footer" Target="footer2.xml" Id="rId19" /><Relationship Type="http://schemas.openxmlformats.org/officeDocument/2006/relationships/image" Target="media/image4.png" Id="rId14" /><Relationship Type="http://schemas.openxmlformats.org/officeDocument/2006/relationships/image" Target="media/image16.png" Id="rId30" /><Relationship Type="http://schemas.openxmlformats.org/officeDocument/2006/relationships/image" Target="media/image20.png" Id="rId35" /><Relationship Type="http://schemas.openxmlformats.org/officeDocument/2006/relationships/image" Target="media/image36.png" Id="rId56" /><Relationship Type="http://schemas.openxmlformats.org/officeDocument/2006/relationships/image" Target="media/image51.png" Id="rId77" /><Relationship Type="http://schemas.openxmlformats.org/officeDocument/2006/relationships/image" Target="media/image70.svg" Id="rId100" /><Relationship Type="http://schemas.openxmlformats.org/officeDocument/2006/relationships/image" Target="media/image73.png" Id="rId105" /><Relationship Type="http://schemas.openxmlformats.org/officeDocument/2006/relationships/image" Target="media/image95.png" Id="rId126" /><Relationship Type="http://schemas.openxmlformats.org/officeDocument/2006/relationships/image" Target="media/image113.png" Id="rId147" /><Relationship Type="http://schemas.openxmlformats.org/officeDocument/2006/relationships/webSettings" Target="webSettings.xml" Id="rId8" /><Relationship Type="http://schemas.openxmlformats.org/officeDocument/2006/relationships/image" Target="media/image32.png" Id="rId51" /><Relationship Type="http://schemas.openxmlformats.org/officeDocument/2006/relationships/image" Target="media/image47.png" Id="rId72" /><Relationship Type="http://schemas.openxmlformats.org/officeDocument/2006/relationships/image" Target="media/image64.svg" Id="rId93" /><Relationship Type="http://schemas.openxmlformats.org/officeDocument/2006/relationships/hyperlink" Target="http://www.groeipakket.be" TargetMode="External" Id="rId98" /><Relationship Type="http://schemas.openxmlformats.org/officeDocument/2006/relationships/image" Target="media/image88.png" Id="rId121" /><Relationship Type="http://schemas.openxmlformats.org/officeDocument/2006/relationships/hyperlink" Target="https://assets.vlaanderen.be/image/upload/v1699537087/Data-religieuze-feestdagen_vdumul.pdf" TargetMode="External" Id="rId142" /><Relationship Type="http://schemas.openxmlformats.org/officeDocument/2006/relationships/theme" Target="theme/theme1.xml" Id="rId163" /><Relationship Type="http://schemas.openxmlformats.org/officeDocument/2006/relationships/customXml" Target="../customXml/item3.xml" Id="rId3" /><Relationship Type="http://schemas.openxmlformats.org/officeDocument/2006/relationships/image" Target="media/image11.wmf" Id="rId25" /><Relationship Type="http://schemas.openxmlformats.org/officeDocument/2006/relationships/image" Target="media/image27.svg" Id="rId46" /><Relationship Type="http://schemas.openxmlformats.org/officeDocument/2006/relationships/hyperlink" Target="http://www.vrijclbanker.be" TargetMode="External" Id="rId67" /><Relationship Type="http://schemas.openxmlformats.org/officeDocument/2006/relationships/image" Target="media/image85.svg" Id="rId116" /><Relationship Type="http://schemas.openxmlformats.org/officeDocument/2006/relationships/image" Target="media/image103.png" Id="rId137" /><Relationship Type="http://schemas.openxmlformats.org/officeDocument/2006/relationships/hyperlink" Target="http://onderwijs.vlaanderen.be/nl/commissie-inzake-leerlingenrechten" TargetMode="External" Id="rId158" /><Relationship Type="http://schemas.openxmlformats.org/officeDocument/2006/relationships/header" Target="header2.xml" Id="rId20" /><Relationship Type="http://schemas.openxmlformats.org/officeDocument/2006/relationships/hyperlink" Target="mailto:directie.heikant@kaozele.be" TargetMode="External" Id="rId41" /><Relationship Type="http://schemas.openxmlformats.org/officeDocument/2006/relationships/image" Target="media/image42.png" Id="rId62" /><Relationship Type="http://schemas.openxmlformats.org/officeDocument/2006/relationships/hyperlink" Target="https://pro.katholiekonderwijs.vlaanderen/gdpr" TargetMode="External" Id="rId83" /><Relationship Type="http://schemas.openxmlformats.org/officeDocument/2006/relationships/image" Target="media/image61.emf" Id="rId88" /><Relationship Type="http://schemas.openxmlformats.org/officeDocument/2006/relationships/image" Target="media/image80.png" Id="rId111" /><Relationship Type="http://schemas.openxmlformats.org/officeDocument/2006/relationships/image" Target="media/image100.svg" Id="rId132" /><Relationship Type="http://schemas.openxmlformats.org/officeDocument/2006/relationships/image" Target="media/image119.png" Id="rId153" /><Relationship Type="http://schemas.openxmlformats.org/officeDocument/2006/relationships/image" Target="media/image5.svg" Id="rId15" /><Relationship Type="http://schemas.microsoft.com/office/2007/relationships/hdphoto" Target="media/hdphoto2.wdp" Id="rId36" /><Relationship Type="http://schemas.openxmlformats.org/officeDocument/2006/relationships/image" Target="media/image37.svg" Id="rId57" /><Relationship Type="http://schemas.openxmlformats.org/officeDocument/2006/relationships/image" Target="media/image74.svg" Id="rId106" /><Relationship Type="http://schemas.openxmlformats.org/officeDocument/2006/relationships/image" Target="media/image96.png" Id="rId127" /><Relationship Type="http://schemas.openxmlformats.org/officeDocument/2006/relationships/endnotes" Target="endnotes.xml" Id="rId10" /><Relationship Type="http://schemas.openxmlformats.org/officeDocument/2006/relationships/image" Target="media/image17.png" Id="rId31" /><Relationship Type="http://schemas.openxmlformats.org/officeDocument/2006/relationships/image" Target="media/image33.svg" Id="rId52" /><Relationship Type="http://schemas.openxmlformats.org/officeDocument/2006/relationships/image" Target="media/image48.svg" Id="rId73" /><Relationship Type="http://schemas.openxmlformats.org/officeDocument/2006/relationships/image" Target="media/image52.svg" Id="rId78" /><Relationship Type="http://schemas.openxmlformats.org/officeDocument/2006/relationships/image" Target="media/image65.png" Id="rId94" /><Relationship Type="http://schemas.openxmlformats.org/officeDocument/2006/relationships/image" Target="media/image69.png" Id="rId99" /><Relationship Type="http://schemas.openxmlformats.org/officeDocument/2006/relationships/image" Target="media/image72.png" Id="rId101" /><Relationship Type="http://schemas.openxmlformats.org/officeDocument/2006/relationships/image" Target="media/image89.svg" Id="rId122" /><Relationship Type="http://schemas.openxmlformats.org/officeDocument/2006/relationships/image" Target="media/image109.png" Id="rId143" /><Relationship Type="http://schemas.openxmlformats.org/officeDocument/2006/relationships/image" Target="media/image114.svg" Id="rId14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2.wmf" Id="rId26" /><Relationship Type="http://schemas.openxmlformats.org/officeDocument/2006/relationships/image" Target="media/image28.png" Id="rId47" /><Relationship Type="http://schemas.openxmlformats.org/officeDocument/2006/relationships/hyperlink" Target="http://www.vrijclbanker.be" TargetMode="External" Id="rId68" /><Relationship Type="http://schemas.openxmlformats.org/officeDocument/2006/relationships/image" Target="media/image62.emf" Id="rId89" /><Relationship Type="http://schemas.openxmlformats.org/officeDocument/2006/relationships/image" Target="media/image81.svg" Id="rId112" /><Relationship Type="http://schemas.openxmlformats.org/officeDocument/2006/relationships/image" Target="media/image101.png" Id="rId133" /><Relationship Type="http://schemas.openxmlformats.org/officeDocument/2006/relationships/image" Target="media/image120.svg" Id="rId154" /><Relationship Type="http://schemas.openxmlformats.org/officeDocument/2006/relationships/image" Target="media/image6.png" Id="rId16" /><Relationship Type="http://schemas.openxmlformats.org/officeDocument/2006/relationships/image" Target="media/image21.png" Id="rId37" /><Relationship Type="http://schemas.openxmlformats.org/officeDocument/2006/relationships/image" Target="media/image38.png" Id="rId58" /><Relationship Type="http://schemas.openxmlformats.org/officeDocument/2006/relationships/image" Target="media/image53.png" Id="rId79" /><Relationship Type="http://schemas.openxmlformats.org/officeDocument/2006/relationships/image" Target="media/image71.png" Id="rId102" /><Relationship Type="http://schemas.openxmlformats.org/officeDocument/2006/relationships/image" Target="media/image92.png" Id="rId123" /><Relationship Type="http://schemas.openxmlformats.org/officeDocument/2006/relationships/image" Target="media/image110.svg" Id="rId144" /><Relationship Type="http://schemas.openxmlformats.org/officeDocument/2006/relationships/image" Target="media/image63.emf" Id="rId90" /><Relationship Type="http://schemas.openxmlformats.org/officeDocument/2006/relationships/image" Target="media/image13.wmf" Id="rId27" /><Relationship Type="http://schemas.openxmlformats.org/officeDocument/2006/relationships/image" Target="media/image29.svg" Id="rId48" /><Relationship Type="http://schemas.openxmlformats.org/officeDocument/2006/relationships/hyperlink" Target="http://www.vrijclbanker.be" TargetMode="External" Id="rId69" /><Relationship Type="http://schemas.openxmlformats.org/officeDocument/2006/relationships/image" Target="media/image82.png" Id="rId113" /><Relationship Type="http://schemas.openxmlformats.org/officeDocument/2006/relationships/image" Target="media/image102.svg" Id="rId134" /><Relationship Type="http://schemas.openxmlformats.org/officeDocument/2006/relationships/image" Target="media/image54.svg" Id="rId80" /><Relationship Type="http://schemas.openxmlformats.org/officeDocument/2006/relationships/image" Target="media/image121.png" Id="rId155" /></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meulemans\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1D9EA3B3E44EF59B08F0F1FF1A9C8B"/>
        <w:category>
          <w:name w:val="Algemeen"/>
          <w:gallery w:val="placeholder"/>
        </w:category>
        <w:types>
          <w:type w:val="bbPlcHdr"/>
        </w:types>
        <w:behaviors>
          <w:behavior w:val="content"/>
        </w:behaviors>
        <w:guid w:val="{49E784A5-C97A-42DE-9D64-EDFDFFEBD01B}"/>
      </w:docPartPr>
      <w:docPartBody>
        <w:p xmlns:wp14="http://schemas.microsoft.com/office/word/2010/wordml" w:rsidR="00900018" w:rsidP="0072098F" w:rsidRDefault="0072098F" w14:paraId="4708604C" wp14:textId="77777777">
          <w:pPr>
            <w:pStyle w:val="661CA40CE7A84D62A3DB231246F7C31A3"/>
          </w:pPr>
          <w:r w:rsidRPr="009C5D12">
            <w:rPr>
              <w:rStyle w:val="Tekstvantijdelijkeaanduiding"/>
            </w:rPr>
            <w:t>Klik of tik om tekst in te voeren.</w:t>
          </w:r>
        </w:p>
      </w:docPartBody>
    </w:docPart>
    <w:docPart>
      <w:docPartPr>
        <w:name w:val="8FFD6D531A7D44ED824FBB7C4FF6AF89"/>
        <w:category>
          <w:name w:val="Algemeen"/>
          <w:gallery w:val="placeholder"/>
        </w:category>
        <w:types>
          <w:type w:val="bbPlcHdr"/>
        </w:types>
        <w:behaviors>
          <w:behavior w:val="content"/>
        </w:behaviors>
        <w:guid w:val="{C2D12DCC-E8A5-4881-9430-7500F0DBEB79}"/>
      </w:docPartPr>
      <w:docPartBody>
        <w:p xmlns:wp14="http://schemas.microsoft.com/office/word/2010/wordml" w:rsidR="00900018" w:rsidP="0072098F" w:rsidRDefault="0072098F" w14:paraId="23F2AC87" wp14:textId="77777777">
          <w:pPr>
            <w:pStyle w:val="D48BF44358A147D0BA8F05BD08512DF33"/>
          </w:pPr>
          <w:r w:rsidRPr="009C5D12">
            <w:rPr>
              <w:rStyle w:val="Tekstvantijdelijkeaanduiding"/>
            </w:rPr>
            <w:t>Klik of tik om tekst in te voeren.</w:t>
          </w:r>
        </w:p>
      </w:docPartBody>
    </w:docPart>
    <w:docPart>
      <w:docPartPr>
        <w:name w:val="258FF153C1A949509A69E7846CDF2F61"/>
        <w:category>
          <w:name w:val="Algemeen"/>
          <w:gallery w:val="placeholder"/>
        </w:category>
        <w:types>
          <w:type w:val="bbPlcHdr"/>
        </w:types>
        <w:behaviors>
          <w:behavior w:val="content"/>
        </w:behaviors>
        <w:guid w:val="{DE58E278-A115-455E-853B-1E0EEEC05ECF}"/>
      </w:docPartPr>
      <w:docPartBody>
        <w:p xmlns:wp14="http://schemas.microsoft.com/office/word/2010/wordml" w:rsidR="00900018" w:rsidRDefault="00907860" w14:paraId="03CBB2BD" wp14:textId="77777777">
          <w:pPr>
            <w:pStyle w:val="687F9CA3B4D44006B332BC44B8F0D8BB1"/>
          </w:pPr>
          <w:r w:rsidRPr="009C5D12">
            <w:rPr>
              <w:rStyle w:val="Tekstvantijdelijkeaanduiding"/>
            </w:rPr>
            <w:t>Klik of tik om tekst in te voeren.</w:t>
          </w:r>
        </w:p>
      </w:docPartBody>
    </w:docPart>
    <w:docPart>
      <w:docPartPr>
        <w:name w:val="5E579F64F3F549A48775B0A23FDDE98F"/>
        <w:category>
          <w:name w:val="Algemeen"/>
          <w:gallery w:val="placeholder"/>
        </w:category>
        <w:types>
          <w:type w:val="bbPlcHdr"/>
        </w:types>
        <w:behaviors>
          <w:behavior w:val="content"/>
        </w:behaviors>
        <w:guid w:val="{823DB3D3-B6FF-4CE7-BB26-FBA4E5501EF0}"/>
      </w:docPartPr>
      <w:docPartBody>
        <w:p xmlns:wp14="http://schemas.microsoft.com/office/word/2010/wordml" w:rsidR="00E27716" w:rsidRDefault="00907860" w14:paraId="52BAA39C" wp14:textId="77777777">
          <w:pPr>
            <w:pStyle w:val="3627274C0E12477A942BD1C76EC1EF5E"/>
          </w:pPr>
          <w:r w:rsidRPr="009162AC">
            <w:rPr>
              <w:rStyle w:val="Tekstvantijdelijkeaanduiding"/>
            </w:rPr>
            <w:t>Klik of tik om tekst in te voeren.</w:t>
          </w:r>
        </w:p>
      </w:docPartBody>
    </w:docPart>
    <w:docPart>
      <w:docPartPr>
        <w:name w:val="3627274C0E12477A942BD1C76EC1EF5E"/>
        <w:category>
          <w:name w:val="Algemeen"/>
          <w:gallery w:val="placeholder"/>
        </w:category>
        <w:types>
          <w:type w:val="bbPlcHdr"/>
        </w:types>
        <w:behaviors>
          <w:behavior w:val="content"/>
        </w:behaviors>
        <w:guid w:val="{3DC83701-FE54-4809-95A9-02EEA23DB540}"/>
      </w:docPartPr>
      <w:docPartBody>
        <w:p xmlns:wp14="http://schemas.microsoft.com/office/word/2010/wordml" w:rsidR="00E27716" w:rsidRDefault="00907860" w14:paraId="23C10394" wp14:textId="77777777">
          <w:pPr>
            <w:pStyle w:val="43688C50020943448C17210347CAF920"/>
          </w:pPr>
          <w:r w:rsidRPr="009162AC">
            <w:rPr>
              <w:rStyle w:val="Tekstvantijdelijkeaanduiding"/>
            </w:rPr>
            <w:t>Klik of tik om tekst in te voeren.</w:t>
          </w:r>
        </w:p>
      </w:docPartBody>
    </w:docPart>
    <w:docPart>
      <w:docPartPr>
        <w:name w:val="687F9CA3B4D44006B332BC44B8F0D8BB"/>
        <w:category>
          <w:name w:val="Algemeen"/>
          <w:gallery w:val="placeholder"/>
        </w:category>
        <w:types>
          <w:type w:val="bbPlcHdr"/>
        </w:types>
        <w:behaviors>
          <w:behavior w:val="content"/>
        </w:behaviors>
        <w:guid w:val="{C64EB878-F84A-4FA6-BEA9-00178DECAD55}"/>
      </w:docPartPr>
      <w:docPartBody>
        <w:p xmlns:wp14="http://schemas.microsoft.com/office/word/2010/wordml" w:rsidR="00E27716" w:rsidRDefault="00907860" w14:paraId="7E648154" wp14:textId="77777777">
          <w:pPr>
            <w:pStyle w:val="1D763F546E164C8F88D8E3BF28A381FE1"/>
          </w:pPr>
          <w:r w:rsidRPr="009162AC">
            <w:rPr>
              <w:rStyle w:val="Tekstvantijdelijkeaanduiding"/>
            </w:rPr>
            <w:t>Klik of tik om tekst in te voeren.</w:t>
          </w:r>
        </w:p>
      </w:docPartBody>
    </w:docPart>
    <w:docPart>
      <w:docPartPr>
        <w:name w:val="072D1F9EEDAF4214AD088D18695E1676"/>
        <w:category>
          <w:name w:val="Algemeen"/>
          <w:gallery w:val="placeholder"/>
        </w:category>
        <w:types>
          <w:type w:val="bbPlcHdr"/>
        </w:types>
        <w:behaviors>
          <w:behavior w:val="content"/>
        </w:behaviors>
        <w:guid w:val="{17661610-7FE3-4EF4-9767-4669CDB2512A}"/>
      </w:docPartPr>
      <w:docPartBody>
        <w:p xmlns:wp14="http://schemas.microsoft.com/office/word/2010/wordml" w:rsidR="00E27716" w:rsidP="0072098F" w:rsidRDefault="0072098F" w14:paraId="2963B7BB" wp14:textId="77777777">
          <w:pPr>
            <w:pStyle w:val="977428F044884E8E87352BE677408C8F3"/>
          </w:pPr>
          <w:r w:rsidRPr="009162AC">
            <w:rPr>
              <w:rStyle w:val="Tekstvantijdelijkeaanduiding"/>
            </w:rPr>
            <w:t>Klik of tik om tekst in te voeren.</w:t>
          </w:r>
        </w:p>
      </w:docPartBody>
    </w:docPart>
    <w:docPart>
      <w:docPartPr>
        <w:name w:val="22A74373603742C6971E9C4107ABC07E"/>
        <w:category>
          <w:name w:val="Algemeen"/>
          <w:gallery w:val="placeholder"/>
        </w:category>
        <w:types>
          <w:type w:val="bbPlcHdr"/>
        </w:types>
        <w:behaviors>
          <w:behavior w:val="content"/>
        </w:behaviors>
        <w:guid w:val="{78F1975B-C08A-4F83-BDAE-757FE9C138DA}"/>
      </w:docPartPr>
      <w:docPartBody>
        <w:p xmlns:wp14="http://schemas.microsoft.com/office/word/2010/wordml" w:rsidR="00E27716" w:rsidRDefault="00907860" w14:paraId="6EE0629E" wp14:textId="77777777">
          <w:pPr>
            <w:pStyle w:val="1B6E7293B0704C0D9484294FF7C557031"/>
          </w:pPr>
          <w:r w:rsidRPr="009162AC">
            <w:rPr>
              <w:rStyle w:val="Tekstvantijdelijkeaanduiding"/>
              <w:rFonts w:eastAsiaTheme="majorEastAsia"/>
            </w:rPr>
            <w:t>Klik of tik om tekst in te voeren.</w:t>
          </w:r>
        </w:p>
      </w:docPartBody>
    </w:docPart>
    <w:docPart>
      <w:docPartPr>
        <w:name w:val="1B6E7293B0704C0D9484294FF7C55703"/>
        <w:category>
          <w:name w:val="Algemeen"/>
          <w:gallery w:val="placeholder"/>
        </w:category>
        <w:types>
          <w:type w:val="bbPlcHdr"/>
        </w:types>
        <w:behaviors>
          <w:behavior w:val="content"/>
        </w:behaviors>
        <w:guid w:val="{102991BB-00AA-48B4-BCD8-1B6AD8AEB87D}"/>
      </w:docPartPr>
      <w:docPartBody>
        <w:p xmlns:wp14="http://schemas.microsoft.com/office/word/2010/wordml" w:rsidR="00E27716" w:rsidRDefault="00907860" w14:paraId="58B53186" wp14:textId="77777777">
          <w:pPr>
            <w:pStyle w:val="2D1CEB79DBB84BF8A006687FFA0630951"/>
          </w:pPr>
          <w:r w:rsidRPr="009162AC">
            <w:rPr>
              <w:rStyle w:val="Tekstvantijdelijkeaanduiding"/>
            </w:rPr>
            <w:t>Klik of tik om tekst in te voeren.</w:t>
          </w:r>
        </w:p>
      </w:docPartBody>
    </w:docPart>
    <w:docPart>
      <w:docPartPr>
        <w:name w:val="2D1CEB79DBB84BF8A006687FFA063095"/>
        <w:category>
          <w:name w:val="Algemeen"/>
          <w:gallery w:val="placeholder"/>
        </w:category>
        <w:types>
          <w:type w:val="bbPlcHdr"/>
        </w:types>
        <w:behaviors>
          <w:behavior w:val="content"/>
        </w:behaviors>
        <w:guid w:val="{C9427AE4-AD1D-43D2-BC69-C36321D4BB77}"/>
      </w:docPartPr>
      <w:docPartBody>
        <w:p xmlns:wp14="http://schemas.microsoft.com/office/word/2010/wordml" w:rsidR="00E27716" w:rsidRDefault="00907860" w14:paraId="3CBF92CA" wp14:textId="77777777">
          <w:pPr>
            <w:pStyle w:val="674ADB89F2DA4818B9AA69361C18F2291"/>
          </w:pPr>
          <w:r w:rsidRPr="009162AC">
            <w:rPr>
              <w:rStyle w:val="Tekstvantijdelijkeaanduiding"/>
            </w:rPr>
            <w:t>Klik of tik om tekst in te voeren.</w:t>
          </w:r>
        </w:p>
      </w:docPartBody>
    </w:docPart>
    <w:docPart>
      <w:docPartPr>
        <w:name w:val="977428F044884E8E87352BE677408C8F"/>
        <w:category>
          <w:name w:val="Algemeen"/>
          <w:gallery w:val="placeholder"/>
        </w:category>
        <w:types>
          <w:type w:val="bbPlcHdr"/>
        </w:types>
        <w:behaviors>
          <w:behavior w:val="content"/>
        </w:behaviors>
        <w:guid w:val="{160B64FE-3BA6-42BA-9AD1-3860163D318C}"/>
      </w:docPartPr>
      <w:docPartBody>
        <w:p xmlns:wp14="http://schemas.microsoft.com/office/word/2010/wordml" w:rsidR="00E27716" w:rsidP="0072098F" w:rsidRDefault="0072098F" w14:paraId="69527AB4" wp14:textId="77777777">
          <w:pPr>
            <w:pStyle w:val="84D07AB0EF7A423CADBD89BF644CB2343"/>
          </w:pPr>
          <w:r w:rsidRPr="009C5D12">
            <w:rPr>
              <w:rStyle w:val="Tekstvantijdelijkeaanduiding"/>
            </w:rPr>
            <w:t>Klik of tik om tekst in te voeren.</w:t>
          </w:r>
        </w:p>
      </w:docPartBody>
    </w:docPart>
    <w:docPart>
      <w:docPartPr>
        <w:name w:val="53AD0626E9EC4D9C9D12CA6628B8115C"/>
        <w:category>
          <w:name w:val="Algemeen"/>
          <w:gallery w:val="placeholder"/>
        </w:category>
        <w:types>
          <w:type w:val="bbPlcHdr"/>
        </w:types>
        <w:behaviors>
          <w:behavior w:val="content"/>
        </w:behaviors>
        <w:guid w:val="{2163B0FD-34FC-44AD-9412-D2CA51FB5D42}"/>
      </w:docPartPr>
      <w:docPartBody>
        <w:p xmlns:wp14="http://schemas.microsoft.com/office/word/2010/wordml" w:rsidR="00E27716" w:rsidP="0072098F" w:rsidRDefault="0072098F" w14:paraId="32920F1E" wp14:textId="77777777">
          <w:pPr>
            <w:pStyle w:val="181AE0AD07F448359A3B093A979741A93"/>
          </w:pPr>
          <w:r w:rsidRPr="009C5D12">
            <w:rPr>
              <w:rStyle w:val="Tekstvantijdelijkeaanduiding"/>
            </w:rPr>
            <w:t>Klik of tik om tekst in te voeren.</w:t>
          </w:r>
        </w:p>
      </w:docPartBody>
    </w:docPart>
    <w:docPart>
      <w:docPartPr>
        <w:name w:val="84D07AB0EF7A423CADBD89BF644CB234"/>
        <w:category>
          <w:name w:val="Algemeen"/>
          <w:gallery w:val="placeholder"/>
        </w:category>
        <w:types>
          <w:type w:val="bbPlcHdr"/>
        </w:types>
        <w:behaviors>
          <w:behavior w:val="content"/>
        </w:behaviors>
        <w:guid w:val="{FF8E3471-6DBC-4DE9-ADCA-3F16CA08BC16}"/>
      </w:docPartPr>
      <w:docPartBody>
        <w:p xmlns:wp14="http://schemas.microsoft.com/office/word/2010/wordml" w:rsidR="00E27716" w:rsidP="0072098F" w:rsidRDefault="0072098F" w14:paraId="0417C240" wp14:textId="77777777">
          <w:pPr>
            <w:pStyle w:val="DB36F21337C24859AA69E9559AB32E483"/>
          </w:pPr>
          <w:r w:rsidRPr="009C5D12">
            <w:rPr>
              <w:rStyle w:val="Tekstvantijdelijkeaanduiding"/>
            </w:rPr>
            <w:t>Klik of tik om tekst in te voeren.</w:t>
          </w:r>
        </w:p>
      </w:docPartBody>
    </w:docPart>
    <w:docPart>
      <w:docPartPr>
        <w:name w:val="83521A9246C246449B99EC2F1FD9D88F"/>
        <w:category>
          <w:name w:val="Algemeen"/>
          <w:gallery w:val="placeholder"/>
        </w:category>
        <w:types>
          <w:type w:val="bbPlcHdr"/>
        </w:types>
        <w:behaviors>
          <w:behavior w:val="content"/>
        </w:behaviors>
        <w:guid w:val="{62245066-BFCC-4E66-BA83-10F97AD3974C}"/>
      </w:docPartPr>
      <w:docPartBody>
        <w:p xmlns:wp14="http://schemas.microsoft.com/office/word/2010/wordml" w:rsidR="00E27716" w:rsidP="0072098F" w:rsidRDefault="0072098F" w14:paraId="23246E02" wp14:textId="77777777">
          <w:pPr>
            <w:pStyle w:val="605454242DE246398311F1E12F8F0A6D3"/>
          </w:pPr>
          <w:r w:rsidRPr="009C5D12">
            <w:rPr>
              <w:rStyle w:val="Tekstvantijdelijkeaanduiding"/>
            </w:rPr>
            <w:t>Klik of tik om tekst in te voeren.</w:t>
          </w:r>
        </w:p>
      </w:docPartBody>
    </w:docPart>
    <w:docPart>
      <w:docPartPr>
        <w:name w:val="181AE0AD07F448359A3B093A979741A9"/>
        <w:category>
          <w:name w:val="Algemeen"/>
          <w:gallery w:val="placeholder"/>
        </w:category>
        <w:types>
          <w:type w:val="bbPlcHdr"/>
        </w:types>
        <w:behaviors>
          <w:behavior w:val="content"/>
        </w:behaviors>
        <w:guid w:val="{689E8FE6-F394-4A66-91EB-C9870292E97C}"/>
      </w:docPartPr>
      <w:docPartBody>
        <w:p xmlns:wp14="http://schemas.microsoft.com/office/word/2010/wordml" w:rsidR="00E27716" w:rsidP="0072098F" w:rsidRDefault="0072098F" w14:paraId="6041FA4F" wp14:textId="77777777">
          <w:pPr>
            <w:pStyle w:val="C3978815FB0B41A28D8F393182C783B43"/>
          </w:pPr>
          <w:r w:rsidRPr="009C5D12">
            <w:rPr>
              <w:rStyle w:val="Tekstvantijdelijkeaanduiding"/>
            </w:rPr>
            <w:t>Klik of tik om tekst in te voeren.</w:t>
          </w:r>
        </w:p>
      </w:docPartBody>
    </w:docPart>
    <w:docPart>
      <w:docPartPr>
        <w:name w:val="DB36F21337C24859AA69E9559AB32E48"/>
        <w:category>
          <w:name w:val="Algemeen"/>
          <w:gallery w:val="placeholder"/>
        </w:category>
        <w:types>
          <w:type w:val="bbPlcHdr"/>
        </w:types>
        <w:behaviors>
          <w:behavior w:val="content"/>
        </w:behaviors>
        <w:guid w:val="{564BFAF5-FE11-4CB9-8119-859703C27033}"/>
      </w:docPartPr>
      <w:docPartBody>
        <w:p xmlns:wp14="http://schemas.microsoft.com/office/word/2010/wordml" w:rsidR="00E27716" w:rsidP="0072098F" w:rsidRDefault="0072098F" w14:paraId="4831F2D0" wp14:textId="77777777">
          <w:pPr>
            <w:pStyle w:val="CC6C0EFC56854DEA8D9BFA8C95C29F3F3"/>
          </w:pPr>
          <w:r w:rsidRPr="009C5D12">
            <w:rPr>
              <w:rStyle w:val="Tekstvantijdelijkeaanduiding"/>
            </w:rPr>
            <w:t>Klik of tik om tekst in te voeren.</w:t>
          </w:r>
        </w:p>
      </w:docPartBody>
    </w:docPart>
    <w:docPart>
      <w:docPartPr>
        <w:name w:val="674ADB89F2DA4818B9AA69361C18F229"/>
        <w:category>
          <w:name w:val="Algemeen"/>
          <w:gallery w:val="placeholder"/>
        </w:category>
        <w:types>
          <w:type w:val="bbPlcHdr"/>
        </w:types>
        <w:behaviors>
          <w:behavior w:val="content"/>
        </w:behaviors>
        <w:guid w:val="{4728168D-295A-4F4B-BC31-DBEFD176FB85}"/>
      </w:docPartPr>
      <w:docPartBody>
        <w:p xmlns:wp14="http://schemas.microsoft.com/office/word/2010/wordml" w:rsidR="00304305" w:rsidRDefault="00907860" w14:paraId="322EFC20" wp14:textId="77777777">
          <w:pPr>
            <w:pStyle w:val="AA59E59EAAE64036AF65052803C25D5B1"/>
          </w:pPr>
          <w:r w:rsidRPr="009162AC">
            <w:rPr>
              <w:rStyle w:val="Tekstvantijdelijkeaanduiding"/>
            </w:rPr>
            <w:t>Klik of tik om tekst in te voeren.</w:t>
          </w:r>
        </w:p>
      </w:docPartBody>
    </w:docPart>
    <w:docPart>
      <w:docPartPr>
        <w:name w:val="5BD0053EA9454780A19B57BC98DF1336"/>
        <w:category>
          <w:name w:val="Algemeen"/>
          <w:gallery w:val="placeholder"/>
        </w:category>
        <w:types>
          <w:type w:val="bbPlcHdr"/>
        </w:types>
        <w:behaviors>
          <w:behavior w:val="content"/>
        </w:behaviors>
        <w:guid w:val="{6FD62DB0-C80A-43DC-85FF-08A20D1568CF}"/>
      </w:docPartPr>
      <w:docPartBody>
        <w:p xmlns:wp14="http://schemas.microsoft.com/office/word/2010/wordml" w:rsidR="00304305" w:rsidRDefault="00907860" w14:paraId="1B72937E" wp14:textId="77777777">
          <w:pPr>
            <w:pStyle w:val="C52617CBD3634DB6A7CA8D4A2BA32A5C1"/>
          </w:pPr>
          <w:r w:rsidRPr="009C5D12">
            <w:rPr>
              <w:rStyle w:val="Tekstvantijdelijkeaanduiding"/>
            </w:rPr>
            <w:t>Klik of tik om tekst in te voeren.</w:t>
          </w:r>
        </w:p>
      </w:docPartBody>
    </w:docPart>
    <w:docPart>
      <w:docPartPr>
        <w:name w:val="C52617CBD3634DB6A7CA8D4A2BA32A5C"/>
        <w:category>
          <w:name w:val="Algemeen"/>
          <w:gallery w:val="placeholder"/>
        </w:category>
        <w:types>
          <w:type w:val="bbPlcHdr"/>
        </w:types>
        <w:behaviors>
          <w:behavior w:val="content"/>
        </w:behaviors>
        <w:guid w:val="{6E56B1A6-5EAF-41D5-AD2C-4D1D49143C77}"/>
      </w:docPartPr>
      <w:docPartBody>
        <w:p xmlns:wp14="http://schemas.microsoft.com/office/word/2010/wordml" w:rsidR="00304305" w:rsidRDefault="00907860" w14:paraId="3208EE9B" wp14:textId="77777777">
          <w:pPr>
            <w:pStyle w:val="5BDC32D358844A8CA682461108EBF9161"/>
          </w:pPr>
          <w:r w:rsidRPr="009C5D12">
            <w:rPr>
              <w:rStyle w:val="Tekstvantijdelijkeaanduiding"/>
            </w:rPr>
            <w:t>Klik of tik om tekst in te voeren.</w:t>
          </w:r>
        </w:p>
      </w:docPartBody>
    </w:docPart>
    <w:docPart>
      <w:docPartPr>
        <w:name w:val="5BDC32D358844A8CA682461108EBF916"/>
        <w:category>
          <w:name w:val="Algemeen"/>
          <w:gallery w:val="placeholder"/>
        </w:category>
        <w:types>
          <w:type w:val="bbPlcHdr"/>
        </w:types>
        <w:behaviors>
          <w:behavior w:val="content"/>
        </w:behaviors>
        <w:guid w:val="{E233405B-0DC5-4586-8372-5A5DDED1605C}"/>
      </w:docPartPr>
      <w:docPartBody>
        <w:p xmlns:wp14="http://schemas.microsoft.com/office/word/2010/wordml" w:rsidR="0094066A" w:rsidRDefault="00907860" w14:paraId="64809605" wp14:textId="77777777">
          <w:pPr>
            <w:pStyle w:val="F7C8ADD6D75F4AD68EAF76868905A9751"/>
          </w:pPr>
          <w:r w:rsidRPr="009C5D12">
            <w:rPr>
              <w:rStyle w:val="Tekstvantijdelijkeaanduiding"/>
            </w:rPr>
            <w:t>Klik of tik om tekst in te voeren.</w:t>
          </w:r>
        </w:p>
      </w:docPartBody>
    </w:docPart>
    <w:docPart>
      <w:docPartPr>
        <w:name w:val="53480D4F294F48349328C8084F5DFD6E"/>
        <w:category>
          <w:name w:val="Algemeen"/>
          <w:gallery w:val="placeholder"/>
        </w:category>
        <w:types>
          <w:type w:val="bbPlcHdr"/>
        </w:types>
        <w:behaviors>
          <w:behavior w:val="content"/>
        </w:behaviors>
        <w:guid w:val="{086EFEC6-3B65-45A3-BC69-CC6862183BF8}"/>
      </w:docPartPr>
      <w:docPartBody>
        <w:p xmlns:wp14="http://schemas.microsoft.com/office/word/2010/wordml" w:rsidR="0094066A" w:rsidRDefault="00907860" w14:paraId="3EF0F407" wp14:textId="77777777">
          <w:pPr>
            <w:pStyle w:val="365D5A069E784FCE861C462FB22B5A631"/>
          </w:pPr>
          <w:r w:rsidRPr="009C5D12">
            <w:rPr>
              <w:rStyle w:val="Tekstvantijdelijkeaanduiding"/>
            </w:rPr>
            <w:t>Klik of tik om tekst in te voeren.</w:t>
          </w:r>
        </w:p>
      </w:docPartBody>
    </w:docPart>
    <w:docPart>
      <w:docPartPr>
        <w:name w:val="15DF42574F194663BBCDE4191FAC7B57"/>
        <w:category>
          <w:name w:val="Algemeen"/>
          <w:gallery w:val="placeholder"/>
        </w:category>
        <w:types>
          <w:type w:val="bbPlcHdr"/>
        </w:types>
        <w:behaviors>
          <w:behavior w:val="content"/>
        </w:behaviors>
        <w:guid w:val="{52746142-1FAC-4021-B33D-B903DB3C07BC}"/>
      </w:docPartPr>
      <w:docPartBody>
        <w:p xmlns:wp14="http://schemas.microsoft.com/office/word/2010/wordml" w:rsidR="0094066A" w:rsidRDefault="00907860" w14:paraId="5EC8FE38" wp14:textId="77777777">
          <w:pPr>
            <w:pStyle w:val="E05ADEAEA5C04A92A9D408572D1EAC5F1"/>
          </w:pPr>
          <w:r w:rsidRPr="009C5D12">
            <w:rPr>
              <w:rStyle w:val="Tekstvantijdelijkeaanduiding"/>
            </w:rPr>
            <w:t>Klik of tik om tekst in te voeren.</w:t>
          </w:r>
        </w:p>
      </w:docPartBody>
    </w:docPart>
    <w:docPart>
      <w:docPartPr>
        <w:name w:val="E05ADEAEA5C04A92A9D408572D1EAC5F"/>
        <w:category>
          <w:name w:val="Algemeen"/>
          <w:gallery w:val="placeholder"/>
        </w:category>
        <w:types>
          <w:type w:val="bbPlcHdr"/>
        </w:types>
        <w:behaviors>
          <w:behavior w:val="content"/>
        </w:behaviors>
        <w:guid w:val="{84E76D07-5889-4B49-B97B-E4EFEB196FF2}"/>
      </w:docPartPr>
      <w:docPartBody>
        <w:p xmlns:wp14="http://schemas.microsoft.com/office/word/2010/wordml" w:rsidR="0094066A" w:rsidRDefault="00907860" w14:paraId="1FEDB6AD" wp14:textId="77777777">
          <w:pPr>
            <w:pStyle w:val="40F702B23F904D5A8980BAC18CD6F8211"/>
          </w:pPr>
          <w:r w:rsidRPr="009C5D12">
            <w:rPr>
              <w:rStyle w:val="Tekstvantijdelijkeaanduiding"/>
            </w:rPr>
            <w:t>Klik of tik om tekst in te voeren.</w:t>
          </w:r>
        </w:p>
      </w:docPartBody>
    </w:docPart>
    <w:docPart>
      <w:docPartPr>
        <w:name w:val="F0B1C86BF3B1475B8329B301C4BFF1EA"/>
        <w:category>
          <w:name w:val="Algemeen"/>
          <w:gallery w:val="placeholder"/>
        </w:category>
        <w:types>
          <w:type w:val="bbPlcHdr"/>
        </w:types>
        <w:behaviors>
          <w:behavior w:val="content"/>
        </w:behaviors>
        <w:guid w:val="{E15190C0-7CB1-4740-90A2-182B2B62D3DD}"/>
      </w:docPartPr>
      <w:docPartBody>
        <w:p xmlns:wp14="http://schemas.microsoft.com/office/word/2010/wordml" w:rsidR="0094066A" w:rsidRDefault="00907860" w14:paraId="58095C5E" wp14:textId="77777777">
          <w:pPr>
            <w:pStyle w:val="4575A2CB56994FAEBCB90B03529D1FD21"/>
          </w:pPr>
          <w:r w:rsidRPr="009C5D12">
            <w:rPr>
              <w:rStyle w:val="Tekstvantijdelijkeaanduiding"/>
            </w:rPr>
            <w:t>Klik of tik om tekst in te voeren.</w:t>
          </w:r>
        </w:p>
      </w:docPartBody>
    </w:docPart>
    <w:docPart>
      <w:docPartPr>
        <w:name w:val="40F702B23F904D5A8980BAC18CD6F821"/>
        <w:category>
          <w:name w:val="Algemeen"/>
          <w:gallery w:val="placeholder"/>
        </w:category>
        <w:types>
          <w:type w:val="bbPlcHdr"/>
        </w:types>
        <w:behaviors>
          <w:behavior w:val="content"/>
        </w:behaviors>
        <w:guid w:val="{51080162-94CF-4D6E-B5C1-B48D8A4F4D05}"/>
      </w:docPartPr>
      <w:docPartBody>
        <w:p xmlns:wp14="http://schemas.microsoft.com/office/word/2010/wordml" w:rsidR="0094066A" w:rsidRDefault="00907860" w14:paraId="5BF090AB" wp14:textId="77777777">
          <w:pPr>
            <w:pStyle w:val="C932980452324982A4278445EAC08F411"/>
          </w:pPr>
          <w:r w:rsidRPr="009C5D12">
            <w:rPr>
              <w:rStyle w:val="Tekstvantijdelijkeaanduiding"/>
            </w:rPr>
            <w:t>Klik of tik om tekst in te voeren.</w:t>
          </w:r>
        </w:p>
      </w:docPartBody>
    </w:docPart>
    <w:docPart>
      <w:docPartPr>
        <w:name w:val="4575A2CB56994FAEBCB90B03529D1FD2"/>
        <w:category>
          <w:name w:val="Algemeen"/>
          <w:gallery w:val="placeholder"/>
        </w:category>
        <w:types>
          <w:type w:val="bbPlcHdr"/>
        </w:types>
        <w:behaviors>
          <w:behavior w:val="content"/>
        </w:behaviors>
        <w:guid w:val="{83AC134E-4485-4D53-A7DB-CE7989514E95}"/>
      </w:docPartPr>
      <w:docPartBody>
        <w:p xmlns:wp14="http://schemas.microsoft.com/office/word/2010/wordml" w:rsidR="0094066A" w:rsidRDefault="00907860" w14:paraId="3F8CE6DE" wp14:textId="77777777">
          <w:pPr>
            <w:pStyle w:val="58EFD431E4DB459FB233609D69BD42861"/>
          </w:pPr>
          <w:r w:rsidRPr="009C5D12">
            <w:rPr>
              <w:rStyle w:val="Tekstvantijdelijkeaanduiding"/>
            </w:rPr>
            <w:t>Klik of tik om tekst in te voeren.</w:t>
          </w:r>
        </w:p>
      </w:docPartBody>
    </w:docPart>
    <w:docPart>
      <w:docPartPr>
        <w:name w:val="C932980452324982A4278445EAC08F41"/>
        <w:category>
          <w:name w:val="Algemeen"/>
          <w:gallery w:val="placeholder"/>
        </w:category>
        <w:types>
          <w:type w:val="bbPlcHdr"/>
        </w:types>
        <w:behaviors>
          <w:behavior w:val="content"/>
        </w:behaviors>
        <w:guid w:val="{A8D6FAD0-25B2-45AC-A893-FEA56ED9314C}"/>
      </w:docPartPr>
      <w:docPartBody>
        <w:p xmlns:wp14="http://schemas.microsoft.com/office/word/2010/wordml" w:rsidR="0094066A" w:rsidRDefault="00907860" w14:paraId="38C47374" wp14:textId="77777777">
          <w:pPr>
            <w:pStyle w:val="3E4CF227239A456583BC24F3FE106A811"/>
          </w:pPr>
          <w:r w:rsidRPr="009C5D12">
            <w:rPr>
              <w:rStyle w:val="Tekstvantijdelijkeaanduiding"/>
            </w:rPr>
            <w:t>Klik of tik om tekst in te voeren.</w:t>
          </w:r>
        </w:p>
      </w:docPartBody>
    </w:docPart>
    <w:docPart>
      <w:docPartPr>
        <w:name w:val="58EFD431E4DB459FB233609D69BD4286"/>
        <w:category>
          <w:name w:val="Algemeen"/>
          <w:gallery w:val="placeholder"/>
        </w:category>
        <w:types>
          <w:type w:val="bbPlcHdr"/>
        </w:types>
        <w:behaviors>
          <w:behavior w:val="content"/>
        </w:behaviors>
        <w:guid w:val="{B23C0D94-EED5-48A6-92AA-2C0FD4E75B5E}"/>
      </w:docPartPr>
      <w:docPartBody>
        <w:p xmlns:wp14="http://schemas.microsoft.com/office/word/2010/wordml" w:rsidR="0094066A" w:rsidRDefault="00907860" w14:paraId="3BBDFC7D" wp14:textId="77777777">
          <w:pPr>
            <w:pStyle w:val="5D65BF1E3CD148DCB1D6BE34875753D31"/>
          </w:pPr>
          <w:r w:rsidRPr="009C5D12">
            <w:rPr>
              <w:rStyle w:val="Tekstvantijdelijkeaanduiding"/>
            </w:rPr>
            <w:t>Klik of tik om tekst in te voeren.</w:t>
          </w:r>
        </w:p>
      </w:docPartBody>
    </w:docPart>
    <w:docPart>
      <w:docPartPr>
        <w:name w:val="6196725B46DE4108BB1FC438B2230768"/>
        <w:category>
          <w:name w:val="Algemeen"/>
          <w:gallery w:val="placeholder"/>
        </w:category>
        <w:types>
          <w:type w:val="bbPlcHdr"/>
        </w:types>
        <w:behaviors>
          <w:behavior w:val="content"/>
        </w:behaviors>
        <w:guid w:val="{D2E26851-266E-47C0-974B-F904AE3A3EE8}"/>
      </w:docPartPr>
      <w:docPartBody>
        <w:p xmlns:wp14="http://schemas.microsoft.com/office/word/2010/wordml" w:rsidR="00E6592B" w:rsidRDefault="00907860" w14:paraId="22F11F0B" wp14:textId="77777777">
          <w:r w:rsidRPr="002E10DA">
            <w:rPr>
              <w:rStyle w:val="Tekstvantijdelijkeaanduiding"/>
            </w:rPr>
            <w:t>Klik of tik om tekst in te voeren.</w:t>
          </w:r>
        </w:p>
      </w:docPartBody>
    </w:docPart>
    <w:docPart>
      <w:docPartPr>
        <w:name w:val="33B1284A6DCE4D3D91143F8B921519D9"/>
        <w:category>
          <w:name w:val="Algemeen"/>
          <w:gallery w:val="placeholder"/>
        </w:category>
        <w:types>
          <w:type w:val="bbPlcHdr"/>
        </w:types>
        <w:behaviors>
          <w:behavior w:val="content"/>
        </w:behaviors>
        <w:guid w:val="{56F26C5C-A6A7-412C-B746-DAC8C9425167}"/>
      </w:docPartPr>
      <w:docPartBody>
        <w:p xmlns:wp14="http://schemas.microsoft.com/office/word/2010/wordml" w:rsidR="00E6592B" w:rsidRDefault="003420CA" w14:paraId="132E1A79" wp14:textId="77777777">
          <w:pPr>
            <w:pStyle w:val="33B1284A6DCE4D3D91143F8B921519D9"/>
          </w:pPr>
          <w:r w:rsidRPr="009C5D12">
            <w:rPr>
              <w:rStyle w:val="Tekstvantijdelijkeaanduiding"/>
            </w:rPr>
            <w:t>Klik of tik om tekst in te voeren.</w:t>
          </w:r>
        </w:p>
      </w:docPartBody>
    </w:docPart>
    <w:docPart>
      <w:docPartPr>
        <w:name w:val="12EA910800624B5E9AAFB59F1EA2DBC0"/>
        <w:category>
          <w:name w:val="Algemeen"/>
          <w:gallery w:val="placeholder"/>
        </w:category>
        <w:types>
          <w:type w:val="bbPlcHdr"/>
        </w:types>
        <w:behaviors>
          <w:behavior w:val="content"/>
        </w:behaviors>
        <w:guid w:val="{4A672D90-652A-46E0-816D-D6741E1AEF9B}"/>
      </w:docPartPr>
      <w:docPartBody>
        <w:p xmlns:wp14="http://schemas.microsoft.com/office/word/2010/wordml" w:rsidR="00E6592B" w:rsidRDefault="00907860" w14:paraId="65B49A46" wp14:textId="77777777">
          <w:pPr>
            <w:pStyle w:val="F95B49FD065E49EC87F74BC7A50ABE9F"/>
          </w:pPr>
          <w:r w:rsidRPr="009C5D12">
            <w:rPr>
              <w:rStyle w:val="Tekstvantijdelijkeaanduiding"/>
            </w:rPr>
            <w:t>Klik of tik om tekst in te voeren.</w:t>
          </w:r>
        </w:p>
      </w:docPartBody>
    </w:docPart>
    <w:docPart>
      <w:docPartPr>
        <w:name w:val="384FD6D1058F4A98A0B7D822F930C342"/>
        <w:category>
          <w:name w:val="Algemeen"/>
          <w:gallery w:val="placeholder"/>
        </w:category>
        <w:types>
          <w:type w:val="bbPlcHdr"/>
        </w:types>
        <w:behaviors>
          <w:behavior w:val="content"/>
        </w:behaviors>
        <w:guid w:val="{E8F26470-539E-4BBE-AB75-A57A4EF32C73}"/>
      </w:docPartPr>
      <w:docPartBody>
        <w:p xmlns:wp14="http://schemas.microsoft.com/office/word/2010/wordml" w:rsidR="00E6592B" w:rsidRDefault="00907860" w14:paraId="231F32AD" wp14:textId="77777777">
          <w:pPr>
            <w:pStyle w:val="EA46670D191D46038D8F4B411880AD77"/>
          </w:pPr>
          <w:r w:rsidRPr="009162AC">
            <w:rPr>
              <w:rStyle w:val="Tekstvantijdelijkeaanduiding"/>
            </w:rPr>
            <w:t>Klik of tik om tekst in te voeren.</w:t>
          </w:r>
        </w:p>
      </w:docPartBody>
    </w:docPart>
    <w:docPart>
      <w:docPartPr>
        <w:name w:val="F82185F9952345F0AC986A97D5EFB1E5"/>
        <w:category>
          <w:name w:val="Algemeen"/>
          <w:gallery w:val="placeholder"/>
        </w:category>
        <w:types>
          <w:type w:val="bbPlcHdr"/>
        </w:types>
        <w:behaviors>
          <w:behavior w:val="content"/>
        </w:behaviors>
        <w:guid w:val="{7DD660A1-FE57-44F6-A7CE-19C73E1C557B}"/>
      </w:docPartPr>
      <w:docPartBody>
        <w:p xmlns:wp14="http://schemas.microsoft.com/office/word/2010/wordml" w:rsidR="00BD1425" w:rsidP="0072098F" w:rsidRDefault="0072098F" w14:paraId="3B840B3D" wp14:textId="77777777">
          <w:pPr>
            <w:pStyle w:val="83521A9246C246449B99EC2F1FD9D88F3"/>
          </w:pPr>
          <w:r w:rsidRPr="009C5D12">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835D51F4-8421-4BA0-ACCD-7DC7F31E12DC}"/>
      </w:docPartPr>
      <w:docPartBody>
        <w:p xmlns:wp14="http://schemas.microsoft.com/office/word/2010/wordml" w:rsidR="00BD1425" w:rsidRDefault="00E6592B" w14:paraId="76F29AC5" wp14:textId="77777777">
          <w:r w:rsidRPr="00126E7C">
            <w:rPr>
              <w:rStyle w:val="Tekstvantijdelijkeaanduiding"/>
            </w:rPr>
            <w:t>Klik of tik om tekst in te voeren.</w:t>
          </w:r>
        </w:p>
      </w:docPartBody>
    </w:docPart>
    <w:docPart>
      <w:docPartPr>
        <w:name w:val="1394C2AE9F454945AA49917894ED87C1"/>
        <w:category>
          <w:name w:val="Algemeen"/>
          <w:gallery w:val="placeholder"/>
        </w:category>
        <w:types>
          <w:type w:val="bbPlcHdr"/>
        </w:types>
        <w:behaviors>
          <w:behavior w:val="content"/>
        </w:behaviors>
        <w:guid w:val="{630ED707-220E-44DE-85AF-379C0E443BD9}"/>
      </w:docPartPr>
      <w:docPartBody>
        <w:p xmlns:wp14="http://schemas.microsoft.com/office/word/2010/wordml" w:rsidR="00174484" w:rsidRDefault="00907860" w14:paraId="05CFA550" wp14:textId="77777777">
          <w:pPr>
            <w:pStyle w:val="1394C2AE9F454945AA49917894ED87C1"/>
          </w:pPr>
          <w:r w:rsidRPr="009C5D12">
            <w:rPr>
              <w:rStyle w:val="Tekstvantijdelijkeaanduiding"/>
            </w:rPr>
            <w:t>Klik of tik om tekst in te voeren.</w:t>
          </w:r>
        </w:p>
      </w:docPartBody>
    </w:docPart>
    <w:docPart>
      <w:docPartPr>
        <w:name w:val="CC400C32B4DC4C33AC62EB783AEB4954"/>
        <w:category>
          <w:name w:val="Algemeen"/>
          <w:gallery w:val="placeholder"/>
        </w:category>
        <w:types>
          <w:type w:val="bbPlcHdr"/>
        </w:types>
        <w:behaviors>
          <w:behavior w:val="content"/>
        </w:behaviors>
        <w:guid w:val="{51BE44C6-5075-4932-B289-75A4C1891825}"/>
      </w:docPartPr>
      <w:docPartBody>
        <w:p xmlns:wp14="http://schemas.microsoft.com/office/word/2010/wordml" w:rsidR="00174484" w:rsidRDefault="00907860" w14:paraId="798CC937" wp14:textId="77777777">
          <w:pPr>
            <w:pStyle w:val="22A74373603742C6971E9C4107ABC07E1"/>
          </w:pPr>
          <w:r w:rsidRPr="009C5D12">
            <w:rPr>
              <w:rStyle w:val="Tekstvantijdelijkeaanduiding"/>
            </w:rPr>
            <w:t>Klik of tik om tekst in te voeren.</w:t>
          </w:r>
        </w:p>
      </w:docPartBody>
    </w:docPart>
    <w:docPart>
      <w:docPartPr>
        <w:name w:val="0B25A8054E6647B4B7C78CE10DAABDC9"/>
        <w:category>
          <w:name w:val="Algemeen"/>
          <w:gallery w:val="placeholder"/>
        </w:category>
        <w:types>
          <w:type w:val="bbPlcHdr"/>
        </w:types>
        <w:behaviors>
          <w:behavior w:val="content"/>
        </w:behaviors>
        <w:guid w:val="{8336FCA7-E497-45C9-9BF1-639D3AC44D02}"/>
      </w:docPartPr>
      <w:docPartBody>
        <w:p xmlns:wp14="http://schemas.microsoft.com/office/word/2010/wordml" w:rsidR="00174484" w:rsidRDefault="00907860" w14:paraId="7200AB4E" wp14:textId="77777777">
          <w:pPr>
            <w:pStyle w:val="5BD0053EA9454780A19B57BC98DF13361"/>
          </w:pPr>
          <w:r w:rsidRPr="009C5D12">
            <w:rPr>
              <w:rStyle w:val="Tekstvantijdelijkeaanduiding"/>
            </w:rPr>
            <w:t>Klik of tik om tekst in te voeren.</w:t>
          </w:r>
        </w:p>
      </w:docPartBody>
    </w:docPart>
    <w:docPart>
      <w:docPartPr>
        <w:name w:val="8927376E46144B25B426C3ED916E0177"/>
        <w:category>
          <w:name w:val="Algemeen"/>
          <w:gallery w:val="placeholder"/>
        </w:category>
        <w:types>
          <w:type w:val="bbPlcHdr"/>
        </w:types>
        <w:behaviors>
          <w:behavior w:val="content"/>
        </w:behaviors>
        <w:guid w:val="{0D7B4A15-26B3-4961-9985-098BDC6083C6}"/>
      </w:docPartPr>
      <w:docPartBody>
        <w:p xmlns:wp14="http://schemas.microsoft.com/office/word/2010/wordml" w:rsidR="00174484" w:rsidRDefault="00174484" w14:paraId="2BDAD46A" wp14:textId="77777777">
          <w:pPr>
            <w:pStyle w:val="FA715C949FC0419990CB68F012111883"/>
          </w:pPr>
          <w:r w:rsidRPr="009162AC">
            <w:rPr>
              <w:rStyle w:val="Tekstvantijdelijkeaanduiding"/>
            </w:rPr>
            <w:t>Klik of tik om tekst in te voeren.</w:t>
          </w:r>
        </w:p>
      </w:docPartBody>
    </w:docPart>
    <w:docPart>
      <w:docPartPr>
        <w:name w:val="EA46670D191D46038D8F4B411880AD77"/>
        <w:category>
          <w:name w:val="Algemeen"/>
          <w:gallery w:val="placeholder"/>
        </w:category>
        <w:types>
          <w:type w:val="bbPlcHdr"/>
        </w:types>
        <w:behaviors>
          <w:behavior w:val="content"/>
        </w:behaviors>
        <w:guid w:val="{037E7BFD-66AA-46CC-8506-5D55399DA19B}"/>
      </w:docPartPr>
      <w:docPartBody>
        <w:p xmlns:wp14="http://schemas.microsoft.com/office/word/2010/wordml" w:rsidR="00174484" w:rsidRDefault="00907860" w14:paraId="03BFDCD7" wp14:textId="77777777">
          <w:pPr>
            <w:pStyle w:val="8FFD6D531A7D44ED824FBB7C4FF6AF893"/>
          </w:pPr>
          <w:r w:rsidRPr="009C5D12">
            <w:rPr>
              <w:rStyle w:val="Tekstvantijdelijkeaanduiding"/>
            </w:rPr>
            <w:t>Klik of tik om tekst in te voeren.</w:t>
          </w:r>
        </w:p>
      </w:docPartBody>
    </w:docPart>
    <w:docPart>
      <w:docPartPr>
        <w:name w:val="1E1B4206B1634B19830CEEAC1DFB51C4"/>
        <w:category>
          <w:name w:val="Algemeen"/>
          <w:gallery w:val="placeholder"/>
        </w:category>
        <w:types>
          <w:type w:val="bbPlcHdr"/>
        </w:types>
        <w:behaviors>
          <w:behavior w:val="content"/>
        </w:behaviors>
        <w:guid w:val="{E5EEECCA-41E7-45EE-B314-EC1AC97BA4A8}"/>
      </w:docPartPr>
      <w:docPartBody>
        <w:p xmlns:wp14="http://schemas.microsoft.com/office/word/2010/wordml" w:rsidR="00174484" w:rsidRDefault="00907860" w14:paraId="561202D2" wp14:textId="77777777">
          <w:pPr>
            <w:pStyle w:val="4251DE29229E43C9B0AD2A533D7514C23"/>
          </w:pPr>
          <w:r w:rsidRPr="009C5D12">
            <w:rPr>
              <w:rStyle w:val="Tekstvantijdelijkeaanduiding"/>
            </w:rPr>
            <w:t>Klik of tik om tekst in te voeren.</w:t>
          </w:r>
        </w:p>
      </w:docPartBody>
    </w:docPart>
    <w:docPart>
      <w:docPartPr>
        <w:name w:val="AA8418092BAE4620829E3BDBEF2FA821"/>
        <w:category>
          <w:name w:val="Algemeen"/>
          <w:gallery w:val="placeholder"/>
        </w:category>
        <w:types>
          <w:type w:val="bbPlcHdr"/>
        </w:types>
        <w:behaviors>
          <w:behavior w:val="content"/>
        </w:behaviors>
        <w:guid w:val="{CF607178-F023-491E-95BE-ED2F06E25F3A}"/>
      </w:docPartPr>
      <w:docPartBody>
        <w:p xmlns:wp14="http://schemas.microsoft.com/office/word/2010/wordml" w:rsidR="0072098F" w:rsidRDefault="009A185D" w14:paraId="46587F10" wp14:textId="77777777">
          <w:r w:rsidRPr="009162AC">
            <w:rPr>
              <w:rStyle w:val="Tekstvantijdelijkeaanduiding"/>
            </w:rPr>
            <w:t>Klik of tik om tekst in te voeren.</w:t>
          </w:r>
        </w:p>
      </w:docPartBody>
    </w:docPart>
    <w:docPart>
      <w:docPartPr>
        <w:name w:val="E4F505E1CC1A4E47AD4502DF8606B9CF"/>
        <w:category>
          <w:name w:val="Algemeen"/>
          <w:gallery w:val="placeholder"/>
        </w:category>
        <w:types>
          <w:type w:val="bbPlcHdr"/>
        </w:types>
        <w:behaviors>
          <w:behavior w:val="content"/>
        </w:behaviors>
        <w:guid w:val="{809F8F57-1CA5-4FD7-8910-4BB1977F7BDE}"/>
      </w:docPartPr>
      <w:docPartBody>
        <w:p xmlns:wp14="http://schemas.microsoft.com/office/word/2010/wordml" w:rsidR="009A185D" w:rsidP="0072098F" w:rsidRDefault="0072098F" w14:paraId="57067484" wp14:textId="77777777">
          <w:pPr>
            <w:pStyle w:val="E4F505E1CC1A4E47AD4502DF8606B9CF"/>
          </w:pPr>
          <w:r w:rsidRPr="009162AC">
            <w:rPr>
              <w:rStyle w:val="Tekstvantijdelijkeaanduiding"/>
            </w:rPr>
            <w:t>Klik of tik om tekst in te voeren.</w:t>
          </w:r>
        </w:p>
      </w:docPartBody>
    </w:docPart>
    <w:docPart>
      <w:docPartPr>
        <w:name w:val="3D28AB4A7DD146D9B29B1139345546B0"/>
        <w:category>
          <w:name w:val="Algemeen"/>
          <w:gallery w:val="placeholder"/>
        </w:category>
        <w:types>
          <w:type w:val="bbPlcHdr"/>
        </w:types>
        <w:behaviors>
          <w:behavior w:val="content"/>
        </w:behaviors>
        <w:guid w:val="{B113983E-C926-454C-9E4A-5DA4F310BCFA}"/>
      </w:docPartPr>
      <w:docPartBody>
        <w:p xmlns:wp14="http://schemas.microsoft.com/office/word/2010/wordml" w:rsidR="00CB6065" w:rsidRDefault="00CB6065" w14:paraId="26D3F015" wp14:textId="77777777">
          <w:pPr>
            <w:pStyle w:val="3D28AB4A7DD146D9B29B1139345546B0"/>
          </w:pPr>
          <w:r w:rsidRPr="002612E3">
            <w:rPr>
              <w:rStyle w:val="Tekstvantijdelijkeaanduiding"/>
            </w:rPr>
            <w:t>Klik of tik om tekst in te voeren.</w:t>
          </w:r>
        </w:p>
      </w:docPartBody>
    </w:docPart>
    <w:docPart>
      <w:docPartPr>
        <w:name w:val="C3A02EA5D03741049F28C237D560BB89"/>
        <w:category>
          <w:name w:val="Algemeen"/>
          <w:gallery w:val="placeholder"/>
        </w:category>
        <w:types>
          <w:type w:val="bbPlcHdr"/>
        </w:types>
        <w:behaviors>
          <w:behavior w:val="content"/>
        </w:behaviors>
        <w:guid w:val="{7F30E217-DAC0-4EFE-85A5-9DC0B0C19ECB}"/>
      </w:docPartPr>
      <w:docPartBody>
        <w:p xmlns:wp14="http://schemas.microsoft.com/office/word/2010/wordml" w:rsidR="00CB6065" w:rsidRDefault="0072098F" w14:paraId="21141E86" wp14:textId="77777777">
          <w:pPr>
            <w:pStyle w:val="5E579F64F3F549A48775B0A23FDDE98F"/>
          </w:pPr>
          <w:r w:rsidRPr="002612E3">
            <w:rPr>
              <w:rStyle w:val="Tekstvantijdelijkeaanduiding"/>
            </w:rPr>
            <w:t>Klik of tik om tekst in te voeren.</w:t>
          </w:r>
        </w:p>
      </w:docPartBody>
    </w:docPart>
    <w:docPart>
      <w:docPartPr>
        <w:name w:val="43688C50020943448C17210347CAF920"/>
        <w:category>
          <w:name w:val="Algemeen"/>
          <w:gallery w:val="placeholder"/>
        </w:category>
        <w:types>
          <w:type w:val="bbPlcHdr"/>
        </w:types>
        <w:behaviors>
          <w:behavior w:val="content"/>
        </w:behaviors>
        <w:guid w:val="{1CF48C7E-2A0B-4388-AADF-082697F8999E}"/>
      </w:docPartPr>
      <w:docPartBody>
        <w:p xmlns:wp14="http://schemas.microsoft.com/office/word/2010/wordml" w:rsidR="00CB6065" w:rsidRDefault="00E6592B" w14:paraId="6C5A060B" wp14:textId="77777777">
          <w:pPr>
            <w:pStyle w:val="12EA910800624B5E9AAFB59F1EA2DBC0"/>
          </w:pPr>
          <w:r w:rsidRPr="00126E7C">
            <w:rPr>
              <w:rStyle w:val="Tekstvantijdelijkeaanduiding"/>
            </w:rPr>
            <w:t>Klik of tik om tekst in te voeren.</w:t>
          </w:r>
        </w:p>
      </w:docPartBody>
    </w:docPart>
    <w:docPart>
      <w:docPartPr>
        <w:name w:val="F95B49FD065E49EC87F74BC7A50ABE9F"/>
        <w:category>
          <w:name w:val="Algemeen"/>
          <w:gallery w:val="placeholder"/>
        </w:category>
        <w:types>
          <w:type w:val="bbPlcHdr"/>
        </w:types>
        <w:behaviors>
          <w:behavior w:val="content"/>
        </w:behaviors>
        <w:guid w:val="{64A0687E-759C-42D4-9737-CB91518BB030}"/>
      </w:docPartPr>
      <w:docPartBody>
        <w:p xmlns:wp14="http://schemas.microsoft.com/office/word/2010/wordml" w:rsidR="00CB6065" w:rsidRDefault="0072098F" w14:paraId="43A83A1E" wp14:textId="77777777">
          <w:pPr>
            <w:pStyle w:val="2378DC5CCF1E4B219A70979FDC40B174"/>
          </w:pPr>
          <w:r w:rsidRPr="002612E3">
            <w:rPr>
              <w:rStyle w:val="Tekstvantijdelijkeaanduiding"/>
            </w:rPr>
            <w:t>Klik of tik om tekst in te voeren.</w:t>
          </w:r>
        </w:p>
      </w:docPartBody>
    </w:docPart>
    <w:docPart>
      <w:docPartPr>
        <w:name w:val="2378DC5CCF1E4B219A70979FDC40B174"/>
        <w:category>
          <w:name w:val="Algemeen"/>
          <w:gallery w:val="placeholder"/>
        </w:category>
        <w:types>
          <w:type w:val="bbPlcHdr"/>
        </w:types>
        <w:behaviors>
          <w:behavior w:val="content"/>
        </w:behaviors>
        <w:guid w:val="{8164E026-9A40-4B79-B265-419A0FE0CF7D}"/>
      </w:docPartPr>
      <w:docPartBody>
        <w:p xmlns:wp14="http://schemas.microsoft.com/office/word/2010/wordml" w:rsidR="00CB6065" w:rsidRDefault="00CB6065" w14:paraId="221C631C" wp14:textId="77777777">
          <w:pPr>
            <w:pStyle w:val="57572D78D2344C1EA8A72A32DA6AAEA5"/>
          </w:pPr>
          <w:r w:rsidRPr="009C5D12">
            <w:rPr>
              <w:rStyle w:val="Tekstvantijdelijkeaanduiding"/>
            </w:rPr>
            <w:t>Klik of tik om tekst in te voeren.</w:t>
          </w:r>
        </w:p>
      </w:docPartBody>
    </w:docPart>
    <w:docPart>
      <w:docPartPr>
        <w:name w:val="57572D78D2344C1EA8A72A32DA6AAEA5"/>
        <w:category>
          <w:name w:val="Algemeen"/>
          <w:gallery w:val="placeholder"/>
        </w:category>
        <w:types>
          <w:type w:val="bbPlcHdr"/>
        </w:types>
        <w:behaviors>
          <w:behavior w:val="content"/>
        </w:behaviors>
        <w:guid w:val="{3530303A-5F67-49B5-91A2-954953A30054}"/>
      </w:docPartPr>
      <w:docPartBody>
        <w:p xmlns:wp14="http://schemas.microsoft.com/office/word/2010/wordml" w:rsidR="00CB6065" w:rsidRDefault="00CB6065" w14:paraId="5EC371A7" wp14:textId="77777777">
          <w:pPr>
            <w:pStyle w:val="258FF153C1A949509A69E7846CDF2F611"/>
          </w:pPr>
          <w:r w:rsidRPr="00126E7C">
            <w:rPr>
              <w:rStyle w:val="Tekstvantijdelijkeaanduiding"/>
            </w:rPr>
            <w:t>Klik of tik om tekst in te voeren.</w:t>
          </w:r>
        </w:p>
      </w:docPartBody>
    </w:docPart>
    <w:docPart>
      <w:docPartPr>
        <w:name w:val="26D3BC3A4DBA4519BD712823A8F47771"/>
        <w:category>
          <w:name w:val="Algemeen"/>
          <w:gallery w:val="placeholder"/>
        </w:category>
        <w:types>
          <w:type w:val="bbPlcHdr"/>
        </w:types>
        <w:behaviors>
          <w:behavior w:val="content"/>
        </w:behaviors>
        <w:guid w:val="{4FD7706C-849F-4286-B2D6-40BC5E4C6F35}"/>
      </w:docPartPr>
      <w:docPartBody>
        <w:p xmlns:wp14="http://schemas.microsoft.com/office/word/2010/wordml" w:rsidR="00CB6065" w:rsidRDefault="00E6592B" w14:paraId="564DADFE" wp14:textId="77777777">
          <w:r w:rsidRPr="00126E7C">
            <w:rPr>
              <w:rStyle w:val="Tekstvantijdelijkeaanduiding"/>
            </w:rPr>
            <w:t>Klik of tik om tekst in te voeren.</w:t>
          </w:r>
        </w:p>
      </w:docPartBody>
    </w:docPart>
    <w:docPart>
      <w:docPartPr>
        <w:name w:val="83AC3AAD7C604F42A7A9947C78132B0F"/>
        <w:category>
          <w:name w:val="Algemeen"/>
          <w:gallery w:val="placeholder"/>
        </w:category>
        <w:types>
          <w:type w:val="bbPlcHdr"/>
        </w:types>
        <w:behaviors>
          <w:behavior w:val="content"/>
        </w:behaviors>
        <w:guid w:val="{67476A07-9853-4EFA-9C24-DFE64939D6F7}"/>
      </w:docPartPr>
      <w:docPartBody>
        <w:p xmlns:wp14="http://schemas.microsoft.com/office/word/2010/wordml" w:rsidR="00CB6065" w:rsidRDefault="00174484" w14:paraId="6CADCF0D" wp14:textId="77777777">
          <w:r w:rsidRPr="009162AC">
            <w:rPr>
              <w:rStyle w:val="Tekstvantijdelijkeaanduiding"/>
            </w:rPr>
            <w:t>Klik of tik om tekst in te voeren.</w:t>
          </w:r>
        </w:p>
      </w:docPartBody>
    </w:docPart>
    <w:docPart>
      <w:docPartPr>
        <w:name w:val="C8C700A301734EF8959DA1AE542AC6B4"/>
        <w:category>
          <w:name w:val="Algemeen"/>
          <w:gallery w:val="placeholder"/>
        </w:category>
        <w:types>
          <w:type w:val="bbPlcHdr"/>
        </w:types>
        <w:behaviors>
          <w:behavior w:val="content"/>
        </w:behaviors>
        <w:guid w:val="{D47FA1E2-C3BB-4FB0-8F3D-11C256862284}"/>
      </w:docPartPr>
      <w:docPartBody>
        <w:p xmlns:wp14="http://schemas.microsoft.com/office/word/2010/wordml" w:rsidR="00033860" w:rsidRDefault="00907860" w14:paraId="3ADFE919" wp14:textId="77777777">
          <w:pPr>
            <w:pStyle w:val="C8C700A301734EF8959DA1AE542AC6B4"/>
          </w:pPr>
          <w:r w:rsidRPr="009C5D12">
            <w:rPr>
              <w:rStyle w:val="Tekstvantijdelijkeaanduiding"/>
            </w:rPr>
            <w:t>Klik of tik om tekst in te voeren.</w:t>
          </w:r>
        </w:p>
      </w:docPartBody>
    </w:docPart>
    <w:docPart>
      <w:docPartPr>
        <w:name w:val="300A330A732340EDA047AB0696A4FF9E"/>
        <w:category>
          <w:name w:val="Algemeen"/>
          <w:gallery w:val="placeholder"/>
        </w:category>
        <w:types>
          <w:type w:val="bbPlcHdr"/>
        </w:types>
        <w:behaviors>
          <w:behavior w:val="content"/>
        </w:behaviors>
        <w:guid w:val="{1DF7C80E-169D-4481-A5E7-E4F2238E6FCF}"/>
      </w:docPartPr>
      <w:docPartBody>
        <w:p xmlns:wp14="http://schemas.microsoft.com/office/word/2010/wordml" w:rsidR="00033860" w:rsidRDefault="00033860" w14:paraId="6AE641AE" wp14:textId="77777777">
          <w:pPr>
            <w:pStyle w:val="300A330A732340EDA047AB0696A4FF9E"/>
          </w:pPr>
          <w:r w:rsidRPr="00126E7C">
            <w:rPr>
              <w:rStyle w:val="Tekstvantijdelijkeaanduiding"/>
            </w:rPr>
            <w:t>Klik of tik om tekst in te voeren.</w:t>
          </w:r>
        </w:p>
      </w:docPartBody>
    </w:docPart>
    <w:docPart>
      <w:docPartPr>
        <w:name w:val="DA47004FBD244C468D2DA7E53AC13FD5"/>
        <w:category>
          <w:name w:val="Algemeen"/>
          <w:gallery w:val="placeholder"/>
        </w:category>
        <w:types>
          <w:type w:val="bbPlcHdr"/>
        </w:types>
        <w:behaviors>
          <w:behavior w:val="content"/>
        </w:behaviors>
        <w:guid w:val="{C207CDDB-863A-44C6-9E2E-BFD4B119B050}"/>
      </w:docPartPr>
      <w:docPartBody>
        <w:p xmlns:wp14="http://schemas.microsoft.com/office/word/2010/wordml" w:rsidR="004E67F5" w:rsidP="003E0D0C" w:rsidRDefault="003E0D0C" w14:paraId="55A9A850" wp14:textId="77777777">
          <w:pPr>
            <w:pStyle w:val="DA47004FBD244C468D2DA7E53AC13FD5"/>
          </w:pPr>
          <w:r w:rsidRPr="009C5D12">
            <w:rPr>
              <w:rStyle w:val="Tekstvantijdelijkeaanduiding"/>
            </w:rPr>
            <w:t>Klik of tik om tekst in te voeren.</w:t>
          </w:r>
        </w:p>
      </w:docPartBody>
    </w:docPart>
    <w:docPart>
      <w:docPartPr>
        <w:name w:val="EC591D1B9DB64C0799D3CD5CF6AD9B80"/>
        <w:category>
          <w:name w:val="Algemeen"/>
          <w:gallery w:val="placeholder"/>
        </w:category>
        <w:types>
          <w:type w:val="bbPlcHdr"/>
        </w:types>
        <w:behaviors>
          <w:behavior w:val="content"/>
        </w:behaviors>
        <w:guid w:val="{AED13098-E11C-4FBB-A378-1101C028E650}"/>
      </w:docPartPr>
      <w:docPartBody>
        <w:p xmlns:wp14="http://schemas.microsoft.com/office/word/2010/wordml" w:rsidR="004E67F5" w:rsidP="003E0D0C" w:rsidRDefault="003E0D0C" w14:paraId="1DC1FA73" wp14:textId="77777777">
          <w:pPr>
            <w:pStyle w:val="EC591D1B9DB64C0799D3CD5CF6AD9B80"/>
          </w:pPr>
          <w:r w:rsidRPr="009C5D12">
            <w:rPr>
              <w:rStyle w:val="Tekstvantijdelijkeaanduiding"/>
            </w:rPr>
            <w:t>Klik of tik om tekst in te voeren.</w:t>
          </w:r>
        </w:p>
      </w:docPartBody>
    </w:docPart>
    <w:docPart>
      <w:docPartPr>
        <w:name w:val="4AFEAE5CBD274DE08E7CB81BE69C3BA7"/>
        <w:category>
          <w:name w:val="Algemeen"/>
          <w:gallery w:val="placeholder"/>
        </w:category>
        <w:types>
          <w:type w:val="bbPlcHdr"/>
        </w:types>
        <w:behaviors>
          <w:behavior w:val="content"/>
        </w:behaviors>
        <w:guid w:val="{87C8F979-D90F-4257-96CD-AD4B1381EB79}"/>
      </w:docPartPr>
      <w:docPartBody>
        <w:p xmlns:wp14="http://schemas.microsoft.com/office/word/2010/wordml" w:rsidR="007F60CE" w:rsidP="001F619B" w:rsidRDefault="001F619B" w14:paraId="57F4395E" wp14:textId="77777777">
          <w:pPr>
            <w:pStyle w:val="4AFEAE5CBD274DE08E7CB81BE69C3BA7"/>
          </w:pPr>
          <w:r w:rsidRPr="008C38A5">
            <w:rPr>
              <w:rStyle w:val="Tekstvantijdelijkeaanduiding"/>
              <w:shd w:val="clear" w:color="auto" w:fill="95DCF7" w:themeFill="accent4" w:themeFillTint="66"/>
            </w:rPr>
            <w:t>Klik of tik om tekst in te voeren.</w:t>
          </w:r>
        </w:p>
      </w:docPartBody>
    </w:docPart>
    <w:docPart>
      <w:docPartPr>
        <w:name w:val="FC0FC3CC6B074537A4061D2B02CAA59B"/>
        <w:category>
          <w:name w:val="Algemeen"/>
          <w:gallery w:val="placeholder"/>
        </w:category>
        <w:types>
          <w:type w:val="bbPlcHdr"/>
        </w:types>
        <w:behaviors>
          <w:behavior w:val="content"/>
        </w:behaviors>
        <w:guid w:val="{C4475FF1-F3CE-4B2B-8570-2BD7345B5F71}"/>
      </w:docPartPr>
      <w:docPartBody>
        <w:p xmlns:wp14="http://schemas.microsoft.com/office/word/2010/wordml" w:rsidR="007F60CE" w:rsidP="001F619B" w:rsidRDefault="001F619B" w14:paraId="194454DA" wp14:textId="77777777">
          <w:pPr>
            <w:pStyle w:val="FC0FC3CC6B074537A4061D2B02CAA59B"/>
          </w:pPr>
          <w:r w:rsidRPr="008C38A5">
            <w:rPr>
              <w:rStyle w:val="Tekstvantijdelijkeaanduiding"/>
              <w:shd w:val="clear" w:color="auto" w:fill="95DCF7" w:themeFill="accent4" w:themeFillTint="66"/>
            </w:rPr>
            <w:t>Klik of tik om tekst in te voeren</w:t>
          </w:r>
        </w:p>
      </w:docPartBody>
    </w:docPart>
    <w:docPart>
      <w:docPartPr>
        <w:name w:val="3E4C0CADC2BF4BEF8411336285A1FA52"/>
        <w:category>
          <w:name w:val="Algemeen"/>
          <w:gallery w:val="placeholder"/>
        </w:category>
        <w:types>
          <w:type w:val="bbPlcHdr"/>
        </w:types>
        <w:behaviors>
          <w:behavior w:val="content"/>
        </w:behaviors>
        <w:guid w:val="{483AAFDC-3AFB-4BF5-BA3E-D3900C9E6B0D}"/>
      </w:docPartPr>
      <w:docPartBody>
        <w:p xmlns:wp14="http://schemas.microsoft.com/office/word/2010/wordml" w:rsidR="007F60CE" w:rsidP="001F619B" w:rsidRDefault="001F619B" w14:paraId="16945F7E" wp14:textId="77777777">
          <w:pPr>
            <w:pStyle w:val="3E4C0CADC2BF4BEF8411336285A1FA52"/>
          </w:pPr>
          <w:r w:rsidRPr="008C38A5">
            <w:rPr>
              <w:rStyle w:val="Tekstvantijdelijkeaanduiding"/>
              <w:shd w:val="clear" w:color="auto" w:fill="95DCF7" w:themeFill="accent4" w:themeFillTint="66"/>
            </w:rPr>
            <w:t>Klik of tik om tekst in te voeren.</w:t>
          </w:r>
        </w:p>
      </w:docPartBody>
    </w:docPart>
    <w:docPart>
      <w:docPartPr>
        <w:name w:val="6B951BEF42DB4FE2AC6FD98BCBC71746"/>
        <w:category>
          <w:name w:val="Algemeen"/>
          <w:gallery w:val="placeholder"/>
        </w:category>
        <w:types>
          <w:type w:val="bbPlcHdr"/>
        </w:types>
        <w:behaviors>
          <w:behavior w:val="content"/>
        </w:behaviors>
        <w:guid w:val="{5D1B2103-D98F-4364-9CD7-6053EF8CA28C}"/>
      </w:docPartPr>
      <w:docPartBody>
        <w:p xmlns:wp14="http://schemas.microsoft.com/office/word/2010/wordml" w:rsidR="00260032" w:rsidP="005B3BF2" w:rsidRDefault="005B3BF2" w14:paraId="39AC6B38" wp14:textId="77777777">
          <w:pPr>
            <w:pStyle w:val="6B951BEF42DB4FE2AC6FD98BCBC71746"/>
          </w:pPr>
          <w:r w:rsidRPr="009C5D12">
            <w:rPr>
              <w:rStyle w:val="Tekstvantijdelijkeaanduiding"/>
            </w:rPr>
            <w:t>Klik of tik om tekst in te voeren.</w:t>
          </w:r>
        </w:p>
      </w:docPartBody>
    </w:docPart>
    <w:docPart>
      <w:docPartPr>
        <w:name w:val="EECB2B173B2E46EC8500F258712E9F8D"/>
        <w:category>
          <w:name w:val="Algemeen"/>
          <w:gallery w:val="placeholder"/>
        </w:category>
        <w:types>
          <w:type w:val="bbPlcHdr"/>
        </w:types>
        <w:behaviors>
          <w:behavior w:val="content"/>
        </w:behaviors>
        <w:guid w:val="{05896A4F-8B1A-47E4-8947-3EC70ED2C6F6}"/>
      </w:docPartPr>
      <w:docPartBody>
        <w:p xmlns:wp14="http://schemas.microsoft.com/office/word/2010/wordml" w:rsidR="00260032" w:rsidP="005B3BF2" w:rsidRDefault="005B3BF2" w14:paraId="4DA4FB25" wp14:textId="77777777">
          <w:pPr>
            <w:pStyle w:val="EECB2B173B2E46EC8500F258712E9F8D"/>
          </w:pPr>
          <w:r w:rsidRPr="00126E7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Book Antiqua">
    <w:panose1 w:val="02040602050305030304"/>
    <w:charset w:val="00"/>
    <w:family w:val="roman"/>
    <w:pitch w:val="variable"/>
    <w:sig w:usb0="00000287" w:usb1="00000000" w:usb2="00000000" w:usb3="00000000" w:csb0="0000009F" w:csb1="00000000"/>
  </w:font>
  <w:font w:name="Verdana Pro Light">
    <w:charset w:val="00"/>
    <w:family w:val="swiss"/>
    <w:pitch w:val="variable"/>
    <w:sig w:usb0="80000287" w:usb1="00000043" w:usb2="00000000" w:usb3="00000000" w:csb0="0000009F"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pStyle w:val="605454242DE246398311F1E12F8F0A6D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68756158">
    <w:abstractNumId w:val="0"/>
  </w:num>
  <w:num w:numId="2" w16cid:durableId="61760870">
    <w:abstractNumId w:val="1"/>
  </w:num>
  <w:num w:numId="3" w16cid:durableId="8617506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3608508">
    <w:abstractNumId w:val="2"/>
  </w:num>
  <w:num w:numId="5" w16cid:durableId="2013292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704"/>
    <w:rsid w:val="0002242E"/>
    <w:rsid w:val="00033860"/>
    <w:rsid w:val="00086D94"/>
    <w:rsid w:val="000C1079"/>
    <w:rsid w:val="001526D4"/>
    <w:rsid w:val="00160AF3"/>
    <w:rsid w:val="00174484"/>
    <w:rsid w:val="001804A8"/>
    <w:rsid w:val="001B0EFB"/>
    <w:rsid w:val="001F619B"/>
    <w:rsid w:val="0024152C"/>
    <w:rsid w:val="00260032"/>
    <w:rsid w:val="00291B3E"/>
    <w:rsid w:val="002C173F"/>
    <w:rsid w:val="002F7E43"/>
    <w:rsid w:val="00304305"/>
    <w:rsid w:val="003420CA"/>
    <w:rsid w:val="0039098C"/>
    <w:rsid w:val="003C7A71"/>
    <w:rsid w:val="003D1C65"/>
    <w:rsid w:val="003E0D0C"/>
    <w:rsid w:val="003F4E32"/>
    <w:rsid w:val="00437CB4"/>
    <w:rsid w:val="00460F7F"/>
    <w:rsid w:val="004A6C74"/>
    <w:rsid w:val="004B068E"/>
    <w:rsid w:val="004E4BE7"/>
    <w:rsid w:val="004E67F5"/>
    <w:rsid w:val="00505B02"/>
    <w:rsid w:val="00531368"/>
    <w:rsid w:val="005B3BF2"/>
    <w:rsid w:val="00630BE2"/>
    <w:rsid w:val="00674D65"/>
    <w:rsid w:val="00691318"/>
    <w:rsid w:val="00692F8D"/>
    <w:rsid w:val="006C46B6"/>
    <w:rsid w:val="006E7E2A"/>
    <w:rsid w:val="006F52A7"/>
    <w:rsid w:val="00704E26"/>
    <w:rsid w:val="0072098F"/>
    <w:rsid w:val="00745985"/>
    <w:rsid w:val="007855F6"/>
    <w:rsid w:val="00790B16"/>
    <w:rsid w:val="007940FB"/>
    <w:rsid w:val="007E08E4"/>
    <w:rsid w:val="007F60CE"/>
    <w:rsid w:val="008218A5"/>
    <w:rsid w:val="00831AE1"/>
    <w:rsid w:val="00864C10"/>
    <w:rsid w:val="00874FC9"/>
    <w:rsid w:val="00876633"/>
    <w:rsid w:val="00891C22"/>
    <w:rsid w:val="008C30BD"/>
    <w:rsid w:val="00900018"/>
    <w:rsid w:val="00907860"/>
    <w:rsid w:val="0091328C"/>
    <w:rsid w:val="0094066A"/>
    <w:rsid w:val="0094580B"/>
    <w:rsid w:val="009535C3"/>
    <w:rsid w:val="00963069"/>
    <w:rsid w:val="009A185D"/>
    <w:rsid w:val="009E4F41"/>
    <w:rsid w:val="00A129E3"/>
    <w:rsid w:val="00A36D30"/>
    <w:rsid w:val="00A94F9C"/>
    <w:rsid w:val="00AA535E"/>
    <w:rsid w:val="00AB1EBE"/>
    <w:rsid w:val="00AB7848"/>
    <w:rsid w:val="00AC263F"/>
    <w:rsid w:val="00AD682C"/>
    <w:rsid w:val="00AD73B0"/>
    <w:rsid w:val="00B103EE"/>
    <w:rsid w:val="00B22C92"/>
    <w:rsid w:val="00B415F2"/>
    <w:rsid w:val="00B62103"/>
    <w:rsid w:val="00B86BFC"/>
    <w:rsid w:val="00BD1425"/>
    <w:rsid w:val="00C02595"/>
    <w:rsid w:val="00C36801"/>
    <w:rsid w:val="00C55CF8"/>
    <w:rsid w:val="00CB6065"/>
    <w:rsid w:val="00D37AD3"/>
    <w:rsid w:val="00D732F7"/>
    <w:rsid w:val="00D73749"/>
    <w:rsid w:val="00D93229"/>
    <w:rsid w:val="00DA1DB8"/>
    <w:rsid w:val="00DE5F56"/>
    <w:rsid w:val="00DF332C"/>
    <w:rsid w:val="00E23A99"/>
    <w:rsid w:val="00E27716"/>
    <w:rsid w:val="00E562B3"/>
    <w:rsid w:val="00E6592B"/>
    <w:rsid w:val="00E74AAB"/>
    <w:rsid w:val="00EA2704"/>
    <w:rsid w:val="00EB242C"/>
    <w:rsid w:val="00EC02B6"/>
    <w:rsid w:val="00F07521"/>
    <w:rsid w:val="00F71858"/>
    <w:rsid w:val="00FB237C"/>
    <w:rsid w:val="00FB64C7"/>
    <w:rsid w:val="00FC2EDD"/>
    <w:rsid w:val="00FC4FC9"/>
    <w:rsid w:val="00FE40A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B3BF2"/>
    <w:rPr>
      <w:color w:val="808080"/>
    </w:rPr>
  </w:style>
  <w:style w:type="paragraph" w:customStyle="1" w:styleId="E4F505E1CC1A4E47AD4502DF8606B9CF">
    <w:name w:val="E4F505E1CC1A4E47AD4502DF8606B9CF"/>
    <w:rsid w:val="0072098F"/>
  </w:style>
  <w:style w:type="paragraph" w:customStyle="1" w:styleId="33B1284A6DCE4D3D91143F8B921519D9">
    <w:name w:val="33B1284A6DCE4D3D91143F8B921519D9"/>
  </w:style>
  <w:style w:type="paragraph" w:customStyle="1" w:styleId="1394C2AE9F454945AA49917894ED87C1">
    <w:name w:val="1394C2AE9F454945AA49917894ED87C1"/>
  </w:style>
  <w:style w:type="paragraph" w:customStyle="1" w:styleId="3D28AB4A7DD146D9B29B1139345546B0">
    <w:name w:val="3D28AB4A7DD146D9B29B1139345546B0"/>
  </w:style>
  <w:style w:type="paragraph" w:customStyle="1" w:styleId="C8C700A301734EF8959DA1AE542AC6B4">
    <w:name w:val="C8C700A301734EF8959DA1AE542AC6B4"/>
  </w:style>
  <w:style w:type="paragraph" w:customStyle="1" w:styleId="5E579F64F3F549A48775B0A23FDDE98F">
    <w:name w:val="5E579F64F3F549A48775B0A23FDDE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27274C0E12477A942BD1C76EC1EF5E">
    <w:name w:val="3627274C0E12477A942BD1C76EC1EF5E"/>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3688C50020943448C17210347CAF920">
    <w:name w:val="43688C50020943448C17210347CAF920"/>
  </w:style>
  <w:style w:type="paragraph" w:customStyle="1" w:styleId="12EA910800624B5E9AAFB59F1EA2DBC0">
    <w:name w:val="12EA910800624B5E9AAFB59F1EA2DBC0"/>
  </w:style>
  <w:style w:type="paragraph" w:customStyle="1" w:styleId="F95B49FD065E49EC87F74BC7A50ABE9F">
    <w:name w:val="F95B49FD065E49EC87F74BC7A50ABE9F"/>
  </w:style>
  <w:style w:type="paragraph" w:customStyle="1" w:styleId="2378DC5CCF1E4B219A70979FDC40B174">
    <w:name w:val="2378DC5CCF1E4B219A70979FDC40B174"/>
  </w:style>
  <w:style w:type="paragraph" w:customStyle="1" w:styleId="57572D78D2344C1EA8A72A32DA6AAEA5">
    <w:name w:val="57572D78D2344C1EA8A72A32DA6AAEA5"/>
  </w:style>
  <w:style w:type="paragraph" w:customStyle="1" w:styleId="258FF153C1A949509A69E7846CDF2F611">
    <w:name w:val="258FF153C1A949509A69E7846CDF2F6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87F9CA3B4D44006B332BC44B8F0D8BB1">
    <w:name w:val="687F9CA3B4D44006B332BC44B8F0D8B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D763F546E164C8F88D8E3BF28A381FE1">
    <w:name w:val="1D763F546E164C8F88D8E3BF28A381F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2A74373603742C6971E9C4107ABC07E1">
    <w:name w:val="22A74373603742C6971E9C4107ABC07E1"/>
    <w:pPr>
      <w:tabs>
        <w:tab w:val="num" w:pos="720"/>
      </w:tabs>
      <w:spacing w:after="200" w:line="312" w:lineRule="auto"/>
      <w:ind w:left="340" w:hanging="340"/>
      <w:contextualSpacing/>
    </w:pPr>
    <w:rPr>
      <w:rFonts w:ascii="Trebuchet MS" w:eastAsia="Times New Roman" w:hAnsi="Trebuchet MS" w:cs="Times New Roman"/>
      <w:color w:val="262626" w:themeColor="text1" w:themeTint="D9"/>
      <w:sz w:val="20"/>
      <w:szCs w:val="20"/>
    </w:rPr>
  </w:style>
  <w:style w:type="paragraph" w:customStyle="1" w:styleId="1B6E7293B0704C0D9484294FF7C557031">
    <w:name w:val="1B6E7293B0704C0D9484294FF7C5570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D1CEB79DBB84BF8A006687FFA0630951">
    <w:name w:val="2D1CEB79DBB84BF8A006687FFA06309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74ADB89F2DA4818B9AA69361C18F2291">
    <w:name w:val="674ADB89F2DA4818B9AA69361C18F229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A59E59EAAE64036AF65052803C25D5B1">
    <w:name w:val="AA59E59EAAE64036AF65052803C25D5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0053EA9454780A19B57BC98DF13361">
    <w:name w:val="5BD0053EA9454780A19B57BC98DF133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52617CBD3634DB6A7CA8D4A2BA32A5C1">
    <w:name w:val="C52617CBD3634DB6A7CA8D4A2BA32A5C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C32D358844A8CA682461108EBF9161">
    <w:name w:val="5BDC32D358844A8CA682461108EBF91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7C8ADD6D75F4AD68EAF76868905A9751">
    <w:name w:val="F7C8ADD6D75F4AD68EAF76868905A97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5842C705A2B4C7EBE1624E3F8A5DC281">
    <w:name w:val="A5842C705A2B4C7EBE1624E3F8A5DC28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72E21FF7AE043689A0B3F41D1BB6192">
    <w:name w:val="872E21FF7AE043689A0B3F41D1BB6192"/>
    <w:rsid w:val="0072098F"/>
  </w:style>
  <w:style w:type="paragraph" w:customStyle="1" w:styleId="53480D4F294F48349328C8084F5DFD6E1">
    <w:name w:val="53480D4F294F48349328C8084F5DFD6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5D5A069E784FCE861C462FB22B5A631">
    <w:name w:val="365D5A069E784FCE861C462FB22B5A6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05ADEAEA5C04A92A9D408572D1EAC5F1">
    <w:name w:val="E05ADEAEA5C04A92A9D408572D1EAC5F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0F702B23F904D5A8980BAC18CD6F8211">
    <w:name w:val="40F702B23F904D5A8980BAC18CD6F82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575A2CB56994FAEBCB90B03529D1FD21">
    <w:name w:val="4575A2CB56994FAEBCB90B03529D1FD2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932980452324982A4278445EAC08F411">
    <w:name w:val="C932980452324982A4278445EAC08F4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8EFD431E4DB459FB233609D69BD42861">
    <w:name w:val="58EFD431E4DB459FB233609D69BD428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E4CF227239A456583BC24F3FE106A811">
    <w:name w:val="3E4CF227239A456583BC24F3FE106A8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D65BF1E3CD148DCB1D6BE34875753D31">
    <w:name w:val="5D65BF1E3CD148DCB1D6BE34875753D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CA93C899C444123B77B880CAB6CB6701">
    <w:name w:val="9CA93C899C444123B77B880CAB6CB670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927376E46144B25B426C3ED916E0177">
    <w:name w:val="8927376E46144B25B426C3ED916E0177"/>
  </w:style>
  <w:style w:type="paragraph" w:customStyle="1" w:styleId="FA715C949FC0419990CB68F012111883">
    <w:name w:val="FA715C949FC0419990CB68F012111883"/>
  </w:style>
  <w:style w:type="paragraph" w:customStyle="1" w:styleId="EA46670D191D46038D8F4B411880AD77">
    <w:name w:val="EA46670D191D46038D8F4B411880AD77"/>
  </w:style>
  <w:style w:type="paragraph" w:customStyle="1" w:styleId="300A330A732340EDA047AB0696A4FF9E">
    <w:name w:val="300A330A732340EDA047AB0696A4FF9E"/>
  </w:style>
  <w:style w:type="paragraph" w:customStyle="1" w:styleId="8FFD6D531A7D44ED824FBB7C4FF6AF893">
    <w:name w:val="8FFD6D531A7D44ED824FBB7C4FF6AF8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251DE29229E43C9B0AD2A533D7514C23">
    <w:name w:val="4251DE29229E43C9B0AD2A533D7514C2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61CA40CE7A84D62A3DB231246F7C31A3">
    <w:name w:val="661CA40CE7A84D62A3DB231246F7C31A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48BF44358A147D0BA8F05BD08512DF33">
    <w:name w:val="D48BF44358A147D0BA8F05BD08512DF3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73E9ECC27BA4089A78BB2287E54FA023">
    <w:name w:val="C73E9ECC27BA4089A78BB2287E54FA02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C3AC1BEC634FF6BA5F0C87A68FE23D3">
    <w:name w:val="18C3AC1BEC634FF6BA5F0C87A68FE23D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BC0025CC8764E259705D5B2709849AF3">
    <w:name w:val="6BC0025CC8764E259705D5B2709849A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77428F044884E8E87352BE677408C8F3">
    <w:name w:val="977428F044884E8E87352BE677408C8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4D07AB0EF7A423CADBD89BF644CB2343">
    <w:name w:val="84D07AB0EF7A423CADBD89BF644CB234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1AE0AD07F448359A3B093A979741A93">
    <w:name w:val="181AE0AD07F448359A3B093A979741A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3521A9246C246449B99EC2F1FD9D88F3">
    <w:name w:val="83521A9246C246449B99EC2F1FD9D88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B36F21337C24859AA69E9559AB32E483">
    <w:name w:val="DB36F21337C24859AA69E9559AB32E48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3978815FB0B41A28D8F393182C783B43">
    <w:name w:val="C3978815FB0B41A28D8F393182C783B4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05454242DE246398311F1E12F8F0A6D3">
    <w:name w:val="605454242DE246398311F1E12F8F0A6D3"/>
    <w:rsid w:val="0072098F"/>
    <w:pPr>
      <w:numPr>
        <w:numId w:val="4"/>
      </w:numPr>
      <w:tabs>
        <w:tab w:val="clear" w:pos="720"/>
      </w:tabs>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CC6C0EFC56854DEA8D9BFA8C95C29F3F3">
    <w:name w:val="CC6C0EFC56854DEA8D9BFA8C95C29F3F3"/>
    <w:rsid w:val="0072098F"/>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26D3BC3A4DBA4519BD712823A8F47771">
    <w:name w:val="26D3BC3A4DBA4519BD712823A8F47771"/>
  </w:style>
  <w:style w:type="paragraph" w:customStyle="1" w:styleId="DA47004FBD244C468D2DA7E53AC13FD5">
    <w:name w:val="DA47004FBD244C468D2DA7E53AC13FD5"/>
    <w:rsid w:val="003E0D0C"/>
  </w:style>
  <w:style w:type="paragraph" w:customStyle="1" w:styleId="EC591D1B9DB64C0799D3CD5CF6AD9B80">
    <w:name w:val="EC591D1B9DB64C0799D3CD5CF6AD9B80"/>
    <w:rsid w:val="003E0D0C"/>
  </w:style>
  <w:style w:type="paragraph" w:customStyle="1" w:styleId="4AFEAE5CBD274DE08E7CB81BE69C3BA7">
    <w:name w:val="4AFEAE5CBD274DE08E7CB81BE69C3BA7"/>
    <w:rsid w:val="001F619B"/>
    <w:rPr>
      <w:kern w:val="2"/>
      <w14:ligatures w14:val="standardContextual"/>
    </w:rPr>
  </w:style>
  <w:style w:type="paragraph" w:customStyle="1" w:styleId="7EB17CC0AEFD4F35B7E34D8F42EE4066">
    <w:name w:val="7EB17CC0AEFD4F35B7E34D8F42EE4066"/>
    <w:rsid w:val="001F619B"/>
    <w:rPr>
      <w:kern w:val="2"/>
      <w14:ligatures w14:val="standardContextual"/>
    </w:rPr>
  </w:style>
  <w:style w:type="paragraph" w:customStyle="1" w:styleId="FC0FC3CC6B074537A4061D2B02CAA59B">
    <w:name w:val="FC0FC3CC6B074537A4061D2B02CAA59B"/>
    <w:rsid w:val="001F619B"/>
    <w:rPr>
      <w:kern w:val="2"/>
      <w14:ligatures w14:val="standardContextual"/>
    </w:rPr>
  </w:style>
  <w:style w:type="paragraph" w:customStyle="1" w:styleId="3E4C0CADC2BF4BEF8411336285A1FA52">
    <w:name w:val="3E4C0CADC2BF4BEF8411336285A1FA52"/>
    <w:rsid w:val="001F619B"/>
    <w:rPr>
      <w:kern w:val="2"/>
      <w14:ligatures w14:val="standardContextual"/>
    </w:rPr>
  </w:style>
  <w:style w:type="paragraph" w:customStyle="1" w:styleId="060ED81293EF480E8CCD27F707E640C6">
    <w:name w:val="060ED81293EF480E8CCD27F707E640C6"/>
    <w:rsid w:val="007F60CE"/>
    <w:rPr>
      <w:kern w:val="2"/>
      <w14:ligatures w14:val="standardContextual"/>
    </w:rPr>
  </w:style>
  <w:style w:type="paragraph" w:customStyle="1" w:styleId="251B99B2BAF04E8A99A846126A822221">
    <w:name w:val="251B99B2BAF04E8A99A846126A822221"/>
    <w:rsid w:val="007F60CE"/>
    <w:rPr>
      <w:kern w:val="2"/>
      <w14:ligatures w14:val="standardContextual"/>
    </w:rPr>
  </w:style>
  <w:style w:type="paragraph" w:customStyle="1" w:styleId="0D9350866A674E4A8464C72C80D82CC9">
    <w:name w:val="0D9350866A674E4A8464C72C80D82CC9"/>
    <w:rsid w:val="007F60CE"/>
    <w:rPr>
      <w:kern w:val="2"/>
      <w14:ligatures w14:val="standardContextual"/>
    </w:rPr>
  </w:style>
  <w:style w:type="paragraph" w:customStyle="1" w:styleId="5E912ADA2F6C46F0AD0C38E8D3E7391F">
    <w:name w:val="5E912ADA2F6C46F0AD0C38E8D3E7391F"/>
    <w:rsid w:val="007F60CE"/>
    <w:rPr>
      <w:kern w:val="2"/>
      <w14:ligatures w14:val="standardContextual"/>
    </w:rPr>
  </w:style>
  <w:style w:type="paragraph" w:customStyle="1" w:styleId="D642B03991E2418299F2F23551745581">
    <w:name w:val="D642B03991E2418299F2F23551745581"/>
    <w:rsid w:val="007F60CE"/>
    <w:rPr>
      <w:kern w:val="2"/>
      <w14:ligatures w14:val="standardContextual"/>
    </w:rPr>
  </w:style>
  <w:style w:type="paragraph" w:customStyle="1" w:styleId="A402F892795A444EA288E34D47B00A9E">
    <w:name w:val="A402F892795A444EA288E34D47B00A9E"/>
    <w:rsid w:val="005B3BF2"/>
    <w:pPr>
      <w:spacing w:line="278" w:lineRule="auto"/>
    </w:pPr>
    <w:rPr>
      <w:kern w:val="2"/>
      <w:sz w:val="24"/>
      <w:szCs w:val="24"/>
      <w14:ligatures w14:val="standardContextual"/>
    </w:rPr>
  </w:style>
  <w:style w:type="paragraph" w:customStyle="1" w:styleId="9B07B20077904E879241461BA262CAFE">
    <w:name w:val="9B07B20077904E879241461BA262CAFE"/>
    <w:rsid w:val="005B3BF2"/>
    <w:pPr>
      <w:spacing w:line="278" w:lineRule="auto"/>
    </w:pPr>
    <w:rPr>
      <w:kern w:val="2"/>
      <w:sz w:val="24"/>
      <w:szCs w:val="24"/>
      <w14:ligatures w14:val="standardContextual"/>
    </w:rPr>
  </w:style>
  <w:style w:type="paragraph" w:customStyle="1" w:styleId="326ECE58ED0447D99DA387A1EC14356B">
    <w:name w:val="326ECE58ED0447D99DA387A1EC14356B"/>
    <w:rsid w:val="005B3BF2"/>
    <w:pPr>
      <w:spacing w:line="278" w:lineRule="auto"/>
    </w:pPr>
    <w:rPr>
      <w:kern w:val="2"/>
      <w:sz w:val="24"/>
      <w:szCs w:val="24"/>
      <w14:ligatures w14:val="standardContextual"/>
    </w:rPr>
  </w:style>
  <w:style w:type="paragraph" w:customStyle="1" w:styleId="6B951BEF42DB4FE2AC6FD98BCBC71746">
    <w:name w:val="6B951BEF42DB4FE2AC6FD98BCBC71746"/>
    <w:rsid w:val="005B3BF2"/>
    <w:pPr>
      <w:spacing w:line="278" w:lineRule="auto"/>
    </w:pPr>
    <w:rPr>
      <w:kern w:val="2"/>
      <w:sz w:val="24"/>
      <w:szCs w:val="24"/>
      <w14:ligatures w14:val="standardContextual"/>
    </w:rPr>
  </w:style>
  <w:style w:type="paragraph" w:customStyle="1" w:styleId="EECB2B173B2E46EC8500F258712E9F8D">
    <w:name w:val="EECB2B173B2E46EC8500F258712E9F8D"/>
    <w:rsid w:val="005B3B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2509C29DA364C8A878C4FB69EEC61" ma:contentTypeVersion="9" ma:contentTypeDescription="Een nieuw document maken." ma:contentTypeScope="" ma:versionID="0720e707e3793d59a9e18fc223481daa">
  <xsd:schema xmlns:xsd="http://www.w3.org/2001/XMLSchema" xmlns:xs="http://www.w3.org/2001/XMLSchema" xmlns:p="http://schemas.microsoft.com/office/2006/metadata/properties" xmlns:ns2="a9147b8f-6acb-4f7f-8a58-4d60b5eac00d" xmlns:ns3="425602f7-dfbe-435f-926c-930d1dcf44ee" targetNamespace="http://schemas.microsoft.com/office/2006/metadata/properties" ma:root="true" ma:fieldsID="1ca8de9cd254ef6bad6f19c75eaa92e7" ns2:_="" ns3:_="">
    <xsd:import namespace="a9147b8f-6acb-4f7f-8a58-4d60b5eac00d"/>
    <xsd:import namespace="425602f7-dfbe-435f-926c-930d1dcf44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47b8f-6acb-4f7f-8a58-4d60b5eac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6ba7540-62bf-4a3b-abc4-cd673739990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602f7-dfbe-435f-926c-930d1dcf44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509e85-d542-4244-8243-464abb4c2498}" ma:internalName="TaxCatchAll" ma:showField="CatchAllData" ma:web="425602f7-dfbe-435f-926c-930d1dcf4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5602f7-dfbe-435f-926c-930d1dcf44ee" xsi:nil="true"/>
    <lcf76f155ced4ddcb4097134ff3c332f xmlns="a9147b8f-6acb-4f7f-8a58-4d60b5eac00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DAF63-ED2E-40BA-B363-1C3F6B1FCA6B}"/>
</file>

<file path=customXml/itemProps2.xml><?xml version="1.0" encoding="utf-8"?>
<ds:datastoreItem xmlns:ds="http://schemas.openxmlformats.org/officeDocument/2006/customXml" ds:itemID="{38D83B24-7DF6-4CD7-91E5-410C70DE64D5}">
  <ds:schemaRefs>
    <ds:schemaRef ds:uri="http://schemas.microsoft.com/sharepoint/v3/contenttype/forms"/>
  </ds:schemaRefs>
</ds:datastoreItem>
</file>

<file path=customXml/itemProps3.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0FDAD7-7F3A-4AE8-8589-4B272BF635A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Sjabloon PRO_online_uitz</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Sandy Andries</cp:lastModifiedBy>
  <cp:revision>87</cp:revision>
  <cp:lastPrinted>2024-05-17T12:45:00Z</cp:lastPrinted>
  <dcterms:created xsi:type="dcterms:W3CDTF">2025-05-22T07:44:00Z</dcterms:created>
  <dcterms:modified xsi:type="dcterms:W3CDTF">2026-07-02T07:26:48Z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0x010100C262509C29DA364C8A878C4FB69EEC61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