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F6A0A" w14:textId="09BB8EB2" w:rsidR="00C70F00" w:rsidRDefault="00C70F00" w:rsidP="00D140F8">
      <w:pPr>
        <w:spacing w:before="1320" w:after="0"/>
        <w:rPr>
          <w:b/>
          <w:bCs/>
          <w:sz w:val="40"/>
          <w:szCs w:val="40"/>
        </w:rPr>
      </w:pPr>
      <w:bookmarkStart w:id="0" w:name="_Ref60913589"/>
      <w:r w:rsidRPr="00864B09">
        <w:rPr>
          <w:noProof/>
          <w:lang w:eastAsia="nl-BE"/>
        </w:rPr>
        <w:drawing>
          <wp:anchor distT="0" distB="0" distL="114300" distR="114300" simplePos="0" relativeHeight="251689003" behindDoc="0" locked="0" layoutInCell="1" allowOverlap="1" wp14:anchorId="11D6FEC2" wp14:editId="2C0BC25A">
            <wp:simplePos x="0" y="0"/>
            <wp:positionH relativeFrom="column">
              <wp:posOffset>-181610</wp:posOffset>
            </wp:positionH>
            <wp:positionV relativeFrom="paragraph">
              <wp:posOffset>-951865</wp:posOffset>
            </wp:positionV>
            <wp:extent cx="3175000" cy="1580745"/>
            <wp:effectExtent l="0" t="0" r="6350" b="635"/>
            <wp:wrapNone/>
            <wp:docPr id="2" name="Afbeelding 2" descr="C:\Users\Directie\Desktop\Briefhoofd definitief\Briefhoofd school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ie\Desktop\Briefhoofd definitief\Briefhoofd school 20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0" cy="15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BCE">
        <w:rPr>
          <w:b/>
          <w:bCs/>
          <w:sz w:val="40"/>
          <w:szCs w:val="40"/>
        </w:rPr>
        <w:t>W</w:t>
      </w:r>
      <w:r w:rsidR="00456B17" w:rsidRPr="00825E27">
        <w:rPr>
          <w:b/>
          <w:bCs/>
          <w:sz w:val="40"/>
          <w:szCs w:val="40"/>
        </w:rPr>
        <w:t>elkom op onze basisschool</w:t>
      </w:r>
      <w:bookmarkEnd w:id="0"/>
      <w:r w:rsidR="00182BCE">
        <w:rPr>
          <w:b/>
          <w:bCs/>
          <w:sz w:val="40"/>
          <w:szCs w:val="40"/>
        </w:rPr>
        <w:t>!</w:t>
      </w:r>
      <w:r w:rsidR="001F43BC">
        <w:rPr>
          <w:b/>
          <w:bCs/>
          <w:sz w:val="40"/>
          <w:szCs w:val="40"/>
        </w:rPr>
        <w:t xml:space="preserve"> </w:t>
      </w:r>
    </w:p>
    <w:p w14:paraId="7B5DEEF2" w14:textId="2167C5A6" w:rsidR="00D140F8" w:rsidRPr="00D140F8" w:rsidRDefault="00D140F8" w:rsidP="00D140F8">
      <w:pPr>
        <w:spacing w:before="100" w:beforeAutospacing="1" w:after="480"/>
        <w:rPr>
          <w:b/>
          <w:bCs/>
        </w:rPr>
      </w:pPr>
      <w:r>
        <w:rPr>
          <w:b/>
          <w:bCs/>
        </w:rPr>
        <w:t>Schoolr</w:t>
      </w:r>
      <w:r w:rsidR="002D1285">
        <w:rPr>
          <w:b/>
          <w:bCs/>
        </w:rPr>
        <w:t>eglement versie 1 september 2022</w:t>
      </w:r>
    </w:p>
    <w:p w14:paraId="0115D94C" w14:textId="77777777" w:rsidR="00D140F8" w:rsidRDefault="00D140F8" w:rsidP="00276CF1">
      <w:pPr>
        <w:rPr>
          <w:rStyle w:val="normaltextrun"/>
        </w:rPr>
      </w:pPr>
    </w:p>
    <w:p w14:paraId="009F5AA8" w14:textId="7671A6B8" w:rsidR="00A42CC7" w:rsidRPr="00C92710" w:rsidRDefault="00A42CC7" w:rsidP="00276CF1">
      <w:pPr>
        <w:rPr>
          <w:rStyle w:val="normaltextrun"/>
        </w:rPr>
      </w:pPr>
      <w:r w:rsidRPr="00C92710">
        <w:rPr>
          <w:rStyle w:val="normaltextrun"/>
        </w:rPr>
        <w:t>Beste ouder</w:t>
      </w:r>
    </w:p>
    <w:p w14:paraId="7A744A98" w14:textId="4D9981FB" w:rsidR="00456B17" w:rsidRPr="00FF39BE" w:rsidRDefault="00A42CC7" w:rsidP="00552A64">
      <w:pPr>
        <w:rPr>
          <w:color w:val="auto"/>
        </w:rPr>
      </w:pPr>
      <w:r w:rsidRPr="00C92710">
        <w:rPr>
          <w:rStyle w:val="normaltextrun"/>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2345B9B1" w14:textId="6AAC7A92" w:rsidR="0005451F" w:rsidRDefault="0005451F" w:rsidP="0005451F">
      <w:pPr>
        <w:jc w:val="center"/>
      </w:pPr>
      <w:r>
        <w:rPr>
          <w:noProof/>
          <w:lang w:eastAsia="nl-BE"/>
        </w:rPr>
        <w:drawing>
          <wp:inline distT="0" distB="0" distL="0" distR="0" wp14:anchorId="4814445E" wp14:editId="6DA21D20">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EndPr/>
      <w:sdtContent>
        <w:p w14:paraId="3C1E768B" w14:textId="165FDB6D" w:rsidR="007C4E8B" w:rsidRPr="00082216" w:rsidRDefault="007C4E8B" w:rsidP="007C4E8B">
          <w:r w:rsidRPr="00082216">
            <w:t>Beste leerling</w:t>
          </w:r>
        </w:p>
        <w:p w14:paraId="04577868" w14:textId="77B69865" w:rsidR="0005451F" w:rsidRPr="00082216" w:rsidRDefault="007C4E8B" w:rsidP="00552A64">
          <w:r w:rsidRPr="00082216">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533346C6" w14:textId="298DF25C" w:rsidR="004F7ED9" w:rsidRDefault="004F7ED9" w:rsidP="004F7ED9">
      <w:pPr>
        <w:spacing w:before="200"/>
        <w:jc w:val="center"/>
      </w:pPr>
      <w:r>
        <w:rPr>
          <w:noProof/>
          <w:lang w:eastAsia="nl-BE"/>
        </w:rPr>
        <w:drawing>
          <wp:inline distT="0" distB="0" distL="0" distR="0" wp14:anchorId="45978F95" wp14:editId="6A2567BD">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2700000">
                      <a:off x="0" y="0"/>
                      <a:ext cx="726608" cy="726608"/>
                    </a:xfrm>
                    <a:prstGeom prst="rect">
                      <a:avLst/>
                    </a:prstGeom>
                  </pic:spPr>
                </pic:pic>
              </a:graphicData>
            </a:graphic>
          </wp:inline>
        </w:drawing>
      </w:r>
    </w:p>
    <w:p w14:paraId="6D423FCE" w14:textId="6401E1B0" w:rsidR="0005451F" w:rsidRDefault="008E21AD" w:rsidP="004F7ED9">
      <w:r>
        <w:t>d</w:t>
      </w:r>
      <w:r w:rsidR="004F7ED9">
        <w:t>e directeur en het schoolteam</w:t>
      </w:r>
    </w:p>
    <w:p w14:paraId="0F22C2F0" w14:textId="40149024" w:rsidR="00C70F00" w:rsidRDefault="00C70F00">
      <w:pPr>
        <w:suppressAutoHyphens w:val="0"/>
      </w:pPr>
    </w:p>
    <w:p w14:paraId="6FEA973C" w14:textId="15B8BC28" w:rsidR="00C70F00" w:rsidRDefault="00C70F00">
      <w:pPr>
        <w:suppressAutoHyphens w:val="0"/>
      </w:pPr>
    </w:p>
    <w:p w14:paraId="6B16F89C" w14:textId="77777777" w:rsidR="00C70F00" w:rsidRDefault="00C70F00">
      <w:pPr>
        <w:suppressAutoHyphens w:val="0"/>
      </w:pPr>
    </w:p>
    <w:p w14:paraId="3BA5903F" w14:textId="39B98FFA" w:rsidR="00B12C66" w:rsidRDefault="00C70F00">
      <w:pPr>
        <w:suppressAutoHyphens w:val="0"/>
      </w:pPr>
      <w:r>
        <w:rPr>
          <w:noProof/>
          <w:lang w:eastAsia="nl-BE"/>
        </w:rPr>
        <w:drawing>
          <wp:anchor distT="0" distB="0" distL="114300" distR="114300" simplePos="0" relativeHeight="251691051" behindDoc="0" locked="0" layoutInCell="1" allowOverlap="1" wp14:anchorId="1ED545AF" wp14:editId="76DF1892">
            <wp:simplePos x="0" y="0"/>
            <wp:positionH relativeFrom="column">
              <wp:posOffset>0</wp:posOffset>
            </wp:positionH>
            <wp:positionV relativeFrom="paragraph">
              <wp:posOffset>316865</wp:posOffset>
            </wp:positionV>
            <wp:extent cx="5760000" cy="435600"/>
            <wp:effectExtent l="0" t="0" r="0" b="3175"/>
            <wp:wrapThrough wrapText="bothSides">
              <wp:wrapPolygon edited="0">
                <wp:start x="0" y="0"/>
                <wp:lineTo x="0" y="20812"/>
                <wp:lineTo x="21505" y="20812"/>
                <wp:lineTo x="2150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000" cy="435600"/>
                    </a:xfrm>
                    <a:prstGeom prst="rect">
                      <a:avLst/>
                    </a:prstGeom>
                  </pic:spPr>
                </pic:pic>
              </a:graphicData>
            </a:graphic>
            <wp14:sizeRelH relativeFrom="margin">
              <wp14:pctWidth>0</wp14:pctWidth>
            </wp14:sizeRelH>
            <wp14:sizeRelV relativeFrom="margin">
              <wp14:pctHeight>0</wp14:pctHeight>
            </wp14:sizeRelV>
          </wp:anchor>
        </w:drawing>
      </w:r>
    </w:p>
    <w:p w14:paraId="0085258F" w14:textId="77777777" w:rsidR="00C70F00" w:rsidRDefault="00C70F00">
      <w:pPr>
        <w:suppressAutoHyphens w:val="0"/>
      </w:pPr>
    </w:p>
    <w:p w14:paraId="563E9D0A" w14:textId="4AC13AF8" w:rsidR="00C70F00" w:rsidRDefault="00C70F00">
      <w:pPr>
        <w:suppressAutoHyphens w:val="0"/>
      </w:pPr>
    </w:p>
    <w:p w14:paraId="5B7E6FF0" w14:textId="10918575" w:rsidR="00C70F00" w:rsidRDefault="00C70F00">
      <w:pPr>
        <w:suppressAutoHyphens w:val="0"/>
        <w:sectPr w:rsidR="00C70F00" w:rsidSect="00D32709">
          <w:headerReference w:type="default" r:id="rId17"/>
          <w:footerReference w:type="even" r:id="rId18"/>
          <w:footerReference w:type="default" r:id="rId19"/>
          <w:headerReference w:type="first" r:id="rId20"/>
          <w:footerReference w:type="first" r:id="rId21"/>
          <w:pgSz w:w="11906" w:h="16838" w:code="9"/>
          <w:pgMar w:top="1134" w:right="1418" w:bottom="1134" w:left="1418" w:header="709" w:footer="340" w:gutter="0"/>
          <w:cols w:space="708"/>
          <w:titlePg/>
          <w:docGrid w:linePitch="360"/>
        </w:sectPr>
      </w:pPr>
    </w:p>
    <w:p w14:paraId="0BEE8F4D" w14:textId="08D94700" w:rsidR="00B12C66" w:rsidRPr="00B12C66" w:rsidRDefault="00B12C66" w:rsidP="00DA3DD6">
      <w:pPr>
        <w:jc w:val="center"/>
        <w:rPr>
          <w:b/>
          <w:bCs/>
          <w:sz w:val="72"/>
          <w:szCs w:val="72"/>
        </w:rPr>
      </w:pPr>
      <w:r w:rsidRPr="00B12C66">
        <w:rPr>
          <w:b/>
          <w:bCs/>
          <w:sz w:val="72"/>
          <w:szCs w:val="72"/>
        </w:rPr>
        <w:lastRenderedPageBreak/>
        <w:t>ONS SCHOOLREGLEMENT</w:t>
      </w:r>
    </w:p>
    <w:p w14:paraId="12857317" w14:textId="5DEC09A1" w:rsidR="00B12C66" w:rsidRDefault="00B12C66" w:rsidP="00DA3DD6">
      <w:pPr>
        <w:spacing w:after="480"/>
        <w:jc w:val="center"/>
      </w:pPr>
      <w:r>
        <w:rPr>
          <w:noProof/>
          <w:lang w:eastAsia="nl-BE"/>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77777777" w:rsidR="00B12C66" w:rsidRPr="002B1DB0"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00BFC3DF" w14:textId="3DFE01EC" w:rsidR="00B12C66" w:rsidRDefault="00B12C66" w:rsidP="00B12C66">
      <w:pPr>
        <w:jc w:val="cente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1862B8C5" w14:textId="77777777" w:rsidR="00DA3DD6" w:rsidRDefault="00DA3DD6" w:rsidP="00B12C66"/>
    <w:p w14:paraId="304EF7C3" w14:textId="6A77FE46" w:rsidR="002926F4" w:rsidRDefault="002926F4" w:rsidP="00B12C66">
      <w:pPr>
        <w:sectPr w:rsidR="002926F4" w:rsidSect="00ED6D3F">
          <w:pgSz w:w="11906" w:h="16838" w:code="9"/>
          <w:pgMar w:top="1134" w:right="1418" w:bottom="1134" w:left="1418" w:header="709" w:footer="340" w:gutter="0"/>
          <w:cols w:space="708"/>
          <w:vAlign w:val="center"/>
          <w:titlePg/>
          <w:docGrid w:linePitch="360"/>
        </w:sectPr>
      </w:pPr>
    </w:p>
    <w:p w14:paraId="24B8850C" w14:textId="00F5EC10" w:rsidR="002926F4" w:rsidRPr="007E2D2E" w:rsidRDefault="007E2D2E" w:rsidP="007E2D2E">
      <w:pPr>
        <w:pStyle w:val="Kop1"/>
        <w:numPr>
          <w:ilvl w:val="0"/>
          <w:numId w:val="0"/>
        </w:numPr>
        <w:spacing w:before="0" w:after="0"/>
        <w:rPr>
          <w:color w:val="FFFFFF" w:themeColor="background1"/>
        </w:rPr>
      </w:pPr>
      <w:r w:rsidRPr="007E2D2E">
        <w:rPr>
          <w:color w:val="FFFFFF" w:themeColor="background1"/>
        </w:rPr>
        <w:lastRenderedPageBreak/>
        <w:t>Teru</w:t>
      </w:r>
      <w:bookmarkStart w:id="3" w:name="Start"/>
      <w:bookmarkEnd w:id="3"/>
      <w:r w:rsidRPr="007E2D2E">
        <w:rPr>
          <w:color w:val="FFFFFF" w:themeColor="background1"/>
        </w:rPr>
        <w:t>g naar overzicht</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58E79981" w:rsidR="002926F4" w:rsidRPr="00B66609" w:rsidRDefault="00A01204" w:rsidP="005701FB">
            <w:pPr>
              <w:suppressAutoHyphens w:val="0"/>
              <w:spacing w:after="0" w:line="240" w:lineRule="auto"/>
              <w:jc w:val="center"/>
              <w:rPr>
                <w:b/>
                <w:color w:val="F2F2F2" w:themeColor="background1" w:themeShade="F2"/>
              </w:rPr>
            </w:pPr>
            <w:hyperlink w:anchor="Onze_visie_ped_project" w:history="1">
              <w:r w:rsidR="000D727E" w:rsidRPr="00B66609">
                <w:rPr>
                  <w:b/>
                  <w:color w:val="FFFFFF" w:themeColor="background1"/>
                </w:rPr>
                <w:t>Onze visie en pedagogisch project</w:t>
              </w:r>
            </w:hyperlink>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73254547" w:rsidR="002926F4" w:rsidRPr="00B66609" w:rsidRDefault="00A01204" w:rsidP="00AD7DD6">
            <w:pPr>
              <w:suppressAutoHyphens w:val="0"/>
              <w:spacing w:after="0" w:line="240" w:lineRule="auto"/>
              <w:jc w:val="center"/>
              <w:rPr>
                <w:b/>
                <w:color w:val="F2F2F2" w:themeColor="background1" w:themeShade="F2"/>
              </w:rPr>
            </w:pPr>
            <w:hyperlink w:anchor="Engagementsverklaring" w:history="1">
              <w:r w:rsidR="00AD7DD6" w:rsidRPr="00B66609">
                <w:rPr>
                  <w:b/>
                  <w:color w:val="FFFFFF" w:themeColor="background1"/>
                </w:rPr>
                <w:t>Engagementsverklaring van het katholiek onderwijs</w:t>
              </w:r>
            </w:hyperlink>
          </w:p>
        </w:tc>
      </w:tr>
    </w:tbl>
    <w:p w14:paraId="3E3AB2D0" w14:textId="23E91445" w:rsidR="00ED6D3F" w:rsidRPr="00EF72FD" w:rsidRDefault="00ED6D3F" w:rsidP="00EF72FD">
      <w:pPr>
        <w:pStyle w:val="Kop1"/>
        <w:numPr>
          <w:ilvl w:val="0"/>
          <w:numId w:val="0"/>
        </w:numPr>
        <w:ind w:left="851" w:hanging="851"/>
        <w:jc w:val="center"/>
        <w:rPr>
          <w:sz w:val="28"/>
          <w:szCs w:val="28"/>
        </w:rPr>
      </w:pPr>
      <w:bookmarkStart w:id="4" w:name="Algemene_info"/>
      <w:r w:rsidRPr="00EF72FD">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611279" w14:paraId="547553E0" w14:textId="77777777" w:rsidTr="005701FB">
        <w:trPr>
          <w:trHeight w:val="737"/>
        </w:trPr>
        <w:tc>
          <w:tcPr>
            <w:tcW w:w="2835" w:type="dxa"/>
            <w:shd w:val="clear" w:color="auto" w:fill="EC7D23"/>
            <w:vAlign w:val="center"/>
          </w:tcPr>
          <w:bookmarkEnd w:id="4"/>
          <w:p w14:paraId="6CEABB2A" w14:textId="0B882F85" w:rsidR="00ED6D3F" w:rsidRPr="00C62E45"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00D34D44" w:rsidRPr="005A62EF">
              <w:rPr>
                <w:color w:val="FFFFFF" w:themeColor="background1"/>
              </w:rPr>
              <w:t>Hoe organiseren wij onze school?</w:t>
            </w:r>
            <w:r>
              <w:rPr>
                <w:b/>
                <w:color w:val="F2F2F2" w:themeColor="background1" w:themeShade="F2"/>
              </w:rPr>
              <w:fldChar w:fldCharType="end"/>
            </w:r>
          </w:p>
        </w:tc>
        <w:tc>
          <w:tcPr>
            <w:tcW w:w="312" w:type="dxa"/>
            <w:vAlign w:val="center"/>
          </w:tcPr>
          <w:p w14:paraId="041B1FCA"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6BEFD7E1"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_Ref70081714 \h </w:instrText>
            </w:r>
            <w:r>
              <w:rPr>
                <w:b/>
                <w:color w:val="F2F2F2" w:themeColor="background1" w:themeShade="F2"/>
              </w:rPr>
            </w:r>
            <w:r>
              <w:rPr>
                <w:b/>
                <w:color w:val="F2F2F2" w:themeColor="background1" w:themeShade="F2"/>
              </w:rPr>
              <w:fldChar w:fldCharType="separate"/>
            </w:r>
            <w:r w:rsidR="00D34D44" w:rsidRPr="00EE1948">
              <w:rPr>
                <w:color w:val="FFFFFF" w:themeColor="background1"/>
              </w:rPr>
              <w:t>Vaste instapdagen voor de kleinsten</w:t>
            </w:r>
            <w:r>
              <w:rPr>
                <w:b/>
                <w:color w:val="F2F2F2" w:themeColor="background1" w:themeShade="F2"/>
              </w:rPr>
              <w:fldChar w:fldCharType="end"/>
            </w:r>
          </w:p>
        </w:tc>
        <w:tc>
          <w:tcPr>
            <w:tcW w:w="312" w:type="dxa"/>
            <w:vAlign w:val="center"/>
          </w:tcPr>
          <w:p w14:paraId="3B803051"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380CD69D"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_Ref69999973 \h </w:instrText>
            </w:r>
            <w:r>
              <w:rPr>
                <w:b/>
                <w:color w:val="F2F2F2" w:themeColor="background1" w:themeShade="F2"/>
              </w:rPr>
            </w:r>
            <w:r>
              <w:rPr>
                <w:b/>
                <w:color w:val="F2F2F2" w:themeColor="background1" w:themeShade="F2"/>
              </w:rPr>
              <w:fldChar w:fldCharType="separate"/>
            </w:r>
            <w:r w:rsidR="00D34D44" w:rsidRPr="005A62EF">
              <w:rPr>
                <w:color w:val="FFFFFF" w:themeColor="background1"/>
              </w:rPr>
              <w:t>Nieuwe inschrijving nodig?</w:t>
            </w:r>
            <w:r>
              <w:rPr>
                <w:b/>
                <w:color w:val="F2F2F2" w:themeColor="background1" w:themeShade="F2"/>
              </w:rPr>
              <w:fldChar w:fldCharType="end"/>
            </w:r>
          </w:p>
        </w:tc>
      </w:tr>
      <w:tr w:rsidR="00ED6D3F" w:rsidRPr="00611279" w14:paraId="14D04D87" w14:textId="77777777" w:rsidTr="005701FB">
        <w:trPr>
          <w:trHeight w:val="20"/>
        </w:trPr>
        <w:tc>
          <w:tcPr>
            <w:tcW w:w="2835" w:type="dxa"/>
            <w:shd w:val="clear" w:color="auto" w:fill="auto"/>
          </w:tcPr>
          <w:p w14:paraId="341F88ED" w14:textId="33370FDB" w:rsidR="005701FB" w:rsidRPr="00611279" w:rsidRDefault="005701FB" w:rsidP="005701FB">
            <w:pPr>
              <w:suppressAutoHyphens w:val="0"/>
              <w:spacing w:after="0" w:line="240" w:lineRule="auto"/>
              <w:jc w:val="center"/>
              <w:rPr>
                <w:bCs/>
                <w:color w:val="FFFFFF" w:themeColor="background1"/>
              </w:rPr>
            </w:pPr>
          </w:p>
        </w:tc>
        <w:tc>
          <w:tcPr>
            <w:tcW w:w="312" w:type="dxa"/>
            <w:shd w:val="clear" w:color="auto" w:fill="auto"/>
          </w:tcPr>
          <w:p w14:paraId="38D4A9B1"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517EAA9D" w14:textId="77777777" w:rsidR="00ED6D3F" w:rsidRPr="00611279" w:rsidRDefault="00ED6D3F" w:rsidP="005701FB">
            <w:pPr>
              <w:suppressAutoHyphens w:val="0"/>
              <w:spacing w:after="0" w:line="240" w:lineRule="auto"/>
              <w:jc w:val="center"/>
              <w:rPr>
                <w:bCs/>
                <w:color w:val="FFFFFF" w:themeColor="background1"/>
              </w:rPr>
            </w:pPr>
          </w:p>
        </w:tc>
        <w:tc>
          <w:tcPr>
            <w:tcW w:w="312" w:type="dxa"/>
            <w:shd w:val="clear" w:color="auto" w:fill="auto"/>
          </w:tcPr>
          <w:p w14:paraId="03643589"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36667CD8" w14:textId="77777777" w:rsidR="00ED6D3F" w:rsidRPr="00611279" w:rsidRDefault="00ED6D3F" w:rsidP="005701FB">
            <w:pPr>
              <w:suppressAutoHyphens w:val="0"/>
              <w:spacing w:after="0" w:line="240" w:lineRule="auto"/>
              <w:jc w:val="center"/>
              <w:rPr>
                <w:bCs/>
                <w:color w:val="FFFFFF" w:themeColor="background1"/>
              </w:rPr>
            </w:pPr>
          </w:p>
        </w:tc>
      </w:tr>
      <w:tr w:rsidR="00ED6D3F" w:rsidRPr="00611279" w14:paraId="6DF3A0D9" w14:textId="77777777" w:rsidTr="00A11E63">
        <w:trPr>
          <w:trHeight w:val="737"/>
        </w:trPr>
        <w:tc>
          <w:tcPr>
            <w:tcW w:w="2835" w:type="dxa"/>
            <w:shd w:val="clear" w:color="auto" w:fill="4CBCC5"/>
            <w:vAlign w:val="center"/>
          </w:tcPr>
          <w:p w14:paraId="163AEC78" w14:textId="7B17E5FC"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_Ref70081742 \h </w:instrText>
            </w:r>
            <w:r>
              <w:rPr>
                <w:b/>
                <w:color w:val="F2F2F2" w:themeColor="background1" w:themeShade="F2"/>
              </w:rPr>
            </w:r>
            <w:r>
              <w:rPr>
                <w:b/>
                <w:color w:val="F2F2F2" w:themeColor="background1" w:themeShade="F2"/>
              </w:rPr>
              <w:fldChar w:fldCharType="separate"/>
            </w:r>
            <w:r w:rsidR="00D34D44" w:rsidRPr="005A62EF">
              <w:rPr>
                <w:color w:val="FFFFFF" w:themeColor="background1"/>
              </w:rPr>
              <w:t>Onderwijsloopbaan</w:t>
            </w:r>
            <w:r>
              <w:rPr>
                <w:b/>
                <w:color w:val="F2F2F2" w:themeColor="background1" w:themeShade="F2"/>
              </w:rPr>
              <w:fldChar w:fldCharType="end"/>
            </w:r>
          </w:p>
        </w:tc>
        <w:tc>
          <w:tcPr>
            <w:tcW w:w="312" w:type="dxa"/>
          </w:tcPr>
          <w:p w14:paraId="6D8E6273"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1CF6731B"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_Ref70081752 \h </w:instrText>
            </w:r>
            <w:r>
              <w:rPr>
                <w:b/>
                <w:color w:val="F2F2F2" w:themeColor="background1" w:themeShade="F2"/>
              </w:rPr>
            </w:r>
            <w:r>
              <w:rPr>
                <w:b/>
                <w:color w:val="F2F2F2" w:themeColor="background1" w:themeShade="F2"/>
              </w:rPr>
              <w:fldChar w:fldCharType="separate"/>
            </w:r>
            <w:r w:rsidR="00D34D44" w:rsidRPr="005A62EF">
              <w:rPr>
                <w:color w:val="FFFFFF" w:themeColor="background1"/>
              </w:rPr>
              <w:t>Schooluitstappen</w:t>
            </w:r>
            <w:r>
              <w:rPr>
                <w:b/>
                <w:color w:val="F2F2F2" w:themeColor="background1" w:themeShade="F2"/>
              </w:rPr>
              <w:fldChar w:fldCharType="end"/>
            </w:r>
          </w:p>
        </w:tc>
        <w:tc>
          <w:tcPr>
            <w:tcW w:w="312" w:type="dxa"/>
          </w:tcPr>
          <w:p w14:paraId="327F56A8"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A2C3B81" w14:textId="397A6753"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_Ref70081765 \h </w:instrText>
            </w:r>
            <w:r>
              <w:rPr>
                <w:b/>
                <w:color w:val="F2F2F2" w:themeColor="background1" w:themeShade="F2"/>
              </w:rPr>
            </w:r>
            <w:r>
              <w:rPr>
                <w:b/>
                <w:color w:val="F2F2F2" w:themeColor="background1" w:themeShade="F2"/>
              </w:rPr>
              <w:fldChar w:fldCharType="separate"/>
            </w:r>
            <w:r w:rsidR="00D34D44" w:rsidRPr="005A62EF">
              <w:rPr>
                <w:color w:val="FFFFFF" w:themeColor="background1"/>
              </w:rPr>
              <w:t>Verboden te roken</w:t>
            </w:r>
            <w:r>
              <w:rPr>
                <w:b/>
                <w:color w:val="F2F2F2" w:themeColor="background1" w:themeShade="F2"/>
              </w:rPr>
              <w:fldChar w:fldCharType="end"/>
            </w:r>
          </w:p>
        </w:tc>
      </w:tr>
      <w:tr w:rsidR="00A11E63" w:rsidRPr="00611279" w14:paraId="68AB354F" w14:textId="77777777" w:rsidTr="005701FB">
        <w:trPr>
          <w:gridAfter w:val="4"/>
          <w:wAfter w:w="6294" w:type="dxa"/>
          <w:trHeight w:val="170"/>
        </w:trPr>
        <w:tc>
          <w:tcPr>
            <w:tcW w:w="2835" w:type="dxa"/>
            <w:shd w:val="clear" w:color="auto" w:fill="auto"/>
          </w:tcPr>
          <w:p w14:paraId="366E8EA2" w14:textId="184CFBEF" w:rsidR="005701FB" w:rsidRPr="00611279" w:rsidRDefault="005701FB" w:rsidP="005701FB">
            <w:pPr>
              <w:suppressAutoHyphens w:val="0"/>
              <w:spacing w:after="0" w:line="240" w:lineRule="auto"/>
              <w:jc w:val="center"/>
              <w:rPr>
                <w:bCs/>
                <w:color w:val="FFFFFF" w:themeColor="background1"/>
              </w:rPr>
            </w:pPr>
          </w:p>
        </w:tc>
      </w:tr>
      <w:tr w:rsidR="00ED6D3F" w:rsidRPr="00611279" w14:paraId="40228623" w14:textId="77777777" w:rsidTr="00A11E63">
        <w:trPr>
          <w:gridAfter w:val="4"/>
          <w:wAfter w:w="6294" w:type="dxa"/>
          <w:trHeight w:val="737"/>
        </w:trPr>
        <w:tc>
          <w:tcPr>
            <w:tcW w:w="2835" w:type="dxa"/>
            <w:shd w:val="clear" w:color="auto" w:fill="A8AF37"/>
            <w:vAlign w:val="center"/>
          </w:tcPr>
          <w:p w14:paraId="0B2907F2" w14:textId="41BDCC8E"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_Ref70081780 \h </w:instrText>
            </w:r>
            <w:r>
              <w:rPr>
                <w:b/>
                <w:color w:val="F2F2F2" w:themeColor="background1" w:themeShade="F2"/>
              </w:rPr>
            </w:r>
            <w:r>
              <w:rPr>
                <w:b/>
                <w:color w:val="F2F2F2" w:themeColor="background1" w:themeShade="F2"/>
              </w:rPr>
              <w:fldChar w:fldCharType="separate"/>
            </w:r>
            <w:r w:rsidR="00D34D44" w:rsidRPr="005A62EF">
              <w:rPr>
                <w:color w:val="FFFFFF" w:themeColor="background1"/>
              </w:rPr>
              <w:t>Verkoop, reclame en sponsoring</w:t>
            </w:r>
            <w:r>
              <w:rPr>
                <w:b/>
                <w:color w:val="F2F2F2" w:themeColor="background1" w:themeShade="F2"/>
              </w:rPr>
              <w:fldChar w:fldCharType="end"/>
            </w:r>
          </w:p>
        </w:tc>
      </w:tr>
    </w:tbl>
    <w:p w14:paraId="0780C18A" w14:textId="77777777" w:rsidR="00ED6D3F" w:rsidRPr="00EF72FD" w:rsidRDefault="00ED6D3F" w:rsidP="00EF72FD">
      <w:pPr>
        <w:pStyle w:val="Kop1"/>
        <w:numPr>
          <w:ilvl w:val="0"/>
          <w:numId w:val="0"/>
        </w:numPr>
        <w:ind w:left="851" w:hanging="851"/>
        <w:jc w:val="center"/>
        <w:rPr>
          <w:sz w:val="28"/>
          <w:szCs w:val="28"/>
        </w:rPr>
      </w:pPr>
      <w:bookmarkStart w:id="5" w:name="Wat_verwachten"/>
      <w:r w:rsidRPr="00EF72FD">
        <w:rPr>
          <w:sz w:val="28"/>
          <w:szCs w:val="28"/>
        </w:rPr>
        <w:t>Wat mag je van ons verwachten</w:t>
      </w:r>
      <w:bookmarkEnd w:id="5"/>
      <w:r w:rsidRPr="00EF72FD">
        <w:rPr>
          <w:sz w:val="28"/>
          <w:szCs w:val="28"/>
        </w:rPr>
        <w:t>?</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6BEC81C0" w:rsidR="00ED6D3F" w:rsidRPr="00611279" w:rsidRDefault="00A01204" w:rsidP="005701FB">
            <w:pPr>
              <w:suppressAutoHyphens w:val="0"/>
              <w:spacing w:after="0" w:line="240" w:lineRule="auto"/>
              <w:jc w:val="center"/>
              <w:rPr>
                <w:b/>
                <w:color w:val="F2F2F2" w:themeColor="background1" w:themeShade="F2"/>
              </w:rPr>
            </w:pPr>
            <w:hyperlink w:anchor="_Hoe_begeleiden_we" w:history="1">
              <w:r w:rsidR="00C62E45">
                <w:rPr>
                  <w:rStyle w:val="Hyperlink"/>
                  <w:b/>
                  <w:color w:val="F2F2F2" w:themeColor="background1" w:themeShade="F2"/>
                </w:rPr>
                <w:fldChar w:fldCharType="begin"/>
              </w:r>
              <w:r w:rsidR="00C62E45">
                <w:instrText xml:space="preserve"> REF _Ref66443224 \h </w:instrText>
              </w:r>
              <w:r w:rsidR="00C62E45">
                <w:rPr>
                  <w:rStyle w:val="Hyperlink"/>
                  <w:b/>
                  <w:color w:val="F2F2F2" w:themeColor="background1" w:themeShade="F2"/>
                </w:rPr>
              </w:r>
              <w:r w:rsidR="00C62E45">
                <w:rPr>
                  <w:rStyle w:val="Hyperlink"/>
                  <w:b/>
                  <w:color w:val="F2F2F2" w:themeColor="background1" w:themeShade="F2"/>
                </w:rPr>
                <w:fldChar w:fldCharType="separate"/>
              </w:r>
              <w:r w:rsidR="00D34D44" w:rsidRPr="005A62EF">
                <w:rPr>
                  <w:color w:val="FFFFFF" w:themeColor="background1"/>
                </w:rPr>
                <w:t>Hoe begeleiden we je kind?</w:t>
              </w:r>
              <w:r w:rsidR="00C62E45">
                <w:rPr>
                  <w:rStyle w:val="Hyperlink"/>
                  <w:b/>
                  <w:color w:val="F2F2F2" w:themeColor="background1" w:themeShade="F2"/>
                </w:rPr>
                <w:fldChar w:fldCharType="end"/>
              </w:r>
            </w:hyperlink>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6039C3FB" w:rsidR="00ED6D3F" w:rsidRPr="001A605B" w:rsidRDefault="00A01204" w:rsidP="001A605B">
            <w:pPr>
              <w:suppressAutoHyphens w:val="0"/>
              <w:spacing w:after="0" w:line="240" w:lineRule="auto"/>
              <w:jc w:val="center"/>
              <w:rPr>
                <w:b/>
                <w:bCs/>
                <w:color w:val="FFFFFF" w:themeColor="background1"/>
              </w:rPr>
            </w:pPr>
            <w:hyperlink w:anchor="_Leerlingenevaluatie" w:history="1">
              <w:r w:rsidR="00C62E45">
                <w:rPr>
                  <w:rStyle w:val="Hyperlink"/>
                  <w:b/>
                  <w:bCs/>
                  <w:color w:val="F2F2F2" w:themeColor="background1" w:themeShade="F2"/>
                </w:rPr>
                <w:fldChar w:fldCharType="begin"/>
              </w:r>
              <w:r w:rsidR="00C62E45">
                <w:instrText xml:space="preserve"> REF _Ref66443237 \h </w:instrText>
              </w:r>
              <w:r w:rsidR="00C62E45">
                <w:rPr>
                  <w:rStyle w:val="Hyperlink"/>
                  <w:b/>
                  <w:bCs/>
                  <w:color w:val="F2F2F2" w:themeColor="background1" w:themeShade="F2"/>
                </w:rPr>
              </w:r>
              <w:r w:rsidR="00C62E45">
                <w:rPr>
                  <w:rStyle w:val="Hyperlink"/>
                  <w:b/>
                  <w:bCs/>
                  <w:color w:val="F2F2F2" w:themeColor="background1" w:themeShade="F2"/>
                </w:rPr>
                <w:fldChar w:fldCharType="separate"/>
              </w:r>
              <w:r w:rsidR="00D34D44" w:rsidRPr="005A62EF">
                <w:rPr>
                  <w:color w:val="FFFFFF" w:themeColor="background1"/>
                </w:rPr>
                <w:t>Leerlingenevaluatie</w:t>
              </w:r>
              <w:r w:rsidR="00C62E45">
                <w:rPr>
                  <w:rStyle w:val="Hyperlink"/>
                  <w:b/>
                  <w:bCs/>
                  <w:color w:val="F2F2F2" w:themeColor="background1" w:themeShade="F2"/>
                </w:rPr>
                <w:fldChar w:fldCharType="end"/>
              </w:r>
            </w:hyperlink>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607DC11D" w:rsidR="00ED6D3F" w:rsidRPr="007728B9" w:rsidRDefault="00A01204" w:rsidP="005833AD">
            <w:pPr>
              <w:suppressAutoHyphens w:val="0"/>
              <w:spacing w:after="0" w:line="240" w:lineRule="auto"/>
              <w:jc w:val="center"/>
              <w:rPr>
                <w:b/>
                <w:bCs/>
                <w:color w:val="F2F2F2" w:themeColor="background1" w:themeShade="F2"/>
                <w:u w:val="single"/>
              </w:rPr>
            </w:pPr>
            <w:hyperlink w:anchor="_Getuigschrift_basisonderwijs" w:history="1">
              <w:r w:rsidR="00C62E45">
                <w:rPr>
                  <w:b/>
                  <w:bCs/>
                  <w:color w:val="F2F2F2" w:themeColor="background1" w:themeShade="F2"/>
                </w:rPr>
                <w:fldChar w:fldCharType="begin"/>
              </w:r>
              <w:r w:rsidR="00C62E45">
                <w:rPr>
                  <w:color w:val="F2F2F2" w:themeColor="background1" w:themeShade="F2"/>
                </w:rPr>
                <w:instrText xml:space="preserve"> REF _Ref66443246 \h </w:instrText>
              </w:r>
              <w:r w:rsidR="00C62E45">
                <w:rPr>
                  <w:b/>
                  <w:bCs/>
                  <w:color w:val="F2F2F2" w:themeColor="background1" w:themeShade="F2"/>
                </w:rPr>
              </w:r>
              <w:r w:rsidR="00C62E45">
                <w:rPr>
                  <w:b/>
                  <w:bCs/>
                  <w:color w:val="F2F2F2" w:themeColor="background1" w:themeShade="F2"/>
                </w:rPr>
                <w:fldChar w:fldCharType="separate"/>
              </w:r>
              <w:r w:rsidR="00D34D44" w:rsidRPr="005A62EF">
                <w:rPr>
                  <w:color w:val="FFFFFF" w:themeColor="background1"/>
                </w:rPr>
                <w:t>Getuigschrift basisonderwijs</w:t>
              </w:r>
              <w:r w:rsidR="00C62E45">
                <w:rPr>
                  <w:b/>
                  <w:bCs/>
                  <w:color w:val="F2F2F2" w:themeColor="background1" w:themeShade="F2"/>
                </w:rPr>
                <w:fldChar w:fldCharType="end"/>
              </w:r>
            </w:hyperlink>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569B32C0" w14:textId="61330B58" w:rsidR="00ED6D3F" w:rsidRPr="00611279" w:rsidRDefault="00A01204" w:rsidP="00AD7DD6">
            <w:pPr>
              <w:suppressAutoHyphens w:val="0"/>
              <w:spacing w:after="0" w:line="240" w:lineRule="auto"/>
              <w:jc w:val="center"/>
              <w:rPr>
                <w:b/>
                <w:color w:val="F2F2F2" w:themeColor="background1" w:themeShade="F2"/>
                <w:u w:val="single"/>
              </w:rPr>
            </w:pPr>
            <w:hyperlink w:anchor="_Met_wie_werken" w:history="1">
              <w:r w:rsidR="00C62E45">
                <w:rPr>
                  <w:rStyle w:val="Hyperlink"/>
                  <w:b/>
                  <w:color w:val="F2F2F2" w:themeColor="background1" w:themeShade="F2"/>
                </w:rPr>
                <w:fldChar w:fldCharType="begin"/>
              </w:r>
              <w:r w:rsidR="00C62E45">
                <w:instrText xml:space="preserve"> REF _Ref60913634 \h </w:instrText>
              </w:r>
              <w:r w:rsidR="00C62E45">
                <w:rPr>
                  <w:rStyle w:val="Hyperlink"/>
                  <w:b/>
                  <w:color w:val="F2F2F2" w:themeColor="background1" w:themeShade="F2"/>
                </w:rPr>
              </w:r>
              <w:r w:rsidR="00C62E45">
                <w:rPr>
                  <w:rStyle w:val="Hyperlink"/>
                  <w:b/>
                  <w:color w:val="F2F2F2" w:themeColor="background1" w:themeShade="F2"/>
                </w:rPr>
                <w:fldChar w:fldCharType="separate"/>
              </w:r>
              <w:r w:rsidR="00D34D44" w:rsidRPr="005A62EF">
                <w:rPr>
                  <w:color w:val="FFFFFF" w:themeColor="background1"/>
                </w:rPr>
                <w:t>Met wie werken we samen?</w:t>
              </w:r>
              <w:r w:rsidR="00C62E45">
                <w:rPr>
                  <w:rStyle w:val="Hyperlink"/>
                  <w:b/>
                  <w:color w:val="F2F2F2" w:themeColor="background1" w:themeShade="F2"/>
                </w:rPr>
                <w:fldChar w:fldCharType="end"/>
              </w:r>
            </w:hyperlink>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6DB6AD7B" w:rsidR="00ED6D3F" w:rsidRPr="00B66609" w:rsidRDefault="00A01204" w:rsidP="00AD7DD6">
            <w:pPr>
              <w:suppressAutoHyphens w:val="0"/>
              <w:spacing w:after="0" w:line="240" w:lineRule="auto"/>
              <w:jc w:val="center"/>
              <w:rPr>
                <w:b/>
                <w:bCs/>
                <w:color w:val="F2F2F2" w:themeColor="background1" w:themeShade="F2"/>
                <w:u w:val="single"/>
              </w:rPr>
            </w:pPr>
            <w:hyperlink w:anchor="_Onderwijs_aan_huis" w:history="1">
              <w:r w:rsidR="00C62E45">
                <w:rPr>
                  <w:b/>
                  <w:bCs/>
                  <w:color w:val="FFFFFF" w:themeColor="background1"/>
                </w:rPr>
                <w:fldChar w:fldCharType="begin"/>
              </w:r>
              <w:r w:rsidR="00C62E45">
                <w:instrText xml:space="preserve"> REF _Ref60913640 \h </w:instrText>
              </w:r>
              <w:r w:rsidR="00C62E45">
                <w:rPr>
                  <w:b/>
                  <w:bCs/>
                  <w:color w:val="FFFFFF" w:themeColor="background1"/>
                </w:rPr>
              </w:r>
              <w:r w:rsidR="00C62E45">
                <w:rPr>
                  <w:b/>
                  <w:bCs/>
                  <w:color w:val="FFFFFF" w:themeColor="background1"/>
                </w:rPr>
                <w:fldChar w:fldCharType="separate"/>
              </w:r>
              <w:r w:rsidR="00D34D44" w:rsidRPr="005A62EF">
                <w:rPr>
                  <w:color w:val="FFFFFF" w:themeColor="background1"/>
                </w:rPr>
                <w:t>Onderwijs aan huis en synchroon internetonderwijs</w:t>
              </w:r>
              <w:r w:rsidR="00C62E45">
                <w:rPr>
                  <w:b/>
                  <w:bCs/>
                  <w:color w:val="FFFFFF" w:themeColor="background1"/>
                </w:rPr>
                <w:fldChar w:fldCharType="end"/>
              </w:r>
            </w:hyperlink>
          </w:p>
        </w:tc>
        <w:tc>
          <w:tcPr>
            <w:tcW w:w="236" w:type="dxa"/>
            <w:vAlign w:val="center"/>
          </w:tcPr>
          <w:p w14:paraId="132251C7" w14:textId="77777777" w:rsidR="00ED6D3F" w:rsidRPr="00B66609" w:rsidRDefault="00ED6D3F" w:rsidP="005701FB">
            <w:pPr>
              <w:suppressAutoHyphens w:val="0"/>
              <w:spacing w:after="0" w:line="240" w:lineRule="auto"/>
              <w:jc w:val="center"/>
              <w:rPr>
                <w:b/>
                <w:bCs/>
                <w:color w:val="F2F2F2" w:themeColor="background1" w:themeShade="F2"/>
              </w:rPr>
            </w:pPr>
          </w:p>
        </w:tc>
        <w:tc>
          <w:tcPr>
            <w:tcW w:w="2835" w:type="dxa"/>
            <w:shd w:val="clear" w:color="auto" w:fill="4CBCC5"/>
            <w:vAlign w:val="center"/>
          </w:tcPr>
          <w:p w14:paraId="26A7F7CA" w14:textId="2D1AAC60" w:rsidR="00ED6D3F" w:rsidRPr="00B66609" w:rsidRDefault="00A01204" w:rsidP="00AD7DD6">
            <w:pPr>
              <w:suppressAutoHyphens w:val="0"/>
              <w:spacing w:after="0" w:line="240" w:lineRule="auto"/>
              <w:jc w:val="center"/>
              <w:rPr>
                <w:b/>
                <w:bCs/>
                <w:color w:val="F2F2F2" w:themeColor="background1" w:themeShade="F2"/>
                <w:u w:val="single"/>
              </w:rPr>
            </w:pPr>
            <w:hyperlink w:anchor="_Revalidatie/logopedie_tijdens_de" w:history="1">
              <w:r w:rsidR="00E94773">
                <w:rPr>
                  <w:b/>
                  <w:bCs/>
                  <w:color w:val="FFFFFF" w:themeColor="background1"/>
                </w:rPr>
                <w:fldChar w:fldCharType="begin"/>
              </w:r>
              <w:r w:rsidR="00E94773">
                <w:instrText xml:space="preserve"> REF _Ref60913644 \h </w:instrText>
              </w:r>
              <w:r w:rsidR="00E94773">
                <w:rPr>
                  <w:b/>
                  <w:bCs/>
                  <w:color w:val="FFFFFF" w:themeColor="background1"/>
                </w:rPr>
              </w:r>
              <w:r w:rsidR="00E94773">
                <w:rPr>
                  <w:b/>
                  <w:bCs/>
                  <w:color w:val="FFFFFF" w:themeColor="background1"/>
                </w:rPr>
                <w:fldChar w:fldCharType="separate"/>
              </w:r>
              <w:r w:rsidR="00D34D44" w:rsidRPr="005A62EF">
                <w:rPr>
                  <w:color w:val="FFFFFF" w:themeColor="background1"/>
                </w:rPr>
                <w:t>Revalidatie/logopedie tijdens de lestijden</w:t>
              </w:r>
              <w:r w:rsidR="00E94773">
                <w:rPr>
                  <w:b/>
                  <w:bCs/>
                  <w:color w:val="FFFFFF" w:themeColor="background1"/>
                </w:rPr>
                <w:fldChar w:fldCharType="end"/>
              </w:r>
            </w:hyperlink>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441C416D" w:rsidR="00ED6D3F" w:rsidRPr="00B66609" w:rsidRDefault="00A01204" w:rsidP="00B66609">
            <w:pPr>
              <w:suppressAutoHyphens w:val="0"/>
              <w:spacing w:after="0" w:line="240" w:lineRule="auto"/>
              <w:jc w:val="center"/>
              <w:rPr>
                <w:b/>
                <w:bCs/>
                <w:color w:val="F2F2F2" w:themeColor="background1" w:themeShade="F2"/>
                <w:u w:val="single"/>
              </w:rPr>
            </w:pPr>
            <w:hyperlink w:anchor="_Stappenplan_bij_ziekte" w:history="1">
              <w:r w:rsidR="00E94773">
                <w:rPr>
                  <w:rStyle w:val="Hyperlink"/>
                  <w:b/>
                  <w:bCs/>
                  <w:color w:val="F2F2F2" w:themeColor="background1" w:themeShade="F2"/>
                </w:rPr>
                <w:fldChar w:fldCharType="begin"/>
              </w:r>
              <w:r w:rsidR="00E94773">
                <w:instrText xml:space="preserve"> REF _Ref60913648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34D44" w:rsidRPr="005A62EF">
                <w:rPr>
                  <w:color w:val="FFFFFF" w:themeColor="background1"/>
                </w:rPr>
                <w:t>Stappenplan bij ziekte of ongeval</w:t>
              </w:r>
              <w:r w:rsidR="00E94773">
                <w:rPr>
                  <w:rStyle w:val="Hyperlink"/>
                  <w:b/>
                  <w:bCs/>
                  <w:color w:val="F2F2F2" w:themeColor="background1" w:themeShade="F2"/>
                </w:rPr>
                <w:fldChar w:fldCharType="end"/>
              </w:r>
            </w:hyperlink>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21F72A7F" w:rsidR="00ED6D3F" w:rsidRPr="00743E1B" w:rsidRDefault="00A01204" w:rsidP="00B64413">
            <w:pPr>
              <w:suppressAutoHyphens w:val="0"/>
              <w:spacing w:after="0" w:line="240" w:lineRule="auto"/>
              <w:jc w:val="center"/>
              <w:rPr>
                <w:rStyle w:val="Hyperlink"/>
                <w:color w:val="F2F2F2" w:themeColor="background1" w:themeShade="F2"/>
                <w:u w:val="none"/>
              </w:rPr>
            </w:pPr>
            <w:hyperlink w:anchor="_Medicatiegebruik_en_andere" w:history="1">
              <w:r w:rsidR="00E94773">
                <w:rPr>
                  <w:rStyle w:val="Hyperlink"/>
                  <w:b/>
                  <w:bCs/>
                  <w:color w:val="F2F2F2" w:themeColor="background1" w:themeShade="F2"/>
                  <w:u w:val="none"/>
                </w:rPr>
                <w:fldChar w:fldCharType="begin"/>
              </w:r>
              <w:r w:rsidR="00E94773">
                <w:rPr>
                  <w:b/>
                  <w:bCs/>
                  <w:color w:val="F2F2F2" w:themeColor="background1" w:themeShade="F2"/>
                </w:rPr>
                <w:instrText xml:space="preserve"> REF _Ref70082417 \h </w:instrText>
              </w:r>
              <w:r w:rsidR="00E94773">
                <w:rPr>
                  <w:rStyle w:val="Hyperlink"/>
                  <w:b/>
                  <w:bCs/>
                  <w:color w:val="F2F2F2" w:themeColor="background1" w:themeShade="F2"/>
                  <w:u w:val="none"/>
                </w:rPr>
              </w:r>
              <w:r w:rsidR="00E94773">
                <w:rPr>
                  <w:rStyle w:val="Hyperlink"/>
                  <w:b/>
                  <w:bCs/>
                  <w:color w:val="F2F2F2" w:themeColor="background1" w:themeShade="F2"/>
                  <w:u w:val="none"/>
                </w:rPr>
                <w:fldChar w:fldCharType="separate"/>
              </w:r>
              <w:r w:rsidR="00D34D44" w:rsidRPr="005A62EF">
                <w:rPr>
                  <w:color w:val="FFFFFF" w:themeColor="background1"/>
                </w:rPr>
                <w:t>Medicatiegebruik en andere medische handelingen</w:t>
              </w:r>
              <w:r w:rsidR="00E94773">
                <w:rPr>
                  <w:rStyle w:val="Hyperlink"/>
                  <w:b/>
                  <w:bCs/>
                  <w:color w:val="F2F2F2" w:themeColor="background1" w:themeShade="F2"/>
                  <w:u w:val="none"/>
                </w:rPr>
                <w:fldChar w:fldCharType="end"/>
              </w:r>
            </w:hyperlink>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3F5808C1" w:rsidR="00ED6D3F" w:rsidRPr="00B66609" w:rsidRDefault="00A01204" w:rsidP="00AD7DD6">
            <w:pPr>
              <w:suppressAutoHyphens w:val="0"/>
              <w:spacing w:after="0" w:line="240" w:lineRule="auto"/>
              <w:jc w:val="center"/>
              <w:rPr>
                <w:b/>
                <w:bCs/>
                <w:color w:val="F2F2F2" w:themeColor="background1" w:themeShade="F2"/>
              </w:rPr>
            </w:pPr>
            <w:hyperlink w:anchor="_Privacy" w:history="1">
              <w:r w:rsidR="00E94773">
                <w:rPr>
                  <w:rStyle w:val="Hyperlink"/>
                  <w:b/>
                  <w:bCs/>
                  <w:color w:val="F2F2F2" w:themeColor="background1" w:themeShade="F2"/>
                </w:rPr>
                <w:fldChar w:fldCharType="begin"/>
              </w:r>
              <w:r w:rsidR="00E94773">
                <w:instrText xml:space="preserve"> REF _Ref60913668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34D44" w:rsidRPr="005A62EF">
                <w:rPr>
                  <w:color w:val="FFFFFF" w:themeColor="background1"/>
                </w:rPr>
                <w:t>Privacy</w:t>
              </w:r>
              <w:r w:rsidR="00E94773">
                <w:rPr>
                  <w:rStyle w:val="Hyperlink"/>
                  <w:b/>
                  <w:bCs/>
                  <w:color w:val="F2F2F2" w:themeColor="background1" w:themeShade="F2"/>
                </w:rPr>
                <w:fldChar w:fldCharType="end"/>
              </w:r>
            </w:hyperlink>
          </w:p>
        </w:tc>
      </w:tr>
    </w:tbl>
    <w:p w14:paraId="3E5B4A62" w14:textId="77777777" w:rsidR="00ED6D3F" w:rsidRPr="00F94857" w:rsidRDefault="00ED6D3F" w:rsidP="00F94857">
      <w:pPr>
        <w:pStyle w:val="Kop1"/>
        <w:numPr>
          <w:ilvl w:val="0"/>
          <w:numId w:val="0"/>
        </w:numPr>
        <w:ind w:left="851" w:hanging="851"/>
        <w:jc w:val="center"/>
        <w:rPr>
          <w:sz w:val="28"/>
          <w:szCs w:val="28"/>
        </w:rPr>
      </w:pPr>
      <w:bookmarkStart w:id="6" w:name="Wat_verwachten_van_ouders"/>
      <w:bookmarkEnd w:id="6"/>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A07708" w:rsidRPr="00A07708" w14:paraId="2B5B093B" w14:textId="77777777" w:rsidTr="00A81382">
        <w:trPr>
          <w:trHeight w:val="737"/>
        </w:trPr>
        <w:tc>
          <w:tcPr>
            <w:tcW w:w="2835" w:type="dxa"/>
            <w:shd w:val="clear" w:color="auto" w:fill="4CBCC5"/>
            <w:vAlign w:val="center"/>
          </w:tcPr>
          <w:p w14:paraId="4F415A22" w14:textId="719F1042" w:rsidR="00ED6D3F" w:rsidRPr="00A07708" w:rsidRDefault="00A01204" w:rsidP="005701FB">
            <w:pPr>
              <w:suppressAutoHyphens w:val="0"/>
              <w:spacing w:after="0" w:line="240" w:lineRule="auto"/>
              <w:jc w:val="center"/>
              <w:rPr>
                <w:b/>
                <w:color w:val="F2F2F2" w:themeColor="background1" w:themeShade="F2"/>
              </w:rPr>
            </w:pPr>
            <w:hyperlink w:anchor="_Engagementsverklaring_tussen_jou" w:history="1">
              <w:r w:rsidR="00E94773">
                <w:rPr>
                  <w:rStyle w:val="Hyperlink"/>
                  <w:b/>
                  <w:color w:val="F2F2F2" w:themeColor="background1" w:themeShade="F2"/>
                </w:rPr>
                <w:fldChar w:fldCharType="begin"/>
              </w:r>
              <w:r w:rsidR="00E94773">
                <w:instrText xml:space="preserve"> REF _Ref66443695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34D44" w:rsidRPr="005A62EF">
                <w:rPr>
                  <w:color w:val="FFFFFF" w:themeColor="background1"/>
                </w:rPr>
                <w:t>Engagementsverklaring tussen jou en onze school</w:t>
              </w:r>
              <w:r w:rsidR="00E94773">
                <w:rPr>
                  <w:rStyle w:val="Hyperlink"/>
                  <w:b/>
                  <w:color w:val="F2F2F2" w:themeColor="background1" w:themeShade="F2"/>
                </w:rPr>
                <w:fldChar w:fldCharType="end"/>
              </w:r>
            </w:hyperlink>
          </w:p>
        </w:tc>
        <w:tc>
          <w:tcPr>
            <w:tcW w:w="236" w:type="dxa"/>
            <w:vAlign w:val="center"/>
          </w:tcPr>
          <w:p w14:paraId="192B9D99"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18D5E4A6" w:rsidR="00ED6D3F" w:rsidRPr="00766535" w:rsidRDefault="00A01204" w:rsidP="00766535">
            <w:pPr>
              <w:suppressAutoHyphens w:val="0"/>
              <w:spacing w:after="0" w:line="240" w:lineRule="auto"/>
              <w:jc w:val="center"/>
              <w:rPr>
                <w:b/>
                <w:bCs/>
                <w:color w:val="F2F2F2" w:themeColor="background1" w:themeShade="F2"/>
              </w:rPr>
            </w:pPr>
            <w:hyperlink w:anchor="_Ouderlijk_gezag" w:history="1">
              <w:r w:rsidR="00E94773">
                <w:rPr>
                  <w:rStyle w:val="Hyperlink"/>
                  <w:b/>
                  <w:bCs/>
                  <w:color w:val="F2F2F2" w:themeColor="background1" w:themeShade="F2"/>
                </w:rPr>
                <w:fldChar w:fldCharType="begin"/>
              </w:r>
              <w:r w:rsidR="00E94773">
                <w:instrText xml:space="preserve"> REF _Ref60913678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34D44" w:rsidRPr="00E518F8">
                <w:rPr>
                  <w:color w:val="FFFFFF" w:themeColor="background1"/>
                </w:rPr>
                <w:t>Ouderlijk gezag</w:t>
              </w:r>
              <w:r w:rsidR="00E94773">
                <w:rPr>
                  <w:rStyle w:val="Hyperlink"/>
                  <w:b/>
                  <w:bCs/>
                  <w:color w:val="F2F2F2" w:themeColor="background1" w:themeShade="F2"/>
                </w:rPr>
                <w:fldChar w:fldCharType="end"/>
              </w:r>
            </w:hyperlink>
          </w:p>
        </w:tc>
        <w:tc>
          <w:tcPr>
            <w:tcW w:w="236" w:type="dxa"/>
            <w:vAlign w:val="center"/>
          </w:tcPr>
          <w:p w14:paraId="5EAB3DF7"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2EB3E5AE" w:rsidR="00ED6D3F" w:rsidRPr="00532070" w:rsidRDefault="00A01204" w:rsidP="00AD7DD6">
            <w:pPr>
              <w:suppressAutoHyphens w:val="0"/>
              <w:spacing w:after="0" w:line="240" w:lineRule="auto"/>
              <w:jc w:val="center"/>
              <w:rPr>
                <w:b/>
                <w:bCs/>
                <w:color w:val="F2F2F2" w:themeColor="background1" w:themeShade="F2"/>
              </w:rPr>
            </w:pPr>
            <w:hyperlink w:anchor="_Schoolkosten" w:history="1">
              <w:r w:rsidR="00E94773">
                <w:rPr>
                  <w:rStyle w:val="Hyperlink"/>
                  <w:b/>
                  <w:bCs/>
                  <w:color w:val="F2F2F2" w:themeColor="background1" w:themeShade="F2"/>
                </w:rPr>
                <w:fldChar w:fldCharType="begin"/>
              </w:r>
              <w:r w:rsidR="00E94773">
                <w:instrText xml:space="preserve"> REF _Ref60913685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34D44" w:rsidRPr="00E518F8">
                <w:rPr>
                  <w:color w:val="FFFFFF" w:themeColor="background1"/>
                </w:rPr>
                <w:t>Schoolkosten</w:t>
              </w:r>
              <w:r w:rsidR="00E94773">
                <w:rPr>
                  <w:rStyle w:val="Hyperlink"/>
                  <w:b/>
                  <w:bCs/>
                  <w:color w:val="F2F2F2" w:themeColor="background1" w:themeShade="F2"/>
                </w:rPr>
                <w:fldChar w:fldCharType="end"/>
              </w:r>
            </w:hyperlink>
          </w:p>
        </w:tc>
      </w:tr>
      <w:tr w:rsidR="00A07708" w:rsidRPr="00A07708" w14:paraId="26D58D65" w14:textId="77777777" w:rsidTr="005701FB">
        <w:trPr>
          <w:gridAfter w:val="2"/>
          <w:wAfter w:w="3071" w:type="dxa"/>
          <w:trHeight w:val="170"/>
        </w:trPr>
        <w:tc>
          <w:tcPr>
            <w:tcW w:w="2835" w:type="dxa"/>
            <w:shd w:val="clear" w:color="auto" w:fill="auto"/>
          </w:tcPr>
          <w:p w14:paraId="5E7DF299" w14:textId="77777777" w:rsidR="00A11E63" w:rsidRPr="00A07708" w:rsidRDefault="00A11E63" w:rsidP="005701FB">
            <w:pPr>
              <w:suppressAutoHyphens w:val="0"/>
              <w:spacing w:after="0" w:line="240" w:lineRule="auto"/>
              <w:jc w:val="center"/>
              <w:rPr>
                <w:b/>
                <w:color w:val="F2F2F2" w:themeColor="background1" w:themeShade="F2"/>
              </w:rPr>
            </w:pPr>
          </w:p>
        </w:tc>
        <w:tc>
          <w:tcPr>
            <w:tcW w:w="236" w:type="dxa"/>
            <w:shd w:val="clear" w:color="auto" w:fill="auto"/>
          </w:tcPr>
          <w:p w14:paraId="20D0D371"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auto"/>
          </w:tcPr>
          <w:p w14:paraId="064C5332"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r>
      <w:tr w:rsidR="00A07708" w:rsidRPr="00A07708" w14:paraId="1E4901B6" w14:textId="77777777" w:rsidTr="00A81382">
        <w:trPr>
          <w:gridAfter w:val="2"/>
          <w:wAfter w:w="3071" w:type="dxa"/>
          <w:trHeight w:val="737"/>
        </w:trPr>
        <w:tc>
          <w:tcPr>
            <w:tcW w:w="2835" w:type="dxa"/>
            <w:shd w:val="clear" w:color="auto" w:fill="AE2081"/>
            <w:vAlign w:val="center"/>
          </w:tcPr>
          <w:p w14:paraId="699E2D83" w14:textId="3BBE6814" w:rsidR="00ED6D3F" w:rsidRPr="006F6269" w:rsidRDefault="00A01204" w:rsidP="00AD7DD6">
            <w:pPr>
              <w:suppressAutoHyphens w:val="0"/>
              <w:spacing w:after="0" w:line="240" w:lineRule="auto"/>
              <w:jc w:val="center"/>
              <w:rPr>
                <w:b/>
                <w:bCs/>
                <w:color w:val="F2F2F2" w:themeColor="background1" w:themeShade="F2"/>
              </w:rPr>
            </w:pPr>
            <w:hyperlink w:anchor="_Participatie" w:history="1">
              <w:r w:rsidR="00E94773">
                <w:rPr>
                  <w:rStyle w:val="Hyperlink"/>
                  <w:b/>
                  <w:bCs/>
                  <w:color w:val="F2F2F2" w:themeColor="background1" w:themeShade="F2"/>
                </w:rPr>
                <w:fldChar w:fldCharType="begin"/>
              </w:r>
              <w:r w:rsidR="00E94773">
                <w:instrText xml:space="preserve"> REF _Ref70082472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34D44" w:rsidRPr="00E518F8">
                <w:rPr>
                  <w:color w:val="FFFFFF" w:themeColor="background1"/>
                </w:rPr>
                <w:t>Participatie</w:t>
              </w:r>
              <w:r w:rsidR="00E94773">
                <w:rPr>
                  <w:rStyle w:val="Hyperlink"/>
                  <w:b/>
                  <w:bCs/>
                  <w:color w:val="F2F2F2" w:themeColor="background1" w:themeShade="F2"/>
                </w:rPr>
                <w:fldChar w:fldCharType="end"/>
              </w:r>
            </w:hyperlink>
          </w:p>
        </w:tc>
        <w:tc>
          <w:tcPr>
            <w:tcW w:w="236" w:type="dxa"/>
            <w:vAlign w:val="center"/>
          </w:tcPr>
          <w:p w14:paraId="7444E1EA" w14:textId="77777777" w:rsidR="00ED6D3F" w:rsidRPr="00A07708"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2DAABB94" w:rsidR="00ED6D3F" w:rsidRPr="00A07708" w:rsidRDefault="00A01204" w:rsidP="005701FB">
            <w:pPr>
              <w:suppressAutoHyphens w:val="0"/>
              <w:spacing w:after="0" w:line="240" w:lineRule="auto"/>
              <w:jc w:val="center"/>
              <w:rPr>
                <w:b/>
                <w:color w:val="F2F2F2" w:themeColor="background1" w:themeShade="F2"/>
              </w:rPr>
            </w:pPr>
            <w:hyperlink w:anchor="_Gebruik_van_(sociale)" w:history="1">
              <w:r w:rsidR="00E94773">
                <w:rPr>
                  <w:rStyle w:val="Hyperlink"/>
                  <w:b/>
                  <w:color w:val="F2F2F2" w:themeColor="background1" w:themeShade="F2"/>
                </w:rPr>
                <w:fldChar w:fldCharType="begin"/>
              </w:r>
              <w:r w:rsidR="00E94773">
                <w:instrText xml:space="preserve"> REF _Ref65505085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34D44" w:rsidRPr="00E518F8">
                <w:rPr>
                  <w:color w:val="FFFFFF" w:themeColor="background1"/>
                </w:rPr>
                <w:t xml:space="preserve">Gebruik van </w:t>
              </w:r>
              <w:r w:rsidR="00D34D44">
                <w:rPr>
                  <w:color w:val="FFFFFF" w:themeColor="background1"/>
                </w:rPr>
                <w:t>(</w:t>
              </w:r>
              <w:r w:rsidR="00D34D44" w:rsidRPr="00E518F8">
                <w:rPr>
                  <w:color w:val="FFFFFF" w:themeColor="background1"/>
                </w:rPr>
                <w:t>sociale</w:t>
              </w:r>
              <w:r w:rsidR="00D34D44">
                <w:rPr>
                  <w:color w:val="FFFFFF" w:themeColor="background1"/>
                </w:rPr>
                <w:t>)</w:t>
              </w:r>
              <w:r w:rsidR="00D34D44" w:rsidRPr="00E518F8">
                <w:rPr>
                  <w:color w:val="FFFFFF" w:themeColor="background1"/>
                </w:rPr>
                <w:t xml:space="preserve"> media</w:t>
              </w:r>
              <w:r w:rsidR="00E94773">
                <w:rPr>
                  <w:rStyle w:val="Hyperlink"/>
                  <w:b/>
                  <w:color w:val="F2F2F2" w:themeColor="background1" w:themeShade="F2"/>
                </w:rPr>
                <w:fldChar w:fldCharType="end"/>
              </w:r>
            </w:hyperlink>
          </w:p>
        </w:tc>
      </w:tr>
    </w:tbl>
    <w:p w14:paraId="71D375FC" w14:textId="77777777" w:rsidR="00ED6D3F" w:rsidRPr="00F94857" w:rsidRDefault="00ED6D3F" w:rsidP="00F94857">
      <w:pPr>
        <w:pStyle w:val="Kop1"/>
        <w:numPr>
          <w:ilvl w:val="0"/>
          <w:numId w:val="0"/>
        </w:numPr>
        <w:ind w:left="851" w:hanging="851"/>
        <w:jc w:val="center"/>
        <w:rPr>
          <w:sz w:val="28"/>
          <w:szCs w:val="28"/>
        </w:rPr>
      </w:pPr>
      <w:bookmarkStart w:id="7" w:name="Wat_verwachten_van_kind"/>
      <w:bookmarkEnd w:id="7"/>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4DF1689C" w:rsidR="00ED6D3F" w:rsidRPr="00E07DE0" w:rsidRDefault="00E94773"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00D34D44" w:rsidRPr="00E518F8">
              <w:rPr>
                <w:color w:val="FFFFFF" w:themeColor="background1"/>
              </w:rPr>
              <w:t>Leerplicht en afwezigheden</w:t>
            </w:r>
            <w:r>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5BC0BE98" w:rsidR="00ED6D3F" w:rsidRPr="008164F0" w:rsidRDefault="00A01204" w:rsidP="00AD7DD6">
            <w:pPr>
              <w:suppressAutoHyphens w:val="0"/>
              <w:spacing w:after="0" w:line="240" w:lineRule="auto"/>
              <w:jc w:val="center"/>
              <w:rPr>
                <w:b/>
                <w:color w:val="F2F2F2" w:themeColor="background1" w:themeShade="F2"/>
              </w:rPr>
            </w:pPr>
            <w:hyperlink w:anchor="_Participatie_leerlingenraad" w:history="1">
              <w:r w:rsidR="00E94773">
                <w:rPr>
                  <w:rStyle w:val="Hyperlink"/>
                  <w:b/>
                  <w:color w:val="F2F2F2" w:themeColor="background1" w:themeShade="F2"/>
                </w:rPr>
                <w:fldChar w:fldCharType="begin"/>
              </w:r>
              <w:r w:rsidR="00E94773">
                <w:instrText xml:space="preserve"> REF _Ref61257240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34D44" w:rsidRPr="00E518F8">
                <w:rPr>
                  <w:color w:val="FFFFFF" w:themeColor="background1"/>
                </w:rPr>
                <w:t>Participatie leerlingenraad</w:t>
              </w:r>
              <w:r w:rsidR="00E94773">
                <w:rPr>
                  <w:rStyle w:val="Hyperlink"/>
                  <w:b/>
                  <w:color w:val="F2F2F2" w:themeColor="background1" w:themeShade="F2"/>
                </w:rPr>
                <w:fldChar w:fldCharType="end"/>
              </w:r>
            </w:hyperlink>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411FB21B" w:rsidR="00ED6D3F" w:rsidRPr="00743E1B" w:rsidRDefault="00A01204" w:rsidP="00D67383">
            <w:pPr>
              <w:suppressAutoHyphens w:val="0"/>
              <w:spacing w:after="0" w:line="240" w:lineRule="auto"/>
              <w:jc w:val="center"/>
              <w:rPr>
                <w:rStyle w:val="Hyperlink"/>
                <w:b/>
                <w:color w:val="F2F2F2" w:themeColor="background1" w:themeShade="F2"/>
                <w:u w:val="none"/>
              </w:rPr>
            </w:pPr>
            <w:hyperlink w:anchor="_Wat_mag_en_1"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_Ref70082517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D34D44" w:rsidRPr="00E518F8">
                <w:rPr>
                  <w:color w:val="FFFFFF" w:themeColor="background1"/>
                </w:rPr>
                <w:t>Wat mag en wat niet?</w:t>
              </w:r>
              <w:r w:rsidR="00E94773">
                <w:rPr>
                  <w:rStyle w:val="Hyperlink"/>
                  <w:b/>
                  <w:color w:val="F2F2F2" w:themeColor="background1" w:themeShade="F2"/>
                  <w:u w:val="none"/>
                </w:rPr>
                <w:fldChar w:fldCharType="end"/>
              </w:r>
            </w:hyperlink>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3AF2629B" w:rsidR="00ED6D3F" w:rsidRPr="003121DF" w:rsidRDefault="00A01204" w:rsidP="005701FB">
            <w:pPr>
              <w:suppressAutoHyphens w:val="0"/>
              <w:spacing w:after="0" w:line="240" w:lineRule="auto"/>
              <w:jc w:val="center"/>
              <w:rPr>
                <w:b/>
                <w:color w:val="F2F2F2" w:themeColor="background1" w:themeShade="F2"/>
              </w:rPr>
            </w:pPr>
            <w:hyperlink w:anchor="_Herstel-_en_sanctioneringsbeleid" w:history="1">
              <w:r w:rsidR="00E94773">
                <w:rPr>
                  <w:rStyle w:val="Hyperlink"/>
                  <w:b/>
                  <w:color w:val="F2F2F2" w:themeColor="background1" w:themeShade="F2"/>
                </w:rPr>
                <w:fldChar w:fldCharType="begin"/>
              </w:r>
              <w:r w:rsidR="00E94773">
                <w:rPr>
                  <w:b/>
                  <w:color w:val="F2F2F2" w:themeColor="background1" w:themeShade="F2"/>
                </w:rPr>
                <w:instrText xml:space="preserve"> REF _Ref66443925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34D44" w:rsidRPr="00E518F8">
                <w:rPr>
                  <w:color w:val="FFFFFF" w:themeColor="background1"/>
                </w:rPr>
                <w:t>Herstel- en sanctioneringsbeleid</w:t>
              </w:r>
              <w:r w:rsidR="00E94773">
                <w:rPr>
                  <w:rStyle w:val="Hyperlink"/>
                  <w:b/>
                  <w:color w:val="F2F2F2" w:themeColor="background1" w:themeShade="F2"/>
                </w:rPr>
                <w:fldChar w:fldCharType="end"/>
              </w:r>
            </w:hyperlink>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399FA786" w:rsidR="00ED6D3F" w:rsidRPr="005A6A90" w:rsidRDefault="00E94773" w:rsidP="00AD7DD6">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_Ref61257174 \h </w:instrText>
            </w:r>
            <w:r>
              <w:rPr>
                <w:b/>
                <w:color w:val="F2F2F2" w:themeColor="background1" w:themeShade="F2"/>
              </w:rPr>
            </w:r>
            <w:r>
              <w:rPr>
                <w:b/>
                <w:color w:val="F2F2F2" w:themeColor="background1" w:themeShade="F2"/>
              </w:rPr>
              <w:fldChar w:fldCharType="separate"/>
            </w:r>
            <w:r w:rsidR="00D34D44" w:rsidRPr="00E518F8">
              <w:rPr>
                <w:color w:val="FFFFFF" w:themeColor="background1"/>
              </w:rPr>
              <w:t>Betwistingen</w:t>
            </w:r>
            <w:r>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2F234075" w:rsidR="00ED6D3F" w:rsidRPr="00743E1B" w:rsidRDefault="00A01204" w:rsidP="00AD7DD6">
            <w:pPr>
              <w:suppressAutoHyphens w:val="0"/>
              <w:spacing w:after="0" w:line="240" w:lineRule="auto"/>
              <w:jc w:val="center"/>
              <w:rPr>
                <w:rStyle w:val="Hyperlink"/>
                <w:color w:val="F2F2F2" w:themeColor="background1" w:themeShade="F2"/>
                <w:u w:val="none"/>
              </w:rPr>
            </w:pPr>
            <w:hyperlink w:anchor="_Klachten"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_Ref61257274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D34D44" w:rsidRPr="00E518F8">
                <w:rPr>
                  <w:color w:val="FFFFFF" w:themeColor="background1"/>
                </w:rPr>
                <w:t>Klachten</w:t>
              </w:r>
              <w:r w:rsidR="00E94773">
                <w:rPr>
                  <w:rStyle w:val="Hyperlink"/>
                  <w:b/>
                  <w:color w:val="F2F2F2" w:themeColor="background1" w:themeShade="F2"/>
                  <w:u w:val="none"/>
                </w:rPr>
                <w:fldChar w:fldCharType="end"/>
              </w:r>
            </w:hyperlink>
          </w:p>
        </w:tc>
      </w:tr>
    </w:tbl>
    <w:p w14:paraId="3908824E" w14:textId="3D8B80AD" w:rsidR="002926F4" w:rsidRDefault="002926F4">
      <w:pPr>
        <w:suppressAutoHyphens w:val="0"/>
      </w:pPr>
      <w:r>
        <w:br w:type="page"/>
      </w:r>
    </w:p>
    <w:bookmarkStart w:id="8" w:name="Onze_visie_ped_project"/>
    <w:bookmarkStart w:id="9" w:name="_Ref66442784"/>
    <w:bookmarkEnd w:id="8"/>
    <w:p w14:paraId="51B52BDA" w14:textId="69ADEF61" w:rsidR="00DA3DD6" w:rsidRPr="00EA3D92" w:rsidRDefault="00825E27" w:rsidP="00EA3D92">
      <w:pPr>
        <w:pStyle w:val="Kop1"/>
        <w:numPr>
          <w:ilvl w:val="0"/>
          <w:numId w:val="0"/>
        </w:numPr>
        <w:ind w:left="851" w:hanging="851"/>
        <w:rPr>
          <w:sz w:val="28"/>
          <w:szCs w:val="28"/>
        </w:rPr>
      </w:pPr>
      <w:r w:rsidRPr="00EA3D92">
        <w:rPr>
          <w:bCs/>
          <w:noProof/>
          <w:sz w:val="28"/>
          <w:szCs w:val="28"/>
          <w:lang w:eastAsia="nl-BE"/>
        </w:rPr>
        <w:lastRenderedPageBreak/>
        <mc:AlternateContent>
          <mc:Choice Requires="wps">
            <w:drawing>
              <wp:anchor distT="0" distB="0" distL="114300" distR="114300" simplePos="0" relativeHeight="251658240" behindDoc="0" locked="0" layoutInCell="1" allowOverlap="1" wp14:anchorId="1B248593" wp14:editId="0762B2ED">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4574AC66">
              <v:shape id="Graphic 13"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lt="Verrekijker silhouet" coordsize="685800,647700" o:spid="_x0000_s1026" fillcolor="#ae2081" stroked="f"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" w14:anchorId="55AE37BC">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9"/>
    </w:p>
    <w:sdt>
      <w:sdtPr>
        <w:alias w:val="Licht hier het schooleigen pedagogisch opvoedingsproject toe"/>
        <w:tag w:val="Licht hier het schooleigen pedagogisch opvoedingsproject toe"/>
        <w:id w:val="129286077"/>
        <w:placeholder>
          <w:docPart w:val="211D9EA3B3E44EF59B08F0F1FF1A9C8B"/>
        </w:placeholder>
        <w15:color w:val="A8AF37"/>
      </w:sdtPr>
      <w:sdtEndPr/>
      <w:sdtContent>
        <w:p w14:paraId="10EC27B6" w14:textId="77777777" w:rsidR="006433DB" w:rsidRDefault="006433DB" w:rsidP="006433DB">
          <w:pPr>
            <w:pStyle w:val="Plattetekst2"/>
            <w:ind w:left="708"/>
            <w:jc w:val="both"/>
          </w:pPr>
        </w:p>
        <w:p w14:paraId="2E3E7648" w14:textId="66E8ED80" w:rsidR="006433DB" w:rsidRPr="006433DB" w:rsidRDefault="006433DB" w:rsidP="00C53821">
          <w:pPr>
            <w:jc w:val="both"/>
          </w:pPr>
          <w:r w:rsidRPr="006433DB">
            <w:t>Het pedagogisch project van onze school is ingebed in het project van de katholieke dialoogschool. Op onze school verwelkomen we iedereen gastvrij, van welke levensbeschouwelijke of religieuze achtergrond ook. Als katholieke dialoogschool verwachten we dat ouders echte partners zijn voor de opvoeding en vorming die de school hun kinderen verstrekt. Kiezen voor een katholieke dialoogschool houdt voor iedereen een engagement in. Daarom mogen ouders van de school verwachten dat ze hen zoveel mogelijk betrekken in het samen school maken. Ouders verwachten dat de school voor hun kinderen een leer- en leefwereld is die bijdraagt aan de opvoeding die ze hen zelf willen geven. Ouders die kiezen voor een katholieke school geven aan dat ze vertrouwen stellen in de wijze waarop scholen vandaag in verscheidenheid gestalte geven aan het project van de katholieke dialoogschool.</w:t>
          </w:r>
        </w:p>
        <w:p w14:paraId="2D4C83DF" w14:textId="77777777" w:rsidR="006433DB" w:rsidRPr="006433DB" w:rsidRDefault="006433DB" w:rsidP="00C53821">
          <w:pPr>
            <w:jc w:val="both"/>
          </w:pPr>
        </w:p>
        <w:p w14:paraId="0582EE86" w14:textId="77777777" w:rsidR="006433DB" w:rsidRPr="006433DB" w:rsidRDefault="006433DB" w:rsidP="006433DB">
          <w:pPr>
            <w:suppressAutoHyphens w:val="0"/>
            <w:spacing w:after="0" w:line="276" w:lineRule="auto"/>
            <w:ind w:right="11"/>
            <w:jc w:val="center"/>
            <w:rPr>
              <w:rFonts w:ascii="Script MT Bold" w:eastAsia="Times New Roman" w:hAnsi="Script MT Bold" w:cs="Times New Roman"/>
              <w:color w:val="FF0000"/>
              <w:spacing w:val="-5"/>
              <w:sz w:val="36"/>
              <w:szCs w:val="36"/>
              <w:lang w:eastAsia="nl-NL"/>
            </w:rPr>
          </w:pPr>
          <w:r w:rsidRPr="006433DB">
            <w:rPr>
              <w:rFonts w:ascii="Script MT Bold" w:eastAsia="Times New Roman" w:hAnsi="Script MT Bold" w:cs="Times New Roman"/>
              <w:color w:val="FF0000"/>
              <w:spacing w:val="-5"/>
              <w:sz w:val="40"/>
              <w:szCs w:val="40"/>
              <w:lang w:eastAsia="nl-NL"/>
            </w:rPr>
            <w:t>Wij kunnen niet van alle kinderen dezelfde sterren maken</w:t>
          </w:r>
          <w:r w:rsidRPr="006433DB">
            <w:rPr>
              <w:rFonts w:ascii="Script MT Bold" w:eastAsia="Times New Roman" w:hAnsi="Script MT Bold" w:cs="Times New Roman"/>
              <w:color w:val="FF0000"/>
              <w:spacing w:val="-5"/>
              <w:sz w:val="36"/>
              <w:szCs w:val="36"/>
              <w:lang w:eastAsia="nl-NL"/>
            </w:rPr>
            <w:t>.</w:t>
          </w:r>
        </w:p>
        <w:p w14:paraId="0B054E6B"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r w:rsidRPr="006433DB">
            <w:rPr>
              <w:rFonts w:ascii="Segoe Script" w:eastAsia="Times New Roman" w:hAnsi="Segoe Script" w:cs="Times New Roman"/>
              <w:noProof/>
              <w:color w:val="auto"/>
              <w:spacing w:val="-5"/>
              <w:sz w:val="40"/>
              <w:szCs w:val="40"/>
              <w:lang w:eastAsia="nl-BE"/>
            </w:rPr>
            <w:drawing>
              <wp:anchor distT="0" distB="0" distL="114300" distR="114300" simplePos="0" relativeHeight="251693099" behindDoc="1" locked="0" layoutInCell="1" allowOverlap="1" wp14:anchorId="0999E5FC" wp14:editId="7018B68E">
                <wp:simplePos x="0" y="0"/>
                <wp:positionH relativeFrom="margin">
                  <wp:align>center</wp:align>
                </wp:positionH>
                <wp:positionV relativeFrom="paragraph">
                  <wp:posOffset>194200</wp:posOffset>
                </wp:positionV>
                <wp:extent cx="2763051" cy="2763051"/>
                <wp:effectExtent l="0" t="0" r="0" b="0"/>
                <wp:wrapNone/>
                <wp:docPr id="246" name="Afbeelding 246" descr="Image result for ste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rr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051" cy="2763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E1A23"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7D5DA48D"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0C7EAE63"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72F4B480"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30BD769B"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6F7BE58F"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7F228333"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6A103D3A"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0C09C419"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6DB4A761" w14:textId="77777777" w:rsidR="006433DB" w:rsidRPr="006433DB" w:rsidRDefault="006433DB" w:rsidP="006433DB">
          <w:pPr>
            <w:suppressAutoHyphens w:val="0"/>
            <w:spacing w:after="0" w:line="276" w:lineRule="auto"/>
            <w:jc w:val="both"/>
            <w:rPr>
              <w:rFonts w:ascii="Script MT Bold" w:eastAsia="Times New Roman" w:hAnsi="Script MT Bold" w:cs="Times New Roman"/>
              <w:color w:val="31849B"/>
              <w:spacing w:val="-5"/>
              <w:sz w:val="32"/>
              <w:szCs w:val="32"/>
              <w:lang w:eastAsia="nl-NL"/>
            </w:rPr>
          </w:pPr>
        </w:p>
        <w:p w14:paraId="244D0A18" w14:textId="77777777" w:rsidR="006433DB" w:rsidRDefault="006433DB" w:rsidP="006433DB">
          <w:pPr>
            <w:suppressAutoHyphens w:val="0"/>
            <w:spacing w:after="0" w:line="276" w:lineRule="auto"/>
            <w:jc w:val="center"/>
            <w:rPr>
              <w:rFonts w:ascii="Script MT Bold" w:eastAsia="Times New Roman" w:hAnsi="Script MT Bold" w:cs="Times New Roman"/>
              <w:color w:val="E36C0A"/>
              <w:spacing w:val="-5"/>
              <w:sz w:val="40"/>
              <w:szCs w:val="40"/>
              <w:lang w:eastAsia="nl-NL"/>
            </w:rPr>
          </w:pPr>
        </w:p>
        <w:p w14:paraId="46862C33" w14:textId="3A88ED99" w:rsidR="006433DB" w:rsidRDefault="006433DB" w:rsidP="006433DB">
          <w:pPr>
            <w:suppressAutoHyphens w:val="0"/>
            <w:spacing w:after="0" w:line="276" w:lineRule="auto"/>
            <w:jc w:val="center"/>
            <w:rPr>
              <w:rFonts w:ascii="Script MT Bold" w:eastAsia="Times New Roman" w:hAnsi="Script MT Bold" w:cs="Times New Roman"/>
              <w:color w:val="E36C0A"/>
              <w:spacing w:val="-5"/>
              <w:sz w:val="40"/>
              <w:szCs w:val="40"/>
              <w:lang w:eastAsia="nl-NL"/>
            </w:rPr>
          </w:pPr>
          <w:r w:rsidRPr="006433DB">
            <w:rPr>
              <w:rFonts w:ascii="Script MT Bold" w:eastAsia="Times New Roman" w:hAnsi="Script MT Bold" w:cs="Times New Roman"/>
              <w:color w:val="E36C0A"/>
              <w:spacing w:val="-5"/>
              <w:sz w:val="40"/>
              <w:szCs w:val="40"/>
              <w:lang w:eastAsia="nl-NL"/>
            </w:rPr>
            <w:t>We kunnen er wel voor zorgen dat ze allemaal schitteren.</w:t>
          </w:r>
        </w:p>
        <w:p w14:paraId="320FC6DF" w14:textId="224D2D02" w:rsidR="006433DB" w:rsidRDefault="006433DB" w:rsidP="006433DB">
          <w:pPr>
            <w:suppressAutoHyphens w:val="0"/>
            <w:spacing w:after="0" w:line="276" w:lineRule="auto"/>
            <w:jc w:val="center"/>
            <w:rPr>
              <w:rFonts w:ascii="Script MT Bold" w:eastAsia="Times New Roman" w:hAnsi="Script MT Bold" w:cs="Times New Roman"/>
              <w:color w:val="E36C0A"/>
              <w:spacing w:val="-5"/>
              <w:sz w:val="40"/>
              <w:szCs w:val="40"/>
              <w:lang w:eastAsia="nl-NL"/>
            </w:rPr>
          </w:pPr>
        </w:p>
        <w:p w14:paraId="05C470F5" w14:textId="04A6B7C4" w:rsidR="006433DB" w:rsidRDefault="006433DB" w:rsidP="006433DB">
          <w:pPr>
            <w:suppressAutoHyphens w:val="0"/>
            <w:spacing w:after="0" w:line="276" w:lineRule="auto"/>
            <w:jc w:val="center"/>
            <w:rPr>
              <w:rFonts w:ascii="Script MT Bold" w:eastAsia="Times New Roman" w:hAnsi="Script MT Bold" w:cs="Times New Roman"/>
              <w:color w:val="E36C0A"/>
              <w:spacing w:val="-5"/>
              <w:sz w:val="40"/>
              <w:szCs w:val="40"/>
              <w:lang w:eastAsia="nl-NL"/>
            </w:rPr>
          </w:pPr>
        </w:p>
        <w:p w14:paraId="0AE4910E" w14:textId="7D9D780F" w:rsidR="00D462FE" w:rsidRDefault="00D462FE" w:rsidP="006433DB">
          <w:pPr>
            <w:suppressAutoHyphens w:val="0"/>
            <w:spacing w:after="0" w:line="276" w:lineRule="auto"/>
            <w:jc w:val="center"/>
            <w:rPr>
              <w:rFonts w:ascii="Script MT Bold" w:eastAsia="Times New Roman" w:hAnsi="Script MT Bold" w:cs="Times New Roman"/>
              <w:color w:val="E36C0A"/>
              <w:spacing w:val="-5"/>
              <w:sz w:val="40"/>
              <w:szCs w:val="40"/>
              <w:lang w:eastAsia="nl-NL"/>
            </w:rPr>
          </w:pPr>
        </w:p>
        <w:p w14:paraId="1D13DD93" w14:textId="1E280946" w:rsidR="00D462FE" w:rsidRDefault="00D462FE" w:rsidP="006433DB">
          <w:pPr>
            <w:suppressAutoHyphens w:val="0"/>
            <w:spacing w:after="0" w:line="276" w:lineRule="auto"/>
            <w:jc w:val="center"/>
            <w:rPr>
              <w:rFonts w:ascii="Script MT Bold" w:eastAsia="Times New Roman" w:hAnsi="Script MT Bold" w:cs="Times New Roman"/>
              <w:color w:val="E36C0A"/>
              <w:spacing w:val="-5"/>
              <w:sz w:val="40"/>
              <w:szCs w:val="40"/>
              <w:lang w:eastAsia="nl-NL"/>
            </w:rPr>
          </w:pPr>
        </w:p>
        <w:p w14:paraId="00F8971A" w14:textId="77777777" w:rsidR="00D462FE" w:rsidRPr="006433DB" w:rsidRDefault="00D462FE" w:rsidP="006433DB">
          <w:pPr>
            <w:suppressAutoHyphens w:val="0"/>
            <w:spacing w:after="0" w:line="276" w:lineRule="auto"/>
            <w:jc w:val="center"/>
            <w:rPr>
              <w:rFonts w:ascii="Script MT Bold" w:eastAsia="Times New Roman" w:hAnsi="Script MT Bold" w:cs="Times New Roman"/>
              <w:color w:val="E36C0A"/>
              <w:spacing w:val="-5"/>
              <w:sz w:val="40"/>
              <w:szCs w:val="40"/>
              <w:lang w:eastAsia="nl-NL"/>
            </w:rPr>
          </w:pPr>
        </w:p>
        <w:p w14:paraId="245A7307" w14:textId="77777777" w:rsidR="006433DB" w:rsidRPr="006433DB" w:rsidRDefault="006433DB" w:rsidP="006433DB">
          <w:pPr>
            <w:suppressAutoHyphens w:val="0"/>
            <w:spacing w:after="0" w:line="276" w:lineRule="auto"/>
            <w:jc w:val="center"/>
            <w:rPr>
              <w:rFonts w:ascii="Verdana" w:eastAsia="Times New Roman" w:hAnsi="Verdana" w:cs="Times New Roman"/>
              <w:color w:val="E36C0A"/>
              <w:spacing w:val="-5"/>
              <w:sz w:val="16"/>
              <w:szCs w:val="16"/>
              <w:lang w:eastAsia="nl-NL"/>
            </w:rPr>
          </w:pPr>
        </w:p>
        <w:p w14:paraId="3CFB867F" w14:textId="77777777" w:rsidR="006433DB" w:rsidRPr="006433DB" w:rsidRDefault="006433DB" w:rsidP="006433DB">
          <w:pPr>
            <w:suppressAutoHyphens w:val="0"/>
            <w:spacing w:after="0" w:line="276" w:lineRule="auto"/>
            <w:jc w:val="center"/>
            <w:rPr>
              <w:rFonts w:ascii="Verdana" w:eastAsia="Times New Roman" w:hAnsi="Verdana" w:cs="Times New Roman"/>
              <w:color w:val="E36C0A"/>
              <w:spacing w:val="-5"/>
              <w:sz w:val="16"/>
              <w:szCs w:val="16"/>
              <w:lang w:eastAsia="nl-NL"/>
            </w:rPr>
          </w:pPr>
        </w:p>
        <w:p w14:paraId="18637D65" w14:textId="77777777" w:rsidR="006433DB" w:rsidRPr="006433DB" w:rsidRDefault="006433DB" w:rsidP="006433DB">
          <w:pPr>
            <w:suppressAutoHyphens w:val="0"/>
            <w:spacing w:after="0" w:line="276" w:lineRule="auto"/>
            <w:jc w:val="both"/>
            <w:rPr>
              <w:rFonts w:ascii="Segoe Script" w:eastAsia="Times New Roman" w:hAnsi="Segoe Script" w:cs="Times New Roman"/>
              <w:color w:val="auto"/>
              <w:spacing w:val="-5"/>
              <w:sz w:val="28"/>
              <w:szCs w:val="28"/>
              <w:lang w:eastAsia="nl-NL"/>
            </w:rPr>
          </w:pPr>
          <w:r w:rsidRPr="006433DB">
            <w:rPr>
              <w:rFonts w:ascii="Segoe Script" w:eastAsia="Times New Roman" w:hAnsi="Segoe Script" w:cs="Times New Roman"/>
              <w:noProof/>
              <w:color w:val="auto"/>
              <w:spacing w:val="-5"/>
              <w:sz w:val="28"/>
              <w:szCs w:val="28"/>
              <w:lang w:eastAsia="nl-BE"/>
            </w:rPr>
            <w:lastRenderedPageBreak/>
            <mc:AlternateContent>
              <mc:Choice Requires="wps">
                <w:drawing>
                  <wp:anchor distT="0" distB="0" distL="114300" distR="114300" simplePos="0" relativeHeight="251695147" behindDoc="0" locked="0" layoutInCell="1" allowOverlap="1" wp14:anchorId="7F2066C2" wp14:editId="19132660">
                    <wp:simplePos x="0" y="0"/>
                    <wp:positionH relativeFrom="column">
                      <wp:posOffset>3243911</wp:posOffset>
                    </wp:positionH>
                    <wp:positionV relativeFrom="paragraph">
                      <wp:posOffset>98425</wp:posOffset>
                    </wp:positionV>
                    <wp:extent cx="2736000" cy="360000"/>
                    <wp:effectExtent l="0" t="0" r="7620" b="2540"/>
                    <wp:wrapNone/>
                    <wp:docPr id="12" name="Tekstvak 12"/>
                    <wp:cNvGraphicFramePr/>
                    <a:graphic xmlns:a="http://schemas.openxmlformats.org/drawingml/2006/main">
                      <a:graphicData uri="http://schemas.microsoft.com/office/word/2010/wordprocessingShape">
                        <wps:wsp>
                          <wps:cNvSpPr txBox="1"/>
                          <wps:spPr>
                            <a:xfrm>
                              <a:off x="0" y="0"/>
                              <a:ext cx="2736000" cy="360000"/>
                            </a:xfrm>
                            <a:prstGeom prst="rect">
                              <a:avLst/>
                            </a:prstGeom>
                            <a:gradFill flip="none" rotWithShape="1">
                              <a:gsLst>
                                <a:gs pos="0">
                                  <a:srgbClr val="F79646">
                                    <a:lumMod val="75000"/>
                                    <a:shade val="30000"/>
                                    <a:satMod val="115000"/>
                                  </a:srgbClr>
                                </a:gs>
                                <a:gs pos="50000">
                                  <a:srgbClr val="F79646">
                                    <a:lumMod val="75000"/>
                                    <a:shade val="67500"/>
                                    <a:satMod val="115000"/>
                                  </a:srgbClr>
                                </a:gs>
                                <a:gs pos="100000">
                                  <a:srgbClr val="F79646">
                                    <a:lumMod val="75000"/>
                                    <a:shade val="100000"/>
                                    <a:satMod val="115000"/>
                                  </a:srgbClr>
                                </a:gs>
                              </a:gsLst>
                              <a:lin ang="8100000" scaled="1"/>
                              <a:tileRect/>
                            </a:gradFill>
                            <a:ln>
                              <a:noFill/>
                            </a:ln>
                            <a:effectLst/>
                          </wps:spPr>
                          <wps:txbx>
                            <w:txbxContent>
                              <w:p w14:paraId="48307935" w14:textId="77777777" w:rsidR="005B2566" w:rsidRPr="00D462FE" w:rsidRDefault="005B2566" w:rsidP="006433DB">
                                <w:pPr>
                                  <w:jc w:val="center"/>
                                  <w:rPr>
                                    <w:color w:val="FFFFFF" w:themeColor="background1"/>
                                  </w:rPr>
                                </w:pPr>
                                <w:r w:rsidRPr="00D462FE">
                                  <w:rPr>
                                    <w:color w:val="FFFFFF" w:themeColor="background1"/>
                                  </w:rPr>
                                  <w:t>Christelijke opvoedingssfeer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066C2" id="_x0000_t202" coordsize="21600,21600" o:spt="202" path="m,l,21600r21600,l21600,xe">
                    <v:stroke joinstyle="miter"/>
                    <v:path gradientshapeok="t" o:connecttype="rect"/>
                  </v:shapetype>
                  <v:shape id="Tekstvak 12" o:spid="_x0000_s1026" type="#_x0000_t202" style="position:absolute;left:0;text-align:left;margin-left:255.45pt;margin-top:7.75pt;width:215.45pt;height:28.35pt;z-index:251695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" fillcolor="#8e3b00" stroked="f">
                    <v:fill color2="#f46b00" rotate="t" angle="315" colors="0 #8e3b00;.5 #cd5900;1 #f46b00" focus="100%" type="gradient"/>
                    <v:textbox inset="1mm,1mm,1mm,1mm">
                      <w:txbxContent>
                        <w:p w14:paraId="48307935" w14:textId="77777777" w:rsidR="005B2566" w:rsidRPr="00D462FE" w:rsidRDefault="005B2566" w:rsidP="006433DB">
                          <w:pPr>
                            <w:jc w:val="center"/>
                            <w:rPr>
                              <w:color w:val="FFFFFF" w:themeColor="background1"/>
                            </w:rPr>
                          </w:pPr>
                          <w:r w:rsidRPr="00D462FE">
                            <w:rPr>
                              <w:color w:val="FFFFFF" w:themeColor="background1"/>
                            </w:rPr>
                            <w:t>Christelijke opvoedingssfeer</w:t>
                          </w:r>
                        </w:p>
                      </w:txbxContent>
                    </v:textbox>
                  </v:shape>
                </w:pict>
              </mc:Fallback>
            </mc:AlternateContent>
          </w: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694123" behindDoc="0" locked="0" layoutInCell="1" allowOverlap="1" wp14:anchorId="0EB3FB22" wp14:editId="29B5FB0E">
                    <wp:simplePos x="0" y="0"/>
                    <wp:positionH relativeFrom="column">
                      <wp:posOffset>-635</wp:posOffset>
                    </wp:positionH>
                    <wp:positionV relativeFrom="paragraph">
                      <wp:posOffset>237160</wp:posOffset>
                    </wp:positionV>
                    <wp:extent cx="2736000" cy="359410"/>
                    <wp:effectExtent l="0" t="0" r="7620" b="2540"/>
                    <wp:wrapNone/>
                    <wp:docPr id="224" name="Tekstvak 224"/>
                    <wp:cNvGraphicFramePr/>
                    <a:graphic xmlns:a="http://schemas.openxmlformats.org/drawingml/2006/main">
                      <a:graphicData uri="http://schemas.microsoft.com/office/word/2010/wordprocessingShape">
                        <wps:wsp>
                          <wps:cNvSpPr txBox="1"/>
                          <wps:spPr>
                            <a:xfrm>
                              <a:off x="0" y="0"/>
                              <a:ext cx="2736000" cy="359410"/>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t="100000" r="100000"/>
                              </a:path>
                              <a:tileRect l="-100000" b="-100000"/>
                            </a:gradFill>
                            <a:ln>
                              <a:noFill/>
                            </a:ln>
                            <a:effectLst/>
                          </wps:spPr>
                          <wps:txbx>
                            <w:txbxContent>
                              <w:p w14:paraId="47661BE8" w14:textId="77777777" w:rsidR="005B2566" w:rsidRPr="00D462FE" w:rsidRDefault="005B2566" w:rsidP="006433DB">
                                <w:pPr>
                                  <w:jc w:val="center"/>
                                  <w:rPr>
                                    <w:color w:val="FFFFFF" w:themeColor="background1"/>
                                  </w:rPr>
                                </w:pPr>
                                <w:r w:rsidRPr="00D462FE">
                                  <w:rPr>
                                    <w:color w:val="FFFFFF" w:themeColor="background1"/>
                                  </w:rPr>
                                  <w:t>Kleuterschool en lagere school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FB22" id="Tekstvak 224" o:spid="_x0000_s1027" type="#_x0000_t202" style="position:absolute;left:0;text-align:left;margin-left:-.05pt;margin-top:18.65pt;width:215.45pt;height:28.3pt;z-index:251694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" fillcolor="#a00000" stroked="f">
                    <v:fill color2="red" rotate="t" focusposition=",1" focussize="" colors="0 #a00000;.5 #e60000;1 red" focus="100%" type="gradientRadial"/>
                    <v:textbox inset="1mm,1mm,1mm,1mm">
                      <w:txbxContent>
                        <w:p w14:paraId="47661BE8" w14:textId="77777777" w:rsidR="005B2566" w:rsidRPr="00D462FE" w:rsidRDefault="005B2566" w:rsidP="006433DB">
                          <w:pPr>
                            <w:jc w:val="center"/>
                            <w:rPr>
                              <w:color w:val="FFFFFF" w:themeColor="background1"/>
                            </w:rPr>
                          </w:pPr>
                          <w:r w:rsidRPr="00D462FE">
                            <w:rPr>
                              <w:color w:val="FFFFFF" w:themeColor="background1"/>
                            </w:rPr>
                            <w:t>Kleuterschool en lagere school</w:t>
                          </w:r>
                        </w:p>
                      </w:txbxContent>
                    </v:textbox>
                  </v:shape>
                </w:pict>
              </mc:Fallback>
            </mc:AlternateContent>
          </w:r>
        </w:p>
        <w:p w14:paraId="3BCE5B91" w14:textId="77777777" w:rsidR="006433DB" w:rsidRPr="006433DB" w:rsidRDefault="006433DB" w:rsidP="006433DB">
          <w:pPr>
            <w:suppressAutoHyphens w:val="0"/>
            <w:spacing w:after="0" w:line="276" w:lineRule="auto"/>
            <w:jc w:val="both"/>
            <w:rPr>
              <w:rFonts w:ascii="Jokerman" w:eastAsia="Times New Roman" w:hAnsi="Jokerman" w:cs="Times New Roman"/>
              <w:color w:val="auto"/>
              <w:spacing w:val="-5"/>
              <w:sz w:val="28"/>
              <w:szCs w:val="28"/>
              <w:lang w:eastAsia="nl-NL"/>
            </w:rPr>
          </w:pP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698219" behindDoc="0" locked="0" layoutInCell="1" allowOverlap="1" wp14:anchorId="456D084D" wp14:editId="02E43F01">
                    <wp:simplePos x="0" y="0"/>
                    <wp:positionH relativeFrom="column">
                      <wp:posOffset>3228671</wp:posOffset>
                    </wp:positionH>
                    <wp:positionV relativeFrom="paragraph">
                      <wp:posOffset>257810</wp:posOffset>
                    </wp:positionV>
                    <wp:extent cx="2736000" cy="359410"/>
                    <wp:effectExtent l="0" t="0" r="7620" b="2540"/>
                    <wp:wrapNone/>
                    <wp:docPr id="225" name="Tekstvak 225"/>
                    <wp:cNvGraphicFramePr/>
                    <a:graphic xmlns:a="http://schemas.openxmlformats.org/drawingml/2006/main">
                      <a:graphicData uri="http://schemas.microsoft.com/office/word/2010/wordprocessingShape">
                        <wps:wsp>
                          <wps:cNvSpPr txBox="1"/>
                          <wps:spPr>
                            <a:xfrm>
                              <a:off x="0" y="0"/>
                              <a:ext cx="2736000" cy="359410"/>
                            </a:xfrm>
                            <a:prstGeom prst="rect">
                              <a:avLst/>
                            </a:prstGeom>
                            <a:gradFill flip="none" rotWithShape="1">
                              <a:gsLst>
                                <a:gs pos="0">
                                  <a:srgbClr val="C0504D">
                                    <a:lumMod val="75000"/>
                                    <a:shade val="30000"/>
                                    <a:satMod val="115000"/>
                                  </a:srgbClr>
                                </a:gs>
                                <a:gs pos="50000">
                                  <a:srgbClr val="C0504D">
                                    <a:lumMod val="75000"/>
                                    <a:shade val="67500"/>
                                    <a:satMod val="115000"/>
                                  </a:srgbClr>
                                </a:gs>
                                <a:gs pos="100000">
                                  <a:srgbClr val="C0504D">
                                    <a:lumMod val="75000"/>
                                    <a:shade val="100000"/>
                                    <a:satMod val="115000"/>
                                  </a:srgbClr>
                                </a:gs>
                              </a:gsLst>
                              <a:lin ang="2700000" scaled="1"/>
                              <a:tileRect/>
                            </a:gradFill>
                            <a:ln>
                              <a:noFill/>
                            </a:ln>
                            <a:effectLst/>
                          </wps:spPr>
                          <wps:txbx>
                            <w:txbxContent>
                              <w:p w14:paraId="22ACD2C8" w14:textId="77777777" w:rsidR="005B2566" w:rsidRPr="00D462FE" w:rsidRDefault="005B2566" w:rsidP="006433DB">
                                <w:pPr>
                                  <w:jc w:val="center"/>
                                  <w:rPr>
                                    <w:color w:val="FFFFFF" w:themeColor="background1"/>
                                  </w:rPr>
                                </w:pPr>
                                <w:r w:rsidRPr="00D462FE">
                                  <w:rPr>
                                    <w:color w:val="FFFFFF" w:themeColor="background1"/>
                                  </w:rPr>
                                  <w:t>Kinder- en ouderparticipatie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084D" id="Tekstvak 225" o:spid="_x0000_s1028" type="#_x0000_t202" style="position:absolute;left:0;text-align:left;margin-left:254.25pt;margin-top:20.3pt;width:215.45pt;height:28.3pt;z-index:25169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" fillcolor="#591816" stroked="f">
                    <v:fill color2="#9c302e" rotate="t" angle="45" colors="0 #591816;.5 #832725;1 #9c302e" focus="100%" type="gradient"/>
                    <v:textbox inset="1mm,1mm,1mm,1mm">
                      <w:txbxContent>
                        <w:p w14:paraId="22ACD2C8" w14:textId="77777777" w:rsidR="005B2566" w:rsidRPr="00D462FE" w:rsidRDefault="005B2566" w:rsidP="006433DB">
                          <w:pPr>
                            <w:jc w:val="center"/>
                            <w:rPr>
                              <w:color w:val="FFFFFF" w:themeColor="background1"/>
                            </w:rPr>
                          </w:pPr>
                          <w:r w:rsidRPr="00D462FE">
                            <w:rPr>
                              <w:color w:val="FFFFFF" w:themeColor="background1"/>
                            </w:rPr>
                            <w:t>Kinder- en ouderparticipatie</w:t>
                          </w:r>
                        </w:p>
                      </w:txbxContent>
                    </v:textbox>
                  </v:shape>
                </w:pict>
              </mc:Fallback>
            </mc:AlternateContent>
          </w:r>
        </w:p>
        <w:p w14:paraId="769B9547" w14:textId="77777777" w:rsidR="006433DB" w:rsidRPr="006433DB" w:rsidRDefault="006433DB" w:rsidP="006433DB">
          <w:pPr>
            <w:suppressAutoHyphens w:val="0"/>
            <w:spacing w:after="0" w:line="276" w:lineRule="auto"/>
            <w:jc w:val="both"/>
            <w:rPr>
              <w:rFonts w:ascii="Gadugi" w:eastAsia="Times New Roman" w:hAnsi="Gadugi" w:cs="Times New Roman"/>
              <w:color w:val="auto"/>
              <w:spacing w:val="-5"/>
              <w:sz w:val="32"/>
              <w:szCs w:val="32"/>
              <w:lang w:eastAsia="nl-NL"/>
            </w:rPr>
          </w:pP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696171" behindDoc="0" locked="0" layoutInCell="1" allowOverlap="1" wp14:anchorId="0951B25A" wp14:editId="1E33E7E3">
                    <wp:simplePos x="0" y="0"/>
                    <wp:positionH relativeFrom="column">
                      <wp:posOffset>0</wp:posOffset>
                    </wp:positionH>
                    <wp:positionV relativeFrom="paragraph">
                      <wp:posOffset>64135</wp:posOffset>
                    </wp:positionV>
                    <wp:extent cx="2735580" cy="359410"/>
                    <wp:effectExtent l="0" t="0" r="7620" b="2540"/>
                    <wp:wrapNone/>
                    <wp:docPr id="226" name="Tekstvak 226"/>
                    <wp:cNvGraphicFramePr/>
                    <a:graphic xmlns:a="http://schemas.openxmlformats.org/drawingml/2006/main">
                      <a:graphicData uri="http://schemas.microsoft.com/office/word/2010/wordprocessingShape">
                        <wps:wsp>
                          <wps:cNvSpPr txBox="1"/>
                          <wps:spPr>
                            <a:xfrm>
                              <a:off x="0" y="0"/>
                              <a:ext cx="2735580" cy="359410"/>
                            </a:xfrm>
                            <a:prstGeom prst="rect">
                              <a:avLst/>
                            </a:prstGeom>
                            <a:gradFill flip="none" rotWithShape="1">
                              <a:gsLst>
                                <a:gs pos="0">
                                  <a:srgbClr val="C0504D">
                                    <a:lumMod val="67000"/>
                                  </a:srgbClr>
                                </a:gs>
                                <a:gs pos="48000">
                                  <a:srgbClr val="C0504D">
                                    <a:lumMod val="97000"/>
                                    <a:lumOff val="3000"/>
                                  </a:srgbClr>
                                </a:gs>
                                <a:gs pos="100000">
                                  <a:srgbClr val="C0504D">
                                    <a:lumMod val="60000"/>
                                    <a:lumOff val="40000"/>
                                  </a:srgbClr>
                                </a:gs>
                              </a:gsLst>
                              <a:lin ang="16200000" scaled="1"/>
                              <a:tileRect/>
                            </a:gradFill>
                            <a:ln>
                              <a:noFill/>
                            </a:ln>
                            <a:effectLst/>
                          </wps:spPr>
                          <wps:txbx>
                            <w:txbxContent>
                              <w:p w14:paraId="4FDAB0BE" w14:textId="77777777" w:rsidR="005B2566" w:rsidRPr="00D462FE" w:rsidRDefault="005B2566" w:rsidP="006433DB">
                                <w:pPr>
                                  <w:jc w:val="center"/>
                                  <w:rPr>
                                    <w:color w:val="FFFFFF" w:themeColor="background1"/>
                                  </w:rPr>
                                </w:pPr>
                                <w:r w:rsidRPr="00D462FE">
                                  <w:rPr>
                                    <w:color w:val="FFFFFF" w:themeColor="background1"/>
                                  </w:rPr>
                                  <w:t>Zorg voor elk kind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B25A" id="Tekstvak 226" o:spid="_x0000_s1029" type="#_x0000_t202" style="position:absolute;left:0;text-align:left;margin-left:0;margin-top:5.05pt;width:215.4pt;height:28.3pt;z-index:251696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" fillcolor="#85312f" stroked="f">
                    <v:fill color2="#d99694" rotate="t" angle="180" colors="0 #85312f;31457f #c25552;1 #d99694" focus="100%" type="gradient"/>
                    <v:textbox inset="1mm,1mm,1mm,1mm">
                      <w:txbxContent>
                        <w:p w14:paraId="4FDAB0BE" w14:textId="77777777" w:rsidR="005B2566" w:rsidRPr="00D462FE" w:rsidRDefault="005B2566" w:rsidP="006433DB">
                          <w:pPr>
                            <w:jc w:val="center"/>
                            <w:rPr>
                              <w:color w:val="FFFFFF" w:themeColor="background1"/>
                            </w:rPr>
                          </w:pPr>
                          <w:r w:rsidRPr="00D462FE">
                            <w:rPr>
                              <w:color w:val="FFFFFF" w:themeColor="background1"/>
                            </w:rPr>
                            <w:t>Zorg voor elk kind</w:t>
                          </w:r>
                        </w:p>
                      </w:txbxContent>
                    </v:textbox>
                  </v:shape>
                </w:pict>
              </mc:Fallback>
            </mc:AlternateContent>
          </w: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697195" behindDoc="0" locked="0" layoutInCell="1" allowOverlap="1" wp14:anchorId="4853BAFC" wp14:editId="4F3923BC">
                    <wp:simplePos x="0" y="0"/>
                    <wp:positionH relativeFrom="column">
                      <wp:posOffset>-9169</wp:posOffset>
                    </wp:positionH>
                    <wp:positionV relativeFrom="paragraph">
                      <wp:posOffset>542290</wp:posOffset>
                    </wp:positionV>
                    <wp:extent cx="2736000" cy="431800"/>
                    <wp:effectExtent l="0" t="0" r="7620" b="6350"/>
                    <wp:wrapNone/>
                    <wp:docPr id="227" name="Tekstvak 227"/>
                    <wp:cNvGraphicFramePr/>
                    <a:graphic xmlns:a="http://schemas.openxmlformats.org/drawingml/2006/main">
                      <a:graphicData uri="http://schemas.microsoft.com/office/word/2010/wordprocessingShape">
                        <wps:wsp>
                          <wps:cNvSpPr txBox="1"/>
                          <wps:spPr>
                            <a:xfrm>
                              <a:off x="0" y="0"/>
                              <a:ext cx="2736000" cy="431800"/>
                            </a:xfrm>
                            <a:prstGeom prst="rect">
                              <a:avLst/>
                            </a:prstGeom>
                            <a:gradFill flip="none" rotWithShape="1">
                              <a:gsLst>
                                <a:gs pos="0">
                                  <a:srgbClr val="9BBB59">
                                    <a:lumMod val="67000"/>
                                  </a:srgbClr>
                                </a:gs>
                                <a:gs pos="48000">
                                  <a:srgbClr val="9BBB59">
                                    <a:lumMod val="97000"/>
                                    <a:lumOff val="3000"/>
                                  </a:srgbClr>
                                </a:gs>
                                <a:gs pos="100000">
                                  <a:srgbClr val="9BBB59">
                                    <a:lumMod val="60000"/>
                                    <a:lumOff val="40000"/>
                                  </a:srgbClr>
                                </a:gs>
                              </a:gsLst>
                              <a:lin ang="16200000" scaled="1"/>
                              <a:tileRect/>
                            </a:gradFill>
                            <a:ln>
                              <a:noFill/>
                            </a:ln>
                            <a:effectLst/>
                          </wps:spPr>
                          <wps:txbx>
                            <w:txbxContent>
                              <w:p w14:paraId="15C0FEC4" w14:textId="77777777" w:rsidR="005B2566" w:rsidRPr="00D462FE" w:rsidRDefault="005B2566" w:rsidP="006433DB">
                                <w:pPr>
                                  <w:jc w:val="center"/>
                                  <w:rPr>
                                    <w:color w:val="FFFFFF" w:themeColor="background1"/>
                                    <w:lang w:val="en-US"/>
                                  </w:rPr>
                                </w:pPr>
                                <w:r w:rsidRPr="00D462FE">
                                  <w:rPr>
                                    <w:color w:val="FFFFFF" w:themeColor="background1"/>
                                    <w:lang w:val="en-US"/>
                                  </w:rPr>
                                  <w:t>ICT-ambassadeur: Tablets, laptops, digitale borden, touchscreentafels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BAFC" id="Tekstvak 227" o:spid="_x0000_s1030" type="#_x0000_t202" style="position:absolute;left:0;text-align:left;margin-left:-.7pt;margin-top:42.7pt;width:215.45pt;height:34pt;z-index:251697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" fillcolor="#6a8336" stroked="f">
                    <v:fill color2="#c3d69b" rotate="t" angle="180" colors="0 #6a8336;31457f #9ebd5e;1 #c3d69b" focus="100%" type="gradient"/>
                    <v:textbox inset="1mm,1mm,1mm,1mm">
                      <w:txbxContent>
                        <w:p w14:paraId="15C0FEC4" w14:textId="77777777" w:rsidR="005B2566" w:rsidRPr="00D462FE" w:rsidRDefault="005B2566" w:rsidP="006433DB">
                          <w:pPr>
                            <w:jc w:val="center"/>
                            <w:rPr>
                              <w:color w:val="FFFFFF" w:themeColor="background1"/>
                              <w:lang w:val="en-US"/>
                            </w:rPr>
                          </w:pPr>
                          <w:r w:rsidRPr="00D462FE">
                            <w:rPr>
                              <w:color w:val="FFFFFF" w:themeColor="background1"/>
                              <w:lang w:val="en-US"/>
                            </w:rPr>
                            <w:t>ICT-</w:t>
                          </w:r>
                          <w:proofErr w:type="spellStart"/>
                          <w:r w:rsidRPr="00D462FE">
                            <w:rPr>
                              <w:color w:val="FFFFFF" w:themeColor="background1"/>
                              <w:lang w:val="en-US"/>
                            </w:rPr>
                            <w:t>ambassadeur</w:t>
                          </w:r>
                          <w:proofErr w:type="spellEnd"/>
                          <w:r w:rsidRPr="00D462FE">
                            <w:rPr>
                              <w:color w:val="FFFFFF" w:themeColor="background1"/>
                              <w:lang w:val="en-US"/>
                            </w:rPr>
                            <w:t xml:space="preserve">: Tablets, laptops, </w:t>
                          </w:r>
                          <w:proofErr w:type="spellStart"/>
                          <w:r w:rsidRPr="00D462FE">
                            <w:rPr>
                              <w:color w:val="FFFFFF" w:themeColor="background1"/>
                              <w:lang w:val="en-US"/>
                            </w:rPr>
                            <w:t>digitale</w:t>
                          </w:r>
                          <w:proofErr w:type="spellEnd"/>
                          <w:r w:rsidRPr="00D462FE">
                            <w:rPr>
                              <w:color w:val="FFFFFF" w:themeColor="background1"/>
                              <w:lang w:val="en-US"/>
                            </w:rPr>
                            <w:t xml:space="preserve"> </w:t>
                          </w:r>
                          <w:proofErr w:type="spellStart"/>
                          <w:r w:rsidRPr="00D462FE">
                            <w:rPr>
                              <w:color w:val="FFFFFF" w:themeColor="background1"/>
                              <w:lang w:val="en-US"/>
                            </w:rPr>
                            <w:t>borden</w:t>
                          </w:r>
                          <w:proofErr w:type="spellEnd"/>
                          <w:r w:rsidRPr="00D462FE">
                            <w:rPr>
                              <w:color w:val="FFFFFF" w:themeColor="background1"/>
                              <w:lang w:val="en-US"/>
                            </w:rPr>
                            <w:t xml:space="preserve">, </w:t>
                          </w:r>
                          <w:proofErr w:type="spellStart"/>
                          <w:r w:rsidRPr="00D462FE">
                            <w:rPr>
                              <w:color w:val="FFFFFF" w:themeColor="background1"/>
                              <w:lang w:val="en-US"/>
                            </w:rPr>
                            <w:t>touchscreentafels</w:t>
                          </w:r>
                          <w:proofErr w:type="spellEnd"/>
                        </w:p>
                      </w:txbxContent>
                    </v:textbox>
                  </v:shape>
                </w:pict>
              </mc:Fallback>
            </mc:AlternateContent>
          </w: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701291" behindDoc="0" locked="0" layoutInCell="1" allowOverlap="1" wp14:anchorId="5E1CBEB5" wp14:editId="0FCD16AD">
                    <wp:simplePos x="0" y="0"/>
                    <wp:positionH relativeFrom="column">
                      <wp:posOffset>-584</wp:posOffset>
                    </wp:positionH>
                    <wp:positionV relativeFrom="paragraph">
                      <wp:posOffset>1068070</wp:posOffset>
                    </wp:positionV>
                    <wp:extent cx="2736000" cy="359410"/>
                    <wp:effectExtent l="0" t="0" r="7620" b="2540"/>
                    <wp:wrapNone/>
                    <wp:docPr id="228" name="Tekstvak 228"/>
                    <wp:cNvGraphicFramePr/>
                    <a:graphic xmlns:a="http://schemas.openxmlformats.org/drawingml/2006/main">
                      <a:graphicData uri="http://schemas.microsoft.com/office/word/2010/wordprocessingShape">
                        <wps:wsp>
                          <wps:cNvSpPr txBox="1"/>
                          <wps:spPr>
                            <a:xfrm>
                              <a:off x="0" y="0"/>
                              <a:ext cx="2736000" cy="359410"/>
                            </a:xfrm>
                            <a:prstGeom prst="rect">
                              <a:avLst/>
                            </a:prstGeom>
                            <a:gradFill flip="none" rotWithShape="1">
                              <a:gsLst>
                                <a:gs pos="0">
                                  <a:srgbClr val="F79646">
                                    <a:lumMod val="67000"/>
                                  </a:srgbClr>
                                </a:gs>
                                <a:gs pos="48000">
                                  <a:srgbClr val="F79646">
                                    <a:lumMod val="97000"/>
                                    <a:lumOff val="3000"/>
                                  </a:srgbClr>
                                </a:gs>
                                <a:gs pos="100000">
                                  <a:srgbClr val="F79646">
                                    <a:lumMod val="60000"/>
                                    <a:lumOff val="40000"/>
                                  </a:srgbClr>
                                </a:gs>
                              </a:gsLst>
                              <a:lin ang="16200000" scaled="1"/>
                              <a:tileRect/>
                            </a:gradFill>
                            <a:ln>
                              <a:noFill/>
                            </a:ln>
                            <a:effectLst/>
                          </wps:spPr>
                          <wps:txbx>
                            <w:txbxContent>
                              <w:p w14:paraId="4AC9D5A4" w14:textId="77777777" w:rsidR="005B2566" w:rsidRPr="00D462FE" w:rsidRDefault="005B2566" w:rsidP="006433DB">
                                <w:pPr>
                                  <w:contextualSpacing/>
                                  <w:jc w:val="center"/>
                                  <w:rPr>
                                    <w:color w:val="FFFFFF" w:themeColor="background1"/>
                                  </w:rPr>
                                </w:pPr>
                                <w:r w:rsidRPr="00D462FE">
                                  <w:rPr>
                                    <w:color w:val="FFFFFF" w:themeColor="background1"/>
                                  </w:rPr>
                                  <w:t xml:space="preserve">Bos- en zeeklassen </w:t>
                                </w:r>
                              </w:p>
                              <w:p w14:paraId="3C15CD5E" w14:textId="77777777" w:rsidR="005B2566" w:rsidRPr="006433DB" w:rsidRDefault="005B2566" w:rsidP="006433DB">
                                <w:pPr>
                                  <w:contextualSpacing/>
                                </w:pPr>
                              </w:p>
                              <w:p w14:paraId="2B74725B" w14:textId="77777777" w:rsidR="005B2566" w:rsidRPr="008F3138" w:rsidRDefault="005B2566" w:rsidP="006433DB">
                                <w:pPr>
                                  <w:contextualSpacing/>
                                  <w:rPr>
                                    <w:rFonts w:ascii="Comic Sans MS" w:hAnsi="Comic Sans MS"/>
                                  </w:rPr>
                                </w:pPr>
                                <w:r w:rsidRPr="008F3138">
                                  <w:rPr>
                                    <w:rFonts w:ascii="Comic Sans MS" w:hAnsi="Comic Sans MS"/>
                                  </w:rPr>
                                  <w:t>nze school staat het kind steeds centraal. .</w:t>
                                </w:r>
                              </w:p>
                              <w:p w14:paraId="2D53D36B" w14:textId="77777777" w:rsidR="005B2566" w:rsidRPr="008F3138" w:rsidRDefault="005B2566" w:rsidP="006433DB">
                                <w:pPr>
                                  <w:contextualSpacing/>
                                  <w:rPr>
                                    <w:rFonts w:ascii="Comic Sans MS" w:hAnsi="Comic Sans MS"/>
                                  </w:rPr>
                                </w:pPr>
                                <w:r w:rsidRPr="008F3138">
                                  <w:rPr>
                                    <w:rFonts w:ascii="Comic Sans MS" w:hAnsi="Comic Sans MS"/>
                                  </w:rPr>
                                  <w:t>Los van elkaar, maar toch ook met elkaar verbonden, willen we als school er werk van maken om al onze kinderen op een passende manier te begeleiden.</w:t>
                                </w:r>
                              </w:p>
                              <w:p w14:paraId="03E278DB" w14:textId="77777777" w:rsidR="005B2566" w:rsidRPr="008F3138" w:rsidRDefault="005B2566" w:rsidP="006433DB">
                                <w:pPr>
                                  <w:contextualSpacing/>
                                  <w:rPr>
                                    <w:rFonts w:ascii="Comic Sans MS" w:hAnsi="Comic Sans MS"/>
                                  </w:rPr>
                                </w:pPr>
                                <w:r w:rsidRPr="008F3138">
                                  <w:rPr>
                                    <w:rFonts w:ascii="Comic Sans MS" w:hAnsi="Comic Sans MS"/>
                                  </w:rPr>
                                  <w:t>Dit zijn onze 5 bouwstenen :</w:t>
                                </w:r>
                              </w:p>
                              <w:p w14:paraId="224319E4" w14:textId="77777777" w:rsidR="005B2566" w:rsidRPr="008F3138" w:rsidRDefault="005B2566" w:rsidP="006433DB">
                                <w:pPr>
                                  <w:contextualSpacing/>
                                  <w:rPr>
                                    <w:rFonts w:ascii="Comic Sans MS" w:hAnsi="Comic Sans MS"/>
                                    <w:szCs w:val="24"/>
                                  </w:rPr>
                                </w:pPr>
                              </w:p>
                              <w:p w14:paraId="0344F961" w14:textId="77777777" w:rsidR="005B2566" w:rsidRPr="008F3138" w:rsidRDefault="005B2566" w:rsidP="006433DB">
                                <w:pPr>
                                  <w:contextualSpacing/>
                                  <w:jc w:val="center"/>
                                  <w:rPr>
                                    <w:rFonts w:ascii="Comic Sans MS" w:hAnsi="Comic Sans MS"/>
                                    <w:b/>
                                    <w:szCs w:val="24"/>
                                    <w:u w:val="single"/>
                                  </w:rPr>
                                </w:pPr>
                                <w:r w:rsidRPr="008F3138">
                                  <w:rPr>
                                    <w:rFonts w:ascii="Comic Sans MS" w:hAnsi="Comic Sans MS"/>
                                    <w:b/>
                                    <w:noProof/>
                                    <w:szCs w:val="24"/>
                                    <w:lang w:eastAsia="nl-BE"/>
                                  </w:rPr>
                                  <w:drawing>
                                    <wp:inline distT="0" distB="0" distL="0" distR="0" wp14:anchorId="09625BD3" wp14:editId="1D697057">
                                      <wp:extent cx="784860" cy="769620"/>
                                      <wp:effectExtent l="0" t="0" r="0" b="0"/>
                                      <wp:docPr id="63" name="Afbeelding 63" descr="BD052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5214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860" cy="769620"/>
                                              </a:xfrm>
                                              <a:prstGeom prst="rect">
                                                <a:avLst/>
                                              </a:prstGeom>
                                              <a:noFill/>
                                              <a:ln>
                                                <a:noFill/>
                                              </a:ln>
                                            </pic:spPr>
                                          </pic:pic>
                                        </a:graphicData>
                                      </a:graphic>
                                    </wp:inline>
                                  </w:drawing>
                                </w:r>
                              </w:p>
                              <w:p w14:paraId="081F9E89" w14:textId="77777777" w:rsidR="005B2566" w:rsidRPr="008F3138" w:rsidRDefault="005B2566" w:rsidP="006433DB">
                                <w:pPr>
                                  <w:contextualSpacing/>
                                  <w:jc w:val="center"/>
                                  <w:rPr>
                                    <w:rFonts w:ascii="Comic Sans MS" w:hAnsi="Comic Sans MS"/>
                                    <w:szCs w:val="24"/>
                                  </w:rPr>
                                </w:pPr>
                              </w:p>
                              <w:p w14:paraId="4011AC43" w14:textId="77777777" w:rsidR="005B2566" w:rsidRPr="008F3138" w:rsidRDefault="005B2566" w:rsidP="006433DB">
                                <w:pPr>
                                  <w:contextualSpacing/>
                                  <w:jc w:val="center"/>
                                  <w:rPr>
                                    <w:rFonts w:ascii="Comic Sans MS" w:hAnsi="Comic Sans MS"/>
                                    <w:b/>
                                    <w:szCs w:val="24"/>
                                    <w:u w:val="single"/>
                                  </w:rPr>
                                </w:pPr>
                                <w:r w:rsidRPr="008F3138">
                                  <w:rPr>
                                    <w:rFonts w:ascii="Comic Sans MS" w:hAnsi="Comic Sans MS"/>
                                    <w:b/>
                                    <w:szCs w:val="24"/>
                                    <w:u w:val="single"/>
                                  </w:rPr>
                                  <w:t>We willen elk kind de kans geven een ‘zonnetje’ te zijn op onze school.</w:t>
                                </w:r>
                              </w:p>
                              <w:p w14:paraId="010A638C" w14:textId="77777777" w:rsidR="005B2566" w:rsidRPr="008F3138" w:rsidRDefault="005B2566" w:rsidP="006433DB">
                                <w:pPr>
                                  <w:ind w:left="2130" w:hanging="2130"/>
                                  <w:contextualSpacing/>
                                  <w:rPr>
                                    <w:rFonts w:ascii="Comic Sans MS" w:hAnsi="Comic Sans MS"/>
                                    <w:i/>
                                    <w:szCs w:val="24"/>
                                  </w:rPr>
                                </w:pPr>
                                <w:r w:rsidRPr="008F3138">
                                  <w:rPr>
                                    <w:rFonts w:ascii="Comic Sans MS" w:hAnsi="Comic Sans MS"/>
                                    <w:i/>
                                    <w:szCs w:val="24"/>
                                  </w:rPr>
                                  <w:t>Christelijk</w:t>
                                </w:r>
                                <w:r w:rsidRPr="008F3138">
                                  <w:rPr>
                                    <w:rFonts w:ascii="Comic Sans MS" w:hAnsi="Comic Sans MS"/>
                                    <w:i/>
                                    <w:szCs w:val="24"/>
                                  </w:rPr>
                                  <w:tab/>
                                </w:r>
                              </w:p>
                              <w:p w14:paraId="0699948E" w14:textId="77777777" w:rsidR="005B2566" w:rsidRPr="008F3138" w:rsidRDefault="005B2566" w:rsidP="006433DB">
                                <w:pPr>
                                  <w:ind w:left="2130" w:hanging="2130"/>
                                  <w:contextualSpacing/>
                                  <w:rPr>
                                    <w:rFonts w:ascii="Comic Sans MS" w:hAnsi="Comic Sans MS"/>
                                    <w:szCs w:val="24"/>
                                  </w:rPr>
                                </w:pPr>
                                <w:r w:rsidRPr="008F3138">
                                  <w:rPr>
                                    <w:rFonts w:ascii="Comic Sans MS" w:hAnsi="Comic Sans MS"/>
                                    <w:i/>
                                    <w:szCs w:val="24"/>
                                  </w:rPr>
                                  <w:t>geïnspireerde</w:t>
                                </w:r>
                                <w:r w:rsidRPr="008F3138">
                                  <w:rPr>
                                    <w:rFonts w:ascii="Comic Sans MS" w:hAnsi="Comic Sans MS"/>
                                    <w:i/>
                                    <w:szCs w:val="24"/>
                                  </w:rPr>
                                  <w:tab/>
                                </w:r>
                                <w:r w:rsidRPr="008F3138">
                                  <w:rPr>
                                    <w:rFonts w:ascii="Comic Sans MS" w:hAnsi="Comic Sans MS"/>
                                    <w:szCs w:val="24"/>
                                  </w:rPr>
                                  <w:t xml:space="preserve">‘Een zonnetje zijn’ gaat hand in hand met </w:t>
                                </w:r>
                                <w:r w:rsidRPr="008F3138">
                                  <w:rPr>
                                    <w:rFonts w:ascii="Comic Sans MS" w:hAnsi="Comic Sans MS"/>
                                    <w:b/>
                                    <w:szCs w:val="24"/>
                                  </w:rPr>
                                  <w:t>de persoon van Jezus Christus</w:t>
                                </w:r>
                                <w:r w:rsidRPr="008F3138">
                                  <w:rPr>
                                    <w:rFonts w:ascii="Comic Sans MS" w:hAnsi="Comic Sans MS"/>
                                    <w:szCs w:val="24"/>
                                  </w:rPr>
                                  <w:t>.</w:t>
                                </w:r>
                              </w:p>
                              <w:p w14:paraId="4CE4C2E2" w14:textId="77777777" w:rsidR="005B2566" w:rsidRPr="008F3138" w:rsidRDefault="005B2566" w:rsidP="006433DB">
                                <w:pPr>
                                  <w:contextualSpacing/>
                                  <w:rPr>
                                    <w:rFonts w:ascii="Comic Sans MS" w:hAnsi="Comic Sans MS"/>
                                    <w:i/>
                                    <w:szCs w:val="24"/>
                                  </w:rPr>
                                </w:pPr>
                                <w:r w:rsidRPr="008F3138">
                                  <w:rPr>
                                    <w:rFonts w:ascii="Comic Sans MS" w:hAnsi="Comic Sans MS"/>
                                    <w:i/>
                                    <w:szCs w:val="24"/>
                                  </w:rPr>
                                  <w:t>school</w:t>
                                </w:r>
                                <w:r w:rsidRPr="008F3138">
                                  <w:rPr>
                                    <w:rFonts w:ascii="Comic Sans MS" w:hAnsi="Comic Sans MS"/>
                                    <w:i/>
                                    <w:szCs w:val="24"/>
                                  </w:rPr>
                                  <w:tab/>
                                </w:r>
                                <w:r w:rsidRPr="008F3138">
                                  <w:rPr>
                                    <w:rFonts w:ascii="Comic Sans MS" w:hAnsi="Comic Sans MS"/>
                                    <w:i/>
                                    <w:szCs w:val="24"/>
                                  </w:rPr>
                                  <w:tab/>
                                </w:r>
                                <w:r w:rsidRPr="008F3138">
                                  <w:rPr>
                                    <w:rFonts w:ascii="Comic Sans MS" w:hAnsi="Comic Sans MS"/>
                                    <w:i/>
                                    <w:szCs w:val="24"/>
                                  </w:rPr>
                                  <w:tab/>
                                </w:r>
                                <w:r w:rsidRPr="008F3138">
                                  <w:rPr>
                                    <w:rFonts w:ascii="Comic Sans MS" w:hAnsi="Comic Sans MS"/>
                                    <w:szCs w:val="24"/>
                                  </w:rPr>
                                  <w:t>Waar Hij kwam bracht Hij steeds licht en warmte.</w:t>
                                </w:r>
                              </w:p>
                              <w:p w14:paraId="7F153F62" w14:textId="77777777" w:rsidR="005B2566" w:rsidRPr="008F3138" w:rsidRDefault="005B2566" w:rsidP="006433DB">
                                <w:pPr>
                                  <w:ind w:left="2124" w:hanging="2124"/>
                                  <w:contextualSpacing/>
                                  <w:rPr>
                                    <w:rFonts w:ascii="Comic Sans MS" w:hAnsi="Comic Sans MS"/>
                                    <w:szCs w:val="24"/>
                                  </w:rPr>
                                </w:pPr>
                                <w:r w:rsidRPr="008F3138">
                                  <w:rPr>
                                    <w:rFonts w:ascii="Comic Sans MS" w:hAnsi="Comic Sans MS"/>
                                    <w:szCs w:val="24"/>
                                  </w:rPr>
                                  <w:tab/>
                                  <w:t xml:space="preserve">Zo willen wij </w:t>
                                </w:r>
                                <w:r w:rsidRPr="008F3138">
                                  <w:rPr>
                                    <w:rFonts w:ascii="Comic Sans MS" w:hAnsi="Comic Sans MS"/>
                                    <w:b/>
                                    <w:szCs w:val="24"/>
                                  </w:rPr>
                                  <w:t>elk kind optimale kansen geven</w:t>
                                </w:r>
                                <w:r w:rsidRPr="008F3138">
                                  <w:rPr>
                                    <w:rFonts w:ascii="Comic Sans MS" w:hAnsi="Comic Sans MS"/>
                                    <w:szCs w:val="24"/>
                                  </w:rPr>
                                  <w:t xml:space="preserve"> om naar Zijn voorbeeld, uit te groeien tot een persoon die vol zelfvertrouwen en in verbondenheid met de anderen en met de wereld, hoopvol uitziet  naar een leefbare toekomst.</w:t>
                                </w:r>
                              </w:p>
                              <w:p w14:paraId="6D2D870A" w14:textId="77777777" w:rsidR="005B2566" w:rsidRPr="008F3138" w:rsidRDefault="005B2566" w:rsidP="006433DB">
                                <w:pPr>
                                  <w:ind w:left="2124"/>
                                  <w:contextualSpacing/>
                                  <w:rPr>
                                    <w:rFonts w:ascii="Comic Sans MS" w:hAnsi="Comic Sans MS"/>
                                    <w:szCs w:val="24"/>
                                  </w:rPr>
                                </w:pPr>
                                <w:r w:rsidRPr="008F3138">
                                  <w:rPr>
                                    <w:rFonts w:ascii="Comic Sans MS" w:hAnsi="Comic Sans MS"/>
                                    <w:szCs w:val="24"/>
                                  </w:rPr>
                                  <w:t>Vanuit onze christelijke identiteit hebben we hier elke dag aandacht voor. In onze godsdienstlessen, pastorale vieringen, maar ook steeds verweven in andere onderwijsactiviteiten, willen wij beantwoorden aan deze visie.</w:t>
                                </w:r>
                              </w:p>
                              <w:p w14:paraId="06A26EF7" w14:textId="77777777" w:rsidR="005B2566" w:rsidRPr="008F3138" w:rsidRDefault="005B2566" w:rsidP="006433DB">
                                <w:pPr>
                                  <w:ind w:left="2124"/>
                                  <w:contextualSpacing/>
                                  <w:rPr>
                                    <w:rFonts w:ascii="Comic Sans MS" w:hAnsi="Comic Sans MS"/>
                                    <w:szCs w:val="24"/>
                                  </w:rPr>
                                </w:pPr>
                                <w:r w:rsidRPr="008F3138">
                                  <w:rPr>
                                    <w:rFonts w:ascii="Comic Sans MS" w:hAnsi="Comic Sans MS"/>
                                    <w:szCs w:val="24"/>
                                  </w:rPr>
                                  <w:t xml:space="preserve">Wij staan open voor kinderen en ouders uit andere culturen, alsook voor “anders”-gelovigen. Dit willen we steeds doen vanuit een positie van </w:t>
                                </w:r>
                                <w:r w:rsidRPr="008F3138">
                                  <w:rPr>
                                    <w:rFonts w:ascii="Comic Sans MS" w:hAnsi="Comic Sans MS"/>
                                    <w:b/>
                                    <w:szCs w:val="24"/>
                                  </w:rPr>
                                  <w:t>onderling respect en wederzijdse waardering</w:t>
                                </w:r>
                                <w:r w:rsidRPr="008F3138">
                                  <w:rPr>
                                    <w:rFonts w:ascii="Comic Sans MS" w:hAnsi="Comic Sans MS"/>
                                    <w:szCs w:val="24"/>
                                  </w:rPr>
                                  <w:t>.</w:t>
                                </w:r>
                              </w:p>
                              <w:p w14:paraId="2087B59A" w14:textId="77777777" w:rsidR="005B2566" w:rsidRPr="008F3138" w:rsidRDefault="005B2566" w:rsidP="006433DB">
                                <w:pPr>
                                  <w:ind w:left="2124"/>
                                  <w:contextualSpacing/>
                                  <w:rPr>
                                    <w:rFonts w:ascii="Comic Sans MS" w:hAnsi="Comic Sans MS"/>
                                    <w:szCs w:val="24"/>
                                  </w:rPr>
                                </w:pPr>
                              </w:p>
                              <w:p w14:paraId="114E8D72" w14:textId="77777777" w:rsidR="005B2566" w:rsidRPr="008F3138" w:rsidRDefault="005B2566" w:rsidP="006433DB">
                                <w:pPr>
                                  <w:ind w:left="2124"/>
                                  <w:contextualSpacing/>
                                  <w:rPr>
                                    <w:rFonts w:ascii="Comic Sans MS" w:hAnsi="Comic Sans MS"/>
                                    <w:szCs w:val="24"/>
                                  </w:rPr>
                                </w:pPr>
                              </w:p>
                              <w:p w14:paraId="0D95003F" w14:textId="77777777" w:rsidR="005B2566" w:rsidRPr="008F3138" w:rsidRDefault="005B2566" w:rsidP="006433DB">
                                <w:pPr>
                                  <w:ind w:left="2124"/>
                                  <w:contextualSpacing/>
                                  <w:rPr>
                                    <w:rFonts w:ascii="Comic Sans MS" w:hAnsi="Comic Sans MS"/>
                                    <w:szCs w:val="24"/>
                                  </w:rPr>
                                </w:pPr>
                              </w:p>
                              <w:p w14:paraId="28371C59" w14:textId="77777777" w:rsidR="005B2566" w:rsidRPr="008F3138" w:rsidRDefault="005B2566" w:rsidP="006433DB">
                                <w:pPr>
                                  <w:ind w:left="2124"/>
                                  <w:contextualSpacing/>
                                  <w:rPr>
                                    <w:rFonts w:ascii="Comic Sans MS" w:hAnsi="Comic Sans MS"/>
                                    <w:szCs w:val="24"/>
                                  </w:rPr>
                                </w:pPr>
                              </w:p>
                              <w:p w14:paraId="6547434B" w14:textId="77777777" w:rsidR="005B2566" w:rsidRPr="008F3138" w:rsidRDefault="005B2566" w:rsidP="006433DB">
                                <w:pPr>
                                  <w:ind w:left="2124"/>
                                  <w:contextualSpacing/>
                                  <w:rPr>
                                    <w:rFonts w:ascii="Comic Sans MS" w:hAnsi="Comic Sans MS"/>
                                    <w:szCs w:val="24"/>
                                  </w:rPr>
                                </w:pPr>
                              </w:p>
                              <w:p w14:paraId="79ED8097" w14:textId="77777777" w:rsidR="005B2566" w:rsidRPr="008F3138" w:rsidRDefault="005B2566" w:rsidP="006433DB">
                                <w:pPr>
                                  <w:ind w:left="2124"/>
                                  <w:contextualSpacing/>
                                  <w:rPr>
                                    <w:rFonts w:ascii="Comic Sans MS" w:hAnsi="Comic Sans MS"/>
                                    <w:szCs w:val="24"/>
                                  </w:rPr>
                                </w:pPr>
                              </w:p>
                              <w:p w14:paraId="276B13B9" w14:textId="77777777" w:rsidR="005B2566" w:rsidRPr="008F3138" w:rsidRDefault="005B2566" w:rsidP="006433DB">
                                <w:pPr>
                                  <w:ind w:left="2124"/>
                                  <w:contextualSpacing/>
                                  <w:rPr>
                                    <w:rFonts w:ascii="Comic Sans MS" w:hAnsi="Comic Sans MS"/>
                                    <w:szCs w:val="24"/>
                                  </w:rPr>
                                </w:pPr>
                              </w:p>
                              <w:p w14:paraId="51E06537" w14:textId="77777777" w:rsidR="005B2566" w:rsidRPr="008F3138" w:rsidRDefault="005B2566" w:rsidP="006433DB">
                                <w:pPr>
                                  <w:contextualSpacing/>
                                  <w:rPr>
                                    <w:rFonts w:ascii="Comic Sans MS" w:hAnsi="Comic Sans MS"/>
                                    <w:b/>
                                    <w:szCs w:val="24"/>
                                  </w:rPr>
                                </w:pPr>
                              </w:p>
                              <w:p w14:paraId="2897D3FC" w14:textId="77777777" w:rsidR="005B2566" w:rsidRPr="008F3138" w:rsidRDefault="005B2566" w:rsidP="006433DB">
                                <w:pPr>
                                  <w:contextualSpacing/>
                                  <w:jc w:val="center"/>
                                  <w:rPr>
                                    <w:rFonts w:ascii="Comic Sans MS" w:hAnsi="Comic Sans MS"/>
                                    <w:b/>
                                    <w:szCs w:val="24"/>
                                    <w:u w:val="single"/>
                                  </w:rPr>
                                </w:pPr>
                                <w:r w:rsidRPr="008F3138">
                                  <w:rPr>
                                    <w:rFonts w:ascii="Comic Sans MS" w:hAnsi="Comic Sans MS"/>
                                    <w:b/>
                                    <w:noProof/>
                                    <w:szCs w:val="24"/>
                                    <w:lang w:eastAsia="nl-BE"/>
                                  </w:rPr>
                                  <w:drawing>
                                    <wp:inline distT="0" distB="0" distL="0" distR="0" wp14:anchorId="71078668" wp14:editId="48BC2497">
                                      <wp:extent cx="784860" cy="655320"/>
                                      <wp:effectExtent l="0" t="0" r="0" b="0"/>
                                      <wp:docPr id="576" name="Afbeelding 576" descr="j009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90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4860" cy="655320"/>
                                              </a:xfrm>
                                              <a:prstGeom prst="rect">
                                                <a:avLst/>
                                              </a:prstGeom>
                                              <a:noFill/>
                                              <a:ln>
                                                <a:noFill/>
                                              </a:ln>
                                            </pic:spPr>
                                          </pic:pic>
                                        </a:graphicData>
                                      </a:graphic>
                                    </wp:inline>
                                  </w:drawing>
                                </w:r>
                              </w:p>
                              <w:p w14:paraId="63AC3EB1" w14:textId="77777777" w:rsidR="005B2566" w:rsidRPr="008F3138" w:rsidRDefault="005B2566" w:rsidP="006433DB">
                                <w:pPr>
                                  <w:contextualSpacing/>
                                  <w:jc w:val="center"/>
                                  <w:rPr>
                                    <w:rFonts w:ascii="Comic Sans MS" w:hAnsi="Comic Sans MS"/>
                                    <w:szCs w:val="24"/>
                                  </w:rPr>
                                </w:pPr>
                              </w:p>
                              <w:p w14:paraId="61EDE577" w14:textId="77777777" w:rsidR="005B2566" w:rsidRPr="008F3138" w:rsidRDefault="005B2566" w:rsidP="006433DB">
                                <w:pPr>
                                  <w:keepNext/>
                                  <w:contextualSpacing/>
                                  <w:jc w:val="center"/>
                                  <w:rPr>
                                    <w:rFonts w:ascii="Comic Sans MS" w:hAnsi="Comic Sans MS"/>
                                    <w:b/>
                                    <w:spacing w:val="-2"/>
                                    <w:u w:val="single"/>
                                  </w:rPr>
                                </w:pPr>
                                <w:r w:rsidRPr="008F3138">
                                  <w:rPr>
                                    <w:rFonts w:ascii="Comic Sans MS" w:hAnsi="Comic Sans MS"/>
                                    <w:b/>
                                    <w:spacing w:val="-2"/>
                                    <w:u w:val="single"/>
                                  </w:rPr>
                                  <w:t xml:space="preserve">Ons aanbod is gericht op de harmonische ontwikkeling van de totale persoon: </w:t>
                                </w:r>
                              </w:p>
                              <w:p w14:paraId="7E88E5E9" w14:textId="77777777" w:rsidR="005B2566" w:rsidRPr="008F3138" w:rsidRDefault="005B2566" w:rsidP="006433DB">
                                <w:pPr>
                                  <w:keepNext/>
                                  <w:contextualSpacing/>
                                  <w:jc w:val="center"/>
                                  <w:rPr>
                                    <w:rFonts w:ascii="Comic Sans MS" w:hAnsi="Comic Sans MS"/>
                                    <w:b/>
                                    <w:spacing w:val="-2"/>
                                    <w:u w:val="single"/>
                                  </w:rPr>
                                </w:pPr>
                                <w:r w:rsidRPr="008F3138">
                                  <w:rPr>
                                    <w:rFonts w:ascii="Comic Sans MS" w:hAnsi="Comic Sans MS"/>
                                    <w:b/>
                                    <w:spacing w:val="-2"/>
                                    <w:u w:val="single"/>
                                  </w:rPr>
                                  <w:t>hoofd, hart en handen.</w:t>
                                </w:r>
                              </w:p>
                              <w:p w14:paraId="64E91A1F" w14:textId="77777777" w:rsidR="005B2566" w:rsidRPr="008F3138" w:rsidRDefault="005B2566" w:rsidP="006433DB">
                                <w:pPr>
                                  <w:tabs>
                                    <w:tab w:val="left" w:pos="360"/>
                                  </w:tabs>
                                  <w:ind w:hanging="546"/>
                                  <w:contextualSpacing/>
                                  <w:rPr>
                                    <w:rFonts w:ascii="Comic Sans MS" w:hAnsi="Comic Sans MS"/>
                                    <w:i/>
                                    <w:spacing w:val="-2"/>
                                  </w:rPr>
                                </w:pPr>
                                <w:r w:rsidRPr="008F3138">
                                  <w:rPr>
                                    <w:rFonts w:ascii="Comic Sans MS" w:hAnsi="Comic Sans MS"/>
                                    <w:i/>
                                    <w:spacing w:val="-2"/>
                                  </w:rPr>
                                  <w:t>Kwaliteitsvolle</w:t>
                                </w:r>
                              </w:p>
                              <w:p w14:paraId="5D9C087A" w14:textId="77777777" w:rsidR="005B2566" w:rsidRPr="008F3138" w:rsidRDefault="005B2566" w:rsidP="006433DB">
                                <w:pPr>
                                  <w:tabs>
                                    <w:tab w:val="left" w:pos="360"/>
                                  </w:tabs>
                                  <w:ind w:left="2124" w:hanging="2670"/>
                                  <w:contextualSpacing/>
                                  <w:rPr>
                                    <w:rFonts w:ascii="Comic Sans MS" w:hAnsi="Comic Sans MS"/>
                                    <w:i/>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u w:val="single"/>
                                  </w:rPr>
                                  <w:t>Hoofd</w:t>
                                </w:r>
                                <w:r w:rsidRPr="008F3138">
                                  <w:rPr>
                                    <w:rFonts w:ascii="Comic Sans MS" w:hAnsi="Comic Sans MS"/>
                                    <w:spacing w:val="-2"/>
                                  </w:rPr>
                                  <w:t xml:space="preserve"> : we trachten </w:t>
                                </w:r>
                                <w:r w:rsidRPr="008F3138">
                                  <w:rPr>
                                    <w:rFonts w:ascii="Comic Sans MS" w:hAnsi="Comic Sans MS"/>
                                    <w:b/>
                                    <w:spacing w:val="-2"/>
                                  </w:rPr>
                                  <w:t xml:space="preserve">elk kind </w:t>
                                </w:r>
                                <w:r w:rsidRPr="008F3138">
                                  <w:rPr>
                                    <w:rFonts w:ascii="Comic Sans MS" w:hAnsi="Comic Sans MS"/>
                                    <w:spacing w:val="-2"/>
                                  </w:rPr>
                                  <w:t xml:space="preserve">(of het nu eerder sneller leert, dan wel leermoeilijkheden heeft) </w:t>
                                </w:r>
                                <w:r w:rsidRPr="008F3138">
                                  <w:rPr>
                                    <w:rFonts w:ascii="Comic Sans MS" w:hAnsi="Comic Sans MS"/>
                                    <w:b/>
                                    <w:spacing w:val="-2"/>
                                  </w:rPr>
                                  <w:t xml:space="preserve">op zijn eigen manier </w:t>
                                </w:r>
                                <w:r w:rsidRPr="008F3138">
                                  <w:rPr>
                                    <w:rFonts w:ascii="Comic Sans MS" w:hAnsi="Comic Sans MS"/>
                                    <w:spacing w:val="-2"/>
                                  </w:rPr>
                                  <w:t>te benaderen om het te blijven boeien en te ontwikkelen op het intellectuele vlak.</w:t>
                                </w:r>
                              </w:p>
                              <w:p w14:paraId="45FE1BC4" w14:textId="77777777" w:rsidR="005B2566" w:rsidRPr="008F3138" w:rsidRDefault="005B2566" w:rsidP="006433DB">
                                <w:pPr>
                                  <w:contextualSpacing/>
                                  <w:rPr>
                                    <w:rFonts w:ascii="Comic Sans MS" w:hAnsi="Comic Sans MS"/>
                                    <w:spacing w:val="-2"/>
                                  </w:rPr>
                                </w:pPr>
                              </w:p>
                              <w:p w14:paraId="407C1A2D"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u w:val="single"/>
                                  </w:rPr>
                                  <w:t>Hart</w:t>
                                </w:r>
                                <w:r w:rsidRPr="008F3138">
                                  <w:rPr>
                                    <w:rFonts w:ascii="Comic Sans MS" w:hAnsi="Comic Sans MS"/>
                                    <w:spacing w:val="-2"/>
                                  </w:rPr>
                                  <w:t xml:space="preserve"> : doorheen alle activiteiten zet onze school zich ten volle in voor de ontwikkeling van  </w:t>
                                </w:r>
                                <w:r w:rsidRPr="008F3138">
                                  <w:rPr>
                                    <w:rFonts w:ascii="Comic Sans MS" w:hAnsi="Comic Sans MS"/>
                                    <w:b/>
                                    <w:spacing w:val="-2"/>
                                  </w:rPr>
                                  <w:t xml:space="preserve">leefhoudingen. </w:t>
                                </w:r>
                              </w:p>
                              <w:p w14:paraId="7405005E"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De socio-emotionele ontwikkeling bij onze kinderen is een domein dat we van heel nabij opvolgen. </w:t>
                                </w:r>
                              </w:p>
                              <w:p w14:paraId="7EEC160C"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Met evenveel inzet besteden we aandacht aan </w:t>
                                </w:r>
                                <w:r w:rsidRPr="008F3138">
                                  <w:rPr>
                                    <w:rFonts w:ascii="Comic Sans MS" w:hAnsi="Comic Sans MS"/>
                                    <w:b/>
                                    <w:spacing w:val="-2"/>
                                  </w:rPr>
                                  <w:t>sociale vaardigheden.</w:t>
                                </w:r>
                              </w:p>
                              <w:p w14:paraId="4216CCF6" w14:textId="77777777" w:rsidR="005B2566" w:rsidRPr="008F3138" w:rsidRDefault="005B2566" w:rsidP="006433DB">
                                <w:pPr>
                                  <w:contextualSpacing/>
                                  <w:rPr>
                                    <w:rFonts w:ascii="Comic Sans MS" w:hAnsi="Comic Sans MS"/>
                                    <w:spacing w:val="-2"/>
                                    <w:u w:val="single"/>
                                  </w:rPr>
                                </w:pPr>
                              </w:p>
                              <w:p w14:paraId="7FC1C3EB"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u w:val="single"/>
                                  </w:rPr>
                                  <w:t>Handen</w:t>
                                </w:r>
                                <w:r w:rsidRPr="008F3138">
                                  <w:rPr>
                                    <w:rFonts w:ascii="Comic Sans MS" w:hAnsi="Comic Sans MS"/>
                                    <w:spacing w:val="-2"/>
                                  </w:rPr>
                                  <w:t xml:space="preserve"> : we willen onze kinderen ook </w:t>
                                </w:r>
                                <w:r w:rsidRPr="008F3138">
                                  <w:rPr>
                                    <w:rFonts w:ascii="Comic Sans MS" w:hAnsi="Comic Sans MS"/>
                                    <w:b/>
                                    <w:spacing w:val="-2"/>
                                  </w:rPr>
                                  <w:t xml:space="preserve">vaardigheden bijbrengen </w:t>
                                </w:r>
                                <w:r w:rsidRPr="008F3138">
                                  <w:rPr>
                                    <w:rFonts w:ascii="Comic Sans MS" w:hAnsi="Comic Sans MS"/>
                                    <w:spacing w:val="-2"/>
                                  </w:rPr>
                                  <w:t>en zichzelf leren ervaren.</w:t>
                                </w:r>
                              </w:p>
                              <w:p w14:paraId="4786044F" w14:textId="77777777" w:rsidR="005B2566" w:rsidRPr="008F3138" w:rsidRDefault="005B2566" w:rsidP="006433DB">
                                <w:pPr>
                                  <w:ind w:left="2124"/>
                                  <w:contextualSpacing/>
                                  <w:rPr>
                                    <w:rFonts w:ascii="Comic Sans MS" w:hAnsi="Comic Sans MS"/>
                                    <w:spacing w:val="-2"/>
                                  </w:rPr>
                                </w:pPr>
                                <w:r w:rsidRPr="008F3138">
                                  <w:rPr>
                                    <w:rFonts w:ascii="Comic Sans MS" w:hAnsi="Comic Sans MS"/>
                                    <w:b/>
                                    <w:spacing w:val="-2"/>
                                  </w:rPr>
                                  <w:t>De zin voor creativiteit</w:t>
                                </w:r>
                                <w:r w:rsidRPr="008F3138">
                                  <w:rPr>
                                    <w:rFonts w:ascii="Comic Sans MS" w:hAnsi="Comic Sans MS"/>
                                    <w:spacing w:val="-2"/>
                                  </w:rPr>
                                  <w:t xml:space="preserve"> willen we ontwikkelen : van leren kijken, luisteren en voelen, tot zelf creatief zijn.</w:t>
                                </w:r>
                              </w:p>
                              <w:p w14:paraId="7B6020F0" w14:textId="77777777" w:rsidR="005B2566" w:rsidRPr="008F3138" w:rsidRDefault="005B2566" w:rsidP="006433DB">
                                <w:pPr>
                                  <w:contextualSpacing/>
                                  <w:rPr>
                                    <w:rFonts w:ascii="Comic Sans MS" w:hAnsi="Comic Sans MS"/>
                                    <w:b/>
                                    <w:spacing w:val="-2"/>
                                  </w:rPr>
                                </w:pPr>
                              </w:p>
                              <w:p w14:paraId="31DC9A03"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Onze school vindt het heel belangrijk </w:t>
                                </w:r>
                                <w:r w:rsidRPr="008F3138">
                                  <w:rPr>
                                    <w:rFonts w:ascii="Comic Sans MS" w:hAnsi="Comic Sans MS"/>
                                    <w:b/>
                                    <w:spacing w:val="-2"/>
                                  </w:rPr>
                                  <w:t xml:space="preserve">elk kind positief </w:t>
                                </w:r>
                                <w:r w:rsidRPr="008F3138">
                                  <w:rPr>
                                    <w:rFonts w:ascii="Comic Sans MS" w:hAnsi="Comic Sans MS"/>
                                    <w:spacing w:val="-2"/>
                                  </w:rPr>
                                  <w:t xml:space="preserve"> te benaderen, zodat het zelfvertrouwen en het gevoel van eigenwaarde kunnen groeien om later als evenwichtig mens door het leven te kunnen (= positief zelfbeeld). Dit alles vindt ook een weerslag in onze rapportering naar kinderen en ouders toe.</w:t>
                                </w:r>
                              </w:p>
                              <w:p w14:paraId="770D449F" w14:textId="77777777" w:rsidR="005B2566" w:rsidRPr="008F3138" w:rsidRDefault="005B2566" w:rsidP="006433DB">
                                <w:pPr>
                                  <w:contextualSpacing/>
                                  <w:rPr>
                                    <w:rFonts w:ascii="Comic Sans MS" w:hAnsi="Comic Sans MS"/>
                                    <w:spacing w:val="-2"/>
                                  </w:rPr>
                                </w:pPr>
                              </w:p>
                              <w:p w14:paraId="530E784E"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We willen  wat kinderen leren deel uitmaakt van hun persoonlijkheid.  Het is niet voldoende dat kinderen beschikken over een aantal weetjes of dat ze een aantal vaardigheden kunnen toepassen als de leerkracht het vraagt.  Waar het uiteindelijk op aan komt, is dat </w:t>
                                </w:r>
                                <w:r w:rsidRPr="008F3138">
                                  <w:rPr>
                                    <w:rFonts w:ascii="Comic Sans MS" w:hAnsi="Comic Sans MS"/>
                                    <w:b/>
                                    <w:spacing w:val="-2"/>
                                  </w:rPr>
                                  <w:t>kinderen leren</w:t>
                                </w:r>
                                <w:r w:rsidRPr="008F3138">
                                  <w:rPr>
                                    <w:rFonts w:ascii="Comic Sans MS" w:hAnsi="Comic Sans MS"/>
                                    <w:spacing w:val="-2"/>
                                  </w:rPr>
                                  <w:t xml:space="preserve"> </w:t>
                                </w:r>
                                <w:r w:rsidRPr="008F3138">
                                  <w:rPr>
                                    <w:rFonts w:ascii="Comic Sans MS" w:hAnsi="Comic Sans MS"/>
                                    <w:b/>
                                    <w:spacing w:val="-2"/>
                                  </w:rPr>
                                  <w:t>met het oog op het leven</w:t>
                                </w:r>
                                <w:r w:rsidRPr="008F3138">
                                  <w:rPr>
                                    <w:rFonts w:ascii="Comic Sans MS" w:hAnsi="Comic Sans MS"/>
                                    <w:spacing w:val="-2"/>
                                  </w:rPr>
                                  <w:t>. Dat ze deze dingen kunnen plaatsen en gebruiken in hun leven.  Dat is leren dat zin heeft en zin geeft.</w:t>
                                </w:r>
                              </w:p>
                              <w:p w14:paraId="6D2A1B94" w14:textId="77777777" w:rsidR="005B2566" w:rsidRPr="008F3138" w:rsidRDefault="005B2566" w:rsidP="006433DB">
                                <w:pPr>
                                  <w:keepNext/>
                                  <w:contextualSpacing/>
                                  <w:rPr>
                                    <w:rFonts w:ascii="Comic Sans MS" w:hAnsi="Comic Sans MS"/>
                                    <w:b/>
                                    <w:spacing w:val="-2"/>
                                  </w:rPr>
                                </w:pPr>
                              </w:p>
                              <w:p w14:paraId="0370F567" w14:textId="77777777" w:rsidR="005B2566" w:rsidRPr="008F3138" w:rsidRDefault="005B2566" w:rsidP="006433DB">
                                <w:pPr>
                                  <w:keepNext/>
                                  <w:contextualSpacing/>
                                  <w:rPr>
                                    <w:rFonts w:ascii="Comic Sans MS" w:hAnsi="Comic Sans MS"/>
                                    <w:b/>
                                    <w:spacing w:val="-2"/>
                                  </w:rPr>
                                </w:pPr>
                              </w:p>
                              <w:p w14:paraId="1F8334FB" w14:textId="77777777" w:rsidR="005B2566" w:rsidRPr="008F3138" w:rsidRDefault="005B2566" w:rsidP="006433DB">
                                <w:pPr>
                                  <w:keepNext/>
                                  <w:contextualSpacing/>
                                  <w:rPr>
                                    <w:rFonts w:ascii="Comic Sans MS" w:hAnsi="Comic Sans MS"/>
                                    <w:b/>
                                    <w:spacing w:val="-2"/>
                                  </w:rPr>
                                </w:pPr>
                              </w:p>
                              <w:p w14:paraId="07943C61" w14:textId="77777777" w:rsidR="005B2566" w:rsidRPr="008F3138" w:rsidRDefault="005B2566" w:rsidP="006433DB">
                                <w:pPr>
                                  <w:keepNext/>
                                  <w:contextualSpacing/>
                                  <w:rPr>
                                    <w:rFonts w:ascii="Comic Sans MS" w:hAnsi="Comic Sans MS"/>
                                    <w:b/>
                                    <w:spacing w:val="-2"/>
                                  </w:rPr>
                                </w:pPr>
                              </w:p>
                              <w:p w14:paraId="5CDD1BBF" w14:textId="77777777" w:rsidR="005B2566" w:rsidRPr="008F3138" w:rsidRDefault="005B2566" w:rsidP="006433DB">
                                <w:pPr>
                                  <w:keepNext/>
                                  <w:contextualSpacing/>
                                  <w:jc w:val="center"/>
                                  <w:rPr>
                                    <w:rFonts w:ascii="Comic Sans MS" w:hAnsi="Comic Sans MS"/>
                                    <w:b/>
                                    <w:spacing w:val="-2"/>
                                    <w:u w:val="single"/>
                                  </w:rPr>
                                </w:pPr>
                                <w:r w:rsidRPr="008F3138">
                                  <w:rPr>
                                    <w:rFonts w:ascii="Comic Sans MS" w:hAnsi="Comic Sans MS"/>
                                    <w:b/>
                                    <w:noProof/>
                                    <w:spacing w:val="-2"/>
                                    <w:lang w:eastAsia="nl-BE"/>
                                  </w:rPr>
                                  <w:drawing>
                                    <wp:inline distT="0" distB="0" distL="0" distR="0" wp14:anchorId="74D48267" wp14:editId="179BA98C">
                                      <wp:extent cx="784860" cy="815340"/>
                                      <wp:effectExtent l="0" t="0" r="0" b="3810"/>
                                      <wp:docPr id="577" name="Afbeelding 577" descr="j039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914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4860" cy="815340"/>
                                              </a:xfrm>
                                              <a:prstGeom prst="rect">
                                                <a:avLst/>
                                              </a:prstGeom>
                                              <a:noFill/>
                                              <a:ln>
                                                <a:noFill/>
                                              </a:ln>
                                            </pic:spPr>
                                          </pic:pic>
                                        </a:graphicData>
                                      </a:graphic>
                                    </wp:inline>
                                  </w:drawing>
                                </w:r>
                              </w:p>
                              <w:p w14:paraId="297E454E" w14:textId="77777777" w:rsidR="005B2566" w:rsidRPr="008F3138" w:rsidRDefault="005B2566" w:rsidP="006433DB">
                                <w:pPr>
                                  <w:keepNext/>
                                  <w:contextualSpacing/>
                                  <w:jc w:val="center"/>
                                  <w:rPr>
                                    <w:rFonts w:ascii="Comic Sans MS" w:hAnsi="Comic Sans MS"/>
                                    <w:b/>
                                    <w:spacing w:val="-2"/>
                                  </w:rPr>
                                </w:pPr>
                              </w:p>
                              <w:p w14:paraId="6C358FC9"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spacing w:val="-2"/>
                                    <w:u w:val="single"/>
                                  </w:rPr>
                                  <w:t>Onze school wil elke dag een huis zijn waar kinderen zich thuis voelen.</w:t>
                                </w:r>
                              </w:p>
                              <w:p w14:paraId="5DD9F2AD" w14:textId="77777777" w:rsidR="005B2566" w:rsidRPr="008F3138" w:rsidRDefault="005B2566" w:rsidP="006433DB">
                                <w:pPr>
                                  <w:contextualSpacing/>
                                  <w:rPr>
                                    <w:rFonts w:ascii="Comic Sans MS" w:hAnsi="Comic Sans MS"/>
                                    <w:i/>
                                    <w:spacing w:val="-2"/>
                                  </w:rPr>
                                </w:pPr>
                                <w:r w:rsidRPr="008F3138">
                                  <w:rPr>
                                    <w:rFonts w:ascii="Comic Sans MS" w:hAnsi="Comic Sans MS"/>
                                    <w:i/>
                                    <w:spacing w:val="-2"/>
                                  </w:rPr>
                                  <w:t>Hartelijke</w:t>
                                </w:r>
                                <w:r w:rsidRPr="008F3138">
                                  <w:rPr>
                                    <w:rFonts w:ascii="Comic Sans MS" w:hAnsi="Comic Sans MS"/>
                                    <w:i/>
                                    <w:spacing w:val="-2"/>
                                  </w:rPr>
                                  <w:tab/>
                                </w:r>
                                <w:r w:rsidRPr="008F3138">
                                  <w:rPr>
                                    <w:rFonts w:ascii="Comic Sans MS" w:hAnsi="Comic Sans MS"/>
                                    <w:i/>
                                    <w:spacing w:val="-2"/>
                                  </w:rPr>
                                  <w:tab/>
                                </w:r>
                              </w:p>
                              <w:p w14:paraId="0D3FBCFA" w14:textId="77777777" w:rsidR="005B2566" w:rsidRPr="008F3138" w:rsidRDefault="005B2566" w:rsidP="006433DB">
                                <w:pPr>
                                  <w:contextualSpacing/>
                                  <w:rPr>
                                    <w:rFonts w:ascii="Comic Sans MS" w:hAnsi="Comic Sans MS"/>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 xml:space="preserve">Daarom zoeken we naar de beste aanpak om het leren van de kinderen te </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ondersteunen en te begeleiden.</w:t>
                                </w:r>
                              </w:p>
                              <w:p w14:paraId="61418C66" w14:textId="77777777" w:rsidR="005B2566" w:rsidRPr="008F3138" w:rsidRDefault="005B2566" w:rsidP="006433DB">
                                <w:pPr>
                                  <w:contextualSpacing/>
                                  <w:rPr>
                                    <w:rFonts w:ascii="Comic Sans MS" w:hAnsi="Comic Sans MS"/>
                                    <w:spacing w:val="-2"/>
                                  </w:rPr>
                                </w:pPr>
                              </w:p>
                              <w:p w14:paraId="2AB40D22"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Om de kinderen te helpen groeien willen we nabij zijn, </w:t>
                                </w:r>
                                <w:r w:rsidRPr="008F3138">
                                  <w:rPr>
                                    <w:rFonts w:ascii="Comic Sans MS" w:hAnsi="Comic Sans MS"/>
                                    <w:b/>
                                    <w:spacing w:val="-2"/>
                                  </w:rPr>
                                  <w:t>ze warmte en aandacht bieden</w:t>
                                </w:r>
                                <w:r w:rsidRPr="008F3138">
                                  <w:rPr>
                                    <w:rFonts w:ascii="Comic Sans MS" w:hAnsi="Comic Sans MS"/>
                                    <w:spacing w:val="-2"/>
                                  </w:rPr>
                                  <w:t>.</w:t>
                                </w:r>
                              </w:p>
                              <w:p w14:paraId="5868904A"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Daarom kiezen we voor een relatiestijl die vreemd is van  macht en sterkte. We geloven sterk in de kracht van de </w:t>
                                </w:r>
                                <w:r w:rsidRPr="008F3138">
                                  <w:rPr>
                                    <w:rFonts w:ascii="Comic Sans MS" w:hAnsi="Comic Sans MS"/>
                                    <w:b/>
                                    <w:spacing w:val="-2"/>
                                  </w:rPr>
                                  <w:t>hartelijkheid</w:t>
                                </w:r>
                                <w:r w:rsidRPr="008F3138">
                                  <w:rPr>
                                    <w:rFonts w:ascii="Comic Sans MS" w:hAnsi="Comic Sans MS"/>
                                    <w:spacing w:val="-2"/>
                                  </w:rPr>
                                  <w:t xml:space="preserve"> : kinderen moeten voelen dat we van ‘harte’ les geven en moeten aanvoelen dat we een ‘hart’ hebben voor wat hen raakt en bezig houdt. </w:t>
                                </w:r>
                              </w:p>
                              <w:p w14:paraId="3E7456E7" w14:textId="77777777" w:rsidR="005B2566" w:rsidRPr="008F3138" w:rsidRDefault="005B2566" w:rsidP="006433DB">
                                <w:pPr>
                                  <w:contextualSpacing/>
                                  <w:rPr>
                                    <w:rFonts w:ascii="Comic Sans MS" w:hAnsi="Comic Sans MS"/>
                                    <w:spacing w:val="-2"/>
                                  </w:rPr>
                                </w:pPr>
                              </w:p>
                              <w:p w14:paraId="1036A49A"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Wij willen de kinderen een hartelijke omgeving aanbieden, waar ze zich veilig en geborgen mogen voelen, waar ze met hun verhaal en met hun inbreng steeds terecht kunnen.</w:t>
                                </w:r>
                              </w:p>
                              <w:p w14:paraId="1B5562C4" w14:textId="77777777" w:rsidR="005B2566" w:rsidRPr="008F3138" w:rsidRDefault="005B2566" w:rsidP="006433DB">
                                <w:pPr>
                                  <w:contextualSpacing/>
                                  <w:rPr>
                                    <w:rFonts w:ascii="Comic Sans MS" w:hAnsi="Comic Sans MS"/>
                                    <w:spacing w:val="-2"/>
                                  </w:rPr>
                                </w:pPr>
                              </w:p>
                              <w:p w14:paraId="35BAC33C" w14:textId="77777777" w:rsidR="005B2566" w:rsidRPr="008F3138" w:rsidRDefault="005B2566" w:rsidP="006433DB">
                                <w:pPr>
                                  <w:ind w:left="2124"/>
                                  <w:contextualSpacing/>
                                  <w:rPr>
                                    <w:rFonts w:ascii="Comic Sans MS" w:hAnsi="Comic Sans MS"/>
                                    <w:spacing w:val="-2"/>
                                  </w:rPr>
                                </w:pPr>
                                <w:r w:rsidRPr="008F3138">
                                  <w:rPr>
                                    <w:rFonts w:ascii="Comic Sans MS" w:hAnsi="Comic Sans MS"/>
                                    <w:b/>
                                    <w:spacing w:val="-2"/>
                                  </w:rPr>
                                  <w:t>Respect, optimisme en geduld</w:t>
                                </w:r>
                                <w:r w:rsidRPr="008F3138">
                                  <w:rPr>
                                    <w:rFonts w:ascii="Comic Sans MS" w:hAnsi="Comic Sans MS"/>
                                    <w:spacing w:val="-2"/>
                                  </w:rPr>
                                  <w:t xml:space="preserve"> zijn drie eigenschappen die we hoog in het vaandel voeren.</w:t>
                                </w:r>
                              </w:p>
                              <w:p w14:paraId="58E099F4" w14:textId="77777777" w:rsidR="005B2566" w:rsidRPr="008F3138" w:rsidRDefault="005B2566" w:rsidP="006433DB">
                                <w:pPr>
                                  <w:contextualSpacing/>
                                  <w:rPr>
                                    <w:rFonts w:ascii="Comic Sans MS" w:hAnsi="Comic Sans MS"/>
                                    <w:b/>
                                    <w:spacing w:val="-2"/>
                                  </w:rPr>
                                </w:pPr>
                              </w:p>
                              <w:p w14:paraId="3B7F1895" w14:textId="77777777" w:rsidR="005B2566" w:rsidRPr="008F3138" w:rsidRDefault="005B2566" w:rsidP="006433DB">
                                <w:pPr>
                                  <w:contextualSpacing/>
                                  <w:rPr>
                                    <w:rFonts w:ascii="Comic Sans MS" w:hAnsi="Comic Sans MS"/>
                                    <w:b/>
                                    <w:spacing w:val="-2"/>
                                  </w:rPr>
                                </w:pPr>
                              </w:p>
                              <w:p w14:paraId="15DED809"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noProof/>
                                    <w:spacing w:val="-2"/>
                                    <w:lang w:eastAsia="nl-BE"/>
                                  </w:rPr>
                                  <w:drawing>
                                    <wp:inline distT="0" distB="0" distL="0" distR="0" wp14:anchorId="49C42AB6" wp14:editId="05A77391">
                                      <wp:extent cx="784860" cy="739140"/>
                                      <wp:effectExtent l="0" t="0" r="0" b="3810"/>
                                      <wp:docPr id="578" name="Afbeelding 578" descr="j029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212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860" cy="739140"/>
                                              </a:xfrm>
                                              <a:prstGeom prst="rect">
                                                <a:avLst/>
                                              </a:prstGeom>
                                              <a:noFill/>
                                              <a:ln>
                                                <a:noFill/>
                                              </a:ln>
                                            </pic:spPr>
                                          </pic:pic>
                                        </a:graphicData>
                                      </a:graphic>
                                    </wp:inline>
                                  </w:drawing>
                                </w:r>
                              </w:p>
                              <w:p w14:paraId="211284D3" w14:textId="77777777" w:rsidR="005B2566" w:rsidRPr="008F3138" w:rsidRDefault="005B2566" w:rsidP="006433DB">
                                <w:pPr>
                                  <w:contextualSpacing/>
                                  <w:jc w:val="center"/>
                                  <w:rPr>
                                    <w:rFonts w:ascii="Comic Sans MS" w:hAnsi="Comic Sans MS"/>
                                    <w:b/>
                                    <w:spacing w:val="-2"/>
                                  </w:rPr>
                                </w:pPr>
                              </w:p>
                              <w:p w14:paraId="5E7E44ED"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spacing w:val="-2"/>
                                    <w:u w:val="single"/>
                                  </w:rPr>
                                  <w:t xml:space="preserve">We streven ernaar elk kind centraal te stellen, met zijn eigen mogelijkheden, </w:t>
                                </w:r>
                              </w:p>
                              <w:p w14:paraId="2D2733BB"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spacing w:val="-2"/>
                                    <w:u w:val="single"/>
                                  </w:rPr>
                                  <w:t>zijn eigen interesses,zijn eigen talenten.</w:t>
                                </w:r>
                              </w:p>
                              <w:p w14:paraId="53F85B88" w14:textId="77777777" w:rsidR="005B2566" w:rsidRPr="008F3138" w:rsidRDefault="005B2566" w:rsidP="006433DB">
                                <w:pPr>
                                  <w:ind w:left="2124" w:hanging="2124"/>
                                  <w:contextualSpacing/>
                                  <w:rPr>
                                    <w:rFonts w:ascii="Comic Sans MS" w:hAnsi="Comic Sans MS"/>
                                    <w:i/>
                                    <w:spacing w:val="-2"/>
                                  </w:rPr>
                                </w:pPr>
                                <w:r w:rsidRPr="008F3138">
                                  <w:rPr>
                                    <w:rFonts w:ascii="Comic Sans MS" w:hAnsi="Comic Sans MS"/>
                                    <w:i/>
                                    <w:spacing w:val="-2"/>
                                  </w:rPr>
                                  <w:t>Zorgzame</w:t>
                                </w:r>
                              </w:p>
                              <w:p w14:paraId="79DC5EFF" w14:textId="77777777" w:rsidR="005B2566" w:rsidRPr="008F3138" w:rsidRDefault="005B2566" w:rsidP="006433DB">
                                <w:pPr>
                                  <w:ind w:left="2124" w:hanging="2124"/>
                                  <w:contextualSpacing/>
                                  <w:rPr>
                                    <w:rFonts w:ascii="Comic Sans MS" w:hAnsi="Comic Sans MS"/>
                                    <w:spacing w:val="-2"/>
                                  </w:rPr>
                                </w:pPr>
                                <w:r w:rsidRPr="008F3138">
                                  <w:rPr>
                                    <w:rFonts w:ascii="Comic Sans MS" w:hAnsi="Comic Sans MS"/>
                                    <w:i/>
                                    <w:spacing w:val="-2"/>
                                  </w:rPr>
                                  <w:t xml:space="preserve">School  </w:t>
                                </w:r>
                                <w:r w:rsidRPr="008F3138">
                                  <w:rPr>
                                    <w:rFonts w:ascii="Comic Sans MS" w:hAnsi="Comic Sans MS"/>
                                    <w:i/>
                                    <w:spacing w:val="-2"/>
                                  </w:rPr>
                                  <w:tab/>
                                </w:r>
                                <w:r w:rsidRPr="008F3138">
                                  <w:rPr>
                                    <w:rFonts w:ascii="Comic Sans MS" w:hAnsi="Comic Sans MS"/>
                                    <w:spacing w:val="-2"/>
                                  </w:rPr>
                                  <w:t xml:space="preserve">Ieder kind is  beeld van God, dus een teken van liefde. Daarom omringen wij kinderen met </w:t>
                                </w:r>
                                <w:r w:rsidRPr="008F3138">
                                  <w:rPr>
                                    <w:rFonts w:ascii="Comic Sans MS" w:hAnsi="Comic Sans MS"/>
                                    <w:b/>
                                    <w:spacing w:val="-2"/>
                                  </w:rPr>
                                  <w:t>brede zorg</w:t>
                                </w:r>
                                <w:r w:rsidRPr="008F3138">
                                  <w:rPr>
                                    <w:rFonts w:ascii="Comic Sans MS" w:hAnsi="Comic Sans MS"/>
                                    <w:spacing w:val="-2"/>
                                  </w:rPr>
                                  <w:t xml:space="preserve">.  We willen kinderen optillen en hen uitzicht geven op een veilige oever van </w:t>
                                </w:r>
                                <w:r w:rsidRPr="008F3138">
                                  <w:rPr>
                                    <w:rFonts w:ascii="Comic Sans MS" w:hAnsi="Comic Sans MS"/>
                                    <w:b/>
                                    <w:spacing w:val="-2"/>
                                  </w:rPr>
                                  <w:t>welbevinden</w:t>
                                </w:r>
                                <w:r w:rsidRPr="008F3138">
                                  <w:rPr>
                                    <w:rFonts w:ascii="Comic Sans MS" w:hAnsi="Comic Sans MS"/>
                                    <w:spacing w:val="-2"/>
                                  </w:rPr>
                                  <w:t xml:space="preserve">.  Daarvoor zijn de pedagogie van de </w:t>
                                </w:r>
                                <w:r w:rsidRPr="008F3138">
                                  <w:rPr>
                                    <w:rFonts w:ascii="Comic Sans MS" w:hAnsi="Comic Sans MS"/>
                                    <w:b/>
                                    <w:spacing w:val="-2"/>
                                  </w:rPr>
                                  <w:t>hoop</w:t>
                                </w:r>
                                <w:r w:rsidRPr="008F3138">
                                  <w:rPr>
                                    <w:rFonts w:ascii="Comic Sans MS" w:hAnsi="Comic Sans MS"/>
                                    <w:spacing w:val="-2"/>
                                  </w:rPr>
                                  <w:t xml:space="preserve"> en van het </w:t>
                                </w:r>
                                <w:r w:rsidRPr="008F3138">
                                  <w:rPr>
                                    <w:rFonts w:ascii="Comic Sans MS" w:hAnsi="Comic Sans MS"/>
                                    <w:b/>
                                    <w:spacing w:val="-2"/>
                                  </w:rPr>
                                  <w:t>geduld</w:t>
                                </w:r>
                                <w:r w:rsidRPr="008F3138">
                                  <w:rPr>
                                    <w:rFonts w:ascii="Comic Sans MS" w:hAnsi="Comic Sans MS"/>
                                    <w:spacing w:val="-2"/>
                                  </w:rPr>
                                  <w:t xml:space="preserve"> essentieel.</w:t>
                                </w:r>
                              </w:p>
                              <w:p w14:paraId="163560BD" w14:textId="77777777" w:rsidR="005B2566" w:rsidRPr="008F3138" w:rsidRDefault="005B2566" w:rsidP="006433DB">
                                <w:pPr>
                                  <w:ind w:left="567"/>
                                  <w:contextualSpacing/>
                                  <w:rPr>
                                    <w:rFonts w:ascii="Comic Sans MS" w:hAnsi="Comic Sans MS"/>
                                    <w:spacing w:val="-2"/>
                                  </w:rPr>
                                </w:pPr>
                              </w:p>
                              <w:p w14:paraId="18CCEF2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Onze brede zorg heeft twee dimensies.</w:t>
                                </w:r>
                              </w:p>
                              <w:p w14:paraId="08FE8EDF"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hebben aandacht voor de </w:t>
                                </w:r>
                                <w:r w:rsidRPr="008F3138">
                                  <w:rPr>
                                    <w:rFonts w:ascii="Comic Sans MS" w:hAnsi="Comic Sans MS"/>
                                    <w:b/>
                                    <w:spacing w:val="-2"/>
                                  </w:rPr>
                                  <w:t>‘gewone zorgvragen’ van alle kinderen</w:t>
                                </w:r>
                                <w:r w:rsidRPr="008F3138">
                                  <w:rPr>
                                    <w:rFonts w:ascii="Comic Sans MS" w:hAnsi="Comic Sans MS"/>
                                    <w:spacing w:val="-2"/>
                                  </w:rPr>
                                  <w:t>.  Ieder kind is anders, uniek en heeft eigen vragen, problemen en mag daarvoor aanspraak maken op de nodige zorg.</w:t>
                                </w:r>
                              </w:p>
                              <w:p w14:paraId="28BBB83C"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worden uitgedaagd om het onderwijs zoveel mogelijk af te stemmen op de noden en behoeften van de kinderen.</w:t>
                                </w:r>
                              </w:p>
                              <w:p w14:paraId="4497AA9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verbreden onze zorgen voor kinderen wiens ontwikkeling anders verloopt dan verwacht (sneller of trager).  Hier stoten we op ‘</w:t>
                                </w:r>
                                <w:r w:rsidRPr="008F3138">
                                  <w:rPr>
                                    <w:rFonts w:ascii="Comic Sans MS" w:hAnsi="Comic Sans MS"/>
                                    <w:b/>
                                    <w:spacing w:val="-2"/>
                                  </w:rPr>
                                  <w:t>bijzondere zorgvragen’</w:t>
                                </w:r>
                                <w:r w:rsidRPr="008F3138">
                                  <w:rPr>
                                    <w:rFonts w:ascii="Comic Sans MS" w:hAnsi="Comic Sans MS"/>
                                    <w:spacing w:val="-2"/>
                                  </w:rPr>
                                  <w:t>.  Voor deze bijzondere zorgvragen werken we als school samen met ouders, CLB, scholen voor buitengewoon onderwijs en gespecialiseerde centra …</w:t>
                                </w:r>
                              </w:p>
                              <w:p w14:paraId="09793A8E" w14:textId="77777777" w:rsidR="005B2566" w:rsidRPr="008F3138" w:rsidRDefault="005B2566" w:rsidP="006433DB">
                                <w:pPr>
                                  <w:rPr>
                                    <w:rFonts w:ascii="Comic Sans MS" w:hAnsi="Comic Sans MS"/>
                                    <w:b/>
                                    <w:spacing w:val="-2"/>
                                  </w:rPr>
                                </w:pPr>
                              </w:p>
                              <w:p w14:paraId="0AC8142F"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willen </w:t>
                                </w:r>
                                <w:r w:rsidRPr="008F3138">
                                  <w:rPr>
                                    <w:rFonts w:ascii="Comic Sans MS" w:hAnsi="Comic Sans MS"/>
                                    <w:b/>
                                    <w:spacing w:val="-2"/>
                                  </w:rPr>
                                  <w:t>het “zien” als iemand moeilijkheden heeft</w:t>
                                </w:r>
                                <w:r w:rsidRPr="008F3138">
                                  <w:rPr>
                                    <w:rFonts w:ascii="Comic Sans MS" w:hAnsi="Comic Sans MS"/>
                                    <w:spacing w:val="-2"/>
                                  </w:rPr>
                                  <w:t>. Daardoor gaan we gericht kijken naar signalen die kinderen en ouders uitzenden.</w:t>
                                </w:r>
                              </w:p>
                              <w:p w14:paraId="38BB0433" w14:textId="77777777" w:rsidR="005B2566" w:rsidRPr="008F3138" w:rsidRDefault="005B2566" w:rsidP="006433DB">
                                <w:pPr>
                                  <w:ind w:left="2124"/>
                                  <w:rPr>
                                    <w:rFonts w:ascii="Comic Sans MS" w:hAnsi="Comic Sans MS"/>
                                    <w:b/>
                                    <w:spacing w:val="-2"/>
                                  </w:rPr>
                                </w:pPr>
                                <w:r w:rsidRPr="008F3138">
                                  <w:rPr>
                                    <w:rFonts w:ascii="Comic Sans MS" w:hAnsi="Comic Sans MS"/>
                                    <w:spacing w:val="-2"/>
                                  </w:rPr>
                                  <w:t xml:space="preserve">We willen oog en oor en vooral hart hebben voor onze kinderen en we doen dit met tact en discretie. </w:t>
                                </w:r>
                              </w:p>
                              <w:p w14:paraId="799CEA0C" w14:textId="77777777" w:rsidR="005B2566" w:rsidRPr="008F3138" w:rsidRDefault="005B2566" w:rsidP="006433DB">
                                <w:pPr>
                                  <w:rPr>
                                    <w:rFonts w:ascii="Comic Sans MS" w:hAnsi="Comic Sans MS"/>
                                    <w:b/>
                                    <w:spacing w:val="-2"/>
                                  </w:rPr>
                                </w:pPr>
                              </w:p>
                              <w:p w14:paraId="13CBC02E" w14:textId="77777777" w:rsidR="005B2566" w:rsidRPr="008F3138" w:rsidRDefault="005B2566" w:rsidP="006433DB">
                                <w:pPr>
                                  <w:rPr>
                                    <w:rFonts w:ascii="Comic Sans MS" w:hAnsi="Comic Sans MS"/>
                                    <w:b/>
                                    <w:spacing w:val="-2"/>
                                  </w:rPr>
                                </w:pPr>
                              </w:p>
                              <w:p w14:paraId="0A9854E5" w14:textId="77777777" w:rsidR="005B2566" w:rsidRPr="008F3138" w:rsidRDefault="005B2566" w:rsidP="006433DB">
                                <w:pPr>
                                  <w:rPr>
                                    <w:rFonts w:ascii="Comic Sans MS" w:hAnsi="Comic Sans MS"/>
                                    <w:b/>
                                    <w:spacing w:val="-2"/>
                                  </w:rPr>
                                </w:pPr>
                              </w:p>
                              <w:p w14:paraId="10FD80CE" w14:textId="77777777" w:rsidR="005B2566" w:rsidRPr="008F3138" w:rsidRDefault="005B2566" w:rsidP="006433DB">
                                <w:pPr>
                                  <w:rPr>
                                    <w:rFonts w:ascii="Comic Sans MS" w:hAnsi="Comic Sans MS"/>
                                    <w:b/>
                                    <w:spacing w:val="-2"/>
                                  </w:rPr>
                                </w:pPr>
                              </w:p>
                              <w:p w14:paraId="6843075F" w14:textId="77777777" w:rsidR="005B2566" w:rsidRPr="008F3138" w:rsidRDefault="005B2566" w:rsidP="006433DB">
                                <w:pPr>
                                  <w:jc w:val="center"/>
                                  <w:rPr>
                                    <w:rFonts w:ascii="Comic Sans MS" w:hAnsi="Comic Sans MS"/>
                                    <w:b/>
                                    <w:spacing w:val="-2"/>
                                  </w:rPr>
                                </w:pPr>
                                <w:r w:rsidRPr="008F3138">
                                  <w:rPr>
                                    <w:rFonts w:ascii="Comic Sans MS" w:hAnsi="Comic Sans MS"/>
                                    <w:b/>
                                    <w:noProof/>
                                    <w:spacing w:val="-2"/>
                                    <w:lang w:eastAsia="nl-BE"/>
                                  </w:rPr>
                                  <w:drawing>
                                    <wp:inline distT="0" distB="0" distL="0" distR="0" wp14:anchorId="0409474A" wp14:editId="73008B8A">
                                      <wp:extent cx="784860" cy="632460"/>
                                      <wp:effectExtent l="0" t="0" r="0" b="0"/>
                                      <wp:docPr id="579" name="Afbeelding 579" descr="j0110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1085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632460"/>
                                              </a:xfrm>
                                              <a:prstGeom prst="rect">
                                                <a:avLst/>
                                              </a:prstGeom>
                                              <a:noFill/>
                                              <a:ln>
                                                <a:noFill/>
                                              </a:ln>
                                            </pic:spPr>
                                          </pic:pic>
                                        </a:graphicData>
                                      </a:graphic>
                                    </wp:inline>
                                  </w:drawing>
                                </w:r>
                              </w:p>
                              <w:p w14:paraId="6E7EAB9D" w14:textId="77777777" w:rsidR="005B2566" w:rsidRPr="008F3138" w:rsidRDefault="005B2566" w:rsidP="006433DB">
                                <w:pPr>
                                  <w:jc w:val="center"/>
                                  <w:rPr>
                                    <w:rFonts w:ascii="Comic Sans MS" w:hAnsi="Comic Sans MS"/>
                                    <w:b/>
                                    <w:spacing w:val="-2"/>
                                  </w:rPr>
                                </w:pPr>
                              </w:p>
                              <w:p w14:paraId="0C8A99A7" w14:textId="77777777" w:rsidR="005B2566" w:rsidRPr="008F3138" w:rsidRDefault="005B2566" w:rsidP="006433DB">
                                <w:pPr>
                                  <w:jc w:val="center"/>
                                  <w:rPr>
                                    <w:rFonts w:ascii="Comic Sans MS" w:hAnsi="Comic Sans MS"/>
                                    <w:b/>
                                    <w:spacing w:val="-2"/>
                                    <w:u w:val="single"/>
                                  </w:rPr>
                                </w:pPr>
                                <w:r w:rsidRPr="008F3138">
                                  <w:rPr>
                                    <w:rFonts w:ascii="Comic Sans MS" w:hAnsi="Comic Sans MS"/>
                                    <w:b/>
                                    <w:spacing w:val="-2"/>
                                    <w:u w:val="single"/>
                                  </w:rPr>
                                  <w:t xml:space="preserve">We erkennen iedereen als een volwaardige partner in de opvoeding </w:t>
                                </w:r>
                              </w:p>
                              <w:p w14:paraId="3C3559A2" w14:textId="77777777" w:rsidR="005B2566" w:rsidRPr="008F3138" w:rsidRDefault="005B2566" w:rsidP="006433DB">
                                <w:pPr>
                                  <w:jc w:val="center"/>
                                  <w:rPr>
                                    <w:rFonts w:ascii="Comic Sans MS" w:hAnsi="Comic Sans MS"/>
                                    <w:b/>
                                    <w:i/>
                                    <w:spacing w:val="-2"/>
                                    <w:u w:val="single"/>
                                  </w:rPr>
                                </w:pPr>
                                <w:r w:rsidRPr="008F3138">
                                  <w:rPr>
                                    <w:rFonts w:ascii="Comic Sans MS" w:hAnsi="Comic Sans MS"/>
                                    <w:b/>
                                    <w:spacing w:val="-2"/>
                                    <w:u w:val="single"/>
                                  </w:rPr>
                                  <w:t>en het onderwijs van kinderen.</w:t>
                                </w:r>
                              </w:p>
                              <w:p w14:paraId="65BC7E01" w14:textId="77777777" w:rsidR="005B2566" w:rsidRPr="008F3138" w:rsidRDefault="005B2566" w:rsidP="006433DB">
                                <w:pPr>
                                  <w:rPr>
                                    <w:rFonts w:ascii="Comic Sans MS" w:hAnsi="Comic Sans MS"/>
                                    <w:i/>
                                  </w:rPr>
                                </w:pPr>
                                <w:r w:rsidRPr="008F3138">
                                  <w:rPr>
                                    <w:rFonts w:ascii="Comic Sans MS" w:hAnsi="Comic Sans MS"/>
                                    <w:i/>
                                  </w:rPr>
                                  <w:t>Brede</w:t>
                                </w:r>
                              </w:p>
                              <w:p w14:paraId="0B3AEA9F" w14:textId="77777777" w:rsidR="005B2566" w:rsidRPr="008F3138" w:rsidRDefault="005B2566" w:rsidP="006433DB">
                                <w:pPr>
                                  <w:ind w:left="2124" w:hanging="2124"/>
                                  <w:rPr>
                                    <w:rFonts w:ascii="Comic Sans MS" w:hAnsi="Comic Sans MS"/>
                                    <w:i/>
                                  </w:rPr>
                                </w:pPr>
                                <w:r w:rsidRPr="008F3138">
                                  <w:rPr>
                                    <w:rFonts w:ascii="Comic Sans MS" w:hAnsi="Comic Sans MS"/>
                                    <w:i/>
                                  </w:rPr>
                                  <w:t>school</w:t>
                                </w:r>
                                <w:r w:rsidRPr="008F3138">
                                  <w:rPr>
                                    <w:rFonts w:ascii="Comic Sans MS" w:hAnsi="Comic Sans MS"/>
                                    <w:i/>
                                  </w:rPr>
                                  <w:tab/>
                                </w:r>
                                <w:r w:rsidRPr="008F3138">
                                  <w:rPr>
                                    <w:rFonts w:ascii="Comic Sans MS" w:hAnsi="Comic Sans MS"/>
                                  </w:rPr>
                                  <w:t>‘School maken’ is geen zaak meer van leerkrachten alleen.  Het is iets dat gedragen moet worden door een team, daarbij ondersteund door schoolbestuur en directie.</w:t>
                                </w:r>
                              </w:p>
                              <w:p w14:paraId="6E478BB5" w14:textId="77777777" w:rsidR="005B2566" w:rsidRPr="008F3138" w:rsidRDefault="005B2566" w:rsidP="006433DB">
                                <w:pPr>
                                  <w:rPr>
                                    <w:rFonts w:ascii="Comic Sans MS" w:hAnsi="Comic Sans MS"/>
                                  </w:rPr>
                                </w:pPr>
                              </w:p>
                              <w:p w14:paraId="49C79690" w14:textId="77777777" w:rsidR="005B2566" w:rsidRPr="008F3138" w:rsidRDefault="005B2566" w:rsidP="006433DB">
                                <w:pPr>
                                  <w:ind w:left="2124"/>
                                  <w:rPr>
                                    <w:rFonts w:ascii="Comic Sans MS" w:hAnsi="Comic Sans MS"/>
                                  </w:rPr>
                                </w:pPr>
                                <w:r w:rsidRPr="008F3138">
                                  <w:rPr>
                                    <w:rFonts w:ascii="Comic Sans MS" w:hAnsi="Comic Sans MS"/>
                                  </w:rPr>
                                  <w:t xml:space="preserve">Maar daar blijft het niet bij. Als school willen we via </w:t>
                                </w:r>
                                <w:r w:rsidRPr="008F3138">
                                  <w:rPr>
                                    <w:rFonts w:ascii="Comic Sans MS" w:hAnsi="Comic Sans MS"/>
                                    <w:b/>
                                  </w:rPr>
                                  <w:t>communicatie en samenwerking</w:t>
                                </w:r>
                                <w:r w:rsidRPr="008F3138">
                                  <w:rPr>
                                    <w:rFonts w:ascii="Comic Sans MS" w:hAnsi="Comic Sans MS"/>
                                  </w:rPr>
                                  <w:t xml:space="preserve"> veel meer mensen  dit gebeuren laten dragen : </w:t>
                                </w:r>
                              </w:p>
                              <w:p w14:paraId="08E7FD3D" w14:textId="77777777" w:rsidR="005B2566" w:rsidRPr="008F3138" w:rsidRDefault="005B2566" w:rsidP="006433DB">
                                <w:pPr>
                                  <w:ind w:left="2124"/>
                                  <w:rPr>
                                    <w:rFonts w:ascii="Comic Sans MS" w:hAnsi="Comic Sans MS"/>
                                  </w:rPr>
                                </w:pPr>
                              </w:p>
                              <w:p w14:paraId="46EAC85A" w14:textId="77777777" w:rsidR="005B2566" w:rsidRPr="008F3138" w:rsidRDefault="005B2566" w:rsidP="006433DB">
                                <w:pPr>
                                  <w:ind w:left="2124"/>
                                  <w:rPr>
                                    <w:rFonts w:ascii="Comic Sans MS" w:hAnsi="Comic Sans MS"/>
                                  </w:rPr>
                                </w:pPr>
                              </w:p>
                              <w:p w14:paraId="38151191" w14:textId="77777777" w:rsidR="005B2566" w:rsidRPr="008F3138" w:rsidRDefault="005B2566" w:rsidP="006433DB">
                                <w:pPr>
                                  <w:ind w:left="2124"/>
                                  <w:rPr>
                                    <w:rFonts w:ascii="Comic Sans MS" w:hAnsi="Comic Sans MS"/>
                                  </w:rPr>
                                </w:pPr>
                              </w:p>
                              <w:p w14:paraId="1B4FBE98" w14:textId="77777777" w:rsidR="005B2566" w:rsidRPr="008F3138" w:rsidRDefault="005B2566" w:rsidP="006433DB">
                                <w:pPr>
                                  <w:ind w:left="2124"/>
                                  <w:rPr>
                                    <w:rFonts w:ascii="Comic Sans MS" w:hAnsi="Comic Sans MS"/>
                                  </w:rPr>
                                </w:pPr>
                              </w:p>
                              <w:p w14:paraId="5D4F9BAB"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kinderen (via het leerlingenparlement)</w:t>
                                </w:r>
                              </w:p>
                              <w:p w14:paraId="5213CFC7"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ouders, de belangrijkste schakel met de school als eerste verantwoordelijke voor de opvoeding van hun kinderen (via ouderraad, oudercontacten en als vrijwillige medewerkers)</w:t>
                                </w:r>
                              </w:p>
                              <w:p w14:paraId="5D16EB45"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schoolraad (met vertegenwoordigers van de ouders, het personeel en de lokale gemeenschap)</w:t>
                                </w:r>
                              </w:p>
                              <w:p w14:paraId="534C9812"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het CLB</w:t>
                                </w:r>
                              </w:p>
                              <w:p w14:paraId="3C72DADB"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externe organisaties (via nascholing en begeleiding)</w:t>
                                </w:r>
                              </w:p>
                              <w:p w14:paraId="1D42E81D"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parochie en de lokale gemeenschap (de school neemt een centrale plaats in het parochiaal leven)</w:t>
                                </w:r>
                              </w:p>
                              <w:p w14:paraId="2ACF713C"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school zet zijn lokalen gratis ter beschikking voor :</w:t>
                                </w:r>
                              </w:p>
                              <w:p w14:paraId="7337D652" w14:textId="77777777" w:rsidR="005B2566" w:rsidRPr="008F3138" w:rsidRDefault="005B2566" w:rsidP="0053549E">
                                <w:pPr>
                                  <w:numPr>
                                    <w:ilvl w:val="1"/>
                                    <w:numId w:val="20"/>
                                  </w:numPr>
                                  <w:suppressAutoHyphens w:val="0"/>
                                  <w:spacing w:after="0" w:line="240" w:lineRule="auto"/>
                                  <w:rPr>
                                    <w:rFonts w:ascii="Comic Sans MS" w:hAnsi="Comic Sans MS"/>
                                  </w:rPr>
                                </w:pPr>
                                <w:r w:rsidRPr="008F3138">
                                  <w:rPr>
                                    <w:rFonts w:ascii="Comic Sans MS" w:hAnsi="Comic Sans MS"/>
                                  </w:rPr>
                                  <w:t>ontwikkelingstherapie voor gehandicapten</w:t>
                                </w:r>
                              </w:p>
                              <w:p w14:paraId="40260B97" w14:textId="77777777" w:rsidR="005B2566" w:rsidRPr="008F3138" w:rsidRDefault="005B2566" w:rsidP="0053549E">
                                <w:pPr>
                                  <w:numPr>
                                    <w:ilvl w:val="1"/>
                                    <w:numId w:val="20"/>
                                  </w:numPr>
                                  <w:suppressAutoHyphens w:val="0"/>
                                  <w:spacing w:after="0" w:line="240" w:lineRule="auto"/>
                                  <w:rPr>
                                    <w:rFonts w:ascii="Comic Sans MS" w:hAnsi="Comic Sans MS"/>
                                  </w:rPr>
                                </w:pPr>
                                <w:r w:rsidRPr="008F3138">
                                  <w:rPr>
                                    <w:rFonts w:ascii="Comic Sans MS" w:hAnsi="Comic Sans MS"/>
                                  </w:rPr>
                                  <w:t>de academie voor beeldende kunst</w:t>
                                </w:r>
                              </w:p>
                              <w:p w14:paraId="0E9766D1" w14:textId="77777777" w:rsidR="005B2566" w:rsidRPr="008F3138" w:rsidRDefault="005B2566" w:rsidP="0053549E">
                                <w:pPr>
                                  <w:numPr>
                                    <w:ilvl w:val="1"/>
                                    <w:numId w:val="20"/>
                                  </w:numPr>
                                  <w:suppressAutoHyphens w:val="0"/>
                                  <w:spacing w:after="0" w:line="240" w:lineRule="auto"/>
                                  <w:rPr>
                                    <w:rFonts w:ascii="Comic Sans MS" w:hAnsi="Comic Sans MS"/>
                                  </w:rPr>
                                </w:pPr>
                                <w:r w:rsidRPr="008F3138">
                                  <w:rPr>
                                    <w:rFonts w:ascii="Comic Sans MS" w:hAnsi="Comic Sans MS"/>
                                  </w:rPr>
                                  <w:t>de muziekschool van de plaatselijke harmonie</w:t>
                                </w:r>
                              </w:p>
                              <w:p w14:paraId="615013ED" w14:textId="77777777" w:rsidR="005B2566" w:rsidRPr="008F3138" w:rsidRDefault="005B2566" w:rsidP="006433DB">
                                <w:pPr>
                                  <w:ind w:left="2484"/>
                                  <w:rPr>
                                    <w:rFonts w:ascii="Comic Sans MS" w:hAnsi="Comic Sans MS"/>
                                  </w:rPr>
                                </w:pPr>
                              </w:p>
                              <w:p w14:paraId="5819472F" w14:textId="77777777" w:rsidR="005B2566" w:rsidRPr="008F3138" w:rsidRDefault="005B2566" w:rsidP="006433DB">
                                <w:pPr>
                                  <w:ind w:left="705"/>
                                  <w:rPr>
                                    <w:rFonts w:ascii="Comic Sans MS" w:hAnsi="Comic Sans MS"/>
                                  </w:rPr>
                                </w:pPr>
                              </w:p>
                              <w:p w14:paraId="5CCCB8FA" w14:textId="77777777" w:rsidR="005B2566" w:rsidRPr="008F3138" w:rsidRDefault="005B2566" w:rsidP="006433DB">
                                <w:pPr>
                                  <w:ind w:left="2124"/>
                                  <w:rPr>
                                    <w:rFonts w:ascii="Comic Sans MS" w:hAnsi="Comic Sans MS"/>
                                  </w:rPr>
                                </w:pPr>
                                <w:r w:rsidRPr="008F3138">
                                  <w:rPr>
                                    <w:rFonts w:ascii="Comic Sans MS" w:hAnsi="Comic Sans MS"/>
                                  </w:rPr>
                                  <w:t xml:space="preserve">Elk van deze participanten kan  door zijn ervaring en inbreng helpen bouwen aan onze school. </w:t>
                                </w:r>
                              </w:p>
                              <w:p w14:paraId="34E14608" w14:textId="77777777" w:rsidR="005B2566" w:rsidRPr="008F3138" w:rsidRDefault="005B2566" w:rsidP="006433DB">
                                <w:pPr>
                                  <w:rPr>
                                    <w:rFonts w:ascii="Comic Sans MS" w:hAnsi="Comic Sans MS"/>
                                  </w:rPr>
                                </w:pPr>
                              </w:p>
                              <w:p w14:paraId="41487A5F" w14:textId="77777777" w:rsidR="005B2566" w:rsidRPr="008F3138" w:rsidRDefault="005B2566" w:rsidP="006433DB">
                                <w:pPr>
                                  <w:ind w:left="2124"/>
                                  <w:rPr>
                                    <w:rFonts w:ascii="Comic Sans MS" w:hAnsi="Comic Sans MS"/>
                                  </w:rPr>
                                </w:pPr>
                                <w:r w:rsidRPr="008F3138">
                                  <w:rPr>
                                    <w:rFonts w:ascii="Comic Sans MS" w:hAnsi="Comic Sans MS"/>
                                  </w:rPr>
                                  <w:t xml:space="preserve">Door </w:t>
                                </w:r>
                                <w:r w:rsidRPr="008F3138">
                                  <w:rPr>
                                    <w:rFonts w:ascii="Comic Sans MS" w:hAnsi="Comic Sans MS"/>
                                    <w:b/>
                                  </w:rPr>
                                  <w:t xml:space="preserve">betrokkenheid en verbondenheid </w:t>
                                </w:r>
                                <w:r w:rsidRPr="008F3138">
                                  <w:rPr>
                                    <w:rFonts w:ascii="Comic Sans MS" w:hAnsi="Comic Sans MS"/>
                                  </w:rPr>
                                  <w:t>willen we samen werken aan de volwaardige ontplooiing van elk kind.</w:t>
                                </w:r>
                              </w:p>
                              <w:p w14:paraId="148B63B5" w14:textId="77777777" w:rsidR="005B2566" w:rsidRPr="008F3138" w:rsidRDefault="005B2566" w:rsidP="006433DB">
                                <w:pPr>
                                  <w:ind w:left="2124"/>
                                  <w:rPr>
                                    <w:rFonts w:ascii="Comic Sans MS" w:hAnsi="Comic Sans MS"/>
                                  </w:rPr>
                                </w:pPr>
                              </w:p>
                              <w:p w14:paraId="427CDE63" w14:textId="77777777" w:rsidR="005B2566" w:rsidRPr="008F3138" w:rsidRDefault="005B2566" w:rsidP="006433DB">
                                <w:pPr>
                                  <w:ind w:left="2124"/>
                                  <w:rPr>
                                    <w:rFonts w:ascii="Comic Sans MS" w:hAnsi="Comic Sans MS"/>
                                  </w:rPr>
                                </w:pPr>
                              </w:p>
                              <w:p w14:paraId="4B6C4851" w14:textId="77777777" w:rsidR="005B2566" w:rsidRPr="008F3138" w:rsidRDefault="005B2566" w:rsidP="006433DB">
                                <w:pPr>
                                  <w:ind w:left="2124"/>
                                  <w:rPr>
                                    <w:rFonts w:ascii="Comic Sans MS" w:hAnsi="Comic Sans MS"/>
                                  </w:rPr>
                                </w:pPr>
                              </w:p>
                              <w:p w14:paraId="141F28CA" w14:textId="77777777" w:rsidR="005B2566" w:rsidRPr="008F3138" w:rsidRDefault="005B2566" w:rsidP="006433DB">
                                <w:pPr>
                                  <w:ind w:left="2124"/>
                                  <w:rPr>
                                    <w:rFonts w:ascii="Comic Sans MS" w:hAnsi="Comic Sans MS"/>
                                  </w:rPr>
                                </w:pPr>
                              </w:p>
                              <w:p w14:paraId="0A6C8D4D" w14:textId="77777777" w:rsidR="005B2566" w:rsidRPr="008F3138" w:rsidRDefault="005B2566" w:rsidP="006433DB">
                                <w:pPr>
                                  <w:ind w:left="2124"/>
                                  <w:rPr>
                                    <w:rFonts w:ascii="Comic Sans MS" w:hAnsi="Comic Sans MS"/>
                                  </w:rPr>
                                </w:pPr>
                              </w:p>
                              <w:p w14:paraId="01757421" w14:textId="77777777" w:rsidR="005B2566" w:rsidRPr="008F3138" w:rsidRDefault="005B2566" w:rsidP="006433DB">
                                <w:pPr>
                                  <w:ind w:left="2124"/>
                                  <w:rPr>
                                    <w:rFonts w:ascii="Comic Sans MS" w:hAnsi="Comic Sans MS"/>
                                  </w:rPr>
                                </w:pPr>
                              </w:p>
                              <w:p w14:paraId="11F4CF76" w14:textId="77777777" w:rsidR="005B2566" w:rsidRPr="008F3138" w:rsidRDefault="005B2566" w:rsidP="006433DB">
                                <w:pPr>
                                  <w:ind w:left="2124"/>
                                  <w:rPr>
                                    <w:rFonts w:ascii="Comic Sans MS" w:hAnsi="Comic Sans MS"/>
                                  </w:rPr>
                                </w:pPr>
                              </w:p>
                              <w:p w14:paraId="77C7A18E" w14:textId="77777777" w:rsidR="005B2566" w:rsidRPr="008F3138" w:rsidRDefault="005B2566" w:rsidP="006433DB">
                                <w:pPr>
                                  <w:ind w:left="2124"/>
                                  <w:rPr>
                                    <w:rFonts w:ascii="Comic Sans MS" w:hAnsi="Comic Sans MS"/>
                                  </w:rPr>
                                </w:pPr>
                              </w:p>
                              <w:p w14:paraId="408DB910" w14:textId="77777777" w:rsidR="005B2566" w:rsidRPr="008F3138" w:rsidRDefault="005B2566" w:rsidP="006433DB">
                                <w:pPr>
                                  <w:ind w:left="2124"/>
                                  <w:rPr>
                                    <w:rFonts w:ascii="Comic Sans MS" w:hAnsi="Comic Sans MS"/>
                                  </w:rPr>
                                </w:pPr>
                              </w:p>
                              <w:p w14:paraId="18016F69" w14:textId="77777777" w:rsidR="005B2566" w:rsidRPr="008F3138" w:rsidRDefault="005B2566" w:rsidP="006433DB">
                                <w:pPr>
                                  <w:ind w:left="2124"/>
                                  <w:rPr>
                                    <w:rFonts w:ascii="Comic Sans MS" w:hAnsi="Comic Sans MS"/>
                                  </w:rPr>
                                </w:pPr>
                              </w:p>
                              <w:p w14:paraId="0A1BC565" w14:textId="77777777" w:rsidR="005B2566" w:rsidRPr="008F3138" w:rsidRDefault="005B2566" w:rsidP="006433DB">
                                <w:pPr>
                                  <w:ind w:left="2124"/>
                                  <w:rPr>
                                    <w:rFonts w:ascii="Comic Sans MS" w:hAnsi="Comic Sans MS"/>
                                  </w:rPr>
                                </w:pPr>
                              </w:p>
                              <w:p w14:paraId="66707AA5" w14:textId="77777777" w:rsidR="005B2566" w:rsidRPr="008F3138" w:rsidRDefault="005B2566" w:rsidP="006433DB">
                                <w:pPr>
                                  <w:ind w:left="2124"/>
                                  <w:rPr>
                                    <w:rFonts w:ascii="Comic Sans MS" w:hAnsi="Comic Sans MS"/>
                                  </w:rPr>
                                </w:pPr>
                              </w:p>
                              <w:p w14:paraId="041E0CAC" w14:textId="77777777" w:rsidR="005B2566" w:rsidRPr="008F3138" w:rsidRDefault="005B2566" w:rsidP="006433DB">
                                <w:pPr>
                                  <w:ind w:left="2124"/>
                                  <w:rPr>
                                    <w:rFonts w:ascii="Comic Sans MS" w:hAnsi="Comic Sans MS"/>
                                  </w:rPr>
                                </w:pPr>
                              </w:p>
                              <w:p w14:paraId="0FD8D836" w14:textId="77777777" w:rsidR="005B2566" w:rsidRPr="008F3138" w:rsidRDefault="005B2566" w:rsidP="006433DB">
                                <w:pPr>
                                  <w:ind w:left="2124"/>
                                  <w:rPr>
                                    <w:rFonts w:ascii="Comic Sans MS" w:hAnsi="Comic Sans MS"/>
                                  </w:rPr>
                                </w:pPr>
                              </w:p>
                              <w:p w14:paraId="0CEB4C2A" w14:textId="77777777" w:rsidR="005B2566" w:rsidRPr="008F3138" w:rsidRDefault="005B2566" w:rsidP="006433DB">
                                <w:pPr>
                                  <w:ind w:left="2124"/>
                                  <w:rPr>
                                    <w:rFonts w:ascii="Comic Sans MS" w:hAnsi="Comic Sans MS"/>
                                  </w:rPr>
                                </w:pPr>
                              </w:p>
                              <w:p w14:paraId="39D591BE" w14:textId="77777777" w:rsidR="005B2566" w:rsidRPr="008F3138" w:rsidRDefault="005B2566" w:rsidP="006433DB">
                                <w:pPr>
                                  <w:ind w:left="2124"/>
                                  <w:rPr>
                                    <w:rFonts w:ascii="Comic Sans MS" w:hAnsi="Comic Sans MS"/>
                                  </w:rPr>
                                </w:pPr>
                              </w:p>
                              <w:p w14:paraId="5144FF7D" w14:textId="77777777" w:rsidR="005B2566" w:rsidRPr="008F3138" w:rsidRDefault="005B2566" w:rsidP="006433DB">
                                <w:pPr>
                                  <w:ind w:left="2124"/>
                                  <w:rPr>
                                    <w:rFonts w:ascii="Comic Sans MS" w:hAnsi="Comic Sans MS"/>
                                  </w:rPr>
                                </w:pPr>
                              </w:p>
                              <w:p w14:paraId="5F0A339A" w14:textId="77777777" w:rsidR="005B2566" w:rsidRPr="008F3138" w:rsidRDefault="005B2566" w:rsidP="006433DB">
                                <w:pPr>
                                  <w:ind w:left="2124"/>
                                  <w:rPr>
                                    <w:rFonts w:ascii="Comic Sans MS" w:hAnsi="Comic Sans MS"/>
                                  </w:rPr>
                                </w:pPr>
                              </w:p>
                              <w:p w14:paraId="256A88F1" w14:textId="77777777" w:rsidR="005B2566" w:rsidRPr="008F3138" w:rsidRDefault="005B2566" w:rsidP="006433DB">
                                <w:pPr>
                                  <w:ind w:left="2124"/>
                                  <w:rPr>
                                    <w:rFonts w:ascii="Comic Sans MS" w:hAnsi="Comic Sans MS"/>
                                  </w:rPr>
                                </w:pPr>
                              </w:p>
                              <w:p w14:paraId="031451E8" w14:textId="77777777" w:rsidR="005B2566" w:rsidRPr="008F3138" w:rsidRDefault="005B2566" w:rsidP="006433DB">
                                <w:pPr>
                                  <w:ind w:left="2124"/>
                                  <w:rPr>
                                    <w:rFonts w:ascii="Comic Sans MS" w:hAnsi="Comic Sans MS"/>
                                  </w:rPr>
                                </w:pPr>
                              </w:p>
                              <w:p w14:paraId="3D96E847" w14:textId="77777777" w:rsidR="005B2566" w:rsidRPr="008F3138" w:rsidRDefault="005B2566" w:rsidP="006433DB">
                                <w:pPr>
                                  <w:ind w:left="2124"/>
                                  <w:rPr>
                                    <w:rFonts w:ascii="Comic Sans MS" w:hAnsi="Comic Sans MS"/>
                                  </w:rPr>
                                </w:pPr>
                              </w:p>
                              <w:p w14:paraId="6159D212" w14:textId="77777777" w:rsidR="005B2566" w:rsidRPr="008F3138" w:rsidRDefault="005B2566" w:rsidP="006433DB">
                                <w:pPr>
                                  <w:ind w:left="2124"/>
                                  <w:rPr>
                                    <w:rFonts w:ascii="Comic Sans MS" w:hAnsi="Comic Sans MS"/>
                                  </w:rPr>
                                </w:pPr>
                              </w:p>
                              <w:p w14:paraId="4DDCEB0F" w14:textId="77777777" w:rsidR="005B2566" w:rsidRPr="008F3138" w:rsidRDefault="005B2566" w:rsidP="006433DB">
                                <w:pPr>
                                  <w:ind w:left="2124"/>
                                  <w:rPr>
                                    <w:rFonts w:ascii="Comic Sans MS" w:hAnsi="Comic Sans MS"/>
                                  </w:rPr>
                                </w:pPr>
                              </w:p>
                              <w:p w14:paraId="2F327538" w14:textId="77777777" w:rsidR="005B2566" w:rsidRPr="008F3138" w:rsidRDefault="005B2566" w:rsidP="006433DB">
                                <w:pPr>
                                  <w:ind w:left="2124"/>
                                  <w:rPr>
                                    <w:rFonts w:ascii="Comic Sans MS" w:hAnsi="Comic Sans MS"/>
                                  </w:rPr>
                                </w:pPr>
                              </w:p>
                              <w:p w14:paraId="3DC7A5DC" w14:textId="77777777" w:rsidR="005B2566" w:rsidRPr="008F3138" w:rsidRDefault="005B2566" w:rsidP="006433DB">
                                <w:pPr>
                                  <w:ind w:left="2124"/>
                                  <w:rPr>
                                    <w:rFonts w:ascii="Comic Sans MS" w:hAnsi="Comic Sans MS"/>
                                  </w:rPr>
                                </w:pPr>
                              </w:p>
                              <w:p w14:paraId="2F32AB76" w14:textId="77777777" w:rsidR="005B2566" w:rsidRPr="008F3138" w:rsidRDefault="005B2566" w:rsidP="006433DB">
                                <w:pPr>
                                  <w:ind w:left="2124"/>
                                  <w:rPr>
                                    <w:rFonts w:ascii="Comic Sans MS" w:hAnsi="Comic Sans MS"/>
                                  </w:rPr>
                                </w:pPr>
                              </w:p>
                              <w:p w14:paraId="45E88CBB" w14:textId="77777777" w:rsidR="005B2566" w:rsidRPr="008F3138" w:rsidRDefault="005B2566" w:rsidP="006433DB">
                                <w:pPr>
                                  <w:ind w:left="2124"/>
                                  <w:rPr>
                                    <w:rFonts w:ascii="Comic Sans MS" w:hAnsi="Comic Sans MS"/>
                                  </w:rPr>
                                </w:pPr>
                              </w:p>
                              <w:p w14:paraId="056BCAFD" w14:textId="77777777" w:rsidR="005B2566" w:rsidRPr="008F3138" w:rsidRDefault="005B2566" w:rsidP="006433DB">
                                <w:pPr>
                                  <w:ind w:left="2124"/>
                                  <w:rPr>
                                    <w:rFonts w:ascii="Comic Sans MS" w:hAnsi="Comic Sans MS"/>
                                  </w:rPr>
                                </w:pPr>
                              </w:p>
                              <w:p w14:paraId="1356F25A" w14:textId="77777777" w:rsidR="005B2566" w:rsidRPr="008F3138" w:rsidRDefault="005B2566" w:rsidP="006433DB">
                                <w:pPr>
                                  <w:ind w:left="360"/>
                                  <w:jc w:val="center"/>
                                  <w:rPr>
                                    <w:rFonts w:ascii="Comic Sans MS" w:hAnsi="Comic Sans MS"/>
                                    <w:b/>
                                    <w:szCs w:val="24"/>
                                    <w:u w:val="single"/>
                                  </w:rPr>
                                </w:pPr>
                                <w:r w:rsidRPr="008F3138">
                                  <w:rPr>
                                    <w:rFonts w:ascii="Comic Sans MS" w:hAnsi="Comic Sans MS"/>
                                    <w:b/>
                                    <w:szCs w:val="24"/>
                                    <w:u w:val="single"/>
                                  </w:rPr>
                                  <w:t>1. Wij werken aan een schooleigen christelijke identiteit</w:t>
                                </w:r>
                              </w:p>
                              <w:p w14:paraId="099C2125" w14:textId="77777777" w:rsidR="005B2566" w:rsidRPr="008F3138" w:rsidRDefault="005B2566" w:rsidP="006433DB">
                                <w:pPr>
                                  <w:ind w:left="360"/>
                                  <w:rPr>
                                    <w:rFonts w:ascii="Comic Sans MS" w:hAnsi="Comic Sans MS"/>
                                    <w:b/>
                                    <w:szCs w:val="24"/>
                                    <w:u w:val="single"/>
                                  </w:rPr>
                                </w:pPr>
                              </w:p>
                              <w:p w14:paraId="45B02FA1" w14:textId="77777777" w:rsidR="005B2566" w:rsidRPr="008F3138" w:rsidRDefault="005B2566" w:rsidP="006433DB">
                                <w:pPr>
                                  <w:jc w:val="center"/>
                                  <w:rPr>
                                    <w:rFonts w:ascii="Comic Sans MS" w:hAnsi="Comic Sans MS"/>
                                    <w:b/>
                                    <w:szCs w:val="24"/>
                                    <w:u w:val="single"/>
                                  </w:rPr>
                                </w:pPr>
                              </w:p>
                              <w:p w14:paraId="13200D41" w14:textId="77777777" w:rsidR="005B2566" w:rsidRPr="008F3138" w:rsidRDefault="005B2566" w:rsidP="006433DB">
                                <w:pPr>
                                  <w:jc w:val="center"/>
                                  <w:rPr>
                                    <w:rFonts w:ascii="Comic Sans MS" w:hAnsi="Comic Sans MS"/>
                                    <w:b/>
                                    <w:szCs w:val="24"/>
                                    <w:u w:val="single"/>
                                  </w:rPr>
                                </w:pPr>
                              </w:p>
                              <w:p w14:paraId="4FA94151" w14:textId="77777777" w:rsidR="005B2566" w:rsidRPr="008F3138" w:rsidRDefault="005B2566" w:rsidP="006433DB">
                                <w:pPr>
                                  <w:jc w:val="center"/>
                                  <w:rPr>
                                    <w:rFonts w:ascii="Comic Sans MS" w:hAnsi="Comic Sans MS"/>
                                    <w:b/>
                                    <w:szCs w:val="24"/>
                                    <w:u w:val="single"/>
                                  </w:rPr>
                                </w:pPr>
                                <w:r w:rsidRPr="008F3138">
                                  <w:rPr>
                                    <w:rFonts w:ascii="Comic Sans MS" w:hAnsi="Comic Sans MS"/>
                                    <w:b/>
                                    <w:noProof/>
                                    <w:szCs w:val="24"/>
                                    <w:u w:val="single"/>
                                    <w:lang w:eastAsia="nl-BE"/>
                                  </w:rPr>
                                  <w:drawing>
                                    <wp:inline distT="0" distB="0" distL="0" distR="0" wp14:anchorId="76F62D08" wp14:editId="5D2A8E81">
                                      <wp:extent cx="2918460" cy="2872740"/>
                                      <wp:effectExtent l="0" t="0" r="0" b="3810"/>
                                      <wp:docPr id="580" name="Afbeelding 580" descr="BD052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5214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8460" cy="2872740"/>
                                              </a:xfrm>
                                              <a:prstGeom prst="rect">
                                                <a:avLst/>
                                              </a:prstGeom>
                                              <a:noFill/>
                                              <a:ln>
                                                <a:noFill/>
                                              </a:ln>
                                            </pic:spPr>
                                          </pic:pic>
                                        </a:graphicData>
                                      </a:graphic>
                                    </wp:inline>
                                  </w:drawing>
                                </w:r>
                              </w:p>
                              <w:p w14:paraId="2B3B9DF0" w14:textId="77777777" w:rsidR="005B2566" w:rsidRPr="008F3138" w:rsidRDefault="005B2566" w:rsidP="006433DB">
                                <w:pPr>
                                  <w:jc w:val="center"/>
                                  <w:rPr>
                                    <w:rFonts w:ascii="Comic Sans MS" w:hAnsi="Comic Sans MS"/>
                                    <w:b/>
                                    <w:szCs w:val="24"/>
                                    <w:u w:val="single"/>
                                  </w:rPr>
                                </w:pPr>
                              </w:p>
                              <w:p w14:paraId="2926CE0A" w14:textId="77777777" w:rsidR="005B2566" w:rsidRPr="008F3138" w:rsidRDefault="005B2566" w:rsidP="006433DB">
                                <w:pPr>
                                  <w:jc w:val="center"/>
                                  <w:rPr>
                                    <w:rFonts w:ascii="Comic Sans MS" w:hAnsi="Comic Sans MS"/>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7657D54B" w14:textId="77777777" w:rsidTr="002D1285">
                                  <w:tc>
                                    <w:tcPr>
                                      <w:tcW w:w="9212" w:type="dxa"/>
                                      <w:shd w:val="clear" w:color="auto" w:fill="auto"/>
                                    </w:tcPr>
                                    <w:p w14:paraId="50BB24E8" w14:textId="77777777" w:rsidR="005B2566" w:rsidRPr="008F3138" w:rsidRDefault="005B2566" w:rsidP="002D1285">
                                      <w:pPr>
                                        <w:rPr>
                                          <w:rFonts w:ascii="Comic Sans MS" w:hAnsi="Comic Sans MS"/>
                                          <w:szCs w:val="24"/>
                                        </w:rPr>
                                      </w:pPr>
                                      <w:r w:rsidRPr="008F3138">
                                        <w:rPr>
                                          <w:rFonts w:ascii="Comic Sans MS" w:hAnsi="Comic Sans MS"/>
                                          <w:szCs w:val="24"/>
                                        </w:rPr>
                                        <w:t>◊   zin geven</w:t>
                                      </w:r>
                                    </w:p>
                                    <w:p w14:paraId="3683B8DD" w14:textId="77777777" w:rsidR="005B2566" w:rsidRPr="008F3138" w:rsidRDefault="005B2566" w:rsidP="002D1285">
                                      <w:pPr>
                                        <w:rPr>
                                          <w:rFonts w:ascii="Comic Sans MS" w:hAnsi="Comic Sans MS"/>
                                          <w:szCs w:val="24"/>
                                        </w:rPr>
                                      </w:pPr>
                                      <w:r w:rsidRPr="008F3138">
                                        <w:rPr>
                                          <w:rFonts w:ascii="Comic Sans MS" w:hAnsi="Comic Sans MS"/>
                                          <w:szCs w:val="24"/>
                                        </w:rPr>
                                        <w:t>◊   richting geven vanuit christelijke inspiratie</w:t>
                                      </w:r>
                                    </w:p>
                                  </w:tc>
                                </w:tr>
                              </w:tbl>
                              <w:p w14:paraId="229E8460" w14:textId="77777777" w:rsidR="005B2566" w:rsidRPr="008F3138" w:rsidRDefault="005B2566" w:rsidP="006433DB">
                                <w:pPr>
                                  <w:rPr>
                                    <w:rFonts w:ascii="Comic Sans MS" w:hAnsi="Comic Sans MS"/>
                                    <w:b/>
                                    <w:szCs w:val="24"/>
                                    <w:u w:val="single"/>
                                  </w:rPr>
                                </w:pPr>
                              </w:p>
                              <w:p w14:paraId="36492088" w14:textId="77777777" w:rsidR="005B2566" w:rsidRPr="008F3138" w:rsidRDefault="005B2566" w:rsidP="006433DB">
                                <w:pPr>
                                  <w:rPr>
                                    <w:rFonts w:ascii="Comic Sans MS" w:hAnsi="Comic Sans MS"/>
                                    <w:b/>
                                    <w:szCs w:val="24"/>
                                    <w:u w:val="single"/>
                                  </w:rPr>
                                </w:pPr>
                              </w:p>
                              <w:p w14:paraId="2E71CA17"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Christelijk</w:t>
                                </w:r>
                              </w:p>
                              <w:p w14:paraId="5E628F2C"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geïnspireerde</w:t>
                                </w:r>
                                <w:r w:rsidRPr="008F3138">
                                  <w:rPr>
                                    <w:rFonts w:ascii="Comic Sans MS" w:hAnsi="Comic Sans MS"/>
                                    <w:i/>
                                    <w:spacing w:val="-2"/>
                                  </w:rPr>
                                  <w:tab/>
                                </w:r>
                                <w:r w:rsidRPr="008F3138">
                                  <w:rPr>
                                    <w:rFonts w:ascii="Comic Sans MS" w:hAnsi="Comic Sans MS"/>
                                    <w:b/>
                                    <w:spacing w:val="-2"/>
                                  </w:rPr>
                                  <w:t>We willen elk kind de kans geven een ‘zonnetje’ te zijn op onze school.</w:t>
                                </w:r>
                              </w:p>
                              <w:p w14:paraId="061B7B61"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spacing w:val="-2"/>
                                  </w:rPr>
                                  <w:t>Daarom willen wij als katholieke school een pedagogisch verantwoord  onderwijs en een kwaliteitsvolle opvoeding aanbieden.</w:t>
                                </w:r>
                              </w:p>
                              <w:p w14:paraId="6758FD65"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Onze school engageert zich om </w:t>
                                </w:r>
                                <w:r w:rsidRPr="008F3138">
                                  <w:rPr>
                                    <w:rFonts w:ascii="Comic Sans MS" w:hAnsi="Comic Sans MS"/>
                                    <w:b/>
                                    <w:spacing w:val="-2"/>
                                  </w:rPr>
                                  <w:t>vanuit een christelijk-gelovige visie</w:t>
                                </w:r>
                                <w:r w:rsidRPr="008F3138">
                                  <w:rPr>
                                    <w:rFonts w:ascii="Comic Sans MS" w:hAnsi="Comic Sans MS"/>
                                    <w:spacing w:val="-2"/>
                                  </w:rPr>
                                  <w:t xml:space="preserve"> werk te maken van een degelijke begeleiding van opgroeiende kinderen. In onze opvoedingstaak en onderwijsopdracht, in onze organisatie en beleid, in onze contacten met alle schoolparticipanten vinden we daarbij inspiratie in het levensverhaal van Jezus Christus, in een dynamische geloofstraditie en een levende kerkgemeenschap.</w:t>
                                </w:r>
                              </w:p>
                              <w:p w14:paraId="5BFDFEA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Vanuit deze inspiratie leeft in onze school een duidelijke christelijke visie waaraan alle schoolparticipanten meewerken.</w:t>
                                </w:r>
                              </w:p>
                              <w:p w14:paraId="3A1E58C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De evangelische boodschap vraagt van onze schoolgemeenschap </w:t>
                                </w:r>
                                <w:r w:rsidRPr="008F3138">
                                  <w:rPr>
                                    <w:rFonts w:ascii="Comic Sans MS" w:hAnsi="Comic Sans MS"/>
                                    <w:b/>
                                    <w:spacing w:val="-2"/>
                                  </w:rPr>
                                  <w:t>oog en hart te hebben voor</w:t>
                                </w:r>
                                <w:r w:rsidRPr="008F3138">
                                  <w:rPr>
                                    <w:rFonts w:ascii="Comic Sans MS" w:hAnsi="Comic Sans MS"/>
                                    <w:spacing w:val="-2"/>
                                  </w:rPr>
                                  <w:t xml:space="preserve"> </w:t>
                                </w:r>
                                <w:r w:rsidRPr="008F3138">
                                  <w:rPr>
                                    <w:rFonts w:ascii="Comic Sans MS" w:hAnsi="Comic Sans MS"/>
                                    <w:b/>
                                    <w:spacing w:val="-2"/>
                                  </w:rPr>
                                  <w:t>ieder kind</w:t>
                                </w:r>
                                <w:r w:rsidRPr="008F3138">
                                  <w:rPr>
                                    <w:rFonts w:ascii="Comic Sans MS" w:hAnsi="Comic Sans MS"/>
                                    <w:spacing w:val="-2"/>
                                  </w:rPr>
                                  <w:t xml:space="preserve"> dat ons wordt toevertrouwd. Vanuit een wederzijdse respectvolle houding wil onze school </w:t>
                                </w:r>
                                <w:r w:rsidRPr="008F3138">
                                  <w:rPr>
                                    <w:rFonts w:ascii="Comic Sans MS" w:hAnsi="Comic Sans MS"/>
                                    <w:b/>
                                    <w:spacing w:val="-2"/>
                                  </w:rPr>
                                  <w:t>elk kind in zijn eigenheid aanvaarden</w:t>
                                </w:r>
                                <w:r w:rsidRPr="008F3138">
                                  <w:rPr>
                                    <w:rFonts w:ascii="Comic Sans MS" w:hAnsi="Comic Sans MS"/>
                                    <w:spacing w:val="-2"/>
                                  </w:rPr>
                                  <w:t xml:space="preserve"> en de nodige ruimte geven om zijn intellectuele, emotionele en sociale mogelijkheden optimaal te ontwikkelen.</w:t>
                                </w:r>
                              </w:p>
                              <w:p w14:paraId="393FBE07" w14:textId="77777777" w:rsidR="005B2566" w:rsidRPr="008F3138" w:rsidRDefault="005B2566" w:rsidP="006433DB">
                                <w:pPr>
                                  <w:ind w:left="2124"/>
                                  <w:rPr>
                                    <w:rFonts w:ascii="Comic Sans MS" w:hAnsi="Comic Sans MS"/>
                                    <w:spacing w:val="-2"/>
                                  </w:rPr>
                                </w:pPr>
                                <w:r w:rsidRPr="008F3138">
                                  <w:rPr>
                                    <w:rFonts w:ascii="Comic Sans MS" w:hAnsi="Comic Sans MS"/>
                                    <w:b/>
                                    <w:spacing w:val="-2"/>
                                  </w:rPr>
                                  <w:t>Kansarme, zwakkere of leerbedreigde kinderen krijgen hierbij een bijzondere aandacht.</w:t>
                                </w:r>
                                <w:r w:rsidRPr="008F3138">
                                  <w:rPr>
                                    <w:rFonts w:ascii="Comic Sans MS" w:hAnsi="Comic Sans MS"/>
                                    <w:spacing w:val="-2"/>
                                  </w:rPr>
                                  <w:t xml:space="preserve"> De deskundigheid van ons schoolteam wordt vanuit deze zorg steeds vernieuwd en verbeterd.</w:t>
                                </w:r>
                              </w:p>
                              <w:p w14:paraId="5D69EB2F" w14:textId="77777777" w:rsidR="005B2566" w:rsidRPr="008F3138" w:rsidRDefault="005B2566" w:rsidP="006433DB">
                                <w:pPr>
                                  <w:ind w:left="567"/>
                                  <w:rPr>
                                    <w:rFonts w:ascii="Comic Sans MS" w:hAnsi="Comic Sans MS"/>
                                    <w:spacing w:val="-2"/>
                                  </w:rPr>
                                </w:pPr>
                              </w:p>
                              <w:p w14:paraId="43703F58"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Dagelijks vertellen we over de wondere dingen rondom ons en verwonderen we ons over het leven van deze bijzondere man die Jezus Christus was. Zijn figuur wordt op doordachte wijze gebruikt bij het oplossen van ‘conflicten’ tussen leerlingen.</w:t>
                                </w:r>
                              </w:p>
                              <w:p w14:paraId="443AE192" w14:textId="77777777" w:rsidR="005B2566" w:rsidRPr="008F3138" w:rsidRDefault="005B2566" w:rsidP="006433DB">
                                <w:pPr>
                                  <w:ind w:left="2124"/>
                                  <w:rPr>
                                    <w:rFonts w:ascii="Comic Sans MS" w:hAnsi="Comic Sans MS"/>
                                    <w:b/>
                                    <w:spacing w:val="-2"/>
                                  </w:rPr>
                                </w:pPr>
                                <w:r w:rsidRPr="008F3138">
                                  <w:rPr>
                                    <w:rFonts w:ascii="Comic Sans MS" w:hAnsi="Comic Sans MS"/>
                                    <w:b/>
                                    <w:spacing w:val="-2"/>
                                  </w:rPr>
                                  <w:t xml:space="preserve">Bijbelverhalen </w:t>
                                </w:r>
                                <w:r w:rsidRPr="008F3138">
                                  <w:rPr>
                                    <w:rFonts w:ascii="Comic Sans MS" w:hAnsi="Comic Sans MS"/>
                                    <w:spacing w:val="-2"/>
                                  </w:rPr>
                                  <w:t xml:space="preserve">worden toegepast, geprojecteerd op de werkelijkheid van nu. </w:t>
                                </w:r>
                                <w:r w:rsidRPr="008F3138">
                                  <w:rPr>
                                    <w:rFonts w:ascii="Comic Sans MS" w:hAnsi="Comic Sans MS"/>
                                    <w:b/>
                                    <w:spacing w:val="-2"/>
                                  </w:rPr>
                                  <w:t xml:space="preserve">Samen met de kinderen gaan we op zoek wat de diepere waarden zijn voor deze tijd. </w:t>
                                </w:r>
                              </w:p>
                              <w:p w14:paraId="21EC664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Regelmatig organiseren we </w:t>
                                </w:r>
                                <w:r w:rsidRPr="008F3138">
                                  <w:rPr>
                                    <w:rFonts w:ascii="Comic Sans MS" w:hAnsi="Comic Sans MS"/>
                                    <w:b/>
                                    <w:spacing w:val="-2"/>
                                  </w:rPr>
                                  <w:t>samen met de parochie</w:t>
                                </w:r>
                                <w:r w:rsidRPr="008F3138">
                                  <w:rPr>
                                    <w:rFonts w:ascii="Comic Sans MS" w:hAnsi="Comic Sans MS"/>
                                    <w:spacing w:val="-2"/>
                                  </w:rPr>
                                  <w:t xml:space="preserve"> vieringen. De kinderen worden uitgenodigd om te participeren aan activiteiten rond een vooraf bepaald godsdienstig thema. Alle klassen van de lagere school dragen hier hun steentje toe bij. Dit alles wordt gecoördineerd vanuit onze </w:t>
                                </w:r>
                                <w:r w:rsidRPr="008F3138">
                                  <w:rPr>
                                    <w:rFonts w:ascii="Comic Sans MS" w:hAnsi="Comic Sans MS"/>
                                    <w:b/>
                                    <w:spacing w:val="-2"/>
                                  </w:rPr>
                                  <w:t>werkgroep</w:t>
                                </w:r>
                                <w:r w:rsidRPr="008F3138">
                                  <w:rPr>
                                    <w:rFonts w:ascii="Comic Sans MS" w:hAnsi="Comic Sans MS"/>
                                    <w:spacing w:val="-2"/>
                                  </w:rPr>
                                  <w:t xml:space="preserve"> </w:t>
                                </w:r>
                                <w:r w:rsidRPr="008F3138">
                                  <w:rPr>
                                    <w:rFonts w:ascii="Comic Sans MS" w:hAnsi="Comic Sans MS"/>
                                    <w:b/>
                                    <w:spacing w:val="-2"/>
                                  </w:rPr>
                                  <w:t>pastoraal.</w:t>
                                </w:r>
                              </w:p>
                              <w:p w14:paraId="051C42CE" w14:textId="77777777" w:rsidR="005B2566" w:rsidRPr="008F3138" w:rsidRDefault="005B2566" w:rsidP="006433DB">
                                <w:pPr>
                                  <w:rPr>
                                    <w:rFonts w:ascii="Comic Sans MS" w:hAnsi="Comic Sans MS"/>
                                    <w:spacing w:val="-2"/>
                                  </w:rPr>
                                </w:pPr>
                              </w:p>
                              <w:p w14:paraId="283B953B"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gaan ervan uit dat je mens wordt  in een  verbondenheid met anderen, met de wereld en met jezelf</w:t>
                                </w:r>
                              </w:p>
                              <w:p w14:paraId="10D8BB59" w14:textId="77777777" w:rsidR="005B2566" w:rsidRPr="008F3138" w:rsidRDefault="005B2566" w:rsidP="006433DB">
                                <w:pPr>
                                  <w:ind w:left="2124"/>
                                  <w:rPr>
                                    <w:spacing w:val="-2"/>
                                  </w:rPr>
                                </w:pPr>
                                <w:r w:rsidRPr="008F3138">
                                  <w:rPr>
                                    <w:rFonts w:ascii="Comic Sans MS" w:hAnsi="Comic Sans MS"/>
                                    <w:spacing w:val="-2"/>
                                  </w:rPr>
                                  <w:t>In deze verbondenheid ervaren we God als dragende kracht en krijgt ook de verbondenheid met de persoon van Jezus Christus concreet gestalte.  Vanuit onze  verbondenheid met God durven we als  katholieke basisschool de toekomst hoopvol tegemoet zien en vertrouwen we erop dat onze inspanningen niet op niets uitlopen.</w:t>
                                </w:r>
                              </w:p>
                              <w:p w14:paraId="659800AC" w14:textId="77777777" w:rsidR="005B2566" w:rsidRPr="008F3138" w:rsidRDefault="005B2566" w:rsidP="006433DB">
                                <w:pPr>
                                  <w:ind w:left="567"/>
                                  <w:rPr>
                                    <w:spacing w:val="-2"/>
                                  </w:rPr>
                                </w:pPr>
                              </w:p>
                              <w:p w14:paraId="135EC14B" w14:textId="77777777" w:rsidR="005B2566" w:rsidRPr="008F3138" w:rsidRDefault="005B2566" w:rsidP="006433DB">
                                <w:pPr>
                                  <w:ind w:left="567"/>
                                  <w:rPr>
                                    <w:rFonts w:ascii="Comic Sans MS" w:hAnsi="Comic Sans MS"/>
                                    <w:spacing w:val="-2"/>
                                  </w:rPr>
                                </w:pPr>
                                <w:r w:rsidRPr="008F3138">
                                  <w:rPr>
                                    <w:rFonts w:ascii="Comic Sans MS" w:hAnsi="Comic Sans MS"/>
                                    <w:i/>
                                    <w:spacing w:val="-2"/>
                                  </w:rPr>
                                  <w:t>Zin geven</w:t>
                                </w:r>
                                <w:r w:rsidRPr="008F3138">
                                  <w:rPr>
                                    <w:rFonts w:ascii="Comic Sans MS" w:hAnsi="Comic Sans MS"/>
                                    <w:i/>
                                    <w:spacing w:val="-2"/>
                                  </w:rPr>
                                  <w:tab/>
                                </w:r>
                                <w:r w:rsidRPr="008F3138">
                                  <w:rPr>
                                    <w:rFonts w:ascii="Comic Sans MS" w:hAnsi="Comic Sans MS"/>
                                    <w:spacing w:val="-2"/>
                                  </w:rPr>
                                  <w:t xml:space="preserve">Vanuit ons  christelijk geïnspireerd mensbeeld geven we voorrang aan </w:t>
                                </w: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waarden als:</w:t>
                                </w:r>
                              </w:p>
                              <w:p w14:paraId="352A28E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het unieke van ieder mensenkind </w:t>
                                </w:r>
                              </w:p>
                              <w:p w14:paraId="2D70B4EF"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verantwoordelijkheid van ieder mens voor zijn handelen</w:t>
                                </w:r>
                              </w:p>
                              <w:p w14:paraId="57DA0E70"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verbondenheid en solidariteit met anderen </w:t>
                                </w:r>
                              </w:p>
                              <w:p w14:paraId="6368C1D1"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vertrouwen in het leven (hoop)</w:t>
                                </w:r>
                              </w:p>
                              <w:p w14:paraId="44E054AE"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genieten van en dankbaar zijn voor wat ons gegeven is</w:t>
                                </w:r>
                              </w:p>
                              <w:p w14:paraId="6D1D644F"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openheid, respect en zorg voor mens en natuur</w:t>
                                </w:r>
                              </w:p>
                              <w:p w14:paraId="1B9E2762"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verwondering door het gewone als ongewoon te ervaren</w:t>
                                </w:r>
                              </w:p>
                              <w:p w14:paraId="1D5997A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vergeving kunnen geven en ontvangen als herstel van verbondenheid</w:t>
                                </w:r>
                              </w:p>
                              <w:p w14:paraId="111C5663"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zorgzame nabijheid en troost voor mensen in moeilijke situaties</w:t>
                                </w:r>
                              </w:p>
                              <w:p w14:paraId="072AD096" w14:textId="77777777" w:rsidR="005B2566" w:rsidRPr="008F3138" w:rsidRDefault="005B2566" w:rsidP="006433DB">
                                <w:pPr>
                                  <w:widowControl w:val="0"/>
                                  <w:tabs>
                                    <w:tab w:val="left" w:pos="924"/>
                                  </w:tabs>
                                  <w:ind w:left="924" w:hanging="357"/>
                                  <w:rPr>
                                    <w:rFonts w:ascii="Comic Sans MS" w:hAnsi="Comic Sans MS"/>
                                    <w:spacing w:val="-2"/>
                                  </w:rPr>
                                </w:pPr>
                              </w:p>
                              <w:p w14:paraId="1090BBF3" w14:textId="77777777" w:rsidR="005B2566" w:rsidRPr="008F3138" w:rsidRDefault="005B2566" w:rsidP="006433DB">
                                <w:pPr>
                                  <w:widowControl w:val="0"/>
                                  <w:tabs>
                                    <w:tab w:val="left" w:pos="0"/>
                                  </w:tabs>
                                  <w:ind w:left="2124"/>
                                  <w:rPr>
                                    <w:rFonts w:ascii="Comic Sans MS" w:hAnsi="Comic Sans MS"/>
                                    <w:b/>
                                    <w:spacing w:val="-2"/>
                                  </w:rPr>
                                </w:pPr>
                                <w:r w:rsidRPr="008F3138">
                                  <w:rPr>
                                    <w:rFonts w:ascii="Comic Sans MS" w:hAnsi="Comic Sans MS"/>
                                    <w:spacing w:val="-2"/>
                                  </w:rPr>
                                  <w:t xml:space="preserve">Aan alle kinderen die naar school komen, geven wij </w:t>
                                </w:r>
                                <w:r w:rsidRPr="008F3138">
                                  <w:rPr>
                                    <w:rFonts w:ascii="Comic Sans MS" w:hAnsi="Comic Sans MS"/>
                                    <w:b/>
                                    <w:spacing w:val="-2"/>
                                  </w:rPr>
                                  <w:t>godsdienstles</w:t>
                                </w:r>
                                <w:r w:rsidRPr="008F3138">
                                  <w:rPr>
                                    <w:rFonts w:ascii="Comic Sans MS" w:hAnsi="Comic Sans MS"/>
                                    <w:spacing w:val="-2"/>
                                  </w:rPr>
                                  <w:t xml:space="preserve">, ook als zij thuis die godsdienst niet belijden en beleven. Wij doen dit met </w:t>
                                </w:r>
                                <w:r w:rsidRPr="008F3138">
                                  <w:rPr>
                                    <w:rFonts w:ascii="Comic Sans MS" w:hAnsi="Comic Sans MS"/>
                                    <w:b/>
                                    <w:spacing w:val="-2"/>
                                  </w:rPr>
                                  <w:t xml:space="preserve">respect voor de vrijheid van alle leerlingen. </w:t>
                                </w:r>
                              </w:p>
                              <w:p w14:paraId="1B870843"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 xml:space="preserve">Door de godsdienstles willen wij </w:t>
                                </w:r>
                                <w:r w:rsidRPr="008F3138">
                                  <w:rPr>
                                    <w:rFonts w:ascii="Comic Sans MS" w:hAnsi="Comic Sans MS"/>
                                    <w:b/>
                                    <w:spacing w:val="-2"/>
                                  </w:rPr>
                                  <w:t>onze leerlingen stimuleren om te leren nadenken over de zin</w:t>
                                </w:r>
                                <w:r w:rsidRPr="008F3138">
                                  <w:rPr>
                                    <w:rFonts w:ascii="Comic Sans MS" w:hAnsi="Comic Sans MS"/>
                                    <w:spacing w:val="-2"/>
                                  </w:rPr>
                                  <w:t xml:space="preserve"> </w:t>
                                </w:r>
                                <w:r w:rsidRPr="008F3138">
                                  <w:rPr>
                                    <w:rFonts w:ascii="Comic Sans MS" w:hAnsi="Comic Sans MS"/>
                                    <w:b/>
                                    <w:spacing w:val="-2"/>
                                  </w:rPr>
                                  <w:t>van hun leven en over hun opdracht in de wereld en de samenleving.</w:t>
                                </w:r>
                                <w:r w:rsidRPr="008F3138">
                                  <w:rPr>
                                    <w:rFonts w:ascii="Comic Sans MS" w:hAnsi="Comic Sans MS"/>
                                    <w:spacing w:val="-2"/>
                                  </w:rPr>
                                  <w:t xml:space="preserve"> Zo willen wij hen helpen om fijne mensen te worden in een menswaardige en leefbare samenleving. Wij nemen hen mee op weg in hun levensbeschouwelijke en religieuze groei.</w:t>
                                </w:r>
                              </w:p>
                              <w:p w14:paraId="2654A18C"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Door mekaar te ontmoeten in de godsdienstles kunnen kinderen zichzelf en hun eigen geloofstraditie beter leren kennen. Het ontmoeten van andersgelovigen kan kinderen doen groeien in respect voor de andere mens. Vanuit deze visie houden we ook rekening met de feestdagen van onze leerlingen die een ander geloof belijden.</w:t>
                                </w:r>
                              </w:p>
                              <w:p w14:paraId="17C63BF9" w14:textId="77777777" w:rsidR="005B2566" w:rsidRPr="008F3138" w:rsidRDefault="005B2566" w:rsidP="006433DB">
                                <w:pPr>
                                  <w:widowControl w:val="0"/>
                                  <w:tabs>
                                    <w:tab w:val="left" w:pos="0"/>
                                  </w:tabs>
                                  <w:rPr>
                                    <w:rFonts w:ascii="Comic Sans MS" w:hAnsi="Comic Sans MS"/>
                                    <w:spacing w:val="-2"/>
                                  </w:rPr>
                                </w:pPr>
                              </w:p>
                              <w:p w14:paraId="2AF77735"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b/>
                                    <w:spacing w:val="-2"/>
                                  </w:rPr>
                                  <w:t>Godsdienstlessen, gebedsmomenten en sacramentele vieringen</w:t>
                                </w:r>
                                <w:r w:rsidRPr="008F3138">
                                  <w:rPr>
                                    <w:rFonts w:ascii="Comic Sans MS" w:hAnsi="Comic Sans MS"/>
                                    <w:spacing w:val="-2"/>
                                  </w:rPr>
                                  <w:t xml:space="preserve"> zijn uitingen van het eigen karakter van de school.</w:t>
                                </w:r>
                              </w:p>
                              <w:p w14:paraId="72A4E51F" w14:textId="77777777" w:rsidR="005B2566" w:rsidRPr="008F3138" w:rsidRDefault="005B2566" w:rsidP="006433DB">
                                <w:pPr>
                                  <w:widowControl w:val="0"/>
                                  <w:tabs>
                                    <w:tab w:val="left" w:pos="0"/>
                                  </w:tabs>
                                  <w:ind w:left="56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 xml:space="preserve">Dit gebeurt vooral op intense momenten van pijn, van lukken en mislukken, in </w:t>
                                </w: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 xml:space="preserve">de bijzondere zorg voor de zwakken, in solidariteit met de derde wereld. </w:t>
                                </w:r>
                              </w:p>
                              <w:p w14:paraId="3AF6D14B"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Alle personeelsleden spannen zich in om in dit opzicht een voorbeeld te zijn voor de leerlingen. Om dit op regelmatige basis voldoende voedingsbodem te geven start elke personeelsvergadering met een bezinningsmoment. Als team willen wij ook verder bouwen aan ons geloof.</w:t>
                                </w:r>
                              </w:p>
                              <w:p w14:paraId="29C80DFA"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 xml:space="preserve">Onze </w:t>
                                </w:r>
                                <w:r w:rsidRPr="008F3138">
                                  <w:rPr>
                                    <w:rFonts w:ascii="Comic Sans MS" w:hAnsi="Comic Sans MS"/>
                                    <w:b/>
                                    <w:spacing w:val="-2"/>
                                  </w:rPr>
                                  <w:t>maandopening</w:t>
                                </w:r>
                                <w:r w:rsidRPr="008F3138">
                                  <w:rPr>
                                    <w:rFonts w:ascii="Comic Sans MS" w:hAnsi="Comic Sans MS"/>
                                    <w:spacing w:val="-2"/>
                                  </w:rPr>
                                  <w:t xml:space="preserve"> is daar een ander voorbeeld van. Samen met alle kinderen staan we even stil bij geboorte en overlijden. Ook krijgen deze gebeurtenissen extra aandacht in onze nieuwshoek op de speelplaats.</w:t>
                                </w:r>
                              </w:p>
                              <w:p w14:paraId="7ACD0097"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b/>
                                    <w:spacing w:val="-2"/>
                                  </w:rPr>
                                  <w:t>In elke klas is er ook een godsdienstig hoekje</w:t>
                                </w:r>
                                <w:r w:rsidRPr="008F3138">
                                  <w:rPr>
                                    <w:rFonts w:ascii="Comic Sans MS" w:hAnsi="Comic Sans MS"/>
                                    <w:spacing w:val="-2"/>
                                  </w:rPr>
                                  <w:t xml:space="preserve"> aanwezig waar al deze aspecten verder aan bod komen.</w:t>
                                </w:r>
                              </w:p>
                              <w:p w14:paraId="259C99B7" w14:textId="77777777" w:rsidR="005B2566" w:rsidRPr="008F3138" w:rsidRDefault="005B2566" w:rsidP="006433DB">
                                <w:pPr>
                                  <w:widowControl w:val="0"/>
                                  <w:tabs>
                                    <w:tab w:val="left" w:pos="0"/>
                                  </w:tabs>
                                  <w:ind w:left="56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 xml:space="preserve">Het dagelijks gebed en kruisteken zijn één van de grondpijlers in elke klas. </w:t>
                                </w:r>
                              </w:p>
                              <w:p w14:paraId="03C1DAE0" w14:textId="77777777" w:rsidR="005B2566" w:rsidRPr="008F3138" w:rsidRDefault="005B2566" w:rsidP="006433DB">
                                <w:pPr>
                                  <w:widowControl w:val="0"/>
                                  <w:tabs>
                                    <w:tab w:val="left" w:pos="0"/>
                                  </w:tabs>
                                  <w:ind w:left="567"/>
                                  <w:rPr>
                                    <w:rFonts w:ascii="Comic Sans MS" w:hAnsi="Comic Sans MS"/>
                                    <w:spacing w:val="-2"/>
                                  </w:rPr>
                                </w:pPr>
                              </w:p>
                              <w:p w14:paraId="3EF66B3D"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 xml:space="preserve">We zoeken naar </w:t>
                                </w:r>
                                <w:r w:rsidRPr="008F3138">
                                  <w:rPr>
                                    <w:rFonts w:ascii="Comic Sans MS" w:hAnsi="Comic Sans MS"/>
                                    <w:b/>
                                    <w:spacing w:val="-2"/>
                                  </w:rPr>
                                  <w:t>vormen van sociale inzet</w:t>
                                </w:r>
                                <w:r w:rsidRPr="008F3138">
                                  <w:rPr>
                                    <w:rFonts w:ascii="Comic Sans MS" w:hAnsi="Comic Sans MS"/>
                                    <w:spacing w:val="-2"/>
                                  </w:rPr>
                                  <w:t>, vanuit het evangelie bezield, op niveau van de kinderen. Het uitnodigen op school en samenwerken met Vredeseilanden, onze spaaracties voor Welzijnszorg en Broederlijk Delen zijn enkele voorbeelden van deze sociale inzet.</w:t>
                                </w:r>
                              </w:p>
                              <w:p w14:paraId="0E7CCEEA" w14:textId="77777777" w:rsidR="005B2566" w:rsidRPr="008F3138" w:rsidRDefault="005B2566" w:rsidP="006433DB">
                                <w:pPr>
                                  <w:widowControl w:val="0"/>
                                  <w:tabs>
                                    <w:tab w:val="left" w:pos="0"/>
                                  </w:tabs>
                                  <w:ind w:left="2124"/>
                                  <w:rPr>
                                    <w:rFonts w:ascii="Comic Sans MS" w:hAnsi="Comic Sans MS"/>
                                    <w:spacing w:val="-2"/>
                                  </w:rPr>
                                </w:pPr>
                              </w:p>
                              <w:p w14:paraId="651AB2FC" w14:textId="77777777" w:rsidR="005B2566" w:rsidRPr="008F3138" w:rsidRDefault="005B2566" w:rsidP="006433DB">
                                <w:pPr>
                                  <w:ind w:left="2124"/>
                                  <w:rPr>
                                    <w:spacing w:val="-2"/>
                                  </w:rPr>
                                </w:pPr>
                                <w:r w:rsidRPr="008F3138">
                                  <w:rPr>
                                    <w:rFonts w:ascii="Comic Sans MS" w:hAnsi="Comic Sans MS"/>
                                    <w:spacing w:val="-2"/>
                                  </w:rPr>
                                  <w:t xml:space="preserve">Aan leerlingen en ouders vragen we eerbied te hebben voor het christelijk karakter van de school, net zoals de school eerbied heeft voor leerlingen van een andere religieuze gezindheid en met andere gebruiken. </w:t>
                                </w:r>
                                <w:r w:rsidRPr="008F3138">
                                  <w:rPr>
                                    <w:rFonts w:ascii="Comic Sans MS" w:hAnsi="Comic Sans MS"/>
                                    <w:b/>
                                    <w:spacing w:val="-2"/>
                                  </w:rPr>
                                  <w:t>Onderling respect en wederzijdse waardering</w:t>
                                </w:r>
                                <w:r w:rsidRPr="008F3138">
                                  <w:rPr>
                                    <w:rFonts w:ascii="Comic Sans MS" w:hAnsi="Comic Sans MS"/>
                                    <w:spacing w:val="-2"/>
                                  </w:rPr>
                                  <w:t xml:space="preserve"> worden zo een verrijking voor alle betrokkenen.</w:t>
                                </w:r>
                              </w:p>
                              <w:p w14:paraId="4C514E6E" w14:textId="77777777" w:rsidR="005B2566" w:rsidRPr="008F3138" w:rsidRDefault="005B2566" w:rsidP="006433DB">
                                <w:pPr>
                                  <w:rPr>
                                    <w:rFonts w:ascii="Comic Sans MS" w:hAnsi="Comic Sans MS"/>
                                    <w:szCs w:val="24"/>
                                  </w:rPr>
                                </w:pPr>
                              </w:p>
                              <w:p w14:paraId="663AA67A" w14:textId="77777777" w:rsidR="005B2566" w:rsidRPr="008F3138" w:rsidRDefault="005B2566" w:rsidP="006433DB">
                                <w:pPr>
                                  <w:rPr>
                                    <w:rFonts w:ascii="Comic Sans MS" w:hAnsi="Comic Sans MS"/>
                                    <w:szCs w:val="24"/>
                                  </w:rPr>
                                </w:pPr>
                              </w:p>
                              <w:p w14:paraId="73119253" w14:textId="77777777" w:rsidR="005B2566" w:rsidRPr="008F3138" w:rsidRDefault="005B2566" w:rsidP="006433DB">
                                <w:pPr>
                                  <w:rPr>
                                    <w:rFonts w:ascii="Comic Sans MS" w:hAnsi="Comic Sans MS"/>
                                    <w:szCs w:val="24"/>
                                  </w:rPr>
                                </w:pPr>
                              </w:p>
                              <w:p w14:paraId="04276B99" w14:textId="77777777" w:rsidR="005B2566" w:rsidRPr="008F3138" w:rsidRDefault="005B2566" w:rsidP="006433DB">
                                <w:pPr>
                                  <w:rPr>
                                    <w:rFonts w:ascii="Comic Sans MS" w:hAnsi="Comic Sans MS"/>
                                    <w:szCs w:val="24"/>
                                  </w:rPr>
                                </w:pPr>
                              </w:p>
                              <w:p w14:paraId="7757805B" w14:textId="77777777" w:rsidR="005B2566" w:rsidRPr="008F3138" w:rsidRDefault="005B2566" w:rsidP="006433DB">
                                <w:pPr>
                                  <w:rPr>
                                    <w:rFonts w:ascii="Comic Sans MS" w:hAnsi="Comic Sans MS"/>
                                    <w:szCs w:val="24"/>
                                  </w:rPr>
                                </w:pPr>
                              </w:p>
                              <w:p w14:paraId="72E4109A" w14:textId="77777777" w:rsidR="005B2566" w:rsidRPr="008F3138" w:rsidRDefault="005B2566" w:rsidP="006433DB">
                                <w:pPr>
                                  <w:rPr>
                                    <w:rFonts w:ascii="Comic Sans MS" w:hAnsi="Comic Sans MS"/>
                                    <w:szCs w:val="24"/>
                                  </w:rPr>
                                </w:pPr>
                              </w:p>
                              <w:p w14:paraId="325DD35D" w14:textId="77777777" w:rsidR="005B2566" w:rsidRPr="008F3138" w:rsidRDefault="005B2566" w:rsidP="006433DB">
                                <w:pPr>
                                  <w:rPr>
                                    <w:rFonts w:ascii="Comic Sans MS" w:hAnsi="Comic Sans MS"/>
                                    <w:szCs w:val="24"/>
                                  </w:rPr>
                                </w:pPr>
                              </w:p>
                              <w:p w14:paraId="54827485" w14:textId="77777777" w:rsidR="005B2566" w:rsidRPr="008F3138" w:rsidRDefault="005B2566" w:rsidP="006433DB">
                                <w:pPr>
                                  <w:rPr>
                                    <w:rFonts w:ascii="Comic Sans MS" w:hAnsi="Comic Sans MS"/>
                                    <w:szCs w:val="24"/>
                                  </w:rPr>
                                </w:pPr>
                              </w:p>
                              <w:p w14:paraId="2BBCF513" w14:textId="77777777" w:rsidR="005B2566" w:rsidRPr="008F3138" w:rsidRDefault="005B2566" w:rsidP="006433DB">
                                <w:pPr>
                                  <w:rPr>
                                    <w:rFonts w:ascii="Comic Sans MS" w:hAnsi="Comic Sans MS"/>
                                    <w:szCs w:val="24"/>
                                  </w:rPr>
                                </w:pPr>
                              </w:p>
                              <w:p w14:paraId="0B129CD1" w14:textId="77777777" w:rsidR="005B2566" w:rsidRPr="008F3138" w:rsidRDefault="005B2566" w:rsidP="006433DB">
                                <w:pPr>
                                  <w:rPr>
                                    <w:rFonts w:ascii="Comic Sans MS" w:hAnsi="Comic Sans MS"/>
                                    <w:szCs w:val="24"/>
                                  </w:rPr>
                                </w:pPr>
                              </w:p>
                              <w:p w14:paraId="6416B944" w14:textId="77777777" w:rsidR="005B2566" w:rsidRPr="008F3138" w:rsidRDefault="005B2566" w:rsidP="006433DB">
                                <w:pPr>
                                  <w:rPr>
                                    <w:rFonts w:ascii="Comic Sans MS" w:hAnsi="Comic Sans MS"/>
                                    <w:szCs w:val="24"/>
                                  </w:rPr>
                                </w:pPr>
                              </w:p>
                              <w:p w14:paraId="56CE6082" w14:textId="77777777" w:rsidR="005B2566" w:rsidRPr="008F3138" w:rsidRDefault="005B2566" w:rsidP="006433DB">
                                <w:pPr>
                                  <w:rPr>
                                    <w:rFonts w:ascii="Comic Sans MS" w:hAnsi="Comic Sans MS"/>
                                    <w:szCs w:val="24"/>
                                  </w:rPr>
                                </w:pPr>
                              </w:p>
                              <w:p w14:paraId="46595044" w14:textId="77777777" w:rsidR="005B2566" w:rsidRPr="008F3138" w:rsidRDefault="005B2566" w:rsidP="006433DB">
                                <w:pPr>
                                  <w:rPr>
                                    <w:rFonts w:ascii="Comic Sans MS" w:hAnsi="Comic Sans MS"/>
                                    <w:szCs w:val="24"/>
                                  </w:rPr>
                                </w:pPr>
                              </w:p>
                              <w:p w14:paraId="6B690FE6" w14:textId="77777777" w:rsidR="005B2566" w:rsidRPr="008F3138" w:rsidRDefault="005B2566" w:rsidP="006433DB">
                                <w:pPr>
                                  <w:rPr>
                                    <w:rFonts w:ascii="Comic Sans MS" w:hAnsi="Comic Sans MS"/>
                                    <w:szCs w:val="24"/>
                                  </w:rPr>
                                </w:pPr>
                              </w:p>
                              <w:p w14:paraId="3893EA88" w14:textId="77777777" w:rsidR="005B2566" w:rsidRPr="008F3138" w:rsidRDefault="005B2566" w:rsidP="006433DB">
                                <w:pPr>
                                  <w:rPr>
                                    <w:rFonts w:ascii="Comic Sans MS" w:hAnsi="Comic Sans MS"/>
                                    <w:szCs w:val="24"/>
                                  </w:rPr>
                                </w:pPr>
                              </w:p>
                              <w:p w14:paraId="1D99468A" w14:textId="77777777" w:rsidR="005B2566" w:rsidRPr="008F3138" w:rsidRDefault="005B2566" w:rsidP="006433DB">
                                <w:pPr>
                                  <w:rPr>
                                    <w:rFonts w:ascii="Comic Sans MS" w:hAnsi="Comic Sans MS"/>
                                    <w:szCs w:val="24"/>
                                  </w:rPr>
                                </w:pPr>
                              </w:p>
                              <w:p w14:paraId="1C33DB86" w14:textId="77777777" w:rsidR="005B2566" w:rsidRPr="008F3138" w:rsidRDefault="005B2566" w:rsidP="006433DB">
                                <w:pPr>
                                  <w:rPr>
                                    <w:rFonts w:ascii="Comic Sans MS" w:hAnsi="Comic Sans MS"/>
                                    <w:szCs w:val="24"/>
                                  </w:rPr>
                                </w:pPr>
                              </w:p>
                              <w:p w14:paraId="0C7970C9" w14:textId="77777777" w:rsidR="005B2566" w:rsidRPr="008F3138" w:rsidRDefault="005B2566" w:rsidP="006433DB">
                                <w:pPr>
                                  <w:rPr>
                                    <w:rFonts w:ascii="Comic Sans MS" w:hAnsi="Comic Sans MS"/>
                                    <w:szCs w:val="24"/>
                                  </w:rPr>
                                </w:pPr>
                              </w:p>
                              <w:p w14:paraId="29E87EFA" w14:textId="77777777" w:rsidR="005B2566" w:rsidRPr="008F3138" w:rsidRDefault="005B2566" w:rsidP="006433DB">
                                <w:pPr>
                                  <w:rPr>
                                    <w:rFonts w:ascii="Comic Sans MS" w:hAnsi="Comic Sans MS"/>
                                    <w:szCs w:val="24"/>
                                  </w:rPr>
                                </w:pPr>
                              </w:p>
                              <w:p w14:paraId="575BF9E3" w14:textId="77777777" w:rsidR="005B2566" w:rsidRPr="008F3138" w:rsidRDefault="005B2566" w:rsidP="006433DB">
                                <w:pPr>
                                  <w:rPr>
                                    <w:rFonts w:ascii="Comic Sans MS" w:hAnsi="Comic Sans MS"/>
                                    <w:szCs w:val="24"/>
                                  </w:rPr>
                                </w:pPr>
                              </w:p>
                              <w:p w14:paraId="7E8E54B9" w14:textId="77777777" w:rsidR="005B2566" w:rsidRPr="008F3138" w:rsidRDefault="005B2566" w:rsidP="006433DB">
                                <w:pPr>
                                  <w:rPr>
                                    <w:rFonts w:ascii="Comic Sans MS" w:hAnsi="Comic Sans MS"/>
                                    <w:szCs w:val="24"/>
                                  </w:rPr>
                                </w:pPr>
                              </w:p>
                              <w:p w14:paraId="3555468D" w14:textId="77777777" w:rsidR="005B2566" w:rsidRPr="008F3138" w:rsidRDefault="005B2566" w:rsidP="006433DB">
                                <w:pPr>
                                  <w:rPr>
                                    <w:rFonts w:ascii="Comic Sans MS" w:hAnsi="Comic Sans MS"/>
                                    <w:szCs w:val="24"/>
                                  </w:rPr>
                                </w:pPr>
                              </w:p>
                              <w:p w14:paraId="2380671E" w14:textId="77777777" w:rsidR="005B2566" w:rsidRPr="008F3138" w:rsidRDefault="005B2566" w:rsidP="006433DB">
                                <w:pPr>
                                  <w:rPr>
                                    <w:rFonts w:ascii="Comic Sans MS" w:hAnsi="Comic Sans MS"/>
                                    <w:szCs w:val="24"/>
                                  </w:rPr>
                                </w:pPr>
                              </w:p>
                              <w:p w14:paraId="10009FDA" w14:textId="77777777" w:rsidR="005B2566" w:rsidRPr="008F3138" w:rsidRDefault="005B2566" w:rsidP="006433DB">
                                <w:pPr>
                                  <w:ind w:left="360"/>
                                  <w:jc w:val="center"/>
                                  <w:rPr>
                                    <w:rFonts w:ascii="Comic Sans MS" w:hAnsi="Comic Sans MS"/>
                                    <w:b/>
                                    <w:szCs w:val="24"/>
                                    <w:u w:val="single"/>
                                  </w:rPr>
                                </w:pPr>
                                <w:r w:rsidRPr="008F3138">
                                  <w:rPr>
                                    <w:rFonts w:ascii="Comic Sans MS" w:hAnsi="Comic Sans MS"/>
                                    <w:b/>
                                    <w:szCs w:val="24"/>
                                    <w:u w:val="single"/>
                                  </w:rPr>
                                  <w:t>2. Wij werken aan een degelijk en samenhangend</w:t>
                                </w:r>
                              </w:p>
                              <w:p w14:paraId="03011948" w14:textId="77777777" w:rsidR="005B2566" w:rsidRPr="008F3138" w:rsidRDefault="005B2566" w:rsidP="006433DB">
                                <w:pPr>
                                  <w:ind w:left="360"/>
                                  <w:jc w:val="center"/>
                                  <w:rPr>
                                    <w:rFonts w:ascii="Comic Sans MS" w:hAnsi="Comic Sans MS"/>
                                    <w:b/>
                                    <w:szCs w:val="24"/>
                                    <w:u w:val="single"/>
                                  </w:rPr>
                                </w:pPr>
                                <w:r w:rsidRPr="008F3138">
                                  <w:rPr>
                                    <w:rFonts w:ascii="Comic Sans MS" w:hAnsi="Comic Sans MS"/>
                                    <w:b/>
                                    <w:szCs w:val="24"/>
                                    <w:u w:val="single"/>
                                  </w:rPr>
                                  <w:t>onderwijsinhoudelijk aanbod</w:t>
                                </w:r>
                              </w:p>
                              <w:p w14:paraId="5C33A3A4" w14:textId="77777777" w:rsidR="005B2566" w:rsidRPr="008F3138" w:rsidRDefault="005B2566" w:rsidP="006433DB">
                                <w:pPr>
                                  <w:jc w:val="center"/>
                                  <w:rPr>
                                    <w:rFonts w:ascii="Comic Sans MS" w:hAnsi="Comic Sans MS"/>
                                    <w:b/>
                                    <w:szCs w:val="24"/>
                                    <w:u w:val="single"/>
                                  </w:rPr>
                                </w:pPr>
                              </w:p>
                              <w:p w14:paraId="4419A52B" w14:textId="77777777" w:rsidR="005B2566" w:rsidRPr="008F3138" w:rsidRDefault="005B2566" w:rsidP="006433DB">
                                <w:pPr>
                                  <w:jc w:val="center"/>
                                  <w:rPr>
                                    <w:rFonts w:ascii="Comic Sans MS" w:hAnsi="Comic Sans MS"/>
                                    <w:b/>
                                    <w:szCs w:val="24"/>
                                    <w:u w:val="single"/>
                                  </w:rPr>
                                </w:pPr>
                              </w:p>
                              <w:p w14:paraId="26E24441" w14:textId="77777777" w:rsidR="005B2566" w:rsidRPr="008F3138" w:rsidRDefault="005B2566" w:rsidP="006433DB">
                                <w:pPr>
                                  <w:jc w:val="center"/>
                                  <w:rPr>
                                    <w:rFonts w:ascii="Comic Sans MS" w:hAnsi="Comic Sans MS"/>
                                    <w:b/>
                                    <w:szCs w:val="24"/>
                                    <w:u w:val="single"/>
                                  </w:rPr>
                                </w:pPr>
                                <w:r w:rsidRPr="008F3138">
                                  <w:rPr>
                                    <w:rFonts w:ascii="Comic Sans MS" w:hAnsi="Comic Sans MS"/>
                                    <w:b/>
                                    <w:noProof/>
                                    <w:szCs w:val="24"/>
                                    <w:u w:val="single"/>
                                    <w:lang w:eastAsia="nl-BE"/>
                                  </w:rPr>
                                  <w:drawing>
                                    <wp:inline distT="0" distB="0" distL="0" distR="0" wp14:anchorId="44A9DBC8" wp14:editId="4361573B">
                                      <wp:extent cx="3086100" cy="2590800"/>
                                      <wp:effectExtent l="0" t="0" r="0" b="0"/>
                                      <wp:docPr id="581" name="Afbeelding 581" descr="j009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090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2590800"/>
                                              </a:xfrm>
                                              <a:prstGeom prst="rect">
                                                <a:avLst/>
                                              </a:prstGeom>
                                              <a:noFill/>
                                              <a:ln>
                                                <a:noFill/>
                                              </a:ln>
                                            </pic:spPr>
                                          </pic:pic>
                                        </a:graphicData>
                                      </a:graphic>
                                    </wp:inline>
                                  </w:drawing>
                                </w:r>
                              </w:p>
                              <w:p w14:paraId="51613F17" w14:textId="77777777" w:rsidR="005B2566" w:rsidRPr="008F3138" w:rsidRDefault="005B2566" w:rsidP="006433DB">
                                <w:pPr>
                                  <w:jc w:val="center"/>
                                  <w:rPr>
                                    <w:rFonts w:ascii="Comic Sans MS" w:hAnsi="Comic Sans MS"/>
                                    <w:b/>
                                    <w:szCs w:val="24"/>
                                    <w:u w:val="single"/>
                                  </w:rPr>
                                </w:pPr>
                              </w:p>
                              <w:p w14:paraId="1ABE2827" w14:textId="77777777" w:rsidR="005B2566" w:rsidRPr="008F3138" w:rsidRDefault="005B2566" w:rsidP="006433DB">
                                <w:pPr>
                                  <w:jc w:val="center"/>
                                  <w:rPr>
                                    <w:rFonts w:ascii="Comic Sans MS" w:hAnsi="Comic Sans MS"/>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7A8B8CE7" w14:textId="77777777" w:rsidTr="002D1285">
                                  <w:tc>
                                    <w:tcPr>
                                      <w:tcW w:w="9212" w:type="dxa"/>
                                      <w:shd w:val="clear" w:color="auto" w:fill="auto"/>
                                    </w:tcPr>
                                    <w:p w14:paraId="0C172EFF" w14:textId="77777777" w:rsidR="005B2566" w:rsidRPr="008F3138" w:rsidRDefault="005B2566" w:rsidP="002D1285">
                                      <w:pPr>
                                        <w:rPr>
                                          <w:rFonts w:ascii="Comic Sans MS" w:hAnsi="Comic Sans MS"/>
                                          <w:szCs w:val="24"/>
                                        </w:rPr>
                                      </w:pPr>
                                      <w:r w:rsidRPr="008F3138">
                                        <w:rPr>
                                          <w:rFonts w:ascii="Comic Sans MS" w:hAnsi="Comic Sans MS"/>
                                          <w:szCs w:val="24"/>
                                        </w:rPr>
                                        <w:t>◊   ontwikkelingskansen geven aan de totale persoonlijkheid van het kind</w:t>
                                      </w:r>
                                    </w:p>
                                    <w:p w14:paraId="7072A368" w14:textId="77777777" w:rsidR="005B2566" w:rsidRPr="008F3138" w:rsidRDefault="005B2566" w:rsidP="002D1285">
                                      <w:pPr>
                                        <w:rPr>
                                          <w:rFonts w:ascii="Comic Sans MS" w:hAnsi="Comic Sans MS"/>
                                          <w:szCs w:val="24"/>
                                        </w:rPr>
                                      </w:pPr>
                                      <w:r w:rsidRPr="008F3138">
                                        <w:rPr>
                                          <w:rFonts w:ascii="Comic Sans MS" w:hAnsi="Comic Sans MS"/>
                                          <w:szCs w:val="24"/>
                                        </w:rPr>
                                        <w:t>◊   de eigen ontwikkelingswijze van de kinderen ondersteunen</w:t>
                                      </w:r>
                                    </w:p>
                                    <w:p w14:paraId="78F3C483" w14:textId="77777777" w:rsidR="005B2566" w:rsidRPr="008F3138" w:rsidRDefault="005B2566" w:rsidP="002D1285">
                                      <w:pPr>
                                        <w:rPr>
                                          <w:rFonts w:ascii="Comic Sans MS" w:hAnsi="Comic Sans MS"/>
                                          <w:szCs w:val="24"/>
                                        </w:rPr>
                                      </w:pPr>
                                      <w:r w:rsidRPr="008F3138">
                                        <w:rPr>
                                          <w:rFonts w:ascii="Comic Sans MS" w:hAnsi="Comic Sans MS"/>
                                          <w:szCs w:val="24"/>
                                        </w:rPr>
                                        <w:t>◊   werken met belangstellingscentra of thema’s</w:t>
                                      </w:r>
                                    </w:p>
                                    <w:p w14:paraId="3AC6DFFC" w14:textId="77777777" w:rsidR="005B2566" w:rsidRPr="008F3138" w:rsidRDefault="005B2566" w:rsidP="002D1285">
                                      <w:pPr>
                                        <w:rPr>
                                          <w:rFonts w:ascii="Comic Sans MS" w:hAnsi="Comic Sans MS"/>
                                          <w:szCs w:val="24"/>
                                        </w:rPr>
                                      </w:pPr>
                                      <w:r w:rsidRPr="008F3138">
                                        <w:rPr>
                                          <w:rFonts w:ascii="Comic Sans MS" w:hAnsi="Comic Sans MS"/>
                                          <w:szCs w:val="24"/>
                                        </w:rPr>
                                        <w:t>◊   zorgen voor verscheidenheid en gradatie</w:t>
                                      </w:r>
                                    </w:p>
                                  </w:tc>
                                </w:tr>
                              </w:tbl>
                              <w:p w14:paraId="56A96943" w14:textId="77777777" w:rsidR="005B2566" w:rsidRPr="008F3138" w:rsidRDefault="005B2566" w:rsidP="006433DB">
                                <w:pPr>
                                  <w:jc w:val="center"/>
                                  <w:rPr>
                                    <w:rFonts w:ascii="Comic Sans MS" w:hAnsi="Comic Sans MS"/>
                                    <w:szCs w:val="24"/>
                                  </w:rPr>
                                </w:pPr>
                              </w:p>
                              <w:p w14:paraId="3C38062F" w14:textId="77777777" w:rsidR="005B2566" w:rsidRPr="008F3138" w:rsidRDefault="005B2566" w:rsidP="006433DB">
                                <w:pPr>
                                  <w:keepNext/>
                                  <w:ind w:left="567"/>
                                  <w:rPr>
                                    <w:rFonts w:ascii="Comic Sans MS" w:hAnsi="Comic Sans MS"/>
                                    <w:spacing w:val="-2"/>
                                  </w:rPr>
                                </w:pPr>
                              </w:p>
                              <w:p w14:paraId="4C52008E" w14:textId="77777777" w:rsidR="005B2566" w:rsidRPr="008F3138" w:rsidRDefault="005B2566" w:rsidP="006433DB">
                                <w:pPr>
                                  <w:keepNext/>
                                  <w:ind w:left="567"/>
                                  <w:rPr>
                                    <w:rFonts w:ascii="Comic Sans MS" w:hAnsi="Comic Sans MS"/>
                                    <w:i/>
                                    <w:spacing w:val="-2"/>
                                  </w:rPr>
                                </w:pPr>
                                <w:r w:rsidRPr="008F3138">
                                  <w:rPr>
                                    <w:rFonts w:ascii="Comic Sans MS" w:hAnsi="Comic Sans MS"/>
                                    <w:i/>
                                    <w:spacing w:val="-2"/>
                                  </w:rPr>
                                  <w:t>Kwaliteitsvolle</w:t>
                                </w:r>
                              </w:p>
                              <w:p w14:paraId="00EC2C5E" w14:textId="77777777" w:rsidR="005B2566" w:rsidRPr="008F3138" w:rsidRDefault="005B2566" w:rsidP="006433DB">
                                <w:pPr>
                                  <w:keepNext/>
                                  <w:ind w:left="2124" w:hanging="1557"/>
                                  <w:rPr>
                                    <w:rFonts w:ascii="Comic Sans MS" w:hAnsi="Comic Sans MS"/>
                                    <w:b/>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b/>
                                    <w:spacing w:val="-2"/>
                                  </w:rPr>
                                  <w:t>Ons aanbod is gericht op de harmonische ontwikkeling van de totale persoon: hoofd, hart en handen.</w:t>
                                </w:r>
                              </w:p>
                              <w:p w14:paraId="7F6ED162" w14:textId="77777777" w:rsidR="005B2566" w:rsidRPr="008F3138" w:rsidRDefault="005B2566" w:rsidP="006433DB">
                                <w:pPr>
                                  <w:keepNext/>
                                  <w:ind w:left="2124"/>
                                  <w:rPr>
                                    <w:rFonts w:ascii="Comic Sans MS" w:hAnsi="Comic Sans MS"/>
                                    <w:spacing w:val="-2"/>
                                  </w:rPr>
                                </w:pPr>
                                <w:r w:rsidRPr="008F3138">
                                  <w:rPr>
                                    <w:rFonts w:ascii="Comic Sans MS" w:hAnsi="Comic Sans MS"/>
                                    <w:spacing w:val="-2"/>
                                  </w:rPr>
                                  <w:t>We staan stil bij wat kinderen moeten leren om op te groeien tot ‘goede ‘ mensen.</w:t>
                                </w:r>
                              </w:p>
                              <w:p w14:paraId="5963A87E" w14:textId="77777777" w:rsidR="005B2566" w:rsidRPr="008F3138" w:rsidRDefault="005B2566" w:rsidP="006433DB">
                                <w:pPr>
                                  <w:ind w:left="2124"/>
                                  <w:rPr>
                                    <w:rFonts w:ascii="Comic Sans MS" w:hAnsi="Comic Sans MS"/>
                                    <w:spacing w:val="-2"/>
                                    <w:sz w:val="16"/>
                                  </w:rPr>
                                </w:pPr>
                                <w:r w:rsidRPr="008F3138">
                                  <w:rPr>
                                    <w:rFonts w:ascii="Comic Sans MS" w:hAnsi="Comic Sans MS"/>
                                    <w:b/>
                                    <w:spacing w:val="-2"/>
                                  </w:rPr>
                                  <w:t>Het uniek zijn van elk kind staat voorop</w:t>
                                </w:r>
                                <w:r w:rsidRPr="008F3138">
                                  <w:rPr>
                                    <w:rFonts w:ascii="Comic Sans MS" w:hAnsi="Comic Sans MS"/>
                                    <w:spacing w:val="-2"/>
                                  </w:rPr>
                                  <w:t>.  Om kinderen te volgen in hun ontwikkeling hebben we een goed uitgebouwd kindvolgsysteem.</w:t>
                                </w:r>
                              </w:p>
                              <w:p w14:paraId="5F43D3F2" w14:textId="77777777" w:rsidR="005B2566" w:rsidRPr="008F3138" w:rsidRDefault="005B2566" w:rsidP="006433DB">
                                <w:pPr>
                                  <w:ind w:left="567"/>
                                  <w:rPr>
                                    <w:rFonts w:ascii="Comic Sans MS" w:hAnsi="Comic Sans MS"/>
                                    <w:spacing w:val="-2"/>
                                  </w:rPr>
                                </w:pPr>
                              </w:p>
                              <w:p w14:paraId="4826D384" w14:textId="77777777" w:rsidR="005B2566" w:rsidRPr="008F3138" w:rsidRDefault="005B2566" w:rsidP="006433DB">
                                <w:pPr>
                                  <w:ind w:left="567"/>
                                  <w:rPr>
                                    <w:rFonts w:ascii="Comic Sans MS" w:hAnsi="Comic Sans MS"/>
                                    <w:spacing w:val="-2"/>
                                  </w:rPr>
                                </w:pPr>
                              </w:p>
                              <w:p w14:paraId="148D3850"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Aanbod</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b/>
                                    <w:i/>
                                    <w:spacing w:val="-2"/>
                                  </w:rPr>
                                  <w:t>Hoofd</w:t>
                                </w:r>
                              </w:p>
                              <w:p w14:paraId="08B601E0"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In het kleuteronderwijs bieden wij door gerichte activiteiten voluit kansen tot het verkennen van de wereld, tot taalontwikkeling en tot wiskundige initiatie (= verkennen van wiskundige begrippen).</w:t>
                                </w:r>
                              </w:p>
                              <w:p w14:paraId="49729350"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In het lager wordt de kennis bijgebracht die door de eindtermen (doelen die vooropgesteld zijn door het ministerie van onderwijs en moeten bereikt worden op het einde van de lagere school)  en de leerplannen van het katholiek onderwijs vereist zijn : taal, wiskunde, wereldoriëntatie, godsdienst, muzische opvoeding en bewegingsopvoeding.</w:t>
                                </w:r>
                              </w:p>
                              <w:p w14:paraId="4B8A52F5" w14:textId="77777777" w:rsidR="005B2566" w:rsidRPr="008F3138" w:rsidRDefault="005B2566" w:rsidP="006433DB">
                                <w:pPr>
                                  <w:ind w:left="2124"/>
                                  <w:rPr>
                                    <w:rFonts w:ascii="Comic Sans MS" w:hAnsi="Comic Sans MS"/>
                                    <w:spacing w:val="-2"/>
                                  </w:rPr>
                                </w:pPr>
                              </w:p>
                              <w:p w14:paraId="149D5441" w14:textId="77777777" w:rsidR="005B2566" w:rsidRPr="008F3138" w:rsidRDefault="005B2566" w:rsidP="006433DB">
                                <w:pPr>
                                  <w:ind w:left="2124"/>
                                  <w:rPr>
                                    <w:rFonts w:ascii="Comic Sans MS" w:hAnsi="Comic Sans MS"/>
                                    <w:spacing w:val="-2"/>
                                  </w:rPr>
                                </w:pPr>
                              </w:p>
                              <w:p w14:paraId="72B5ED85" w14:textId="77777777" w:rsidR="005B2566" w:rsidRPr="008F3138" w:rsidRDefault="005B2566" w:rsidP="006433DB">
                                <w:pPr>
                                  <w:ind w:left="2124"/>
                                  <w:rPr>
                                    <w:rFonts w:ascii="Comic Sans MS" w:hAnsi="Comic Sans MS"/>
                                    <w:spacing w:val="-2"/>
                                  </w:rPr>
                                </w:pPr>
                              </w:p>
                              <w:p w14:paraId="4865F217"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Eigen</w:t>
                                </w:r>
                              </w:p>
                              <w:p w14:paraId="0A05300E"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ontwikkelings-</w:t>
                                </w:r>
                              </w:p>
                              <w:p w14:paraId="04113872"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wijze</w:t>
                                </w:r>
                                <w:r w:rsidRPr="008F3138">
                                  <w:rPr>
                                    <w:rFonts w:ascii="Comic Sans MS" w:hAnsi="Comic Sans MS"/>
                                    <w:i/>
                                    <w:spacing w:val="-2"/>
                                  </w:rPr>
                                  <w:tab/>
                                  <w:t>We</w:t>
                                </w:r>
                                <w:r w:rsidRPr="008F3138">
                                  <w:rPr>
                                    <w:rFonts w:ascii="Comic Sans MS" w:hAnsi="Comic Sans MS"/>
                                    <w:spacing w:val="-2"/>
                                  </w:rPr>
                                  <w:t xml:space="preserve"> trachten </w:t>
                                </w:r>
                                <w:r w:rsidRPr="008F3138">
                                  <w:rPr>
                                    <w:rFonts w:ascii="Comic Sans MS" w:hAnsi="Comic Sans MS"/>
                                    <w:b/>
                                    <w:spacing w:val="-2"/>
                                  </w:rPr>
                                  <w:t xml:space="preserve">elk kind </w:t>
                                </w:r>
                                <w:r w:rsidRPr="008F3138">
                                  <w:rPr>
                                    <w:rFonts w:ascii="Comic Sans MS" w:hAnsi="Comic Sans MS"/>
                                    <w:spacing w:val="-2"/>
                                  </w:rPr>
                                  <w:t xml:space="preserve">(of het nu eerder sneller leert, dan wel leermoeilijkheden heeft) </w:t>
                                </w:r>
                                <w:r w:rsidRPr="008F3138">
                                  <w:rPr>
                                    <w:rFonts w:ascii="Comic Sans MS" w:hAnsi="Comic Sans MS"/>
                                    <w:b/>
                                    <w:spacing w:val="-2"/>
                                  </w:rPr>
                                  <w:t xml:space="preserve">op zijn eigen manier </w:t>
                                </w:r>
                                <w:r w:rsidRPr="008F3138">
                                  <w:rPr>
                                    <w:rFonts w:ascii="Comic Sans MS" w:hAnsi="Comic Sans MS"/>
                                    <w:spacing w:val="-2"/>
                                  </w:rPr>
                                  <w:t>te benaderen om het te blijven boeien.</w:t>
                                </w:r>
                              </w:p>
                              <w:p w14:paraId="23AF1919" w14:textId="77777777" w:rsidR="005B2566" w:rsidRPr="008F3138" w:rsidRDefault="005B2566" w:rsidP="006433DB">
                                <w:pPr>
                                  <w:ind w:left="1617" w:firstLine="507"/>
                                  <w:rPr>
                                    <w:rFonts w:ascii="Comic Sans MS" w:hAnsi="Comic Sans MS"/>
                                    <w:spacing w:val="-2"/>
                                  </w:rPr>
                                </w:pPr>
                                <w:r w:rsidRPr="008F3138">
                                  <w:rPr>
                                    <w:rFonts w:ascii="Comic Sans MS" w:hAnsi="Comic Sans MS"/>
                                    <w:spacing w:val="-2"/>
                                  </w:rPr>
                                  <w:t>We gebruiken daarbij een aantal werkvormen, zoals :</w:t>
                                </w:r>
                              </w:p>
                              <w:p w14:paraId="0F62A9F4"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contractwerk</w:t>
                                </w:r>
                              </w:p>
                              <w:p w14:paraId="571EAF42"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hoekenwerk</w:t>
                                </w:r>
                              </w:p>
                              <w:p w14:paraId="4F366AF7"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 xml:space="preserve">niveaugroepen </w:t>
                                </w:r>
                              </w:p>
                              <w:p w14:paraId="75B26676"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groepswerk</w:t>
                                </w:r>
                              </w:p>
                              <w:p w14:paraId="5811A9D0"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 xml:space="preserve">partnerwerk </w:t>
                                </w:r>
                              </w:p>
                              <w:p w14:paraId="38AC6E99" w14:textId="77777777" w:rsidR="005B2566" w:rsidRPr="008F3138" w:rsidRDefault="005B2566" w:rsidP="006433DB">
                                <w:pPr>
                                  <w:ind w:left="567"/>
                                  <w:rPr>
                                    <w:rFonts w:ascii="Comic Sans MS" w:hAnsi="Comic Sans MS"/>
                                    <w:spacing w:val="-2"/>
                                  </w:rPr>
                                </w:pPr>
                              </w:p>
                              <w:p w14:paraId="4A1BBBD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gebruiken ook een aantal middelen, zoals :</w:t>
                                </w:r>
                              </w:p>
                              <w:p w14:paraId="25024CA0"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computer</w:t>
                                </w:r>
                              </w:p>
                              <w:p w14:paraId="644252F7"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video</w:t>
                                </w:r>
                              </w:p>
                              <w:p w14:paraId="5F75BA73"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televisie</w:t>
                                </w:r>
                              </w:p>
                              <w:p w14:paraId="427EBD1F"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digitaal fototoestel</w:t>
                                </w:r>
                              </w:p>
                              <w:p w14:paraId="132A24F5"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digitale projector</w:t>
                                </w:r>
                              </w:p>
                              <w:p w14:paraId="52D8848C"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educatieve spellen</w:t>
                                </w:r>
                              </w:p>
                              <w:p w14:paraId="5761DBE1"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Prowisebord</w:t>
                                </w:r>
                              </w:p>
                              <w:p w14:paraId="603D2B97" w14:textId="77777777" w:rsidR="005B2566" w:rsidRPr="008F3138" w:rsidRDefault="005B2566" w:rsidP="006433DB">
                                <w:pPr>
                                  <w:ind w:left="567"/>
                                  <w:rPr>
                                    <w:rFonts w:ascii="Comic Sans MS" w:hAnsi="Comic Sans MS"/>
                                    <w:spacing w:val="-2"/>
                                  </w:rPr>
                                </w:pPr>
                              </w:p>
                              <w:p w14:paraId="25BE2C6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Ook maken we gebruik van extra omkadering :</w:t>
                                </w:r>
                              </w:p>
                              <w:p w14:paraId="0BBB3302"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interne zorgbegeleider</w:t>
                                </w:r>
                              </w:p>
                              <w:p w14:paraId="27A08C4D"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een zorgteam</w:t>
                                </w:r>
                              </w:p>
                              <w:p w14:paraId="55331EC4"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ambulante leerkracht</w:t>
                                </w:r>
                              </w:p>
                              <w:p w14:paraId="25303945"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ICT-coördinator</w:t>
                                </w:r>
                              </w:p>
                              <w:p w14:paraId="4611CD67"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 xml:space="preserve">extra SES-lestijden </w:t>
                                </w:r>
                              </w:p>
                              <w:p w14:paraId="3401D13E" w14:textId="77777777" w:rsidR="005B2566" w:rsidRPr="008F3138" w:rsidRDefault="005B2566" w:rsidP="006433DB">
                                <w:pPr>
                                  <w:ind w:left="2124"/>
                                  <w:rPr>
                                    <w:rFonts w:ascii="Comic Sans MS" w:hAnsi="Comic Sans MS"/>
                                    <w:spacing w:val="-2"/>
                                  </w:rPr>
                                </w:pPr>
                              </w:p>
                              <w:p w14:paraId="44C515C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De computer geeft een meerwaarde aan ons onderwijs door de mogelijkheden die hij biedt tot individuele aanpak van de kinderen, tot zelfstandig leren en verhoogde motivatie. Alleen of per twee wordt er gewerkt rond het opzoeken van informatie, het verwerken van uitdagende opdrachten, het samen opzoeken van passende strategieën.  Wij willen alle kinderen de mogelijkheid bieden om met de computer, en oudere leerlingen met het internet, te laten werken. Dit omdat niet alle kinderen daartoe thuis de mogelijkheid hebben.</w:t>
                                </w:r>
                              </w:p>
                              <w:p w14:paraId="57E186D3" w14:textId="77777777" w:rsidR="005B2566" w:rsidRPr="008F3138" w:rsidRDefault="005B2566" w:rsidP="006433DB">
                                <w:pPr>
                                  <w:ind w:left="567"/>
                                  <w:rPr>
                                    <w:rFonts w:ascii="Comic Sans MS" w:hAnsi="Comic Sans MS"/>
                                    <w:spacing w:val="-2"/>
                                  </w:rPr>
                                </w:pPr>
                              </w:p>
                              <w:p w14:paraId="01FE3F72"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Via contract- en hoekenwerk op het niveau van elk kind, willen wij alle leerlingen blijven boeien. Wij stimuleren daarmee het zelfstandig werken, een grondhouding voor het goed leren studeren ! Ook willen we via deze werkvorm kinderen leren kiezen, leren plannen, hun sociale vaardigheden verbeteren (vb. werken per twee), hulp leren bieden aan hun eigen klasgenoten, de vrees leren overwinnen om vragen te stellen en op een passende manier leren informatiebronnen raadplegen. </w:t>
                                </w:r>
                              </w:p>
                              <w:p w14:paraId="11D4B662"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Een goede werkhouding betekent leergierigheid, taakgerichtheid, aandacht geven, leren volhouden ook als het eens moeilijk wordt, …</w:t>
                                </w:r>
                              </w:p>
                              <w:p w14:paraId="28658966" w14:textId="77777777" w:rsidR="005B2566" w:rsidRPr="008F3138" w:rsidRDefault="005B2566" w:rsidP="006433DB">
                                <w:pPr>
                                  <w:ind w:left="567"/>
                                  <w:rPr>
                                    <w:rFonts w:ascii="Comic Sans MS" w:hAnsi="Comic Sans MS"/>
                                    <w:spacing w:val="-2"/>
                                  </w:rPr>
                                </w:pPr>
                              </w:p>
                              <w:p w14:paraId="5A54D696" w14:textId="77777777" w:rsidR="005B2566" w:rsidRPr="008F3138" w:rsidRDefault="005B2566" w:rsidP="006433DB">
                                <w:pPr>
                                  <w:rPr>
                                    <w:rFonts w:ascii="Comic Sans MS" w:hAnsi="Comic Sans MS"/>
                                    <w:spacing w:val="-2"/>
                                  </w:rPr>
                                </w:pPr>
                              </w:p>
                              <w:p w14:paraId="03B90BBE" w14:textId="77777777" w:rsidR="005B2566" w:rsidRPr="008F3138" w:rsidRDefault="005B2566" w:rsidP="006433DB">
                                <w:pPr>
                                  <w:rPr>
                                    <w:rFonts w:ascii="Comic Sans MS" w:hAnsi="Comic Sans MS"/>
                                    <w:spacing w:val="-2"/>
                                  </w:rPr>
                                </w:pPr>
                              </w:p>
                              <w:p w14:paraId="6D0423EE" w14:textId="77777777" w:rsidR="005B2566" w:rsidRPr="008F3138" w:rsidRDefault="005B2566" w:rsidP="006433DB">
                                <w:pPr>
                                  <w:rPr>
                                    <w:rFonts w:ascii="Comic Sans MS" w:hAnsi="Comic Sans MS"/>
                                    <w:spacing w:val="-2"/>
                                  </w:rPr>
                                </w:pPr>
                              </w:p>
                              <w:p w14:paraId="52E34C3C" w14:textId="77777777" w:rsidR="005B2566" w:rsidRPr="008F3138" w:rsidRDefault="005B2566" w:rsidP="006433DB">
                                <w:pPr>
                                  <w:rPr>
                                    <w:rFonts w:ascii="Comic Sans MS" w:hAnsi="Comic Sans MS"/>
                                    <w:spacing w:val="-2"/>
                                  </w:rPr>
                                </w:pPr>
                              </w:p>
                              <w:p w14:paraId="74F06D7D" w14:textId="77777777" w:rsidR="005B2566" w:rsidRPr="008F3138" w:rsidRDefault="005B2566" w:rsidP="006433DB">
                                <w:pPr>
                                  <w:ind w:left="1695" w:firstLine="429"/>
                                  <w:rPr>
                                    <w:rFonts w:ascii="Comic Sans MS" w:hAnsi="Comic Sans MS"/>
                                    <w:b/>
                                    <w:i/>
                                    <w:spacing w:val="-2"/>
                                  </w:rPr>
                                </w:pPr>
                                <w:r w:rsidRPr="008F3138">
                                  <w:rPr>
                                    <w:rFonts w:ascii="Comic Sans MS" w:hAnsi="Comic Sans MS"/>
                                    <w:b/>
                                    <w:i/>
                                    <w:spacing w:val="-2"/>
                                  </w:rPr>
                                  <w:t>Hart</w:t>
                                </w:r>
                              </w:p>
                              <w:p w14:paraId="46A5507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Doorheen alle activiteiten zet onze school zich ook ten volle in voor de ontwikkeling van  </w:t>
                                </w:r>
                                <w:r w:rsidRPr="008F3138">
                                  <w:rPr>
                                    <w:rFonts w:ascii="Comic Sans MS" w:hAnsi="Comic Sans MS"/>
                                    <w:b/>
                                    <w:spacing w:val="-2"/>
                                  </w:rPr>
                                  <w:t>leefhoudingen</w:t>
                                </w:r>
                                <w:r w:rsidRPr="008F3138">
                                  <w:rPr>
                                    <w:rFonts w:ascii="Comic Sans MS" w:hAnsi="Comic Sans MS"/>
                                    <w:spacing w:val="-2"/>
                                  </w:rPr>
                                  <w:t>, zoals :</w:t>
                                </w:r>
                              </w:p>
                              <w:p w14:paraId="4F0DC3D2"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beleefdheid en gepaste mondigheid (assertiviteit)</w:t>
                                </w:r>
                              </w:p>
                              <w:p w14:paraId="5E1E252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eerlijkheid en verantwoordelijkheidsbesef</w:t>
                                </w:r>
                              </w:p>
                              <w:p w14:paraId="45844F84"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dankbaarheid en tevredenheid</w:t>
                                </w:r>
                              </w:p>
                              <w:p w14:paraId="7FEB4893"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zin voor orde en zorg voor het milieu</w:t>
                                </w:r>
                              </w:p>
                              <w:p w14:paraId="004C3681"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respect voor jezelf en voor je medemens</w:t>
                                </w:r>
                              </w:p>
                              <w:p w14:paraId="06D39329"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open staan en interesse tonen voor al wat in de wereld gebeurt</w:t>
                                </w:r>
                              </w:p>
                              <w:p w14:paraId="7DC14A62"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een respectvolle houding tegenover je eigen en andermans materiaal, de omgeving, zorg voor het milieu</w:t>
                                </w:r>
                              </w:p>
                              <w:p w14:paraId="7B4F8C8C"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openstaan voor andere ideeën en gedachten en ze kritisch benaderen</w:t>
                                </w:r>
                              </w:p>
                              <w:p w14:paraId="35CFCAA0" w14:textId="77777777" w:rsidR="005B2566" w:rsidRPr="008F3138" w:rsidRDefault="005B2566" w:rsidP="006433DB">
                                <w:pPr>
                                  <w:ind w:left="1407"/>
                                  <w:rPr>
                                    <w:rFonts w:ascii="Comic Sans MS" w:hAnsi="Comic Sans MS"/>
                                    <w:spacing w:val="-2"/>
                                  </w:rPr>
                                </w:pPr>
                              </w:p>
                              <w:p w14:paraId="7F9D280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Met evenveel inzet besteden we vanuit de methode ‘Er zit een schat verborgen in jezelf’ aandacht aan </w:t>
                                </w:r>
                                <w:r w:rsidRPr="008F3138">
                                  <w:rPr>
                                    <w:rFonts w:ascii="Comic Sans MS" w:hAnsi="Comic Sans MS"/>
                                    <w:b/>
                                    <w:spacing w:val="-2"/>
                                  </w:rPr>
                                  <w:t>sociale vaardigheden</w:t>
                                </w:r>
                                <w:r w:rsidRPr="008F3138">
                                  <w:rPr>
                                    <w:rFonts w:ascii="Comic Sans MS" w:hAnsi="Comic Sans MS"/>
                                    <w:spacing w:val="-2"/>
                                  </w:rPr>
                                  <w:t>, zoals :</w:t>
                                </w:r>
                              </w:p>
                              <w:p w14:paraId="4B156E75"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leren samenwerken</w:t>
                                </w:r>
                              </w:p>
                              <w:p w14:paraId="103B5726"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verdraagzaam zijn tegenover elkaar</w:t>
                                </w:r>
                              </w:p>
                              <w:p w14:paraId="4F8AFBB6"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eigen mogelijkheden en beperktheden leren kennen en er gaandeweg mee leren omgaan</w:t>
                                </w:r>
                              </w:p>
                              <w:p w14:paraId="21E743B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waardering hebben voor prestaties van anderen, ook rekening houdend met hun mogelijkheden en beperktheden</w:t>
                                </w:r>
                              </w:p>
                              <w:p w14:paraId="401DB213"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op een fijne manier leren omgaan met elkaar; niet meedoen met pesterijen, de kant van de zwaksten kiezen</w:t>
                                </w:r>
                              </w:p>
                              <w:p w14:paraId="4E4560A3"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ruzies met woorden leren oplossen in plaats van agressief gedrag</w:t>
                                </w:r>
                              </w:p>
                              <w:p w14:paraId="56992FF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 xml:space="preserve">zich weerbaar leren opstellen (tegen reclame, tegen geweld en </w:t>
                                </w:r>
                              </w:p>
                              <w:p w14:paraId="4DD2265E" w14:textId="77777777" w:rsidR="005B2566" w:rsidRPr="008F3138" w:rsidRDefault="005B2566" w:rsidP="006433DB">
                                <w:pPr>
                                  <w:ind w:left="2124" w:firstLine="360"/>
                                  <w:rPr>
                                    <w:rFonts w:ascii="Comic Sans MS" w:hAnsi="Comic Sans MS"/>
                                    <w:spacing w:val="-2"/>
                                  </w:rPr>
                                </w:pPr>
                                <w:r w:rsidRPr="008F3138">
                                  <w:rPr>
                                    <w:rFonts w:ascii="Comic Sans MS" w:hAnsi="Comic Sans MS"/>
                                    <w:spacing w:val="-2"/>
                                  </w:rPr>
                                  <w:t>pesten, …)</w:t>
                                </w:r>
                              </w:p>
                              <w:p w14:paraId="1216C5DC" w14:textId="77777777" w:rsidR="005B2566" w:rsidRPr="008F3138" w:rsidRDefault="005B2566" w:rsidP="006433DB">
                                <w:pPr>
                                  <w:ind w:left="567"/>
                                  <w:rPr>
                                    <w:rFonts w:ascii="Comic Sans MS" w:hAnsi="Comic Sans MS"/>
                                    <w:spacing w:val="-2"/>
                                  </w:rPr>
                                </w:pPr>
                              </w:p>
                              <w:p w14:paraId="0EB13702" w14:textId="77777777" w:rsidR="005B2566" w:rsidRPr="008F3138" w:rsidRDefault="005B2566" w:rsidP="006433DB">
                                <w:pPr>
                                  <w:rPr>
                                    <w:rFonts w:ascii="Comic Sans MS" w:hAnsi="Comic Sans MS"/>
                                    <w:spacing w:val="-2"/>
                                  </w:rPr>
                                </w:pPr>
                              </w:p>
                              <w:p w14:paraId="3F97F00A" w14:textId="77777777" w:rsidR="005B2566" w:rsidRPr="008F3138" w:rsidRDefault="005B2566" w:rsidP="006433DB">
                                <w:pPr>
                                  <w:rPr>
                                    <w:rFonts w:ascii="Comic Sans MS" w:hAnsi="Comic Sans MS"/>
                                    <w:spacing w:val="-2"/>
                                  </w:rPr>
                                </w:pPr>
                              </w:p>
                              <w:p w14:paraId="42E07ED5" w14:textId="77777777" w:rsidR="005B2566" w:rsidRPr="008F3138" w:rsidRDefault="005B2566" w:rsidP="006433DB">
                                <w:pPr>
                                  <w:ind w:left="1983" w:firstLine="141"/>
                                  <w:rPr>
                                    <w:rFonts w:ascii="Comic Sans MS" w:hAnsi="Comic Sans MS"/>
                                    <w:b/>
                                    <w:i/>
                                    <w:spacing w:val="-2"/>
                                  </w:rPr>
                                </w:pPr>
                                <w:r w:rsidRPr="008F3138">
                                  <w:rPr>
                                    <w:rFonts w:ascii="Comic Sans MS" w:hAnsi="Comic Sans MS"/>
                                    <w:b/>
                                    <w:i/>
                                    <w:spacing w:val="-2"/>
                                  </w:rPr>
                                  <w:t>Handen</w:t>
                                </w:r>
                              </w:p>
                              <w:p w14:paraId="396E8AF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willen onze kinderen ook </w:t>
                                </w:r>
                                <w:r w:rsidRPr="008F3138">
                                  <w:rPr>
                                    <w:rFonts w:ascii="Comic Sans MS" w:hAnsi="Comic Sans MS"/>
                                    <w:b/>
                                    <w:spacing w:val="-2"/>
                                  </w:rPr>
                                  <w:t xml:space="preserve">vaardigheden bijbrengen </w:t>
                                </w:r>
                                <w:r w:rsidRPr="008F3138">
                                  <w:rPr>
                                    <w:rFonts w:ascii="Comic Sans MS" w:hAnsi="Comic Sans MS"/>
                                    <w:spacing w:val="-2"/>
                                  </w:rPr>
                                  <w:t>en zichzelf leren ervaren.</w:t>
                                </w:r>
                              </w:p>
                              <w:p w14:paraId="60D71567" w14:textId="77777777" w:rsidR="005B2566" w:rsidRPr="008F3138" w:rsidRDefault="005B2566" w:rsidP="006433DB">
                                <w:pPr>
                                  <w:ind w:left="2124"/>
                                  <w:rPr>
                                    <w:rFonts w:ascii="Comic Sans MS" w:hAnsi="Comic Sans MS"/>
                                    <w:spacing w:val="-2"/>
                                  </w:rPr>
                                </w:pPr>
                              </w:p>
                              <w:p w14:paraId="365CF62C"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In de kleuterschool : zelf jas aan- en uittrekken, zelf schooltas dragen, sluitingen open en dichtdoen, handen wassen en afdrogen, … (= zelfredzaamheid).</w:t>
                                </w:r>
                              </w:p>
                              <w:p w14:paraId="275CC31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Natuurlijk leren knippen, plakken, kleien, prikken, schilderen, schrijven en kleuren (= fijne motoriek), maar ook bewegen met heel het lichaam, fietsen, huppelen, lopen, springen,… Regelmatig zijn er  bewegingsmomenten in de klas of op de speelplaats. In de turnzaal komen klimmen, klauteren, balvaardigheden en evenwicht oefenen vaak voor (= grove motoriek).</w:t>
                                </w:r>
                              </w:p>
                              <w:p w14:paraId="2CB4F950" w14:textId="77777777" w:rsidR="005B2566" w:rsidRPr="008F3138" w:rsidRDefault="005B2566" w:rsidP="006433DB">
                                <w:pPr>
                                  <w:ind w:left="2124"/>
                                  <w:rPr>
                                    <w:rFonts w:ascii="Comic Sans MS" w:hAnsi="Comic Sans MS"/>
                                    <w:spacing w:val="-2"/>
                                  </w:rPr>
                                </w:pPr>
                              </w:p>
                              <w:p w14:paraId="35CD2F2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In het lager wordt daaraan verder gewerkt in de lessen tekenen, knutselen en schilderen. </w:t>
                                </w:r>
                              </w:p>
                              <w:p w14:paraId="1B95E04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De lichamelijke ontwikkeling komt aan bod in de turnlessen, tijdens het zwemmen en tijdens de sportactiviteiten van Stichting Vlaamse Schoolsport (SVS).</w:t>
                                </w:r>
                              </w:p>
                              <w:p w14:paraId="5FC8DA3B"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Het technisch bewustzijn, dat bij de meeste kinderen al sluimerend aanwezig is, trachten we verder te ontwikkelen. Waar het op aankomt is dat onze kinderen elementaire technische principes (stevigheid, evenwicht, …) begrijpen en dat ze leren om eenvoudige technische handelingen uit te voeren (verplaatsen, doen bewegen, uit elkaar nemen, …) </w:t>
                                </w:r>
                              </w:p>
                              <w:p w14:paraId="3768E140" w14:textId="77777777" w:rsidR="005B2566" w:rsidRPr="008F3138" w:rsidRDefault="005B2566" w:rsidP="006433DB">
                                <w:pPr>
                                  <w:ind w:left="2124"/>
                                  <w:rPr>
                                    <w:rFonts w:ascii="Comic Sans MS" w:hAnsi="Comic Sans MS"/>
                                    <w:spacing w:val="-2"/>
                                  </w:rPr>
                                </w:pPr>
                              </w:p>
                              <w:p w14:paraId="4D962998" w14:textId="77777777" w:rsidR="005B2566" w:rsidRPr="008F3138" w:rsidRDefault="005B2566" w:rsidP="006433DB">
                                <w:pPr>
                                  <w:ind w:left="2124"/>
                                  <w:rPr>
                                    <w:rFonts w:ascii="Comic Sans MS" w:hAnsi="Comic Sans MS"/>
                                    <w:spacing w:val="-2"/>
                                  </w:rPr>
                                </w:pPr>
                                <w:r w:rsidRPr="008F3138">
                                  <w:rPr>
                                    <w:rFonts w:ascii="Comic Sans MS" w:hAnsi="Comic Sans MS"/>
                                    <w:b/>
                                    <w:spacing w:val="-2"/>
                                  </w:rPr>
                                  <w:t>De zin voor creativiteit</w:t>
                                </w:r>
                                <w:r w:rsidRPr="008F3138">
                                  <w:rPr>
                                    <w:rFonts w:ascii="Comic Sans MS" w:hAnsi="Comic Sans MS"/>
                                    <w:spacing w:val="-2"/>
                                  </w:rPr>
                                  <w:t xml:space="preserve"> willen we ontwikkelen : van leren kijken, luisteren en voelen, tot zelf creatief zijn. Dit kan in de lessen beeldopvoeding, muzisch taalgebruik, dramatisch spel, muzikale opvoeding en bewegingsexpressie die we met de meeste zorg geven. Graag willen we onze school hierdoor ook meer profileren als een muzische school doorheen al onze lessen.</w:t>
                                </w:r>
                              </w:p>
                              <w:p w14:paraId="14C681CA"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Een tentoonstelling bezoeken of een theatervoorstelling bijwonen proberen wij te promoten als een noodzakelijk </w:t>
                                </w:r>
                                <w:r w:rsidRPr="008F3138">
                                  <w:rPr>
                                    <w:rFonts w:ascii="Comic Sans MS" w:hAnsi="Comic Sans MS"/>
                                    <w:b/>
                                    <w:spacing w:val="-2"/>
                                  </w:rPr>
                                  <w:t>contact met de cultuur</w:t>
                                </w:r>
                                <w:r w:rsidRPr="008F3138">
                                  <w:rPr>
                                    <w:rFonts w:ascii="Comic Sans MS" w:hAnsi="Comic Sans MS"/>
                                    <w:spacing w:val="-2"/>
                                  </w:rPr>
                                  <w:t xml:space="preserve"> in onze samenleving. Het beschouwen vinden we heel belangrijk.</w:t>
                                </w:r>
                              </w:p>
                              <w:p w14:paraId="1E6DE67F"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Bij muzische opvoeding staat het actief bezig zijn van onze kinderen centraal. Niet zozeer in de zin van ‘nadoen’, maar wel van zelf bedenken, zoeken, trachten te vinden, helemaal in iets opgaan.</w:t>
                                </w:r>
                              </w:p>
                              <w:p w14:paraId="79304DE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Wij gaan ervan uit dat ieder kind met wat het aan ervaringen heeft een voor hem nieuwe, oorspronkelijke weg kan vinden om zich uit te drukken. Dat het met andere woorden op zijn niveau creatief kan zijn. Die mogelijkheid willen wij op onze school helpen ontwikkelen. </w:t>
                                </w:r>
                              </w:p>
                              <w:p w14:paraId="4D28B65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vragen hen niet aan een voorgehouden product te werken, maar helpen ze mogelijkheden te ontdekken om zich op een oorspronkelijke manier te uiten. Zo trachten wij de scheppende kracht wakker te maken die in elk kind aanwezig is.</w:t>
                                </w:r>
                              </w:p>
                              <w:p w14:paraId="2DE7D5FD" w14:textId="77777777" w:rsidR="005B2566" w:rsidRPr="008F3138" w:rsidRDefault="005B2566" w:rsidP="006433DB">
                                <w:pPr>
                                  <w:rPr>
                                    <w:rFonts w:ascii="Comic Sans MS" w:hAnsi="Comic Sans MS"/>
                                    <w:spacing w:val="-2"/>
                                  </w:rPr>
                                </w:pPr>
                              </w:p>
                              <w:p w14:paraId="32090F19" w14:textId="77777777" w:rsidR="005B2566" w:rsidRPr="008F3138" w:rsidRDefault="005B2566" w:rsidP="006433DB">
                                <w:pPr>
                                  <w:ind w:left="2124" w:hanging="1416"/>
                                  <w:rPr>
                                    <w:rFonts w:ascii="Comic Sans MS" w:hAnsi="Comic Sans MS"/>
                                    <w:spacing w:val="-2"/>
                                  </w:rPr>
                                </w:pPr>
                                <w:r w:rsidRPr="008F3138">
                                  <w:rPr>
                                    <w:rFonts w:ascii="Comic Sans MS" w:hAnsi="Comic Sans MS"/>
                                    <w:i/>
                                    <w:spacing w:val="-2"/>
                                  </w:rPr>
                                  <w:t>Aanpak</w:t>
                                </w:r>
                                <w:r w:rsidRPr="008F3138">
                                  <w:rPr>
                                    <w:rFonts w:ascii="Comic Sans MS" w:hAnsi="Comic Sans MS"/>
                                    <w:i/>
                                    <w:spacing w:val="-2"/>
                                  </w:rPr>
                                  <w:tab/>
                                </w:r>
                                <w:r w:rsidRPr="008F3138">
                                  <w:rPr>
                                    <w:rFonts w:ascii="Comic Sans MS" w:hAnsi="Comic Sans MS"/>
                                    <w:spacing w:val="-2"/>
                                  </w:rPr>
                                  <w:t xml:space="preserve">Onze school vindt het heel belangrijk </w:t>
                                </w:r>
                                <w:r w:rsidRPr="008F3138">
                                  <w:rPr>
                                    <w:rFonts w:ascii="Comic Sans MS" w:hAnsi="Comic Sans MS"/>
                                    <w:b/>
                                    <w:spacing w:val="-2"/>
                                  </w:rPr>
                                  <w:t>in ieder kind het positieve</w:t>
                                </w:r>
                                <w:r w:rsidRPr="008F3138">
                                  <w:rPr>
                                    <w:rFonts w:ascii="Comic Sans MS" w:hAnsi="Comic Sans MS"/>
                                    <w:spacing w:val="-2"/>
                                  </w:rPr>
                                  <w:t xml:space="preserve"> te benadrukken, zodat het zelfvertrouwen en het gevoel van eigenwaarde kunnen groeien om later als evenwichtig mens door het leven te kunnen. Dit alles vindt ook een weerslag in onze rapportering naar kinderen en ouders toe.</w:t>
                                </w:r>
                              </w:p>
                              <w:p w14:paraId="2094F0CD" w14:textId="77777777" w:rsidR="005B2566" w:rsidRPr="008F3138" w:rsidRDefault="005B2566" w:rsidP="006433DB">
                                <w:pPr>
                                  <w:ind w:left="567"/>
                                  <w:rPr>
                                    <w:rFonts w:ascii="Comic Sans MS" w:hAnsi="Comic Sans MS"/>
                                    <w:spacing w:val="-2"/>
                                  </w:rPr>
                                </w:pPr>
                              </w:p>
                              <w:p w14:paraId="0CE69D3A" w14:textId="77777777" w:rsidR="005B2566" w:rsidRPr="008F3138" w:rsidRDefault="005B2566" w:rsidP="006433DB">
                                <w:pPr>
                                  <w:ind w:left="1983" w:firstLine="141"/>
                                  <w:rPr>
                                    <w:rFonts w:ascii="Comic Sans MS" w:hAnsi="Comic Sans MS"/>
                                    <w:spacing w:val="-2"/>
                                  </w:rPr>
                                </w:pPr>
                                <w:r w:rsidRPr="008F3138">
                                  <w:rPr>
                                    <w:rFonts w:ascii="Comic Sans MS" w:hAnsi="Comic Sans MS"/>
                                    <w:spacing w:val="-2"/>
                                  </w:rPr>
                                  <w:t>Op verschillende andere manieren maken wij hier verder werk van :</w:t>
                                </w:r>
                              </w:p>
                              <w:p w14:paraId="062A68C1"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meter- en peterschap tussen 1</w:t>
                                </w:r>
                                <w:r w:rsidRPr="008F3138">
                                  <w:rPr>
                                    <w:rFonts w:ascii="Comic Sans MS" w:hAnsi="Comic Sans MS"/>
                                    <w:spacing w:val="-2"/>
                                    <w:vertAlign w:val="superscript"/>
                                  </w:rPr>
                                  <w:t>ste</w:t>
                                </w:r>
                                <w:r w:rsidRPr="008F3138">
                                  <w:rPr>
                                    <w:rFonts w:ascii="Comic Sans MS" w:hAnsi="Comic Sans MS"/>
                                    <w:spacing w:val="-2"/>
                                  </w:rPr>
                                  <w:t xml:space="preserve"> kleuterklas en 3</w:t>
                                </w:r>
                                <w:r w:rsidRPr="008F3138">
                                  <w:rPr>
                                    <w:rFonts w:ascii="Comic Sans MS" w:hAnsi="Comic Sans MS"/>
                                    <w:spacing w:val="-2"/>
                                    <w:vertAlign w:val="superscript"/>
                                  </w:rPr>
                                  <w:t>de</w:t>
                                </w:r>
                                <w:r w:rsidRPr="008F3138">
                                  <w:rPr>
                                    <w:rFonts w:ascii="Comic Sans MS" w:hAnsi="Comic Sans MS"/>
                                    <w:spacing w:val="-2"/>
                                  </w:rPr>
                                  <w:t xml:space="preserve"> leerjaar</w:t>
                                </w:r>
                              </w:p>
                              <w:p w14:paraId="24016DCF"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onze bosklassen (1</w:t>
                                </w:r>
                                <w:r w:rsidRPr="008F3138">
                                  <w:rPr>
                                    <w:rFonts w:ascii="Comic Sans MS" w:hAnsi="Comic Sans MS"/>
                                    <w:spacing w:val="-2"/>
                                    <w:vertAlign w:val="superscript"/>
                                  </w:rPr>
                                  <w:t>ste</w:t>
                                </w:r>
                                <w:r w:rsidRPr="008F3138">
                                  <w:rPr>
                                    <w:rFonts w:ascii="Comic Sans MS" w:hAnsi="Comic Sans MS"/>
                                    <w:spacing w:val="-2"/>
                                  </w:rPr>
                                  <w:t xml:space="preserve"> graad) en zeeklassen (3</w:t>
                                </w:r>
                                <w:r w:rsidRPr="008F3138">
                                  <w:rPr>
                                    <w:rFonts w:ascii="Comic Sans MS" w:hAnsi="Comic Sans MS"/>
                                    <w:spacing w:val="-2"/>
                                    <w:vertAlign w:val="superscript"/>
                                  </w:rPr>
                                  <w:t>de</w:t>
                                </w:r>
                                <w:r w:rsidRPr="008F3138">
                                  <w:rPr>
                                    <w:rFonts w:ascii="Comic Sans MS" w:hAnsi="Comic Sans MS"/>
                                    <w:spacing w:val="-2"/>
                                  </w:rPr>
                                  <w:t xml:space="preserve"> graad)</w:t>
                                </w:r>
                              </w:p>
                              <w:p w14:paraId="65DE72CB"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het hanteren van een jaarthema dat op regelmatige basis doorheen het schooljaar in de aandacht gebracht wordt. Dit vindt dan ook steeds zijn apotheose op ons schoolfeest</w:t>
                                </w:r>
                              </w:p>
                              <w:p w14:paraId="21E6B25C"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een jaarlijks terugkerend project doorheen onze ganse school, met klasoverschrijdende activiteiten</w:t>
                                </w:r>
                              </w:p>
                              <w:p w14:paraId="2A553A61"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gezamenlijke ontmoetings- en belevingsmomenten in het kader van godsdienstige feesten (Advent, vasten, …)</w:t>
                                </w:r>
                              </w:p>
                              <w:p w14:paraId="22AD759B"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creanamiddagen</w:t>
                                </w:r>
                              </w:p>
                              <w:p w14:paraId="7385710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het carnavalsfeest</w:t>
                                </w:r>
                              </w:p>
                              <w:p w14:paraId="614E22CF"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gezamenlijke sportdag</w:t>
                                </w:r>
                              </w:p>
                              <w:p w14:paraId="0D9A566A"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gezamenlijke maandopeningen</w:t>
                                </w:r>
                              </w:p>
                              <w:p w14:paraId="74F1D39B"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onze voorleesweek</w:t>
                                </w:r>
                              </w:p>
                              <w:p w14:paraId="7C4FDCDD"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het grootouderfeest</w:t>
                                </w:r>
                              </w:p>
                              <w:p w14:paraId="1ED8F85B" w14:textId="77777777" w:rsidR="005B2566" w:rsidRPr="008F3138" w:rsidRDefault="005B2566" w:rsidP="006433DB">
                                <w:pPr>
                                  <w:rPr>
                                    <w:rFonts w:ascii="Comic Sans MS" w:hAnsi="Comic Sans MS"/>
                                    <w:spacing w:val="-2"/>
                                  </w:rPr>
                                </w:pPr>
                              </w:p>
                              <w:p w14:paraId="04BC8E75" w14:textId="77777777" w:rsidR="005B2566" w:rsidRPr="008F3138" w:rsidRDefault="005B2566" w:rsidP="006433DB">
                                <w:pPr>
                                  <w:rPr>
                                    <w:rFonts w:ascii="Comic Sans MS" w:hAnsi="Comic Sans MS"/>
                                    <w:spacing w:val="-2"/>
                                  </w:rPr>
                                </w:pPr>
                              </w:p>
                              <w:p w14:paraId="50B1D85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Doorheen dit aanbod brengen we  kinderen in contact met </w:t>
                                </w:r>
                                <w:r w:rsidRPr="008F3138">
                                  <w:rPr>
                                    <w:rFonts w:ascii="Comic Sans MS" w:hAnsi="Comic Sans MS"/>
                                    <w:b/>
                                    <w:spacing w:val="-2"/>
                                  </w:rPr>
                                  <w:t xml:space="preserve">alle componenten van de cultuur </w:t>
                                </w:r>
                                <w:r w:rsidRPr="008F3138">
                                  <w:rPr>
                                    <w:rFonts w:ascii="Comic Sans MS" w:hAnsi="Comic Sans MS"/>
                                    <w:spacing w:val="-2"/>
                                  </w:rPr>
                                  <w:t>:</w:t>
                                </w:r>
                              </w:p>
                              <w:p w14:paraId="51C5B0D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taal en communicatie</w:t>
                                </w:r>
                              </w:p>
                              <w:p w14:paraId="281EE2A8"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het muzische (beeldopvoeding, dramatisch spel, muzikale opvoeding, bewegingsexpressie, muzisch taalgebruik)</w:t>
                                </w:r>
                              </w:p>
                              <w:p w14:paraId="43EA0EB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cijfers en feiten</w:t>
                                </w:r>
                              </w:p>
                              <w:p w14:paraId="05443BF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de techniek</w:t>
                                </w:r>
                              </w:p>
                              <w:p w14:paraId="25BDE56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het samenleven</w:t>
                                </w:r>
                              </w:p>
                              <w:p w14:paraId="011746E4"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verleden en heden</w:t>
                                </w:r>
                              </w:p>
                              <w:p w14:paraId="75074675"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het goede</w:t>
                                </w:r>
                              </w:p>
                              <w:p w14:paraId="3326E819"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zingeving</w:t>
                                </w:r>
                              </w:p>
                              <w:p w14:paraId="76A2D42E" w14:textId="77777777" w:rsidR="005B2566" w:rsidRPr="008F3138" w:rsidRDefault="005B2566" w:rsidP="006433DB">
                                <w:pPr>
                                  <w:widowControl w:val="0"/>
                                  <w:tabs>
                                    <w:tab w:val="left" w:pos="924"/>
                                  </w:tabs>
                                  <w:ind w:left="2124"/>
                                  <w:rPr>
                                    <w:rFonts w:ascii="Comic Sans MS" w:hAnsi="Comic Sans MS"/>
                                    <w:spacing w:val="-2"/>
                                  </w:rPr>
                                </w:pPr>
                              </w:p>
                              <w:p w14:paraId="5FB2E564" w14:textId="77777777" w:rsidR="005B2566" w:rsidRPr="008F3138" w:rsidRDefault="005B2566" w:rsidP="006433DB">
                                <w:pPr>
                                  <w:ind w:left="567"/>
                                  <w:rPr>
                                    <w:rFonts w:ascii="Comic Sans MS" w:hAnsi="Comic Sans MS"/>
                                    <w:spacing w:val="-2"/>
                                  </w:rPr>
                                </w:pPr>
                                <w:r w:rsidRPr="008F3138">
                                  <w:rPr>
                                    <w:rFonts w:ascii="Comic Sans MS" w:hAnsi="Comic Sans MS"/>
                                    <w:i/>
                                    <w:spacing w:val="-2"/>
                                  </w:rPr>
                                  <w:t>Leerlijn</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 xml:space="preserve">In ons aanbod is een logische </w:t>
                                </w:r>
                                <w:r w:rsidRPr="008F3138">
                                  <w:rPr>
                                    <w:rFonts w:ascii="Comic Sans MS" w:hAnsi="Comic Sans MS"/>
                                    <w:b/>
                                    <w:spacing w:val="-2"/>
                                  </w:rPr>
                                  <w:t>samenhang</w:t>
                                </w:r>
                                <w:r w:rsidRPr="008F3138">
                                  <w:rPr>
                                    <w:rFonts w:ascii="Comic Sans MS" w:hAnsi="Comic Sans MS"/>
                                    <w:spacing w:val="-2"/>
                                  </w:rPr>
                                  <w:t xml:space="preserve"> te vinden.</w:t>
                                </w:r>
                              </w:p>
                              <w:p w14:paraId="6D1710C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werken met leerlijnen waarin het ene logisch volgt uit het andere.  We bouwen  voort op wat kinderen reeds beheersen.</w:t>
                                </w:r>
                              </w:p>
                              <w:p w14:paraId="28EABDB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zorgen er ook voor dat alles wat kinderen leren in de verschillende leergebieden en leerdomeinen zinvol samenhangt.</w:t>
                                </w:r>
                              </w:p>
                              <w:p w14:paraId="507DDECA" w14:textId="77777777" w:rsidR="005B2566" w:rsidRPr="008F3138" w:rsidRDefault="005B2566" w:rsidP="006433DB">
                                <w:pPr>
                                  <w:ind w:left="2124"/>
                                  <w:rPr>
                                    <w:rFonts w:ascii="Comic Sans MS" w:hAnsi="Comic Sans MS"/>
                                    <w:spacing w:val="-2"/>
                                  </w:rPr>
                                </w:pPr>
                              </w:p>
                              <w:p w14:paraId="07D8D124"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BC of thema</w:t>
                                </w:r>
                                <w:r w:rsidRPr="008F3138">
                                  <w:rPr>
                                    <w:rFonts w:ascii="Comic Sans MS" w:hAnsi="Comic Sans MS"/>
                                    <w:spacing w:val="-2"/>
                                  </w:rPr>
                                  <w:tab/>
                                  <w:t>Een horizontale samenhang trachten we ook te realiseren, vertrekkende vanuit een belangstellingscentrum (kleuterschool) of werothema (lagere school). Doorheen de dagdagelijkse activiteiten in de klas probeert elke leerkracht het gekozen thema levendig te houden.</w:t>
                                </w:r>
                              </w:p>
                              <w:p w14:paraId="23DBF8D1" w14:textId="77777777" w:rsidR="005B2566" w:rsidRPr="008F3138" w:rsidRDefault="005B2566" w:rsidP="006433DB">
                                <w:pPr>
                                  <w:ind w:left="2124" w:hanging="1557"/>
                                  <w:rPr>
                                    <w:rFonts w:ascii="Comic Sans MS" w:hAnsi="Comic Sans MS"/>
                                    <w:spacing w:val="-2"/>
                                  </w:rPr>
                                </w:pPr>
                              </w:p>
                              <w:p w14:paraId="48E5403E" w14:textId="77777777" w:rsidR="005B2566" w:rsidRPr="008F3138" w:rsidRDefault="005B2566" w:rsidP="006433DB">
                                <w:pPr>
                                  <w:ind w:left="2124" w:hanging="1557"/>
                                  <w:rPr>
                                    <w:rFonts w:ascii="Comic Sans MS" w:hAnsi="Comic Sans MS"/>
                                    <w:spacing w:val="-2"/>
                                  </w:rPr>
                                </w:pPr>
                              </w:p>
                              <w:p w14:paraId="1DDE6DF5" w14:textId="77777777" w:rsidR="005B2566" w:rsidRPr="008F3138" w:rsidRDefault="005B2566" w:rsidP="006433DB">
                                <w:pPr>
                                  <w:ind w:left="2124" w:hanging="1557"/>
                                  <w:rPr>
                                    <w:rFonts w:ascii="Comic Sans MS" w:hAnsi="Comic Sans MS"/>
                                    <w:i/>
                                    <w:spacing w:val="-2"/>
                                  </w:rPr>
                                </w:pPr>
                                <w:r w:rsidRPr="008F3138">
                                  <w:rPr>
                                    <w:rFonts w:ascii="Comic Sans MS" w:hAnsi="Comic Sans MS"/>
                                    <w:i/>
                                    <w:spacing w:val="-2"/>
                                  </w:rPr>
                                  <w:t>Verscheidenheid</w:t>
                                </w:r>
                              </w:p>
                              <w:p w14:paraId="792D04E6" w14:textId="77777777" w:rsidR="005B2566" w:rsidRPr="008F3138" w:rsidRDefault="005B2566" w:rsidP="006433DB">
                                <w:pPr>
                                  <w:ind w:left="2124" w:hanging="1557"/>
                                  <w:rPr>
                                    <w:rFonts w:ascii="Comic Sans MS" w:hAnsi="Comic Sans MS"/>
                                    <w:i/>
                                    <w:spacing w:val="-2"/>
                                  </w:rPr>
                                </w:pPr>
                                <w:r w:rsidRPr="008F3138">
                                  <w:rPr>
                                    <w:rFonts w:ascii="Comic Sans MS" w:hAnsi="Comic Sans MS"/>
                                    <w:i/>
                                    <w:spacing w:val="-2"/>
                                  </w:rPr>
                                  <w:t>en gradatie</w:t>
                                </w:r>
                                <w:r w:rsidRPr="008F3138">
                                  <w:rPr>
                                    <w:rFonts w:ascii="Comic Sans MS" w:hAnsi="Comic Sans MS"/>
                                    <w:i/>
                                    <w:spacing w:val="-2"/>
                                  </w:rPr>
                                  <w:tab/>
                                </w:r>
                                <w:r w:rsidRPr="008F3138">
                                  <w:rPr>
                                    <w:rFonts w:ascii="Comic Sans MS" w:hAnsi="Comic Sans MS"/>
                                    <w:spacing w:val="-2"/>
                                  </w:rPr>
                                  <w:t>Doorheen het schooljaar worden de thema’s zorgvuldig uitgekozen en besproken met de kinderen. Zo trachten we te werken aan een grote verscheidenheid in themakeuze en zorgen we er ook voor dat er doorheen de ganse school een gradatie in de opbouw van elk thema aanwezig is.</w:t>
                                </w:r>
                              </w:p>
                              <w:p w14:paraId="4F21F4E6" w14:textId="77777777" w:rsidR="005B2566" w:rsidRPr="008F3138" w:rsidRDefault="005B2566" w:rsidP="006433DB">
                                <w:pPr>
                                  <w:ind w:left="567"/>
                                  <w:rPr>
                                    <w:rFonts w:ascii="Comic Sans MS" w:hAnsi="Comic Sans MS"/>
                                    <w:spacing w:val="-2"/>
                                  </w:rPr>
                                </w:pPr>
                              </w:p>
                              <w:p w14:paraId="64BCF372" w14:textId="77777777" w:rsidR="005B2566" w:rsidRPr="008F3138" w:rsidRDefault="005B2566" w:rsidP="006433DB">
                                <w:pPr>
                                  <w:spacing w:before="120"/>
                                  <w:ind w:left="2124"/>
                                  <w:rPr>
                                    <w:rFonts w:ascii="Comic Sans MS" w:hAnsi="Comic Sans MS"/>
                                    <w:spacing w:val="-2"/>
                                  </w:rPr>
                                </w:pPr>
                                <w:r w:rsidRPr="008F3138">
                                  <w:rPr>
                                    <w:rFonts w:ascii="Comic Sans MS" w:hAnsi="Comic Sans MS"/>
                                    <w:spacing w:val="-2"/>
                                  </w:rPr>
                                  <w:t xml:space="preserve">We willen dat wat kinderen leren deel wordt van hun zijn, van hun persoon.  Het is niet voldoende dat kinderen beschikken over een aantal weetjes of dat ze een aantal vaardigheden kunnen toepassen als de leerkracht het vraagt.  Waar het uiteindelijk op aan komt, is dat </w:t>
                                </w:r>
                                <w:r w:rsidRPr="008F3138">
                                  <w:rPr>
                                    <w:rFonts w:ascii="Comic Sans MS" w:hAnsi="Comic Sans MS"/>
                                    <w:b/>
                                    <w:spacing w:val="-2"/>
                                  </w:rPr>
                                  <w:t>kinderen leren met het oog op het leven</w:t>
                                </w:r>
                                <w:r w:rsidRPr="008F3138">
                                  <w:rPr>
                                    <w:rFonts w:ascii="Comic Sans MS" w:hAnsi="Comic Sans MS"/>
                                    <w:spacing w:val="-2"/>
                                  </w:rPr>
                                  <w:t>.  Dat ze de dingen die ze leren kunnen plaatsen en gebruiken in hun leven.  Dat is leren dat zin heeft en zin geeft.</w:t>
                                </w:r>
                              </w:p>
                              <w:p w14:paraId="3FD438BA" w14:textId="77777777" w:rsidR="005B2566" w:rsidRPr="008F3138" w:rsidRDefault="005B2566" w:rsidP="006433DB">
                                <w:pPr>
                                  <w:rPr>
                                    <w:rFonts w:ascii="Comic Sans MS" w:hAnsi="Comic Sans MS"/>
                                    <w:b/>
                                    <w:szCs w:val="24"/>
                                    <w:u w:val="single"/>
                                  </w:rPr>
                                </w:pPr>
                              </w:p>
                              <w:p w14:paraId="4B910904" w14:textId="77777777" w:rsidR="005B2566" w:rsidRPr="008F3138" w:rsidRDefault="005B2566" w:rsidP="006433DB">
                                <w:pPr>
                                  <w:rPr>
                                    <w:rFonts w:ascii="Comic Sans MS" w:hAnsi="Comic Sans MS"/>
                                    <w:szCs w:val="24"/>
                                  </w:rPr>
                                </w:pPr>
                              </w:p>
                              <w:p w14:paraId="1613C94E" w14:textId="77777777" w:rsidR="005B2566" w:rsidRPr="008F3138" w:rsidRDefault="005B2566" w:rsidP="006433DB">
                                <w:pPr>
                                  <w:rPr>
                                    <w:rFonts w:ascii="Comic Sans MS" w:hAnsi="Comic Sans MS"/>
                                    <w:szCs w:val="24"/>
                                  </w:rPr>
                                </w:pPr>
                              </w:p>
                              <w:p w14:paraId="101E6990" w14:textId="77777777" w:rsidR="005B2566" w:rsidRPr="008F3138" w:rsidRDefault="005B2566" w:rsidP="006433DB">
                                <w:pPr>
                                  <w:rPr>
                                    <w:rFonts w:ascii="Comic Sans MS" w:hAnsi="Comic Sans MS"/>
                                    <w:szCs w:val="24"/>
                                  </w:rPr>
                                </w:pPr>
                              </w:p>
                              <w:p w14:paraId="79C483F0" w14:textId="77777777" w:rsidR="005B2566" w:rsidRPr="008F3138" w:rsidRDefault="005B2566" w:rsidP="006433DB">
                                <w:pPr>
                                  <w:rPr>
                                    <w:rFonts w:ascii="Comic Sans MS" w:hAnsi="Comic Sans MS"/>
                                    <w:szCs w:val="24"/>
                                  </w:rPr>
                                </w:pPr>
                              </w:p>
                              <w:p w14:paraId="03068B19" w14:textId="77777777" w:rsidR="005B2566" w:rsidRPr="008F3138" w:rsidRDefault="005B2566" w:rsidP="006433DB">
                                <w:pPr>
                                  <w:rPr>
                                    <w:rFonts w:ascii="Comic Sans MS" w:hAnsi="Comic Sans MS"/>
                                    <w:szCs w:val="24"/>
                                  </w:rPr>
                                </w:pPr>
                              </w:p>
                              <w:p w14:paraId="2D12E9C4" w14:textId="77777777" w:rsidR="005B2566" w:rsidRPr="008F3138" w:rsidRDefault="005B2566" w:rsidP="006433DB">
                                <w:pPr>
                                  <w:rPr>
                                    <w:rFonts w:ascii="Comic Sans MS" w:hAnsi="Comic Sans MS"/>
                                    <w:szCs w:val="24"/>
                                  </w:rPr>
                                </w:pPr>
                              </w:p>
                              <w:p w14:paraId="499EDA13" w14:textId="77777777" w:rsidR="005B2566" w:rsidRPr="008F3138" w:rsidRDefault="005B2566" w:rsidP="006433DB">
                                <w:pPr>
                                  <w:rPr>
                                    <w:rFonts w:ascii="Comic Sans MS" w:hAnsi="Comic Sans MS"/>
                                    <w:szCs w:val="24"/>
                                  </w:rPr>
                                </w:pPr>
                              </w:p>
                              <w:p w14:paraId="6E20DB86" w14:textId="77777777" w:rsidR="005B2566" w:rsidRPr="008F3138" w:rsidRDefault="005B2566" w:rsidP="006433DB">
                                <w:pPr>
                                  <w:rPr>
                                    <w:rFonts w:ascii="Comic Sans MS" w:hAnsi="Comic Sans MS"/>
                                    <w:szCs w:val="24"/>
                                  </w:rPr>
                                </w:pPr>
                              </w:p>
                              <w:p w14:paraId="7D928E99" w14:textId="77777777" w:rsidR="005B2566" w:rsidRPr="008F3138" w:rsidRDefault="005B2566" w:rsidP="006433DB">
                                <w:pPr>
                                  <w:rPr>
                                    <w:rFonts w:ascii="Comic Sans MS" w:hAnsi="Comic Sans MS"/>
                                    <w:szCs w:val="24"/>
                                  </w:rPr>
                                </w:pPr>
                              </w:p>
                              <w:p w14:paraId="7A758B93" w14:textId="77777777" w:rsidR="005B2566" w:rsidRPr="008F3138" w:rsidRDefault="005B2566" w:rsidP="006433DB">
                                <w:pPr>
                                  <w:rPr>
                                    <w:rFonts w:ascii="Comic Sans MS" w:hAnsi="Comic Sans MS"/>
                                    <w:szCs w:val="24"/>
                                  </w:rPr>
                                </w:pPr>
                              </w:p>
                              <w:p w14:paraId="0A787A52" w14:textId="77777777" w:rsidR="005B2566" w:rsidRPr="008F3138" w:rsidRDefault="005B2566" w:rsidP="006433DB">
                                <w:pPr>
                                  <w:rPr>
                                    <w:rFonts w:ascii="Comic Sans MS" w:hAnsi="Comic Sans MS"/>
                                    <w:szCs w:val="24"/>
                                  </w:rPr>
                                </w:pPr>
                              </w:p>
                              <w:p w14:paraId="4AF94F44" w14:textId="77777777" w:rsidR="005B2566" w:rsidRPr="008F3138" w:rsidRDefault="005B2566" w:rsidP="006433DB">
                                <w:pPr>
                                  <w:tabs>
                                    <w:tab w:val="left" w:pos="1080"/>
                                  </w:tabs>
                                  <w:jc w:val="center"/>
                                  <w:rPr>
                                    <w:rFonts w:ascii="Comic Sans MS" w:hAnsi="Comic Sans MS"/>
                                    <w:b/>
                                    <w:szCs w:val="24"/>
                                    <w:u w:val="single"/>
                                  </w:rPr>
                                </w:pPr>
                                <w:r w:rsidRPr="008F3138">
                                  <w:rPr>
                                    <w:rFonts w:ascii="Comic Sans MS" w:hAnsi="Comic Sans MS"/>
                                    <w:b/>
                                    <w:szCs w:val="24"/>
                                    <w:u w:val="single"/>
                                  </w:rPr>
                                  <w:t xml:space="preserve">3. We werken aan een doeltreffende didactische aanpak </w:t>
                                </w:r>
                              </w:p>
                              <w:p w14:paraId="5962B560" w14:textId="77777777" w:rsidR="005B2566" w:rsidRPr="008F3138" w:rsidRDefault="005B2566" w:rsidP="006433DB">
                                <w:pPr>
                                  <w:tabs>
                                    <w:tab w:val="left" w:pos="1080"/>
                                  </w:tabs>
                                  <w:jc w:val="center"/>
                                  <w:rPr>
                                    <w:rFonts w:ascii="Comic Sans MS" w:hAnsi="Comic Sans MS"/>
                                    <w:b/>
                                    <w:szCs w:val="24"/>
                                    <w:u w:val="single"/>
                                  </w:rPr>
                                </w:pPr>
                                <w:r w:rsidRPr="008F3138">
                                  <w:rPr>
                                    <w:rFonts w:ascii="Comic Sans MS" w:hAnsi="Comic Sans MS"/>
                                    <w:b/>
                                    <w:szCs w:val="24"/>
                                    <w:u w:val="single"/>
                                  </w:rPr>
                                  <w:t>en een stimulerend opvoedingsklimaat</w:t>
                                </w:r>
                              </w:p>
                              <w:p w14:paraId="3AD4FD44" w14:textId="77777777" w:rsidR="005B2566" w:rsidRPr="008F3138" w:rsidRDefault="005B2566" w:rsidP="006433DB">
                                <w:pPr>
                                  <w:tabs>
                                    <w:tab w:val="left" w:pos="1080"/>
                                  </w:tabs>
                                  <w:jc w:val="center"/>
                                  <w:rPr>
                                    <w:rFonts w:ascii="Comic Sans MS" w:hAnsi="Comic Sans MS"/>
                                    <w:b/>
                                    <w:szCs w:val="24"/>
                                    <w:u w:val="single"/>
                                  </w:rPr>
                                </w:pPr>
                              </w:p>
                              <w:p w14:paraId="1804E7EE" w14:textId="77777777" w:rsidR="005B2566" w:rsidRPr="008F3138" w:rsidRDefault="005B2566" w:rsidP="006433DB">
                                <w:pPr>
                                  <w:tabs>
                                    <w:tab w:val="left" w:pos="1080"/>
                                  </w:tabs>
                                  <w:jc w:val="center"/>
                                  <w:rPr>
                                    <w:rFonts w:ascii="Comic Sans MS" w:hAnsi="Comic Sans MS"/>
                                    <w:b/>
                                    <w:szCs w:val="24"/>
                                    <w:u w:val="single"/>
                                  </w:rPr>
                                </w:pPr>
                              </w:p>
                              <w:p w14:paraId="0F426137" w14:textId="77777777" w:rsidR="005B2566" w:rsidRPr="008F3138" w:rsidRDefault="005B2566" w:rsidP="006433DB">
                                <w:pPr>
                                  <w:tabs>
                                    <w:tab w:val="left" w:pos="1080"/>
                                  </w:tabs>
                                  <w:jc w:val="center"/>
                                  <w:rPr>
                                    <w:rFonts w:ascii="Comic Sans MS" w:hAnsi="Comic Sans MS"/>
                                    <w:b/>
                                    <w:szCs w:val="24"/>
                                    <w:u w:val="single"/>
                                  </w:rPr>
                                </w:pPr>
                                <w:r w:rsidRPr="008F3138">
                                  <w:rPr>
                                    <w:rFonts w:ascii="Comic Sans MS" w:hAnsi="Comic Sans MS"/>
                                    <w:b/>
                                    <w:noProof/>
                                    <w:szCs w:val="24"/>
                                    <w:u w:val="single"/>
                                    <w:lang w:eastAsia="nl-BE"/>
                                  </w:rPr>
                                  <w:drawing>
                                    <wp:inline distT="0" distB="0" distL="0" distR="0" wp14:anchorId="085C4888" wp14:editId="57573191">
                                      <wp:extent cx="2385060" cy="2484120"/>
                                      <wp:effectExtent l="0" t="0" r="0" b="0"/>
                                      <wp:docPr id="582" name="Afbeelding 582" descr="j039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914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5060" cy="2484120"/>
                                              </a:xfrm>
                                              <a:prstGeom prst="rect">
                                                <a:avLst/>
                                              </a:prstGeom>
                                              <a:noFill/>
                                              <a:ln>
                                                <a:noFill/>
                                              </a:ln>
                                            </pic:spPr>
                                          </pic:pic>
                                        </a:graphicData>
                                      </a:graphic>
                                    </wp:inline>
                                  </w:drawing>
                                </w:r>
                              </w:p>
                              <w:p w14:paraId="009846F6" w14:textId="77777777" w:rsidR="005B2566" w:rsidRPr="008F3138" w:rsidRDefault="005B2566" w:rsidP="006433DB">
                                <w:pPr>
                                  <w:tabs>
                                    <w:tab w:val="left" w:pos="1080"/>
                                  </w:tabs>
                                  <w:jc w:val="center"/>
                                  <w:rPr>
                                    <w:rFonts w:ascii="Comic Sans MS" w:hAnsi="Comic Sans MS"/>
                                    <w:b/>
                                    <w:szCs w:val="24"/>
                                    <w:u w:val="single"/>
                                  </w:rPr>
                                </w:pPr>
                              </w:p>
                              <w:p w14:paraId="6CE705E2" w14:textId="77777777" w:rsidR="005B2566" w:rsidRPr="008F3138" w:rsidRDefault="005B2566" w:rsidP="006433DB">
                                <w:pPr>
                                  <w:tabs>
                                    <w:tab w:val="left" w:pos="1080"/>
                                  </w:tabs>
                                  <w:jc w:val="center"/>
                                  <w:rPr>
                                    <w:rFonts w:ascii="Comic Sans MS" w:hAnsi="Comic Sans MS"/>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396E52DC" w14:textId="77777777" w:rsidTr="002D1285">
                                  <w:tc>
                                    <w:tcPr>
                                      <w:tcW w:w="9212" w:type="dxa"/>
                                      <w:shd w:val="clear" w:color="auto" w:fill="auto"/>
                                    </w:tcPr>
                                    <w:p w14:paraId="75D9A9FB"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een positieve ingesteldheid waarderen</w:t>
                                      </w:r>
                                    </w:p>
                                    <w:p w14:paraId="3A5B09BB"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samenhorigheid beklemtonen</w:t>
                                      </w:r>
                                    </w:p>
                                    <w:p w14:paraId="51911509"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begeleiden vanuit een ontmoetende leerkrachtenstijl</w:t>
                                      </w:r>
                                    </w:p>
                                    <w:p w14:paraId="45E0ECC3"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betekenisvolle situaties aanbieden waar kinderen ervaringen kunnen opdoen</w:t>
                                      </w:r>
                                    </w:p>
                                    <w:p w14:paraId="60E7BD4B"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zelfwerkzame en betrokken activiteit stimuleren</w:t>
                                      </w:r>
                                    </w:p>
                                    <w:p w14:paraId="3555D8E3"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een duidelijke structuur aangeven</w:t>
                                      </w:r>
                                    </w:p>
                                  </w:tc>
                                </w:tr>
                              </w:tbl>
                              <w:p w14:paraId="586D85F5" w14:textId="77777777" w:rsidR="005B2566" w:rsidRPr="008F3138" w:rsidRDefault="005B2566" w:rsidP="006433DB">
                                <w:pPr>
                                  <w:tabs>
                                    <w:tab w:val="left" w:pos="1080"/>
                                  </w:tabs>
                                  <w:rPr>
                                    <w:rFonts w:ascii="Comic Sans MS" w:hAnsi="Comic Sans MS"/>
                                    <w:b/>
                                    <w:szCs w:val="24"/>
                                    <w:u w:val="single"/>
                                  </w:rPr>
                                </w:pPr>
                              </w:p>
                              <w:p w14:paraId="7CB8DF24" w14:textId="77777777" w:rsidR="005B2566" w:rsidRPr="008F3138" w:rsidRDefault="005B2566" w:rsidP="006433DB">
                                <w:pPr>
                                  <w:tabs>
                                    <w:tab w:val="left" w:pos="1080"/>
                                  </w:tabs>
                                  <w:jc w:val="center"/>
                                  <w:rPr>
                                    <w:rFonts w:ascii="Comic Sans MS" w:hAnsi="Comic Sans MS"/>
                                    <w:b/>
                                    <w:szCs w:val="24"/>
                                    <w:u w:val="single"/>
                                  </w:rPr>
                                </w:pPr>
                              </w:p>
                              <w:p w14:paraId="5B5571CC"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 xml:space="preserve">Hartelijke </w:t>
                                </w:r>
                              </w:p>
                              <w:p w14:paraId="77FB738D" w14:textId="77777777" w:rsidR="005B2566" w:rsidRPr="008F3138" w:rsidRDefault="005B2566" w:rsidP="006433DB">
                                <w:pPr>
                                  <w:ind w:left="567"/>
                                  <w:rPr>
                                    <w:rFonts w:ascii="Comic Sans MS" w:hAnsi="Comic Sans MS"/>
                                    <w:b/>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b/>
                                    <w:spacing w:val="-2"/>
                                  </w:rPr>
                                  <w:t>Onze school wil elke dag een huis zijn waar kinderen zich thuis voelen.</w:t>
                                </w:r>
                              </w:p>
                              <w:p w14:paraId="048CDD44"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Daarom zoeken we naar de beste aanpak om het leren van de kinderen te ondersteunen en te begeleiden.</w:t>
                                </w:r>
                              </w:p>
                              <w:p w14:paraId="2B1122B1" w14:textId="77777777" w:rsidR="005B2566" w:rsidRPr="008F3138" w:rsidRDefault="005B2566" w:rsidP="006433DB">
                                <w:pPr>
                                  <w:ind w:left="2124"/>
                                  <w:rPr>
                                    <w:rFonts w:ascii="Comic Sans MS" w:hAnsi="Comic Sans MS"/>
                                    <w:spacing w:val="-2"/>
                                  </w:rPr>
                                </w:pPr>
                              </w:p>
                              <w:p w14:paraId="4B6CA17D"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Positieve</w:t>
                                </w:r>
                              </w:p>
                              <w:p w14:paraId="217C134D"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ingesteldheid</w:t>
                                </w:r>
                                <w:r w:rsidRPr="008F3138">
                                  <w:rPr>
                                    <w:rFonts w:ascii="Comic Sans MS" w:hAnsi="Comic Sans MS"/>
                                    <w:i/>
                                    <w:spacing w:val="-2"/>
                                  </w:rPr>
                                  <w:tab/>
                                </w:r>
                                <w:r w:rsidRPr="008F3138">
                                  <w:rPr>
                                    <w:rFonts w:ascii="Comic Sans MS" w:hAnsi="Comic Sans MS"/>
                                    <w:spacing w:val="-2"/>
                                  </w:rPr>
                                  <w:t xml:space="preserve">Wij nemen kinderen serieus.  Kinderen staan positief tegenover het leven en de wereld.  Wij willen aansluiten bij die </w:t>
                                </w:r>
                                <w:r w:rsidRPr="008F3138">
                                  <w:rPr>
                                    <w:rFonts w:ascii="Comic Sans MS" w:hAnsi="Comic Sans MS"/>
                                    <w:b/>
                                    <w:spacing w:val="-2"/>
                                  </w:rPr>
                                  <w:t>positieve ingesteldheid</w:t>
                                </w:r>
                                <w:r w:rsidRPr="008F3138">
                                  <w:rPr>
                                    <w:rFonts w:ascii="Comic Sans MS" w:hAnsi="Comic Sans MS"/>
                                    <w:spacing w:val="-2"/>
                                  </w:rPr>
                                  <w:t>.</w:t>
                                </w:r>
                              </w:p>
                              <w:p w14:paraId="2FFD311D"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Leren is niet een vullen van vaten met alle mogelijke kennis.  Kinderen zijn zelf actief betrokken in het leren. Ze bouwen nieuwe kennis, inzichten en vaardigheden op, bouwen voort  op wat ze reeds kennen en kunnen.</w:t>
                                </w:r>
                              </w:p>
                              <w:p w14:paraId="1F51EB98"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Zo willen we dat kinderen zich op onze school :</w:t>
                                </w:r>
                              </w:p>
                              <w:p w14:paraId="24C7F9B1"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emotioneel goed voelen</w:t>
                                </w:r>
                              </w:p>
                              <w:p w14:paraId="26C2BC1E"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als persoon iets waard voelen (zelfwaardegevoel)</w:t>
                                </w:r>
                              </w:p>
                              <w:p w14:paraId="17B782F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als persoon present stellen</w:t>
                                </w:r>
                              </w:p>
                              <w:p w14:paraId="762752A8"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gemotiveerd zijn</w:t>
                                </w:r>
                              </w:p>
                              <w:p w14:paraId="5D9AE194"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vitaal en gezond voelen</w:t>
                                </w:r>
                              </w:p>
                              <w:p w14:paraId="19CCCFFF"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plezier beleven</w:t>
                                </w:r>
                              </w:p>
                              <w:p w14:paraId="61542C52"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tot rust komen</w:t>
                                </w:r>
                              </w:p>
                              <w:p w14:paraId="753538F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geborgen voelen</w:t>
                                </w:r>
                              </w:p>
                              <w:p w14:paraId="15D6C97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verbonden voelen</w:t>
                                </w:r>
                              </w:p>
                              <w:p w14:paraId="6BFB0E5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interesse hebben voor anderen</w:t>
                                </w:r>
                              </w:p>
                              <w:p w14:paraId="19618648"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nieuwsgierig zijn</w:t>
                                </w:r>
                              </w:p>
                              <w:p w14:paraId="4D694302"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initiatief nemen</w:t>
                                </w:r>
                              </w:p>
                              <w:p w14:paraId="5A3C8F2C"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betrokken bezig zijn</w:t>
                                </w:r>
                              </w:p>
                              <w:p w14:paraId="604D76F4"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speels, onbevangen en creatief omgaan met de wereld (muzisch)</w:t>
                                </w:r>
                              </w:p>
                              <w:p w14:paraId="16D96508" w14:textId="77777777" w:rsidR="005B2566" w:rsidRPr="008F3138" w:rsidRDefault="005B2566" w:rsidP="006433DB">
                                <w:pPr>
                                  <w:ind w:left="567"/>
                                  <w:rPr>
                                    <w:rFonts w:ascii="Comic Sans MS" w:hAnsi="Comic Sans MS"/>
                                    <w:spacing w:val="-2"/>
                                  </w:rPr>
                                </w:pPr>
                              </w:p>
                              <w:p w14:paraId="2D059715"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Ontmoetende</w:t>
                                </w:r>
                              </w:p>
                              <w:p w14:paraId="4A81DCCA" w14:textId="77777777" w:rsidR="005B2566" w:rsidRPr="008F3138" w:rsidRDefault="005B2566" w:rsidP="006433DB">
                                <w:pPr>
                                  <w:ind w:left="2124" w:hanging="1557"/>
                                  <w:rPr>
                                    <w:rFonts w:ascii="Comic Sans MS" w:hAnsi="Comic Sans MS"/>
                                    <w:i/>
                                    <w:spacing w:val="-2"/>
                                  </w:rPr>
                                </w:pPr>
                                <w:r w:rsidRPr="008F3138">
                                  <w:rPr>
                                    <w:rFonts w:ascii="Comic Sans MS" w:hAnsi="Comic Sans MS"/>
                                    <w:i/>
                                    <w:spacing w:val="-2"/>
                                  </w:rPr>
                                  <w:t>leerkrachten-</w:t>
                                </w:r>
                              </w:p>
                              <w:p w14:paraId="73001B41"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stijl</w:t>
                                </w:r>
                                <w:r w:rsidRPr="008F3138">
                                  <w:rPr>
                                    <w:rFonts w:ascii="Comic Sans MS" w:hAnsi="Comic Sans MS"/>
                                    <w:i/>
                                    <w:spacing w:val="-2"/>
                                  </w:rPr>
                                  <w:tab/>
                                </w:r>
                                <w:r w:rsidRPr="008F3138">
                                  <w:rPr>
                                    <w:rFonts w:ascii="Comic Sans MS" w:hAnsi="Comic Sans MS"/>
                                    <w:spacing w:val="-2"/>
                                  </w:rPr>
                                  <w:t xml:space="preserve">Om de kinderen te helpen groeien willen we nabij zijn, ze </w:t>
                                </w:r>
                                <w:r w:rsidRPr="008F3138">
                                  <w:rPr>
                                    <w:rFonts w:ascii="Comic Sans MS" w:hAnsi="Comic Sans MS"/>
                                    <w:b/>
                                    <w:spacing w:val="-2"/>
                                  </w:rPr>
                                  <w:t>warmte en aandacht bieden</w:t>
                                </w:r>
                                <w:r w:rsidRPr="008F3138">
                                  <w:rPr>
                                    <w:rFonts w:ascii="Comic Sans MS" w:hAnsi="Comic Sans MS"/>
                                    <w:spacing w:val="-2"/>
                                  </w:rPr>
                                  <w:t>.</w:t>
                                </w:r>
                              </w:p>
                              <w:p w14:paraId="66227FB3"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Daarom kiezen we voor een relatiestijl die vreemd is van  macht en sterkte. We geloven sterk in de kracht van de </w:t>
                                </w:r>
                                <w:r w:rsidRPr="008F3138">
                                  <w:rPr>
                                    <w:rFonts w:ascii="Comic Sans MS" w:hAnsi="Comic Sans MS"/>
                                    <w:b/>
                                    <w:spacing w:val="-2"/>
                                  </w:rPr>
                                  <w:t>hartelijkheid</w:t>
                                </w:r>
                                <w:r w:rsidRPr="008F3138">
                                  <w:rPr>
                                    <w:rFonts w:ascii="Comic Sans MS" w:hAnsi="Comic Sans MS"/>
                                    <w:spacing w:val="-2"/>
                                  </w:rPr>
                                  <w:t xml:space="preserve"> : kinderen moeten voelen dat we van ‘harte’ les geven en moeten aanvoelen dat we een ‘hart’ hebben voor wat hen raakt en bezig houdt. </w:t>
                                </w:r>
                              </w:p>
                              <w:p w14:paraId="5489F63B" w14:textId="77777777" w:rsidR="005B2566" w:rsidRPr="008F3138" w:rsidRDefault="005B2566" w:rsidP="006433DB">
                                <w:pPr>
                                  <w:rPr>
                                    <w:rFonts w:ascii="Comic Sans MS" w:hAnsi="Comic Sans MS"/>
                                    <w:spacing w:val="-2"/>
                                  </w:rPr>
                                </w:pPr>
                              </w:p>
                              <w:p w14:paraId="4BB8071B" w14:textId="77777777" w:rsidR="005B2566" w:rsidRPr="008F3138" w:rsidRDefault="005B2566" w:rsidP="006433DB">
                                <w:pPr>
                                  <w:spacing w:before="120"/>
                                  <w:ind w:left="567"/>
                                  <w:rPr>
                                    <w:rFonts w:ascii="Comic Sans MS" w:hAnsi="Comic Sans MS"/>
                                    <w:i/>
                                    <w:spacing w:val="-2"/>
                                  </w:rPr>
                                </w:pPr>
                                <w:r w:rsidRPr="008F3138">
                                  <w:rPr>
                                    <w:rFonts w:ascii="Comic Sans MS" w:hAnsi="Comic Sans MS"/>
                                    <w:i/>
                                    <w:spacing w:val="-2"/>
                                  </w:rPr>
                                  <w:t>Samenhorig-</w:t>
                                </w:r>
                                <w:r w:rsidRPr="008F3138">
                                  <w:rPr>
                                    <w:rFonts w:ascii="Comic Sans MS" w:hAnsi="Comic Sans MS"/>
                                    <w:i/>
                                    <w:spacing w:val="-2"/>
                                  </w:rPr>
                                  <w:br/>
                                  <w:t>heid</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Onze opvoeding wordt gedragen door :</w:t>
                                </w:r>
                              </w:p>
                              <w:p w14:paraId="6DF57032"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onze gerichtheid op de uniekheid van ieder kind</w:t>
                                </w:r>
                              </w:p>
                              <w:p w14:paraId="7BDE22C0" w14:textId="77777777" w:rsidR="005B2566" w:rsidRPr="008F3138" w:rsidRDefault="005B2566" w:rsidP="006433DB">
                                <w:pPr>
                                  <w:ind w:left="2124"/>
                                  <w:rPr>
                                    <w:rFonts w:ascii="Comic Sans MS" w:hAnsi="Comic Sans MS"/>
                                  </w:rPr>
                                </w:pPr>
                                <w:r w:rsidRPr="008F3138">
                                  <w:rPr>
                                    <w:rFonts w:ascii="Comic Sans MS" w:hAnsi="Comic Sans MS"/>
                                  </w:rPr>
                                  <w:t>We stemmen ons aanbod en het leerproces  zoveel mogelijk af op de ontwikkeling van ieder kind</w:t>
                                </w:r>
                              </w:p>
                              <w:p w14:paraId="13E811DE"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de pedagogie van verbondenheid</w:t>
                                </w:r>
                              </w:p>
                              <w:p w14:paraId="49023DB3" w14:textId="77777777" w:rsidR="005B2566" w:rsidRPr="008F3138" w:rsidRDefault="005B2566" w:rsidP="006433DB">
                                <w:pPr>
                                  <w:ind w:left="2124"/>
                                  <w:rPr>
                                    <w:rFonts w:ascii="Comic Sans MS" w:hAnsi="Comic Sans MS"/>
                                  </w:rPr>
                                </w:pPr>
                                <w:r w:rsidRPr="008F3138">
                                  <w:rPr>
                                    <w:rFonts w:ascii="Comic Sans MS" w:hAnsi="Comic Sans MS"/>
                                  </w:rPr>
                                  <w:t>Leren is een sociaal gebeuren. Leren is samen leren,  een wederzijdse verrijking.</w:t>
                                </w:r>
                              </w:p>
                              <w:p w14:paraId="7605E3E0"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de pedagogie van de hoop</w:t>
                                </w:r>
                              </w:p>
                              <w:p w14:paraId="5B03FF23" w14:textId="77777777" w:rsidR="005B2566" w:rsidRPr="008F3138" w:rsidRDefault="005B2566" w:rsidP="006433DB">
                                <w:pPr>
                                  <w:ind w:left="2124"/>
                                  <w:rPr>
                                    <w:rFonts w:ascii="Comic Sans MS" w:hAnsi="Comic Sans MS"/>
                                  </w:rPr>
                                </w:pPr>
                                <w:r w:rsidRPr="008F3138">
                                  <w:rPr>
                                    <w:rFonts w:ascii="Comic Sans MS" w:hAnsi="Comic Sans MS"/>
                                  </w:rPr>
                                  <w:t>We hebben een optimistische visie op de ontwikkeling van kinderen. We geloven in  de groeikansen van kinderen en dat ze ondanks hun grenzen, hun beperkingen, hun onmogelijkheden</w:t>
                                </w:r>
                                <w:r w:rsidRPr="008F3138">
                                  <w:rPr>
                                    <w:rFonts w:ascii="Comic Sans MS" w:hAnsi="Comic Sans MS"/>
                                    <w:color w:val="00FF00"/>
                                  </w:rPr>
                                  <w:t xml:space="preserve"> ,</w:t>
                                </w:r>
                                <w:r w:rsidRPr="008F3138">
                                  <w:rPr>
                                    <w:rFonts w:ascii="Comic Sans MS" w:hAnsi="Comic Sans MS"/>
                                  </w:rPr>
                                  <w:t xml:space="preserve"> toch kansen hebben en begeleid kunnen worden in hun groei. </w:t>
                                </w:r>
                              </w:p>
                              <w:p w14:paraId="435FB7CF"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de pedagogie van het geduld</w:t>
                                </w:r>
                              </w:p>
                              <w:p w14:paraId="4A1B4EB9" w14:textId="77777777" w:rsidR="005B2566" w:rsidRPr="008F3138" w:rsidRDefault="005B2566" w:rsidP="006433DB">
                                <w:pPr>
                                  <w:ind w:left="2124"/>
                                  <w:rPr>
                                    <w:rFonts w:ascii="Comic Sans MS" w:hAnsi="Comic Sans MS"/>
                                  </w:rPr>
                                </w:pPr>
                                <w:r w:rsidRPr="008F3138">
                                  <w:rPr>
                                    <w:rFonts w:ascii="Comic Sans MS" w:hAnsi="Comic Sans MS"/>
                                  </w:rPr>
                                  <w:t>Onderwijs en opvoeding afstemmen op de mogelijkheden van kinderen vraagt veel geduld opdat de hoop niet zou omslaan in wanhoop, want dan is opvoeding onmogelijk.</w:t>
                                </w:r>
                              </w:p>
                              <w:p w14:paraId="14A7F6D6" w14:textId="77777777" w:rsidR="005B2566" w:rsidRPr="008F3138" w:rsidRDefault="005B2566" w:rsidP="006433DB">
                                <w:pPr>
                                  <w:ind w:left="374"/>
                                  <w:rPr>
                                    <w:rFonts w:ascii="Comic Sans MS" w:hAnsi="Comic Sans MS"/>
                                    <w:u w:val="single"/>
                                  </w:rPr>
                                </w:pPr>
                              </w:p>
                              <w:p w14:paraId="0AB52B3D" w14:textId="77777777" w:rsidR="005B2566" w:rsidRPr="008F3138" w:rsidRDefault="005B2566" w:rsidP="006433DB">
                                <w:pPr>
                                  <w:ind w:left="1491" w:firstLine="633"/>
                                  <w:rPr>
                                    <w:rFonts w:ascii="Comic Sans MS" w:hAnsi="Comic Sans MS"/>
                                    <w:spacing w:val="-2"/>
                                  </w:rPr>
                                </w:pPr>
                                <w:r w:rsidRPr="008F3138">
                                  <w:rPr>
                                    <w:rFonts w:ascii="Comic Sans MS" w:hAnsi="Comic Sans MS"/>
                                    <w:spacing w:val="-2"/>
                                  </w:rPr>
                                  <w:t>Van onze leerkrachten verwachten we dat ze:</w:t>
                                </w:r>
                              </w:p>
                              <w:p w14:paraId="63487F2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model staan  voor goed leren</w:t>
                                </w:r>
                              </w:p>
                              <w:p w14:paraId="6F43CE24"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strategische vragen stellen </w:t>
                                </w:r>
                              </w:p>
                              <w:p w14:paraId="17483165"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aansluiten  bij wat de leerlingen reeds beheersen</w:t>
                                </w:r>
                              </w:p>
                              <w:p w14:paraId="479B9BF9"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zinvolle contexten aanbieden</w:t>
                                </w:r>
                              </w:p>
                              <w:p w14:paraId="37BB86B6"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interactieprocessen begeleiden </w:t>
                                </w:r>
                              </w:p>
                              <w:p w14:paraId="302BB322"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peilen naar de vorderingen</w:t>
                                </w:r>
                              </w:p>
                              <w:p w14:paraId="1783EFFA"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helpen en coachen</w:t>
                                </w:r>
                              </w:p>
                              <w:p w14:paraId="3B9A0E61"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uniciteit van elk kind erkennen en aanvaarden : zijn interesses, zijn achterliggende gevoelens, zijn ervaringen en zijn ontwikkelingsniveau</w:t>
                                </w:r>
                              </w:p>
                              <w:p w14:paraId="202680C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gevoelig zijn voor de signalen die een kind uitzendt en trachten de diepere betekenis ervan te achterhalen</w:t>
                                </w:r>
                              </w:p>
                              <w:p w14:paraId="0027D89F"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verduidelijken, verklaren, duiden, verhelderen en waarderen. De signalen van de kinderen beantwoorden door er daadwerkelijk iets mee aan te vangen.</w:t>
                                </w:r>
                              </w:p>
                              <w:p w14:paraId="13ADFC51"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naar een overeenkomst streven tussen denken en spreken, tussen impressie en expressie</w:t>
                                </w:r>
                              </w:p>
                              <w:p w14:paraId="14B57DE1" w14:textId="77777777" w:rsidR="005B2566" w:rsidRPr="008F3138" w:rsidRDefault="005B2566" w:rsidP="006433DB">
                                <w:pPr>
                                  <w:widowControl w:val="0"/>
                                  <w:tabs>
                                    <w:tab w:val="left" w:pos="924"/>
                                  </w:tabs>
                                  <w:ind w:left="924" w:hanging="357"/>
                                  <w:rPr>
                                    <w:rFonts w:ascii="Comic Sans MS" w:hAnsi="Comic Sans MS"/>
                                    <w:spacing w:val="-2"/>
                                  </w:rPr>
                                </w:pPr>
                              </w:p>
                              <w:p w14:paraId="11AAE967" w14:textId="77777777" w:rsidR="005B2566" w:rsidRPr="008F3138" w:rsidRDefault="005B2566" w:rsidP="006433DB">
                                <w:pPr>
                                  <w:widowControl w:val="0"/>
                                  <w:tabs>
                                    <w:tab w:val="left" w:pos="924"/>
                                  </w:tabs>
                                  <w:ind w:left="567"/>
                                  <w:rPr>
                                    <w:rFonts w:ascii="Comic Sans MS" w:hAnsi="Comic Sans MS"/>
                                    <w:spacing w:val="-2"/>
                                  </w:rPr>
                                </w:pP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Daarom bieden wij aan :</w:t>
                                </w:r>
                              </w:p>
                              <w:p w14:paraId="64C8D715" w14:textId="77777777" w:rsidR="005B2566" w:rsidRPr="008F3138" w:rsidRDefault="005B2566" w:rsidP="006433DB">
                                <w:pPr>
                                  <w:widowControl w:val="0"/>
                                  <w:tabs>
                                    <w:tab w:val="left" w:pos="924"/>
                                  </w:tabs>
                                  <w:ind w:left="567"/>
                                  <w:rPr>
                                    <w:rFonts w:ascii="Comic Sans MS" w:hAnsi="Comic Sans MS"/>
                                    <w:i/>
                                    <w:spacing w:val="-2"/>
                                  </w:rPr>
                                </w:pPr>
                                <w:r w:rsidRPr="008F3138">
                                  <w:rPr>
                                    <w:rFonts w:ascii="Comic Sans MS" w:hAnsi="Comic Sans MS"/>
                                    <w:i/>
                                    <w:spacing w:val="-2"/>
                                  </w:rPr>
                                  <w:t>Betekenisvolle</w:t>
                                </w:r>
                              </w:p>
                              <w:p w14:paraId="07F03BA5"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i/>
                                    <w:spacing w:val="-2"/>
                                  </w:rPr>
                                  <w:t>situaties</w:t>
                                </w:r>
                                <w:r w:rsidRPr="008F3138">
                                  <w:rPr>
                                    <w:rFonts w:ascii="Comic Sans MS" w:hAnsi="Comic Sans MS"/>
                                    <w:i/>
                                    <w:spacing w:val="-2"/>
                                  </w:rPr>
                                  <w:tab/>
                                </w:r>
                                <w:r w:rsidRPr="008F3138">
                                  <w:rPr>
                                    <w:rFonts w:ascii="Comic Sans MS" w:hAnsi="Comic Sans MS"/>
                                    <w:spacing w:val="-2"/>
                                  </w:rPr>
                                  <w:t>▪</w:t>
                                </w:r>
                                <w:r w:rsidRPr="008F3138">
                                  <w:rPr>
                                    <w:rFonts w:ascii="Comic Sans MS" w:hAnsi="Comic Sans MS"/>
                                    <w:spacing w:val="-2"/>
                                  </w:rPr>
                                  <w:tab/>
                                </w:r>
                                <w:r w:rsidRPr="008F3138">
                                  <w:rPr>
                                    <w:rFonts w:ascii="Comic Sans MS" w:hAnsi="Comic Sans MS"/>
                                    <w:b/>
                                    <w:spacing w:val="-2"/>
                                  </w:rPr>
                                  <w:t>praktijkgericht onderwijs</w:t>
                                </w:r>
                                <w:r w:rsidRPr="008F3138">
                                  <w:rPr>
                                    <w:rFonts w:ascii="Comic Sans MS" w:hAnsi="Comic Sans MS"/>
                                    <w:spacing w:val="-2"/>
                                  </w:rPr>
                                  <w:t xml:space="preserve"> dat aansluit bij de hedendaagse wereld, waar ruimte is voor ervaringsgericht leren en aandacht voor persoonlijk werk. De school leert de kinderen zelfstandig werken naast het werken in groep. Hierbij werken we af en toe rond actuele thema’s waarin alle vakken behandeld worden en waardoor de leerinhouden een samenhangend geheel vormen.</w:t>
                                </w:r>
                              </w:p>
                              <w:p w14:paraId="262CEE07"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r>
                                <w:r w:rsidRPr="008F3138">
                                  <w:rPr>
                                    <w:rFonts w:ascii="Comic Sans MS" w:hAnsi="Comic Sans MS"/>
                                    <w:b/>
                                    <w:spacing w:val="-2"/>
                                  </w:rPr>
                                  <w:t>evaluatie die gericht is op de vorderingen</w:t>
                                </w:r>
                                <w:r w:rsidRPr="008F3138">
                                  <w:rPr>
                                    <w:rFonts w:ascii="Comic Sans MS" w:hAnsi="Comic Sans MS"/>
                                    <w:spacing w:val="-2"/>
                                  </w:rPr>
                                  <w:t xml:space="preserve"> van elk kind. Daarnaast wordt ook de emotionele, de sociale en muzische ontwikkeling geëvalueerd.</w:t>
                                </w:r>
                              </w:p>
                              <w:p w14:paraId="24B44827"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 xml:space="preserve">een opvoedingsklimaat dat getekend wordt door </w:t>
                                </w:r>
                                <w:r w:rsidRPr="008F3138">
                                  <w:rPr>
                                    <w:rFonts w:ascii="Comic Sans MS" w:hAnsi="Comic Sans MS"/>
                                    <w:b/>
                                    <w:spacing w:val="-2"/>
                                  </w:rPr>
                                  <w:t>respect, optimisme en geduld</w:t>
                                </w:r>
                                <w:r w:rsidRPr="008F3138">
                                  <w:rPr>
                                    <w:rFonts w:ascii="Comic Sans MS" w:hAnsi="Comic Sans MS"/>
                                    <w:spacing w:val="-2"/>
                                  </w:rPr>
                                  <w:t xml:space="preserve"> en bepaald wordt door een pedagogische relatie tussen leerkracht en leerling, die meer is dan een zakelijke relatie.</w:t>
                                </w:r>
                              </w:p>
                              <w:p w14:paraId="3340D031" w14:textId="77777777" w:rsidR="005B2566" w:rsidRPr="008F3138" w:rsidRDefault="005B2566" w:rsidP="006433DB">
                                <w:pPr>
                                  <w:widowControl w:val="0"/>
                                  <w:tabs>
                                    <w:tab w:val="left" w:pos="924"/>
                                  </w:tabs>
                                  <w:ind w:left="2124" w:hanging="1557"/>
                                  <w:rPr>
                                    <w:rFonts w:ascii="Comic Sans MS" w:hAnsi="Comic Sans MS"/>
                                    <w:i/>
                                    <w:spacing w:val="-2"/>
                                  </w:rPr>
                                </w:pPr>
                                <w:r w:rsidRPr="008F3138">
                                  <w:rPr>
                                    <w:rFonts w:ascii="Comic Sans MS" w:hAnsi="Comic Sans MS"/>
                                    <w:i/>
                                    <w:spacing w:val="-2"/>
                                  </w:rPr>
                                  <w:t xml:space="preserve">Duidelijke </w:t>
                                </w:r>
                              </w:p>
                              <w:p w14:paraId="587FC157"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i/>
                                    <w:spacing w:val="-2"/>
                                  </w:rPr>
                                  <w:t>structuur</w:t>
                                </w:r>
                                <w:r w:rsidRPr="008F3138">
                                  <w:rPr>
                                    <w:rFonts w:ascii="Comic Sans MS" w:hAnsi="Comic Sans MS"/>
                                    <w:i/>
                                    <w:spacing w:val="-2"/>
                                  </w:rPr>
                                  <w:tab/>
                                </w:r>
                                <w:r w:rsidRPr="008F3138">
                                  <w:rPr>
                                    <w:rFonts w:ascii="Comic Sans MS" w:hAnsi="Comic Sans MS"/>
                                    <w:spacing w:val="-2"/>
                                  </w:rPr>
                                  <w:t>▪</w:t>
                                </w:r>
                                <w:r w:rsidRPr="008F3138">
                                  <w:rPr>
                                    <w:rFonts w:ascii="Comic Sans MS" w:hAnsi="Comic Sans MS"/>
                                    <w:spacing w:val="-2"/>
                                  </w:rPr>
                                  <w:tab/>
                                  <w:t xml:space="preserve">een school die </w:t>
                                </w:r>
                                <w:r w:rsidRPr="008F3138">
                                  <w:rPr>
                                    <w:rFonts w:ascii="Comic Sans MS" w:hAnsi="Comic Sans MS"/>
                                    <w:b/>
                                    <w:spacing w:val="-2"/>
                                  </w:rPr>
                                  <w:t xml:space="preserve">een thuis </w:t>
                                </w:r>
                                <w:r w:rsidRPr="008F3138">
                                  <w:rPr>
                                    <w:rFonts w:ascii="Comic Sans MS" w:hAnsi="Comic Sans MS"/>
                                    <w:spacing w:val="-2"/>
                                  </w:rPr>
                                  <w:t>biedt aan de kinderen, waar ze zich geborgen mogen weten in een veilige schoolomgeving (verjaardagen vieren in de kleuterschool, bij verjaardag een attentie van de directeur, de groene leerkracht,…),  waar ze hun verhaal kunnen doen en hun inbreng hebben in het grote geheel (leerlingenparlement).</w:t>
                                </w:r>
                              </w:p>
                              <w:p w14:paraId="382902C5"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een anti-pestcontract dat jaarlijks in alle klassen hernomen wordt</w:t>
                                </w:r>
                              </w:p>
                              <w:p w14:paraId="185C0314"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het samen bespreken van een klasreglement</w:t>
                                </w:r>
                              </w:p>
                              <w:p w14:paraId="1CEEE2FF"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 xml:space="preserve">werk- en actiepunten rond sociale vaardigheden </w:t>
                                </w:r>
                              </w:p>
                              <w:p w14:paraId="1387041E"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samen met de ganse school de maandopening beleven</w:t>
                                </w:r>
                              </w:p>
                              <w:p w14:paraId="3DB59E35"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gerichte differentiatie qua niveau, interesse, tempo en instructie</w:t>
                                </w:r>
                              </w:p>
                              <w:p w14:paraId="7B8330A4"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 xml:space="preserve">▪ </w:t>
                                </w:r>
                                <w:r w:rsidRPr="008F3138">
                                  <w:rPr>
                                    <w:rFonts w:ascii="Comic Sans MS" w:hAnsi="Comic Sans MS"/>
                                    <w:spacing w:val="-2"/>
                                  </w:rPr>
                                  <w:tab/>
                                  <w:t xml:space="preserve">leerkrachten die  proberen door hun leerkrachtenstijl de </w:t>
                                </w:r>
                                <w:r w:rsidRPr="008F3138">
                                  <w:rPr>
                                    <w:rFonts w:ascii="Comic Sans MS" w:hAnsi="Comic Sans MS"/>
                                    <w:b/>
                                    <w:spacing w:val="-2"/>
                                  </w:rPr>
                                  <w:t>positieve      ingesteldheid</w:t>
                                </w:r>
                                <w:r w:rsidRPr="008F3138">
                                  <w:rPr>
                                    <w:rFonts w:ascii="Comic Sans MS" w:hAnsi="Comic Sans MS"/>
                                    <w:spacing w:val="-2"/>
                                  </w:rPr>
                                  <w:t xml:space="preserve"> van de kinderen te bevorderen </w:t>
                                </w:r>
                              </w:p>
                              <w:p w14:paraId="72EDF82A"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een nieuwshoek op de speelplaats waar elke maand de namen van de jarigen uitgehangen worden, ook geboortekaartjes, overlijdensberichten en artikels over kinderen of ouders</w:t>
                                </w:r>
                              </w:p>
                              <w:p w14:paraId="2E565560"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een brievenbus ‘groene leerkracht’ waarin problemen die leerlingen niet kwijt kunnen of willen in de klas, kunnen gedeponeerd worden</w:t>
                                </w:r>
                              </w:p>
                              <w:p w14:paraId="41160FED"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gevoelsdozen (of gevoelsklok) in de kleuterklassen. De kleuters kunnen er hun symbool insteken. De juf bespreekt deze gevoelens dan tijdens het onthaal of een ander moment.</w:t>
                                </w:r>
                              </w:p>
                              <w:p w14:paraId="066DDEF4"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bewegingstussendoortjes in de klas</w:t>
                                </w:r>
                              </w:p>
                              <w:p w14:paraId="400EE0AD"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de beertjes van Meichenbaum in de klas</w:t>
                                </w:r>
                              </w:p>
                              <w:p w14:paraId="15CE22DE" w14:textId="77777777" w:rsidR="005B2566" w:rsidRPr="008F3138" w:rsidRDefault="005B2566" w:rsidP="006433DB">
                                <w:pPr>
                                  <w:widowControl w:val="0"/>
                                  <w:tabs>
                                    <w:tab w:val="left" w:pos="924"/>
                                  </w:tabs>
                                  <w:rPr>
                                    <w:rFonts w:ascii="Comic Sans MS" w:hAnsi="Comic Sans MS"/>
                                    <w:spacing w:val="-2"/>
                                  </w:rPr>
                                </w:pPr>
                              </w:p>
                              <w:p w14:paraId="201C6635" w14:textId="77777777" w:rsidR="005B2566" w:rsidRPr="008F3138" w:rsidRDefault="005B2566" w:rsidP="006433DB">
                                <w:pPr>
                                  <w:widowControl w:val="0"/>
                                  <w:tabs>
                                    <w:tab w:val="left" w:pos="924"/>
                                  </w:tabs>
                                  <w:ind w:left="924" w:hanging="357"/>
                                  <w:rPr>
                                    <w:rFonts w:ascii="Comic Sans MS" w:hAnsi="Comic Sans MS"/>
                                    <w:spacing w:val="-2"/>
                                  </w:rPr>
                                </w:pPr>
                              </w:p>
                              <w:p w14:paraId="7C89C4A2" w14:textId="77777777" w:rsidR="005B2566" w:rsidRPr="008F3138" w:rsidRDefault="005B2566" w:rsidP="006433DB">
                                <w:pPr>
                                  <w:widowControl w:val="0"/>
                                  <w:tabs>
                                    <w:tab w:val="left" w:pos="924"/>
                                  </w:tabs>
                                  <w:ind w:left="924" w:hanging="357"/>
                                  <w:rPr>
                                    <w:rFonts w:ascii="Comic Sans MS" w:hAnsi="Comic Sans MS"/>
                                    <w:spacing w:val="-2"/>
                                  </w:rPr>
                                </w:pPr>
                              </w:p>
                              <w:p w14:paraId="4C4982B2" w14:textId="77777777" w:rsidR="005B2566" w:rsidRPr="008F3138" w:rsidRDefault="005B2566" w:rsidP="006433DB">
                                <w:pPr>
                                  <w:widowControl w:val="0"/>
                                  <w:tabs>
                                    <w:tab w:val="left" w:pos="924"/>
                                  </w:tabs>
                                  <w:ind w:left="924" w:hanging="357"/>
                                  <w:rPr>
                                    <w:rFonts w:ascii="Comic Sans MS" w:hAnsi="Comic Sans MS"/>
                                    <w:spacing w:val="-2"/>
                                  </w:rPr>
                                </w:pPr>
                              </w:p>
                              <w:p w14:paraId="3B27CCA4" w14:textId="77777777" w:rsidR="005B2566" w:rsidRPr="008F3138" w:rsidRDefault="005B2566" w:rsidP="006433DB">
                                <w:pPr>
                                  <w:widowControl w:val="0"/>
                                  <w:tabs>
                                    <w:tab w:val="left" w:pos="924"/>
                                  </w:tabs>
                                  <w:ind w:left="924" w:hanging="357"/>
                                  <w:rPr>
                                    <w:rFonts w:ascii="Comic Sans MS" w:hAnsi="Comic Sans MS"/>
                                    <w:spacing w:val="-2"/>
                                  </w:rPr>
                                </w:pPr>
                              </w:p>
                              <w:p w14:paraId="00E29197" w14:textId="77777777" w:rsidR="005B2566" w:rsidRPr="008F3138" w:rsidRDefault="005B2566" w:rsidP="006433DB">
                                <w:pPr>
                                  <w:widowControl w:val="0"/>
                                  <w:tabs>
                                    <w:tab w:val="left" w:pos="924"/>
                                  </w:tabs>
                                  <w:ind w:left="924" w:hanging="357"/>
                                  <w:rPr>
                                    <w:rFonts w:ascii="Comic Sans MS" w:hAnsi="Comic Sans MS"/>
                                    <w:spacing w:val="-2"/>
                                  </w:rPr>
                                </w:pPr>
                              </w:p>
                              <w:p w14:paraId="0EF7F173" w14:textId="77777777" w:rsidR="005B2566" w:rsidRPr="008F3138" w:rsidRDefault="005B2566" w:rsidP="006433DB">
                                <w:pPr>
                                  <w:widowControl w:val="0"/>
                                  <w:tabs>
                                    <w:tab w:val="left" w:pos="924"/>
                                  </w:tabs>
                                  <w:ind w:left="924" w:hanging="357"/>
                                  <w:rPr>
                                    <w:rFonts w:ascii="Comic Sans MS" w:hAnsi="Comic Sans MS"/>
                                    <w:spacing w:val="-2"/>
                                  </w:rPr>
                                </w:pPr>
                              </w:p>
                              <w:p w14:paraId="58F686F8" w14:textId="77777777" w:rsidR="005B2566" w:rsidRPr="008F3138" w:rsidRDefault="005B2566" w:rsidP="006433DB">
                                <w:pPr>
                                  <w:widowControl w:val="0"/>
                                  <w:tabs>
                                    <w:tab w:val="left" w:pos="924"/>
                                  </w:tabs>
                                  <w:ind w:left="924" w:hanging="357"/>
                                  <w:rPr>
                                    <w:rFonts w:ascii="Comic Sans MS" w:hAnsi="Comic Sans MS"/>
                                    <w:spacing w:val="-2"/>
                                  </w:rPr>
                                </w:pPr>
                              </w:p>
                              <w:p w14:paraId="04A4B44C" w14:textId="77777777" w:rsidR="005B2566" w:rsidRPr="008F3138" w:rsidRDefault="005B2566" w:rsidP="006433DB">
                                <w:pPr>
                                  <w:widowControl w:val="0"/>
                                  <w:tabs>
                                    <w:tab w:val="left" w:pos="924"/>
                                  </w:tabs>
                                  <w:ind w:left="924" w:hanging="357"/>
                                  <w:rPr>
                                    <w:rFonts w:ascii="Comic Sans MS" w:hAnsi="Comic Sans MS"/>
                                    <w:spacing w:val="-2"/>
                                  </w:rPr>
                                </w:pPr>
                              </w:p>
                              <w:p w14:paraId="3DA57B76" w14:textId="77777777" w:rsidR="005B2566" w:rsidRPr="008F3138" w:rsidRDefault="005B2566" w:rsidP="006433DB">
                                <w:pPr>
                                  <w:widowControl w:val="0"/>
                                  <w:tabs>
                                    <w:tab w:val="left" w:pos="924"/>
                                  </w:tabs>
                                  <w:rPr>
                                    <w:rFonts w:ascii="Comic Sans MS" w:hAnsi="Comic Sans MS"/>
                                    <w:spacing w:val="-2"/>
                                  </w:rPr>
                                </w:pPr>
                              </w:p>
                              <w:p w14:paraId="107E2C05"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r w:rsidRPr="008F3138">
                                  <w:rPr>
                                    <w:rFonts w:ascii="Comic Sans MS" w:hAnsi="Comic Sans MS"/>
                                    <w:b/>
                                    <w:spacing w:val="-2"/>
                                    <w:szCs w:val="24"/>
                                    <w:u w:val="single"/>
                                  </w:rPr>
                                  <w:t>4. Wij werken aan de ontplooiing van elk kind vanuit een brede zorg</w:t>
                                </w:r>
                              </w:p>
                              <w:p w14:paraId="536B809A"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5E31640B"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27D7DA81"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r w:rsidRPr="008F3138">
                                  <w:rPr>
                                    <w:rFonts w:ascii="Comic Sans MS" w:hAnsi="Comic Sans MS"/>
                                    <w:b/>
                                    <w:noProof/>
                                    <w:spacing w:val="-2"/>
                                    <w:szCs w:val="24"/>
                                    <w:u w:val="single"/>
                                    <w:lang w:eastAsia="nl-BE"/>
                                  </w:rPr>
                                  <w:drawing>
                                    <wp:inline distT="0" distB="0" distL="0" distR="0" wp14:anchorId="47156F4D" wp14:editId="1C5BBED5">
                                      <wp:extent cx="2301240" cy="2171700"/>
                                      <wp:effectExtent l="0" t="0" r="3810" b="0"/>
                                      <wp:docPr id="583" name="Afbeelding 583" descr="j029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212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1240" cy="2171700"/>
                                              </a:xfrm>
                                              <a:prstGeom prst="rect">
                                                <a:avLst/>
                                              </a:prstGeom>
                                              <a:noFill/>
                                              <a:ln>
                                                <a:noFill/>
                                              </a:ln>
                                            </pic:spPr>
                                          </pic:pic>
                                        </a:graphicData>
                                      </a:graphic>
                                    </wp:inline>
                                  </w:drawing>
                                </w:r>
                              </w:p>
                              <w:p w14:paraId="1EE65EE8"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06D3AE2C"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05E92E6B" w14:textId="77777777" w:rsidTr="002D1285">
                                  <w:tc>
                                    <w:tcPr>
                                      <w:tcW w:w="9212" w:type="dxa"/>
                                      <w:shd w:val="clear" w:color="auto" w:fill="auto"/>
                                    </w:tcPr>
                                    <w:p w14:paraId="01CD70D5"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zorgen voor elk uniek kind</w:t>
                                      </w:r>
                                    </w:p>
                                    <w:p w14:paraId="416E3A40"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kinderen kennen</w:t>
                                      </w:r>
                                    </w:p>
                                    <w:p w14:paraId="3CBD7CCC"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breed evalueren</w:t>
                                      </w:r>
                                    </w:p>
                                    <w:p w14:paraId="4C697CE5"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gericht rapporteren</w:t>
                                      </w:r>
                                    </w:p>
                                  </w:tc>
                                </w:tr>
                              </w:tbl>
                              <w:p w14:paraId="5DA66E73" w14:textId="77777777" w:rsidR="005B2566" w:rsidRPr="008F3138" w:rsidRDefault="005B2566" w:rsidP="006433DB">
                                <w:pPr>
                                  <w:widowControl w:val="0"/>
                                  <w:tabs>
                                    <w:tab w:val="left" w:pos="924"/>
                                  </w:tabs>
                                  <w:rPr>
                                    <w:rFonts w:ascii="Comic Sans MS" w:hAnsi="Comic Sans MS"/>
                                    <w:b/>
                                    <w:spacing w:val="-2"/>
                                    <w:szCs w:val="24"/>
                                    <w:u w:val="single"/>
                                  </w:rPr>
                                </w:pPr>
                              </w:p>
                              <w:p w14:paraId="54E818BA"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67098770"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Zorgzame</w:t>
                                </w:r>
                              </w:p>
                              <w:p w14:paraId="739DB4CB" w14:textId="77777777" w:rsidR="005B2566" w:rsidRPr="008F3138" w:rsidRDefault="005B2566" w:rsidP="006433DB">
                                <w:pPr>
                                  <w:ind w:left="2124" w:hanging="1557"/>
                                  <w:rPr>
                                    <w:rFonts w:ascii="Comic Sans MS" w:hAnsi="Comic Sans MS"/>
                                    <w:b/>
                                    <w:i/>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b/>
                                    <w:spacing w:val="-2"/>
                                  </w:rPr>
                                  <w:t>We streven ernaar elk kind centraal te stellen, met zijn eigen mogelijkheden, zijn eigen interesses,zijn eigen talenten.</w:t>
                                </w:r>
                              </w:p>
                              <w:p w14:paraId="042DB92D"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Ieder kind is  beeld van God.  Daarom omringen wij kinderen met brede zorg.  We willen kinderen optillen en hen uitzicht geven op een veilige oever van </w:t>
                                </w:r>
                                <w:r w:rsidRPr="008F3138">
                                  <w:rPr>
                                    <w:rFonts w:ascii="Comic Sans MS" w:hAnsi="Comic Sans MS"/>
                                    <w:b/>
                                    <w:spacing w:val="-2"/>
                                  </w:rPr>
                                  <w:t>welbevinden</w:t>
                                </w:r>
                                <w:r w:rsidRPr="008F3138">
                                  <w:rPr>
                                    <w:rFonts w:ascii="Comic Sans MS" w:hAnsi="Comic Sans MS"/>
                                    <w:spacing w:val="-2"/>
                                  </w:rPr>
                                  <w:t xml:space="preserve">.  Daarvoor zijn de pedagogie van de </w:t>
                                </w:r>
                                <w:r w:rsidRPr="008F3138">
                                  <w:rPr>
                                    <w:rFonts w:ascii="Comic Sans MS" w:hAnsi="Comic Sans MS"/>
                                    <w:b/>
                                    <w:spacing w:val="-2"/>
                                  </w:rPr>
                                  <w:t>hoop</w:t>
                                </w:r>
                                <w:r w:rsidRPr="008F3138">
                                  <w:rPr>
                                    <w:rFonts w:ascii="Comic Sans MS" w:hAnsi="Comic Sans MS"/>
                                    <w:spacing w:val="-2"/>
                                  </w:rPr>
                                  <w:t xml:space="preserve"> en van het </w:t>
                                </w:r>
                                <w:r w:rsidRPr="008F3138">
                                  <w:rPr>
                                    <w:rFonts w:ascii="Comic Sans MS" w:hAnsi="Comic Sans MS"/>
                                    <w:b/>
                                    <w:spacing w:val="-2"/>
                                  </w:rPr>
                                  <w:t>geduld</w:t>
                                </w:r>
                                <w:r w:rsidRPr="008F3138">
                                  <w:rPr>
                                    <w:rFonts w:ascii="Comic Sans MS" w:hAnsi="Comic Sans MS"/>
                                    <w:spacing w:val="-2"/>
                                  </w:rPr>
                                  <w:t xml:space="preserve"> essentieel.</w:t>
                                </w:r>
                              </w:p>
                              <w:p w14:paraId="69259656" w14:textId="77777777" w:rsidR="005B2566" w:rsidRPr="008F3138" w:rsidRDefault="005B2566" w:rsidP="006433DB">
                                <w:pPr>
                                  <w:ind w:left="567"/>
                                  <w:rPr>
                                    <w:rFonts w:ascii="Comic Sans MS" w:hAnsi="Comic Sans MS"/>
                                    <w:spacing w:val="-2"/>
                                  </w:rPr>
                                </w:pPr>
                              </w:p>
                              <w:p w14:paraId="62055AC6" w14:textId="77777777" w:rsidR="005B2566" w:rsidRPr="008F3138" w:rsidRDefault="005B2566" w:rsidP="006433DB">
                                <w:pPr>
                                  <w:ind w:left="1983" w:firstLine="141"/>
                                  <w:rPr>
                                    <w:rFonts w:ascii="Comic Sans MS" w:hAnsi="Comic Sans MS"/>
                                    <w:spacing w:val="-2"/>
                                  </w:rPr>
                                </w:pPr>
                                <w:r w:rsidRPr="008F3138">
                                  <w:rPr>
                                    <w:rFonts w:ascii="Comic Sans MS" w:hAnsi="Comic Sans MS"/>
                                    <w:spacing w:val="-2"/>
                                  </w:rPr>
                                  <w:t>Onze brede zorg heeft twee dimensies.</w:t>
                                </w:r>
                              </w:p>
                              <w:p w14:paraId="02784F9A"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hebben aandacht voor de </w:t>
                                </w:r>
                                <w:r w:rsidRPr="008F3138">
                                  <w:rPr>
                                    <w:rFonts w:ascii="Comic Sans MS" w:hAnsi="Comic Sans MS"/>
                                    <w:b/>
                                    <w:spacing w:val="-2"/>
                                  </w:rPr>
                                  <w:t>‘gewone zorgvragen’ van alle kinderen</w:t>
                                </w:r>
                                <w:r w:rsidRPr="008F3138">
                                  <w:rPr>
                                    <w:rFonts w:ascii="Comic Sans MS" w:hAnsi="Comic Sans MS"/>
                                    <w:spacing w:val="-2"/>
                                  </w:rPr>
                                  <w:t>.  Ieder kind is anders, uniek en heeft eigen vragen, problemen en mag daarvoor aanspraak maken op de nodige zorg.</w:t>
                                </w:r>
                              </w:p>
                              <w:p w14:paraId="5C92691C"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worden uitgedaagd om het onderwijs zoveel mogelijk af te stemmen op de noden van de kinderen, bijvoorbeeld door te diagnosticeren en te differentiëren.</w:t>
                                </w:r>
                              </w:p>
                              <w:p w14:paraId="77D750C8"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verbreden onze zorgen voor kinderen wiens ontwikkeling anders verloopt dan verwacht (sneller of trager).  Hier stoten we op </w:t>
                                </w:r>
                                <w:r w:rsidRPr="008F3138">
                                  <w:rPr>
                                    <w:rFonts w:ascii="Comic Sans MS" w:hAnsi="Comic Sans MS"/>
                                    <w:b/>
                                    <w:spacing w:val="-2"/>
                                  </w:rPr>
                                  <w:t>‘bijzondere zorgvragen’</w:t>
                                </w:r>
                                <w:r w:rsidRPr="008F3138">
                                  <w:rPr>
                                    <w:rFonts w:ascii="Comic Sans MS" w:hAnsi="Comic Sans MS"/>
                                    <w:spacing w:val="-2"/>
                                  </w:rPr>
                                  <w:t>.  Voor deze bijzondere zorgvragen werken we als school samen met ouders, CLB, scholen voor buitengewoon onderwijs en gespecialiseerde centra …</w:t>
                                </w:r>
                              </w:p>
                              <w:p w14:paraId="1A42F1EF" w14:textId="77777777" w:rsidR="005B2566" w:rsidRPr="008F3138" w:rsidRDefault="005B2566" w:rsidP="006433DB">
                                <w:pPr>
                                  <w:widowControl w:val="0"/>
                                  <w:tabs>
                                    <w:tab w:val="left" w:pos="924"/>
                                  </w:tabs>
                                  <w:ind w:left="924" w:hanging="357"/>
                                  <w:rPr>
                                    <w:rFonts w:ascii="Comic Sans MS" w:hAnsi="Comic Sans MS"/>
                                    <w:spacing w:val="-2"/>
                                    <w:szCs w:val="24"/>
                                  </w:rPr>
                                </w:pPr>
                              </w:p>
                              <w:p w14:paraId="1548193F" w14:textId="77777777" w:rsidR="005B2566" w:rsidRPr="008F3138" w:rsidRDefault="005B2566" w:rsidP="006433DB">
                                <w:pPr>
                                  <w:widowControl w:val="0"/>
                                  <w:tabs>
                                    <w:tab w:val="left" w:pos="924"/>
                                  </w:tabs>
                                  <w:ind w:left="924" w:hanging="357"/>
                                  <w:rPr>
                                    <w:rFonts w:ascii="Comic Sans MS" w:hAnsi="Comic Sans MS"/>
                                    <w:spacing w:val="-2"/>
                                    <w:szCs w:val="24"/>
                                  </w:rPr>
                                </w:pPr>
                              </w:p>
                              <w:p w14:paraId="09FD3AF1"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 xml:space="preserve">      </w:t>
                                </w:r>
                                <w:r w:rsidRPr="008F3138">
                                  <w:rPr>
                                    <w:rFonts w:ascii="Comic Sans MS" w:hAnsi="Comic Sans MS"/>
                                    <w:b/>
                                    <w:spacing w:val="-2"/>
                                  </w:rPr>
                                  <w:t>Alle kinderen zonder onderscheid van rang of stand, kleur of ras zijn bij ons welkom.</w:t>
                                </w:r>
                                <w:r w:rsidRPr="008F3138">
                                  <w:rPr>
                                    <w:rFonts w:ascii="Comic Sans MS" w:hAnsi="Comic Sans MS"/>
                                    <w:spacing w:val="-2"/>
                                  </w:rPr>
                                  <w:t xml:space="preserve"> We proberen oog te hebben voor wat elk kind nodig heeft. Voor kinderen die dat nodig hebben, zoeken we naar een aangepaste opvang. Natuurlijk rekenen we ook op een oprechte inzet van elk kind zelf.</w:t>
                                </w:r>
                              </w:p>
                              <w:p w14:paraId="52CAD3BE" w14:textId="77777777" w:rsidR="005B2566" w:rsidRPr="008F3138" w:rsidRDefault="005B2566" w:rsidP="006433DB">
                                <w:pPr>
                                  <w:widowControl w:val="0"/>
                                  <w:tabs>
                                    <w:tab w:val="left" w:pos="540"/>
                                  </w:tabs>
                                  <w:ind w:left="540" w:hanging="357"/>
                                  <w:rPr>
                                    <w:rFonts w:ascii="Comic Sans MS" w:hAnsi="Comic Sans MS"/>
                                    <w:spacing w:val="-2"/>
                                  </w:rPr>
                                </w:pPr>
                              </w:p>
                              <w:p w14:paraId="4A29EF99" w14:textId="77777777" w:rsidR="005B2566" w:rsidRPr="008F3138" w:rsidRDefault="005B2566" w:rsidP="006433DB">
                                <w:pPr>
                                  <w:widowControl w:val="0"/>
                                  <w:tabs>
                                    <w:tab w:val="left" w:pos="540"/>
                                  </w:tabs>
                                  <w:ind w:left="2124" w:hanging="357"/>
                                  <w:rPr>
                                    <w:rFonts w:ascii="Comic Sans MS" w:hAnsi="Comic Sans MS"/>
                                    <w:b/>
                                    <w:spacing w:val="-2"/>
                                  </w:rPr>
                                </w:pPr>
                                <w:r w:rsidRPr="008F3138">
                                  <w:rPr>
                                    <w:rFonts w:ascii="Comic Sans MS" w:hAnsi="Comic Sans MS"/>
                                    <w:spacing w:val="-2"/>
                                  </w:rPr>
                                  <w:tab/>
                                  <w:t xml:space="preserve">We merken ook dat kinderen soms lijden aan een vorm van ‘moderne armoede’ : zij zijn arm aan relatiewarmte, arm aan cultuur, arm aan hoop of geluk. </w:t>
                                </w:r>
                                <w:r w:rsidRPr="008F3138">
                                  <w:rPr>
                                    <w:rFonts w:ascii="Comic Sans MS" w:hAnsi="Comic Sans MS"/>
                                    <w:b/>
                                    <w:spacing w:val="-2"/>
                                  </w:rPr>
                                  <w:t xml:space="preserve">Voor deze ‘armoede’ proberen we ook aandacht te hebben. </w:t>
                                </w:r>
                              </w:p>
                              <w:p w14:paraId="45D996AD" w14:textId="77777777" w:rsidR="005B2566" w:rsidRPr="008F3138" w:rsidRDefault="005B2566" w:rsidP="006433DB">
                                <w:pPr>
                                  <w:widowControl w:val="0"/>
                                  <w:tabs>
                                    <w:tab w:val="left" w:pos="540"/>
                                  </w:tabs>
                                  <w:ind w:left="540" w:hanging="357"/>
                                  <w:rPr>
                                    <w:rFonts w:ascii="Comic Sans MS" w:hAnsi="Comic Sans MS"/>
                                    <w:spacing w:val="-2"/>
                                  </w:rPr>
                                </w:pPr>
                              </w:p>
                              <w:p w14:paraId="4776395F"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ab/>
                                  <w:t xml:space="preserve">Als opvoeders hebben we aandacht voor de zwaksten en daardoor  ook veel oog voor leerzwakke en leervertraagde leerlingen. Voor deze groep zoeken we naar aangepaste leerhulp en begeleiding, zonder ook onze sterke jongens en meisjes te vergeten. Voor de beide partijen zetten wij ons beste beentje voor. Dat is wat wij in onze school </w:t>
                                </w:r>
                                <w:r w:rsidRPr="008F3138">
                                  <w:rPr>
                                    <w:rFonts w:ascii="Comic Sans MS" w:hAnsi="Comic Sans MS"/>
                                    <w:b/>
                                    <w:spacing w:val="-2"/>
                                  </w:rPr>
                                  <w:t>‘zorgverbreding’</w:t>
                                </w:r>
                                <w:r w:rsidRPr="008F3138">
                                  <w:rPr>
                                    <w:rFonts w:ascii="Comic Sans MS" w:hAnsi="Comic Sans MS"/>
                                    <w:spacing w:val="-2"/>
                                  </w:rPr>
                                  <w:t xml:space="preserve"> noemen.</w:t>
                                </w:r>
                              </w:p>
                              <w:p w14:paraId="1D83D924" w14:textId="77777777" w:rsidR="005B2566" w:rsidRPr="008F3138" w:rsidRDefault="005B2566" w:rsidP="006433DB">
                                <w:pPr>
                                  <w:widowControl w:val="0"/>
                                  <w:tabs>
                                    <w:tab w:val="left" w:pos="540"/>
                                  </w:tabs>
                                  <w:ind w:left="540" w:hanging="357"/>
                                  <w:rPr>
                                    <w:rFonts w:ascii="Comic Sans MS" w:hAnsi="Comic Sans MS"/>
                                    <w:spacing w:val="-2"/>
                                  </w:rPr>
                                </w:pPr>
                              </w:p>
                              <w:p w14:paraId="662DF592"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ab/>
                                </w:r>
                                <w:r w:rsidRPr="008F3138">
                                  <w:rPr>
                                    <w:rFonts w:ascii="Comic Sans MS" w:hAnsi="Comic Sans MS"/>
                                    <w:b/>
                                    <w:spacing w:val="-2"/>
                                  </w:rPr>
                                  <w:t xml:space="preserve">We pogen al diegenen die onze specifieke aandacht vragen in de eigen kring van de school te helpen. </w:t>
                                </w:r>
                                <w:r w:rsidRPr="008F3138">
                                  <w:rPr>
                                    <w:rFonts w:ascii="Comic Sans MS" w:hAnsi="Comic Sans MS"/>
                                    <w:spacing w:val="-2"/>
                                  </w:rPr>
                                  <w:t>Tegelijk nodigen we uit oog te hebben voor de weerlozen, de meest kwetsbaren in onze maatschappij en pakken we de uitdaging op om onze kinderen vanuit het evangelie te helpen opkomen voor een eerlijke wereld.</w:t>
                                </w:r>
                              </w:p>
                              <w:p w14:paraId="0C32C46C" w14:textId="77777777" w:rsidR="005B2566" w:rsidRPr="008F3138" w:rsidRDefault="005B2566" w:rsidP="006433DB">
                                <w:pPr>
                                  <w:widowControl w:val="0"/>
                                  <w:tabs>
                                    <w:tab w:val="left" w:pos="540"/>
                                  </w:tabs>
                                  <w:rPr>
                                    <w:rFonts w:ascii="Comic Sans MS" w:hAnsi="Comic Sans MS"/>
                                    <w:spacing w:val="-2"/>
                                  </w:rPr>
                                </w:pPr>
                              </w:p>
                              <w:p w14:paraId="12A629AC" w14:textId="77777777" w:rsidR="005B2566" w:rsidRPr="008F3138" w:rsidRDefault="005B2566" w:rsidP="006433DB">
                                <w:pPr>
                                  <w:widowControl w:val="0"/>
                                  <w:tabs>
                                    <w:tab w:val="left" w:pos="540"/>
                                  </w:tabs>
                                  <w:ind w:left="924" w:hanging="357"/>
                                  <w:rPr>
                                    <w:rFonts w:ascii="Comic Sans MS" w:hAnsi="Comic Sans MS"/>
                                    <w:i/>
                                    <w:spacing w:val="-2"/>
                                  </w:rPr>
                                </w:pPr>
                                <w:r w:rsidRPr="008F3138">
                                  <w:rPr>
                                    <w:rFonts w:ascii="Comic Sans MS" w:hAnsi="Comic Sans MS"/>
                                    <w:i/>
                                    <w:spacing w:val="-2"/>
                                  </w:rPr>
                                  <w:t xml:space="preserve">Kinderen </w:t>
                                </w:r>
                              </w:p>
                              <w:p w14:paraId="0B995513" w14:textId="77777777" w:rsidR="005B2566" w:rsidRPr="008F3138" w:rsidRDefault="005B2566" w:rsidP="006433DB">
                                <w:pPr>
                                  <w:widowControl w:val="0"/>
                                  <w:tabs>
                                    <w:tab w:val="left" w:pos="540"/>
                                  </w:tabs>
                                  <w:ind w:left="2124" w:hanging="1557"/>
                                  <w:rPr>
                                    <w:rFonts w:ascii="Comic Sans MS" w:hAnsi="Comic Sans MS"/>
                                    <w:spacing w:val="-2"/>
                                  </w:rPr>
                                </w:pPr>
                                <w:r w:rsidRPr="008F3138">
                                  <w:rPr>
                                    <w:rFonts w:ascii="Comic Sans MS" w:hAnsi="Comic Sans MS"/>
                                    <w:i/>
                                    <w:spacing w:val="-2"/>
                                  </w:rPr>
                                  <w:t>kennen</w:t>
                                </w:r>
                                <w:r w:rsidRPr="008F3138">
                                  <w:rPr>
                                    <w:rFonts w:ascii="Comic Sans MS" w:hAnsi="Comic Sans MS"/>
                                    <w:i/>
                                    <w:spacing w:val="-2"/>
                                  </w:rPr>
                                  <w:tab/>
                                </w:r>
                                <w:r w:rsidRPr="008F3138">
                                  <w:rPr>
                                    <w:rFonts w:ascii="Comic Sans MS" w:hAnsi="Comic Sans MS"/>
                                    <w:b/>
                                    <w:spacing w:val="-2"/>
                                  </w:rPr>
                                  <w:t>We willen het “zien” als iemand moeilijkheden heeft.</w:t>
                                </w:r>
                                <w:r w:rsidRPr="008F3138">
                                  <w:rPr>
                                    <w:rFonts w:ascii="Comic Sans MS" w:hAnsi="Comic Sans MS"/>
                                    <w:spacing w:val="-2"/>
                                  </w:rPr>
                                  <w:t xml:space="preserve"> We willen oog en oor en vooral hart hebben voor onze kinderen en we doen dit met tact en discretie. We hangen informatie over kinderen niet aan de grote klok.</w:t>
                                </w:r>
                              </w:p>
                              <w:p w14:paraId="1461661D" w14:textId="77777777" w:rsidR="005B2566" w:rsidRPr="008F3138" w:rsidRDefault="005B2566" w:rsidP="006433DB">
                                <w:pPr>
                                  <w:widowControl w:val="0"/>
                                  <w:tabs>
                                    <w:tab w:val="left" w:pos="540"/>
                                  </w:tabs>
                                  <w:ind w:left="2124" w:hanging="1557"/>
                                  <w:rPr>
                                    <w:rFonts w:ascii="Comic Sans MS" w:hAnsi="Comic Sans MS"/>
                                    <w:spacing w:val="-2"/>
                                  </w:rPr>
                                </w:pPr>
                              </w:p>
                              <w:p w14:paraId="77972074" w14:textId="77777777" w:rsidR="005B2566" w:rsidRPr="008F3138" w:rsidRDefault="005B2566" w:rsidP="006433DB">
                                <w:pPr>
                                  <w:widowControl w:val="0"/>
                                  <w:tabs>
                                    <w:tab w:val="left" w:pos="540"/>
                                  </w:tabs>
                                  <w:ind w:left="924" w:hanging="357"/>
                                  <w:rPr>
                                    <w:rFonts w:ascii="Comic Sans MS" w:hAnsi="Comic Sans MS"/>
                                    <w:i/>
                                    <w:spacing w:val="-2"/>
                                  </w:rPr>
                                </w:pPr>
                                <w:r w:rsidRPr="008F3138">
                                  <w:rPr>
                                    <w:rFonts w:ascii="Comic Sans MS" w:hAnsi="Comic Sans MS"/>
                                    <w:i/>
                                    <w:spacing w:val="-2"/>
                                  </w:rPr>
                                  <w:t xml:space="preserve">Breed </w:t>
                                </w:r>
                              </w:p>
                              <w:p w14:paraId="7BC4EBA3" w14:textId="77777777" w:rsidR="005B2566" w:rsidRPr="008F3138" w:rsidRDefault="005B2566" w:rsidP="006433DB">
                                <w:pPr>
                                  <w:widowControl w:val="0"/>
                                  <w:tabs>
                                    <w:tab w:val="left" w:pos="540"/>
                                  </w:tabs>
                                  <w:ind w:left="2124" w:hanging="1557"/>
                                  <w:rPr>
                                    <w:rFonts w:ascii="Comic Sans MS" w:hAnsi="Comic Sans MS"/>
                                    <w:i/>
                                    <w:spacing w:val="-2"/>
                                  </w:rPr>
                                </w:pPr>
                                <w:r w:rsidRPr="008F3138">
                                  <w:rPr>
                                    <w:rFonts w:ascii="Comic Sans MS" w:hAnsi="Comic Sans MS"/>
                                    <w:i/>
                                    <w:spacing w:val="-2"/>
                                  </w:rPr>
                                  <w:t>evalueren</w:t>
                                </w:r>
                              </w:p>
                              <w:p w14:paraId="4C90C2D3" w14:textId="77777777" w:rsidR="005B2566" w:rsidRPr="008F3138" w:rsidRDefault="005B2566" w:rsidP="006433DB">
                                <w:pPr>
                                  <w:widowControl w:val="0"/>
                                  <w:tabs>
                                    <w:tab w:val="left" w:pos="540"/>
                                  </w:tabs>
                                  <w:ind w:left="2124" w:hanging="1557"/>
                                  <w:rPr>
                                    <w:rFonts w:ascii="Comic Sans MS" w:hAnsi="Comic Sans MS"/>
                                    <w:i/>
                                    <w:spacing w:val="-2"/>
                                  </w:rPr>
                                </w:pPr>
                                <w:r w:rsidRPr="008F3138">
                                  <w:rPr>
                                    <w:rFonts w:ascii="Comic Sans MS" w:hAnsi="Comic Sans MS"/>
                                    <w:i/>
                                    <w:spacing w:val="-2"/>
                                  </w:rPr>
                                  <w:t xml:space="preserve">Gericht </w:t>
                                </w:r>
                              </w:p>
                              <w:p w14:paraId="688F072B" w14:textId="77777777" w:rsidR="005B2566" w:rsidRPr="008F3138" w:rsidRDefault="005B2566" w:rsidP="006433DB">
                                <w:pPr>
                                  <w:widowControl w:val="0"/>
                                  <w:tabs>
                                    <w:tab w:val="left" w:pos="540"/>
                                  </w:tabs>
                                  <w:ind w:left="2124" w:hanging="1557"/>
                                  <w:rPr>
                                    <w:rFonts w:ascii="Comic Sans MS" w:hAnsi="Comic Sans MS"/>
                                    <w:spacing w:val="-2"/>
                                  </w:rPr>
                                </w:pPr>
                                <w:r w:rsidRPr="008F3138">
                                  <w:rPr>
                                    <w:rFonts w:ascii="Comic Sans MS" w:hAnsi="Comic Sans MS"/>
                                    <w:i/>
                                    <w:spacing w:val="-2"/>
                                  </w:rPr>
                                  <w:t>rapporteren</w:t>
                                </w:r>
                                <w:r w:rsidRPr="008F3138">
                                  <w:rPr>
                                    <w:rFonts w:ascii="Comic Sans MS" w:hAnsi="Comic Sans MS"/>
                                    <w:i/>
                                    <w:spacing w:val="-2"/>
                                  </w:rPr>
                                  <w:tab/>
                                  <w:t>Het</w:t>
                                </w:r>
                                <w:r w:rsidRPr="008F3138">
                                  <w:rPr>
                                    <w:rFonts w:ascii="Comic Sans MS" w:hAnsi="Comic Sans MS"/>
                                    <w:spacing w:val="-2"/>
                                  </w:rPr>
                                  <w:t xml:space="preserve"> gedrag en het werk van onze kinderen willen we evalueren zodat het hen helpt en motiveert voor de toekomst</w:t>
                                </w:r>
                                <w:r w:rsidRPr="008F3138">
                                  <w:rPr>
                                    <w:rFonts w:ascii="Comic Sans MS" w:hAnsi="Comic Sans MS"/>
                                    <w:b/>
                                    <w:spacing w:val="-2"/>
                                  </w:rPr>
                                  <w:t>. Naast punten formuleren we vooral appreciaties.</w:t>
                                </w:r>
                                <w:r w:rsidRPr="008F3138">
                                  <w:rPr>
                                    <w:rFonts w:ascii="Comic Sans MS" w:hAnsi="Comic Sans MS"/>
                                    <w:spacing w:val="-2"/>
                                  </w:rPr>
                                  <w:t xml:space="preserve"> We rekenen dan ook op begrip en medewerking van de ouders.</w:t>
                                </w:r>
                              </w:p>
                              <w:p w14:paraId="5212F9C0"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ab/>
                                  <w:t>Om al deze doelstellingen trachten te realiseren, werken we op onze school rond volgende items :</w:t>
                                </w:r>
                              </w:p>
                              <w:p w14:paraId="3D0421A1"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regelmatig  klassenraden en MDO’s (= klasbespreking met het CLB) organiseren</w:t>
                                </w:r>
                              </w:p>
                              <w:p w14:paraId="628AE006"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uitbouwen van gedifferentieerd contract- en hoekenwerk (rekening houdend met instructie, interesse, tempo of niveau)</w:t>
                                </w:r>
                              </w:p>
                              <w:p w14:paraId="04C12B69"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observeren van onze kleuters volgens de ontwikkelingsdomeinen en verschillende ontwikkelingsaspecten</w:t>
                                </w:r>
                              </w:p>
                              <w:p w14:paraId="01AB1DD6"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afnemen van de LVS-toetsen (= leerlingvolgsysteemtoetsen) in de lagere school (begin, midden en einde schooljaar)</w:t>
                                </w:r>
                              </w:p>
                              <w:p w14:paraId="1CA4412F"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afnemen van proefjes in de kleuterschool :</w:t>
                                </w:r>
                              </w:p>
                              <w:p w14:paraId="64656285"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Kobi-TV (= </w:t>
                                </w:r>
                                <w:r w:rsidRPr="008F3138">
                                  <w:rPr>
                                    <w:rFonts w:ascii="Comic Sans MS" w:hAnsi="Comic Sans MS"/>
                                    <w:b/>
                                    <w:spacing w:val="-2"/>
                                  </w:rPr>
                                  <w:t>k</w:t>
                                </w:r>
                                <w:r w:rsidRPr="008F3138">
                                  <w:rPr>
                                    <w:rFonts w:ascii="Comic Sans MS" w:hAnsi="Comic Sans MS"/>
                                    <w:spacing w:val="-2"/>
                                  </w:rPr>
                                  <w:t>leuter</w:t>
                                </w:r>
                                <w:r w:rsidRPr="008F3138">
                                  <w:rPr>
                                    <w:rFonts w:ascii="Comic Sans MS" w:hAnsi="Comic Sans MS"/>
                                    <w:b/>
                                    <w:spacing w:val="-2"/>
                                  </w:rPr>
                                  <w:t>ob</w:t>
                                </w:r>
                                <w:r w:rsidRPr="008F3138">
                                  <w:rPr>
                                    <w:rFonts w:ascii="Comic Sans MS" w:hAnsi="Comic Sans MS"/>
                                    <w:spacing w:val="-2"/>
                                  </w:rPr>
                                  <w:t>servatie-</w:t>
                                </w:r>
                                <w:r w:rsidRPr="008F3138">
                                  <w:rPr>
                                    <w:rFonts w:ascii="Comic Sans MS" w:hAnsi="Comic Sans MS"/>
                                    <w:b/>
                                    <w:spacing w:val="-2"/>
                                  </w:rPr>
                                  <w:t>i</w:t>
                                </w:r>
                                <w:r w:rsidRPr="008F3138">
                                  <w:rPr>
                                    <w:rFonts w:ascii="Comic Sans MS" w:hAnsi="Comic Sans MS"/>
                                    <w:spacing w:val="-2"/>
                                  </w:rPr>
                                  <w:t xml:space="preserve">nstrument </w:t>
                                </w:r>
                                <w:r w:rsidRPr="008F3138">
                                  <w:rPr>
                                    <w:rFonts w:ascii="Comic Sans MS" w:hAnsi="Comic Sans MS"/>
                                    <w:b/>
                                    <w:spacing w:val="-2"/>
                                  </w:rPr>
                                  <w:t>t</w:t>
                                </w:r>
                                <w:r w:rsidRPr="008F3138">
                                  <w:rPr>
                                    <w:rFonts w:ascii="Comic Sans MS" w:hAnsi="Comic Sans MS"/>
                                    <w:spacing w:val="-2"/>
                                  </w:rPr>
                                  <w:t>aal</w:t>
                                </w:r>
                                <w:r w:rsidRPr="008F3138">
                                  <w:rPr>
                                    <w:rFonts w:ascii="Comic Sans MS" w:hAnsi="Comic Sans MS"/>
                                    <w:b/>
                                    <w:spacing w:val="-2"/>
                                  </w:rPr>
                                  <w:t>v</w:t>
                                </w:r>
                                <w:r w:rsidRPr="008F3138">
                                  <w:rPr>
                                    <w:rFonts w:ascii="Comic Sans MS" w:hAnsi="Comic Sans MS"/>
                                    <w:spacing w:val="-2"/>
                                  </w:rPr>
                                  <w:t>aardigheid)</w:t>
                                </w:r>
                              </w:p>
                              <w:p w14:paraId="20816CDF"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TAL (= </w:t>
                                </w:r>
                                <w:r w:rsidRPr="008F3138">
                                  <w:rPr>
                                    <w:rFonts w:ascii="Comic Sans MS" w:hAnsi="Comic Sans MS"/>
                                    <w:b/>
                                    <w:spacing w:val="-2"/>
                                  </w:rPr>
                                  <w:t>t</w:t>
                                </w:r>
                                <w:r w:rsidRPr="008F3138">
                                  <w:rPr>
                                    <w:rFonts w:ascii="Comic Sans MS" w:hAnsi="Comic Sans MS"/>
                                    <w:spacing w:val="-2"/>
                                  </w:rPr>
                                  <w:t xml:space="preserve">aalvaardigheidstoets </w:t>
                                </w:r>
                                <w:r w:rsidRPr="008F3138">
                                  <w:rPr>
                                    <w:rFonts w:ascii="Comic Sans MS" w:hAnsi="Comic Sans MS"/>
                                    <w:b/>
                                    <w:spacing w:val="-2"/>
                                  </w:rPr>
                                  <w:t>a</w:t>
                                </w:r>
                                <w:r w:rsidRPr="008F3138">
                                  <w:rPr>
                                    <w:rFonts w:ascii="Comic Sans MS" w:hAnsi="Comic Sans MS"/>
                                    <w:spacing w:val="-2"/>
                                  </w:rPr>
                                  <w:t xml:space="preserve">anvang </w:t>
                                </w:r>
                                <w:r w:rsidRPr="008F3138">
                                  <w:rPr>
                                    <w:rFonts w:ascii="Comic Sans MS" w:hAnsi="Comic Sans MS"/>
                                    <w:b/>
                                    <w:spacing w:val="-2"/>
                                  </w:rPr>
                                  <w:t>l</w:t>
                                </w:r>
                                <w:r w:rsidRPr="008F3138">
                                  <w:rPr>
                                    <w:rFonts w:ascii="Comic Sans MS" w:hAnsi="Comic Sans MS"/>
                                    <w:spacing w:val="-2"/>
                                  </w:rPr>
                                  <w:t>ager onderwijs)</w:t>
                                </w:r>
                              </w:p>
                              <w:p w14:paraId="203A77B6"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TALK (= </w:t>
                                </w:r>
                                <w:r w:rsidRPr="008F3138">
                                  <w:rPr>
                                    <w:rFonts w:ascii="Comic Sans MS" w:hAnsi="Comic Sans MS"/>
                                    <w:b/>
                                    <w:spacing w:val="-2"/>
                                  </w:rPr>
                                  <w:t>t</w:t>
                                </w:r>
                                <w:r w:rsidRPr="008F3138">
                                  <w:rPr>
                                    <w:rFonts w:ascii="Comic Sans MS" w:hAnsi="Comic Sans MS"/>
                                    <w:spacing w:val="-2"/>
                                  </w:rPr>
                                  <w:t xml:space="preserve">aalvaardigheidstoets </w:t>
                                </w:r>
                                <w:r w:rsidRPr="008F3138">
                                  <w:rPr>
                                    <w:rFonts w:ascii="Comic Sans MS" w:hAnsi="Comic Sans MS"/>
                                    <w:b/>
                                    <w:spacing w:val="-2"/>
                                  </w:rPr>
                                  <w:t>a</w:t>
                                </w:r>
                                <w:r w:rsidRPr="008F3138">
                                  <w:rPr>
                                    <w:rFonts w:ascii="Comic Sans MS" w:hAnsi="Comic Sans MS"/>
                                    <w:spacing w:val="-2"/>
                                  </w:rPr>
                                  <w:t xml:space="preserve">anvang </w:t>
                                </w:r>
                                <w:r w:rsidRPr="008F3138">
                                  <w:rPr>
                                    <w:rFonts w:ascii="Comic Sans MS" w:hAnsi="Comic Sans MS"/>
                                    <w:b/>
                                    <w:spacing w:val="-2"/>
                                  </w:rPr>
                                  <w:t>l</w:t>
                                </w:r>
                                <w:r w:rsidRPr="008F3138">
                                  <w:rPr>
                                    <w:rFonts w:ascii="Comic Sans MS" w:hAnsi="Comic Sans MS"/>
                                    <w:spacing w:val="-2"/>
                                  </w:rPr>
                                  <w:t xml:space="preserve">aatste </w:t>
                                </w:r>
                                <w:r w:rsidRPr="008F3138">
                                  <w:rPr>
                                    <w:rFonts w:ascii="Comic Sans MS" w:hAnsi="Comic Sans MS"/>
                                    <w:b/>
                                    <w:spacing w:val="-2"/>
                                  </w:rPr>
                                  <w:t>k</w:t>
                                </w:r>
                                <w:r w:rsidRPr="008F3138">
                                  <w:rPr>
                                    <w:rFonts w:ascii="Comic Sans MS" w:hAnsi="Comic Sans MS"/>
                                    <w:spacing w:val="-2"/>
                                  </w:rPr>
                                  <w:t>leuterklas)</w:t>
                                </w:r>
                              </w:p>
                              <w:p w14:paraId="7E0F4CA4"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TOETERS (= </w:t>
                                </w:r>
                                <w:r w:rsidRPr="008F3138">
                                  <w:rPr>
                                    <w:rFonts w:ascii="Comic Sans MS" w:hAnsi="Comic Sans MS"/>
                                    <w:b/>
                                    <w:spacing w:val="-2"/>
                                  </w:rPr>
                                  <w:t>toe</w:t>
                                </w:r>
                                <w:r w:rsidRPr="008F3138">
                                  <w:rPr>
                                    <w:rFonts w:ascii="Comic Sans MS" w:hAnsi="Comic Sans MS"/>
                                    <w:spacing w:val="-2"/>
                                  </w:rPr>
                                  <w:t xml:space="preserve">ts voor </w:t>
                                </w:r>
                                <w:r w:rsidRPr="008F3138">
                                  <w:rPr>
                                    <w:rFonts w:ascii="Comic Sans MS" w:hAnsi="Comic Sans MS"/>
                                    <w:b/>
                                    <w:spacing w:val="-2"/>
                                  </w:rPr>
                                  <w:t>t</w:t>
                                </w:r>
                                <w:r w:rsidRPr="008F3138">
                                  <w:rPr>
                                    <w:rFonts w:ascii="Comic Sans MS" w:hAnsi="Comic Sans MS"/>
                                    <w:spacing w:val="-2"/>
                                  </w:rPr>
                                  <w:t xml:space="preserve">aal- </w:t>
                                </w:r>
                                <w:r w:rsidRPr="008F3138">
                                  <w:rPr>
                                    <w:rFonts w:ascii="Comic Sans MS" w:hAnsi="Comic Sans MS"/>
                                    <w:b/>
                                    <w:spacing w:val="-2"/>
                                  </w:rPr>
                                  <w:t>e</w:t>
                                </w:r>
                                <w:r w:rsidRPr="008F3138">
                                  <w:rPr>
                                    <w:rFonts w:ascii="Comic Sans MS" w:hAnsi="Comic Sans MS"/>
                                    <w:spacing w:val="-2"/>
                                  </w:rPr>
                                  <w:t xml:space="preserve">n </w:t>
                                </w:r>
                                <w:r w:rsidRPr="008F3138">
                                  <w:rPr>
                                    <w:rFonts w:ascii="Comic Sans MS" w:hAnsi="Comic Sans MS"/>
                                    <w:b/>
                                    <w:spacing w:val="-2"/>
                                  </w:rPr>
                                  <w:t>r</w:t>
                                </w:r>
                                <w:r w:rsidRPr="008F3138">
                                  <w:rPr>
                                    <w:rFonts w:ascii="Comic Sans MS" w:hAnsi="Comic Sans MS"/>
                                    <w:spacing w:val="-2"/>
                                  </w:rPr>
                                  <w:t xml:space="preserve">ekenvoorwaarden, </w:t>
                                </w:r>
                                <w:r w:rsidRPr="008F3138">
                                  <w:rPr>
                                    <w:rFonts w:ascii="Comic Sans MS" w:hAnsi="Comic Sans MS"/>
                                    <w:b/>
                                    <w:spacing w:val="-2"/>
                                  </w:rPr>
                                  <w:t>s</w:t>
                                </w:r>
                                <w:r w:rsidRPr="008F3138">
                                  <w:rPr>
                                    <w:rFonts w:ascii="Comic Sans MS" w:hAnsi="Comic Sans MS"/>
                                    <w:spacing w:val="-2"/>
                                  </w:rPr>
                                  <w:t xml:space="preserve">chrijfmotoriek en observatie van de werkhouding) </w:t>
                                </w:r>
                              </w:p>
                              <w:p w14:paraId="2BFC3361"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 CONTRABAS (= schoolrijpheidstest aan het einde van de laatste kleuterklas)</w:t>
                                </w:r>
                              </w:p>
                              <w:p w14:paraId="054BD733"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bijhouden van een goed gestructureerd leerlingvolgsysteem</w:t>
                                </w:r>
                              </w:p>
                              <w:p w14:paraId="498B7387"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lestijden investeren in de uitbouw van een zorgteam op school</w:t>
                                </w:r>
                              </w:p>
                              <w:p w14:paraId="05DBDE22"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degelijk voorbereiden van oudergesprekken na een klassenraad of MDO</w:t>
                                </w:r>
                              </w:p>
                              <w:p w14:paraId="5EE57AE4"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een rapport (zonder procenten, gemiddelden, klasmediaan) in de lagere school waar we het socio-emotionele van onze kinderen op dezelfde voet behandelen als de punten op de leervakken. Daarom trachten we onze ouders bewust te maken dat punten niet altijd belangrijk zijn (er zijn nog tal van andere waarden in het leven) en ook dat ze op hun kind niet te veel druk mogen leggen.</w:t>
                                </w:r>
                              </w:p>
                              <w:p w14:paraId="24A8740B"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tijdens de rapportbespreking nadruk leggen op de ontwikkeling van onze kinderen i.p.v. op de tekorten. Hen ook laten formuleren wat reeds goed lukte en waar ze zich nog willen voor inspannen.</w:t>
                                </w:r>
                              </w:p>
                              <w:p w14:paraId="6D787D18"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overleg van klas naar klas op het einde van het schooljaar</w:t>
                                </w:r>
                              </w:p>
                              <w:p w14:paraId="4263FD47"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vanuit foutenanalyses gerichte interventies op touw zetten (preventief of remediërend)</w:t>
                                </w:r>
                              </w:p>
                              <w:p w14:paraId="10F85481"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STICORDI-maatregelen (= extra begeleidingsmaatregelen) toepassen bij sommige leerlingen (vb. bij dyslexie)</w:t>
                                </w:r>
                              </w:p>
                              <w:p w14:paraId="21CE85D3"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kinderen kunnen van klasniveau dalen of stijgen, naargelang hun niveau</w:t>
                                </w:r>
                              </w:p>
                              <w:p w14:paraId="0AF0A288"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sterke of zwakke kinderen krijgen extra ondersteuning door af en toe in niveaugroepen te werken</w:t>
                                </w:r>
                              </w:p>
                              <w:p w14:paraId="4C97FBB2"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integreren van de computer in de klas (om meer te differentiëren)</w:t>
                                </w:r>
                              </w:p>
                              <w:p w14:paraId="7D9FAFA8"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differentiëren in het aanbod van huistaken</w:t>
                                </w:r>
                              </w:p>
                              <w:p w14:paraId="7222B19F"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een huiswerkklas aanbieden naar kinderen toe die extra zorgen nodig hebben </w:t>
                                </w:r>
                              </w:p>
                              <w:p w14:paraId="380508B0" w14:textId="77777777" w:rsidR="005B2566" w:rsidRPr="008F3138" w:rsidRDefault="005B2566" w:rsidP="006433DB">
                                <w:pPr>
                                  <w:widowControl w:val="0"/>
                                  <w:tabs>
                                    <w:tab w:val="left" w:pos="540"/>
                                  </w:tabs>
                                  <w:ind w:left="924" w:hanging="357"/>
                                  <w:rPr>
                                    <w:rFonts w:ascii="Comic Sans MS" w:hAnsi="Comic Sans MS"/>
                                    <w:spacing w:val="-2"/>
                                  </w:rPr>
                                </w:pPr>
                              </w:p>
                              <w:p w14:paraId="342B1F61" w14:textId="77777777" w:rsidR="005B2566" w:rsidRPr="008F3138" w:rsidRDefault="005B2566" w:rsidP="006433DB">
                                <w:pPr>
                                  <w:widowControl w:val="0"/>
                                  <w:tabs>
                                    <w:tab w:val="left" w:pos="540"/>
                                  </w:tabs>
                                  <w:ind w:left="924" w:hanging="357"/>
                                  <w:rPr>
                                    <w:rFonts w:ascii="Comic Sans MS" w:hAnsi="Comic Sans MS"/>
                                    <w:spacing w:val="-2"/>
                                  </w:rPr>
                                </w:pPr>
                              </w:p>
                              <w:p w14:paraId="755FA51A" w14:textId="77777777" w:rsidR="005B2566" w:rsidRPr="008F3138" w:rsidRDefault="005B2566" w:rsidP="006433DB">
                                <w:pPr>
                                  <w:widowControl w:val="0"/>
                                  <w:tabs>
                                    <w:tab w:val="left" w:pos="540"/>
                                  </w:tabs>
                                  <w:ind w:left="924" w:hanging="357"/>
                                  <w:rPr>
                                    <w:rFonts w:ascii="Comic Sans MS" w:hAnsi="Comic Sans MS"/>
                                    <w:spacing w:val="-2"/>
                                  </w:rPr>
                                </w:pPr>
                              </w:p>
                              <w:p w14:paraId="714DC09E" w14:textId="77777777" w:rsidR="005B2566" w:rsidRPr="008F3138" w:rsidRDefault="005B2566" w:rsidP="006433DB">
                                <w:pPr>
                                  <w:widowControl w:val="0"/>
                                  <w:tabs>
                                    <w:tab w:val="left" w:pos="540"/>
                                  </w:tabs>
                                  <w:ind w:left="924" w:hanging="357"/>
                                  <w:rPr>
                                    <w:rFonts w:ascii="Comic Sans MS" w:hAnsi="Comic Sans MS"/>
                                    <w:spacing w:val="-2"/>
                                  </w:rPr>
                                </w:pPr>
                              </w:p>
                              <w:p w14:paraId="4EE35613" w14:textId="77777777" w:rsidR="005B2566" w:rsidRPr="008F3138" w:rsidRDefault="005B2566" w:rsidP="006433DB">
                                <w:pPr>
                                  <w:widowControl w:val="0"/>
                                  <w:tabs>
                                    <w:tab w:val="left" w:pos="540"/>
                                  </w:tabs>
                                  <w:ind w:left="924" w:hanging="357"/>
                                  <w:rPr>
                                    <w:rFonts w:ascii="Comic Sans MS" w:hAnsi="Comic Sans MS"/>
                                    <w:spacing w:val="-2"/>
                                  </w:rPr>
                                </w:pPr>
                              </w:p>
                              <w:p w14:paraId="0269E74E" w14:textId="77777777" w:rsidR="005B2566" w:rsidRPr="008F3138" w:rsidRDefault="005B2566" w:rsidP="006433DB">
                                <w:pPr>
                                  <w:widowControl w:val="0"/>
                                  <w:tabs>
                                    <w:tab w:val="left" w:pos="540"/>
                                  </w:tabs>
                                  <w:ind w:left="924" w:hanging="357"/>
                                  <w:rPr>
                                    <w:rFonts w:ascii="Comic Sans MS" w:hAnsi="Comic Sans MS"/>
                                    <w:spacing w:val="-2"/>
                                  </w:rPr>
                                </w:pPr>
                              </w:p>
                              <w:p w14:paraId="33DB4AFE" w14:textId="77777777" w:rsidR="005B2566" w:rsidRPr="008F3138" w:rsidRDefault="005B2566" w:rsidP="006433DB">
                                <w:pPr>
                                  <w:widowControl w:val="0"/>
                                  <w:tabs>
                                    <w:tab w:val="left" w:pos="540"/>
                                  </w:tabs>
                                  <w:ind w:left="924" w:hanging="357"/>
                                  <w:rPr>
                                    <w:rFonts w:ascii="Comic Sans MS" w:hAnsi="Comic Sans MS"/>
                                    <w:spacing w:val="-2"/>
                                  </w:rPr>
                                </w:pPr>
                              </w:p>
                              <w:p w14:paraId="7ED8B9D4" w14:textId="77777777" w:rsidR="005B2566" w:rsidRPr="008F3138" w:rsidRDefault="005B2566" w:rsidP="006433DB">
                                <w:pPr>
                                  <w:widowControl w:val="0"/>
                                  <w:tabs>
                                    <w:tab w:val="left" w:pos="540"/>
                                  </w:tabs>
                                  <w:ind w:left="924" w:hanging="357"/>
                                  <w:rPr>
                                    <w:rFonts w:ascii="Comic Sans MS" w:hAnsi="Comic Sans MS"/>
                                    <w:spacing w:val="-2"/>
                                  </w:rPr>
                                </w:pPr>
                              </w:p>
                              <w:p w14:paraId="5B5DFCC4" w14:textId="77777777" w:rsidR="005B2566" w:rsidRPr="008F3138" w:rsidRDefault="005B2566" w:rsidP="006433DB">
                                <w:pPr>
                                  <w:widowControl w:val="0"/>
                                  <w:tabs>
                                    <w:tab w:val="left" w:pos="540"/>
                                  </w:tabs>
                                  <w:ind w:left="924" w:hanging="357"/>
                                  <w:rPr>
                                    <w:rFonts w:ascii="Comic Sans MS" w:hAnsi="Comic Sans MS"/>
                                    <w:spacing w:val="-2"/>
                                  </w:rPr>
                                </w:pPr>
                              </w:p>
                              <w:p w14:paraId="3FB6C3B2" w14:textId="77777777" w:rsidR="005B2566" w:rsidRPr="008F3138" w:rsidRDefault="005B2566" w:rsidP="006433DB">
                                <w:pPr>
                                  <w:widowControl w:val="0"/>
                                  <w:tabs>
                                    <w:tab w:val="left" w:pos="540"/>
                                  </w:tabs>
                                  <w:ind w:left="924" w:hanging="357"/>
                                  <w:rPr>
                                    <w:rFonts w:ascii="Comic Sans MS" w:hAnsi="Comic Sans MS"/>
                                    <w:spacing w:val="-2"/>
                                  </w:rPr>
                                </w:pPr>
                              </w:p>
                              <w:p w14:paraId="617E4AFE" w14:textId="77777777" w:rsidR="005B2566" w:rsidRPr="008F3138" w:rsidRDefault="005B2566" w:rsidP="006433DB">
                                <w:pPr>
                                  <w:widowControl w:val="0"/>
                                  <w:tabs>
                                    <w:tab w:val="left" w:pos="540"/>
                                  </w:tabs>
                                  <w:ind w:left="924" w:hanging="357"/>
                                  <w:rPr>
                                    <w:rFonts w:ascii="Comic Sans MS" w:hAnsi="Comic Sans MS"/>
                                    <w:spacing w:val="-2"/>
                                  </w:rPr>
                                </w:pPr>
                              </w:p>
                              <w:p w14:paraId="450FEF7B" w14:textId="77777777" w:rsidR="005B2566" w:rsidRPr="008F3138" w:rsidRDefault="005B2566" w:rsidP="006433DB">
                                <w:pPr>
                                  <w:widowControl w:val="0"/>
                                  <w:tabs>
                                    <w:tab w:val="left" w:pos="540"/>
                                  </w:tabs>
                                  <w:ind w:left="924" w:hanging="357"/>
                                  <w:rPr>
                                    <w:rFonts w:ascii="Comic Sans MS" w:hAnsi="Comic Sans MS"/>
                                    <w:spacing w:val="-2"/>
                                  </w:rPr>
                                </w:pPr>
                              </w:p>
                              <w:p w14:paraId="0F63092B" w14:textId="77777777" w:rsidR="005B2566" w:rsidRPr="008F3138" w:rsidRDefault="005B2566" w:rsidP="006433DB">
                                <w:pPr>
                                  <w:widowControl w:val="0"/>
                                  <w:tabs>
                                    <w:tab w:val="left" w:pos="540"/>
                                  </w:tabs>
                                  <w:ind w:left="924" w:hanging="357"/>
                                  <w:rPr>
                                    <w:rFonts w:ascii="Comic Sans MS" w:hAnsi="Comic Sans MS"/>
                                    <w:spacing w:val="-2"/>
                                  </w:rPr>
                                </w:pPr>
                              </w:p>
                              <w:p w14:paraId="65637509" w14:textId="77777777" w:rsidR="005B2566" w:rsidRPr="008F3138" w:rsidRDefault="005B2566" w:rsidP="006433DB">
                                <w:pPr>
                                  <w:widowControl w:val="0"/>
                                  <w:tabs>
                                    <w:tab w:val="left" w:pos="540"/>
                                  </w:tabs>
                                  <w:ind w:left="924" w:hanging="357"/>
                                  <w:rPr>
                                    <w:rFonts w:ascii="Comic Sans MS" w:hAnsi="Comic Sans MS"/>
                                    <w:spacing w:val="-2"/>
                                  </w:rPr>
                                </w:pPr>
                              </w:p>
                              <w:p w14:paraId="338DBFE0" w14:textId="77777777" w:rsidR="005B2566" w:rsidRPr="008F3138" w:rsidRDefault="005B2566" w:rsidP="006433DB">
                                <w:pPr>
                                  <w:widowControl w:val="0"/>
                                  <w:tabs>
                                    <w:tab w:val="left" w:pos="540"/>
                                  </w:tabs>
                                  <w:ind w:left="924" w:hanging="357"/>
                                  <w:rPr>
                                    <w:rFonts w:ascii="Comic Sans MS" w:hAnsi="Comic Sans MS"/>
                                    <w:spacing w:val="-2"/>
                                  </w:rPr>
                                </w:pPr>
                              </w:p>
                              <w:p w14:paraId="6006B38A" w14:textId="77777777" w:rsidR="005B2566" w:rsidRPr="008F3138" w:rsidRDefault="005B2566" w:rsidP="006433DB">
                                <w:pPr>
                                  <w:widowControl w:val="0"/>
                                  <w:tabs>
                                    <w:tab w:val="left" w:pos="540"/>
                                  </w:tabs>
                                  <w:ind w:left="924" w:hanging="357"/>
                                  <w:rPr>
                                    <w:rFonts w:ascii="Comic Sans MS" w:hAnsi="Comic Sans MS"/>
                                    <w:spacing w:val="-2"/>
                                  </w:rPr>
                                </w:pPr>
                              </w:p>
                              <w:p w14:paraId="7C2293B0" w14:textId="77777777" w:rsidR="005B2566" w:rsidRPr="008F3138" w:rsidRDefault="005B2566" w:rsidP="006433DB">
                                <w:pPr>
                                  <w:widowControl w:val="0"/>
                                  <w:tabs>
                                    <w:tab w:val="left" w:pos="540"/>
                                  </w:tabs>
                                  <w:ind w:left="924" w:hanging="357"/>
                                  <w:rPr>
                                    <w:rFonts w:ascii="Comic Sans MS" w:hAnsi="Comic Sans MS"/>
                                    <w:spacing w:val="-2"/>
                                  </w:rPr>
                                </w:pPr>
                              </w:p>
                              <w:p w14:paraId="5588CFFB" w14:textId="77777777" w:rsidR="005B2566" w:rsidRPr="008F3138" w:rsidRDefault="005B2566" w:rsidP="006433DB">
                                <w:pPr>
                                  <w:widowControl w:val="0"/>
                                  <w:tabs>
                                    <w:tab w:val="left" w:pos="540"/>
                                  </w:tabs>
                                  <w:ind w:left="924" w:hanging="357"/>
                                  <w:rPr>
                                    <w:rFonts w:ascii="Comic Sans MS" w:hAnsi="Comic Sans MS"/>
                                    <w:spacing w:val="-2"/>
                                  </w:rPr>
                                </w:pPr>
                              </w:p>
                              <w:p w14:paraId="7C9FB290" w14:textId="77777777" w:rsidR="005B2566" w:rsidRPr="008F3138" w:rsidRDefault="005B2566" w:rsidP="006433DB">
                                <w:pPr>
                                  <w:widowControl w:val="0"/>
                                  <w:tabs>
                                    <w:tab w:val="left" w:pos="540"/>
                                  </w:tabs>
                                  <w:ind w:left="924" w:hanging="357"/>
                                  <w:rPr>
                                    <w:rFonts w:ascii="Comic Sans MS" w:hAnsi="Comic Sans MS"/>
                                    <w:spacing w:val="-2"/>
                                  </w:rPr>
                                </w:pPr>
                              </w:p>
                              <w:p w14:paraId="15922B1C" w14:textId="77777777" w:rsidR="005B2566" w:rsidRPr="008F3138" w:rsidRDefault="005B2566" w:rsidP="006433DB">
                                <w:pPr>
                                  <w:widowControl w:val="0"/>
                                  <w:tabs>
                                    <w:tab w:val="left" w:pos="540"/>
                                  </w:tabs>
                                  <w:ind w:left="924" w:hanging="357"/>
                                  <w:rPr>
                                    <w:rFonts w:ascii="Comic Sans MS" w:hAnsi="Comic Sans MS"/>
                                    <w:spacing w:val="-2"/>
                                  </w:rPr>
                                </w:pPr>
                              </w:p>
                              <w:p w14:paraId="238CA11F" w14:textId="77777777" w:rsidR="005B2566" w:rsidRPr="008F3138" w:rsidRDefault="005B2566" w:rsidP="006433DB">
                                <w:pPr>
                                  <w:widowControl w:val="0"/>
                                  <w:tabs>
                                    <w:tab w:val="left" w:pos="540"/>
                                  </w:tabs>
                                  <w:ind w:left="924" w:hanging="357"/>
                                  <w:rPr>
                                    <w:rFonts w:ascii="Comic Sans MS" w:hAnsi="Comic Sans MS"/>
                                    <w:spacing w:val="-2"/>
                                  </w:rPr>
                                </w:pPr>
                              </w:p>
                              <w:p w14:paraId="650DF4D5" w14:textId="77777777" w:rsidR="005B2566" w:rsidRPr="008F3138" w:rsidRDefault="005B2566" w:rsidP="006433DB">
                                <w:pPr>
                                  <w:widowControl w:val="0"/>
                                  <w:tabs>
                                    <w:tab w:val="left" w:pos="540"/>
                                  </w:tabs>
                                  <w:ind w:left="924" w:hanging="357"/>
                                  <w:rPr>
                                    <w:rFonts w:ascii="Comic Sans MS" w:hAnsi="Comic Sans MS"/>
                                    <w:spacing w:val="-2"/>
                                  </w:rPr>
                                </w:pPr>
                              </w:p>
                              <w:p w14:paraId="63766FA9" w14:textId="77777777" w:rsidR="005B2566" w:rsidRPr="008F3138" w:rsidRDefault="005B2566" w:rsidP="006433DB">
                                <w:pPr>
                                  <w:widowControl w:val="0"/>
                                  <w:tabs>
                                    <w:tab w:val="left" w:pos="540"/>
                                  </w:tabs>
                                  <w:ind w:left="924" w:hanging="357"/>
                                  <w:rPr>
                                    <w:rFonts w:ascii="Comic Sans MS" w:hAnsi="Comic Sans MS"/>
                                    <w:spacing w:val="-2"/>
                                  </w:rPr>
                                </w:pPr>
                              </w:p>
                              <w:p w14:paraId="51A68FE5" w14:textId="77777777" w:rsidR="005B2566" w:rsidRPr="008F3138" w:rsidRDefault="005B2566" w:rsidP="006433DB">
                                <w:pPr>
                                  <w:widowControl w:val="0"/>
                                  <w:tabs>
                                    <w:tab w:val="left" w:pos="540"/>
                                  </w:tabs>
                                  <w:rPr>
                                    <w:rFonts w:ascii="Comic Sans MS" w:hAnsi="Comic Sans MS"/>
                                    <w:spacing w:val="-2"/>
                                  </w:rPr>
                                </w:pPr>
                              </w:p>
                              <w:p w14:paraId="7DEB1470" w14:textId="77777777" w:rsidR="005B2566" w:rsidRPr="008F3138" w:rsidRDefault="005B2566" w:rsidP="006433DB">
                                <w:pPr>
                                  <w:widowControl w:val="0"/>
                                  <w:tabs>
                                    <w:tab w:val="left" w:pos="540"/>
                                  </w:tabs>
                                  <w:rPr>
                                    <w:rFonts w:ascii="Comic Sans MS" w:hAnsi="Comic Sans MS"/>
                                    <w:spacing w:val="-2"/>
                                  </w:rPr>
                                </w:pPr>
                              </w:p>
                              <w:p w14:paraId="3E7BFB22" w14:textId="77777777" w:rsidR="005B2566" w:rsidRPr="008F3138" w:rsidRDefault="005B2566" w:rsidP="006433DB">
                                <w:pPr>
                                  <w:widowControl w:val="0"/>
                                  <w:tabs>
                                    <w:tab w:val="left" w:pos="540"/>
                                  </w:tabs>
                                  <w:ind w:left="924" w:hanging="357"/>
                                  <w:rPr>
                                    <w:rFonts w:ascii="Comic Sans MS" w:hAnsi="Comic Sans MS"/>
                                    <w:spacing w:val="-2"/>
                                  </w:rPr>
                                </w:pPr>
                              </w:p>
                              <w:p w14:paraId="355E174D"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r w:rsidRPr="008F3138">
                                  <w:rPr>
                                    <w:rFonts w:ascii="Comic Sans MS" w:hAnsi="Comic Sans MS"/>
                                    <w:b/>
                                    <w:spacing w:val="-2"/>
                                    <w:szCs w:val="24"/>
                                    <w:u w:val="single"/>
                                  </w:rPr>
                                  <w:t>5. Wij werken aan de school als gemeenschap en organisatie</w:t>
                                </w:r>
                              </w:p>
                              <w:p w14:paraId="75B0B78A"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177E2FC8"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5EFBCEDE"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r w:rsidRPr="008F3138">
                                  <w:rPr>
                                    <w:rFonts w:ascii="Comic Sans MS" w:hAnsi="Comic Sans MS"/>
                                    <w:b/>
                                    <w:noProof/>
                                    <w:spacing w:val="-2"/>
                                    <w:szCs w:val="24"/>
                                    <w:u w:val="single"/>
                                    <w:lang w:eastAsia="nl-BE"/>
                                  </w:rPr>
                                  <w:drawing>
                                    <wp:inline distT="0" distB="0" distL="0" distR="0" wp14:anchorId="06B4AD66" wp14:editId="5C6CE87C">
                                      <wp:extent cx="2735580" cy="2209800"/>
                                      <wp:effectExtent l="0" t="0" r="7620" b="0"/>
                                      <wp:docPr id="584" name="Afbeelding 584" descr="j0110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11085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2209800"/>
                                              </a:xfrm>
                                              <a:prstGeom prst="rect">
                                                <a:avLst/>
                                              </a:prstGeom>
                                              <a:noFill/>
                                              <a:ln>
                                                <a:noFill/>
                                              </a:ln>
                                            </pic:spPr>
                                          </pic:pic>
                                        </a:graphicData>
                                      </a:graphic>
                                    </wp:inline>
                                  </w:drawing>
                                </w:r>
                              </w:p>
                              <w:p w14:paraId="7D3BF1DD"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7FBA959B"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0A110B99" w14:textId="77777777" w:rsidTr="002D1285">
                                  <w:tc>
                                    <w:tcPr>
                                      <w:tcW w:w="9212" w:type="dxa"/>
                                      <w:shd w:val="clear" w:color="auto" w:fill="auto"/>
                                    </w:tcPr>
                                    <w:p w14:paraId="340A51EC" w14:textId="77777777" w:rsidR="005B2566" w:rsidRPr="008F3138" w:rsidRDefault="005B2566" w:rsidP="002D1285">
                                      <w:pPr>
                                        <w:widowControl w:val="0"/>
                                        <w:tabs>
                                          <w:tab w:val="left" w:pos="540"/>
                                        </w:tabs>
                                        <w:rPr>
                                          <w:rFonts w:ascii="Comic Sans MS" w:hAnsi="Comic Sans MS"/>
                                          <w:spacing w:val="-2"/>
                                          <w:szCs w:val="24"/>
                                        </w:rPr>
                                      </w:pPr>
                                      <w:r w:rsidRPr="008F3138">
                                        <w:rPr>
                                          <w:rFonts w:ascii="Comic Sans MS" w:hAnsi="Comic Sans MS"/>
                                          <w:spacing w:val="-2"/>
                                          <w:szCs w:val="24"/>
                                        </w:rPr>
                                        <w:t>◊ samenwerken en overleggen</w:t>
                                      </w:r>
                                    </w:p>
                                    <w:p w14:paraId="0AF592E5" w14:textId="77777777" w:rsidR="005B2566" w:rsidRPr="008F3138" w:rsidRDefault="005B2566" w:rsidP="002D1285">
                                      <w:pPr>
                                        <w:widowControl w:val="0"/>
                                        <w:tabs>
                                          <w:tab w:val="left" w:pos="540"/>
                                        </w:tabs>
                                        <w:rPr>
                                          <w:rFonts w:ascii="Comic Sans MS" w:hAnsi="Comic Sans MS"/>
                                          <w:spacing w:val="-2"/>
                                          <w:szCs w:val="24"/>
                                        </w:rPr>
                                      </w:pPr>
                                      <w:r w:rsidRPr="008F3138">
                                        <w:rPr>
                                          <w:rFonts w:ascii="Comic Sans MS" w:hAnsi="Comic Sans MS"/>
                                          <w:spacing w:val="-2"/>
                                          <w:szCs w:val="24"/>
                                        </w:rPr>
                                        <w:t>◊ professionaliteit nastreven</w:t>
                                      </w:r>
                                    </w:p>
                                  </w:tc>
                                </w:tr>
                              </w:tbl>
                              <w:p w14:paraId="4AF6AD18"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745B5A9E" w14:textId="77777777" w:rsidR="005B2566" w:rsidRPr="008F3138" w:rsidRDefault="005B2566" w:rsidP="006433DB">
                                <w:pPr>
                                  <w:widowControl w:val="0"/>
                                  <w:tabs>
                                    <w:tab w:val="left" w:pos="540"/>
                                  </w:tabs>
                                  <w:ind w:left="924" w:hanging="357"/>
                                  <w:rPr>
                                    <w:rFonts w:ascii="Comic Sans MS" w:hAnsi="Comic Sans MS"/>
                                    <w:spacing w:val="-2"/>
                                  </w:rPr>
                                </w:pPr>
                              </w:p>
                              <w:p w14:paraId="6FB044A0" w14:textId="77777777" w:rsidR="005B2566" w:rsidRPr="008F3138" w:rsidRDefault="005B2566" w:rsidP="006433DB">
                                <w:pPr>
                                  <w:ind w:left="2124"/>
                                  <w:rPr>
                                    <w:rFonts w:ascii="Comic Sans MS" w:hAnsi="Comic Sans MS"/>
                                    <w:i/>
                                    <w:spacing w:val="-2"/>
                                  </w:rPr>
                                </w:pPr>
                                <w:r w:rsidRPr="008F3138">
                                  <w:rPr>
                                    <w:rFonts w:ascii="Comic Sans MS" w:hAnsi="Comic Sans MS"/>
                                    <w:b/>
                                    <w:spacing w:val="-2"/>
                                  </w:rPr>
                                  <w:t>We erkennen iedereen als een volwaardige partner in de opvoeding en het onderwijs van kinderen.</w:t>
                                </w:r>
                                <w:r w:rsidRPr="008F3138">
                                  <w:rPr>
                                    <w:rFonts w:ascii="Comic Sans MS" w:hAnsi="Comic Sans MS"/>
                                    <w:spacing w:val="-2"/>
                                  </w:rPr>
                                  <w:t xml:space="preserve"> We respecteren ieders verantwoordelijkheid.  We zorgen voor een goede organisatie. </w:t>
                                </w:r>
                                <w:r w:rsidRPr="008F3138">
                                  <w:rPr>
                                    <w:rFonts w:ascii="Comic Sans MS" w:hAnsi="Comic Sans MS"/>
                                    <w:i/>
                                    <w:spacing w:val="-2"/>
                                  </w:rPr>
                                  <w:t xml:space="preserve"> </w:t>
                                </w:r>
                              </w:p>
                              <w:p w14:paraId="58459740" w14:textId="77777777" w:rsidR="005B2566" w:rsidRPr="008F3138" w:rsidRDefault="005B2566" w:rsidP="006433DB">
                                <w:pPr>
                                  <w:ind w:left="567"/>
                                  <w:rPr>
                                    <w:rFonts w:ascii="Comic Sans MS" w:hAnsi="Comic Sans MS"/>
                                    <w:i/>
                                    <w:spacing w:val="-2"/>
                                  </w:rPr>
                                </w:pPr>
                              </w:p>
                              <w:p w14:paraId="00C8461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Daarom willen wij samen met de ouders, de schoolraad, het schoolbestuur, de ouderraad, de directie, de leerkrachten, het CLB, de vrijwilligers en alle mensen die bij onze school betrokken zijn, </w:t>
                                </w:r>
                                <w:r w:rsidRPr="008F3138">
                                  <w:rPr>
                                    <w:rFonts w:ascii="Comic Sans MS" w:hAnsi="Comic Sans MS"/>
                                    <w:b/>
                                    <w:spacing w:val="-2"/>
                                  </w:rPr>
                                  <w:t xml:space="preserve">het allerbeste voor onze kinderen. </w:t>
                                </w:r>
                                <w:r w:rsidRPr="008F3138">
                                  <w:rPr>
                                    <w:rFonts w:ascii="Comic Sans MS" w:hAnsi="Comic Sans MS"/>
                                    <w:spacing w:val="-2"/>
                                  </w:rPr>
                                  <w:t>Binnen onze school bouwen wij aan :</w:t>
                                </w:r>
                              </w:p>
                              <w:p w14:paraId="1E35EA60"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vertrouwensrelatie met elke ouder. </w:t>
                                </w:r>
                                <w:r w:rsidRPr="008F3138">
                                  <w:rPr>
                                    <w:rFonts w:ascii="Comic Sans MS" w:hAnsi="Comic Sans MS"/>
                                    <w:spacing w:val="-2"/>
                                  </w:rPr>
                                  <w:t xml:space="preserve">We willen samen en in alle openheid de opvoeding van onze kinderen ter harte nemen. Een goede communicatie tussen school en ouders is daarom van groot belang. Dat kan via oudercontacten, het heen- en weerschriftje, de agenda, het rapport, maar ook het persoonlijk contact vóór of na de school. </w:t>
                                </w:r>
                              </w:p>
                              <w:p w14:paraId="156D2EAF"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een tof klasklimaat waar de kinderen zich thuisvoelen</w:t>
                                </w:r>
                                <w:r w:rsidRPr="008F3138">
                                  <w:rPr>
                                    <w:rFonts w:ascii="Comic Sans MS" w:hAnsi="Comic Sans MS"/>
                                    <w:spacing w:val="-2"/>
                                  </w:rPr>
                                  <w:t>, waar ze zich veilig en geborgen voelen, wetend dat ze goed opgevangen worden bij problemen op school of thuis, waar ze leren samenwerken met aandacht voor ieders zwakke of sterke punten, waar hun zelfvertrouwen kan groeien.</w:t>
                                </w:r>
                              </w:p>
                              <w:p w14:paraId="18A4AB55"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goede onderlinge relatie tussen de leerkrachten </w:t>
                                </w:r>
                                <w:r w:rsidRPr="008F3138">
                                  <w:rPr>
                                    <w:rFonts w:ascii="Comic Sans MS" w:hAnsi="Comic Sans MS"/>
                                    <w:spacing w:val="-2"/>
                                  </w:rPr>
                                  <w:t>die zich samen verantwoordelijk voelen voor onze kinderen, in een opbouwende samenwerking met het CLB.</w:t>
                                </w:r>
                              </w:p>
                              <w:p w14:paraId="004D9D1C"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fijne en respectvolle omgang </w:t>
                                </w:r>
                                <w:r w:rsidRPr="008F3138">
                                  <w:rPr>
                                    <w:rFonts w:ascii="Comic Sans MS" w:hAnsi="Comic Sans MS"/>
                                    <w:spacing w:val="-2"/>
                                  </w:rPr>
                                  <w:t>met het onderhouds- en refterpersoneel en met de vele mensen die vrijwillig een handje komen toesteken</w:t>
                                </w:r>
                              </w:p>
                              <w:p w14:paraId="3C90E000"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betrokkenheid en medeverantwoordelijkheid </w:t>
                                </w:r>
                                <w:r w:rsidRPr="008F3138">
                                  <w:rPr>
                                    <w:rFonts w:ascii="Comic Sans MS" w:hAnsi="Comic Sans MS"/>
                                    <w:spacing w:val="-2"/>
                                  </w:rPr>
                                  <w:t>via een actieve ouderwerking</w:t>
                                </w:r>
                              </w:p>
                              <w:p w14:paraId="1CEE3143" w14:textId="77777777" w:rsidR="005B2566" w:rsidRPr="008F3138" w:rsidRDefault="005B2566" w:rsidP="006433DB">
                                <w:pPr>
                                  <w:ind w:left="2124"/>
                                  <w:rPr>
                                    <w:rFonts w:ascii="Comic Sans MS" w:hAnsi="Comic Sans MS"/>
                                    <w:spacing w:val="-2"/>
                                  </w:rPr>
                                </w:pPr>
                              </w:p>
                              <w:p w14:paraId="78E4ABEE"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goed contact </w:t>
                                </w:r>
                                <w:r w:rsidRPr="008F3138">
                                  <w:rPr>
                                    <w:rFonts w:ascii="Comic Sans MS" w:hAnsi="Comic Sans MS"/>
                                    <w:spacing w:val="-2"/>
                                  </w:rPr>
                                  <w:t>met de parochie, plaatselijke jeugdbewegingen, de lokale gemeenschap, … waar we mogen ervaren dat er nog heel veel mensen zijn die graag iets voor een ander doen</w:t>
                                </w:r>
                              </w:p>
                              <w:p w14:paraId="77A4CC6F" w14:textId="77777777" w:rsidR="005B2566" w:rsidRPr="008F3138" w:rsidRDefault="005B2566" w:rsidP="006433DB">
                                <w:pPr>
                                  <w:ind w:left="2124"/>
                                  <w:rPr>
                                    <w:rFonts w:ascii="Comic Sans MS" w:hAnsi="Comic Sans MS"/>
                                    <w:spacing w:val="-2"/>
                                  </w:rPr>
                                </w:pPr>
                              </w:p>
                              <w:p w14:paraId="0843ABA6"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Samenwerken</w:t>
                                </w:r>
                              </w:p>
                              <w:p w14:paraId="271CB362" w14:textId="77777777" w:rsidR="005B2566" w:rsidRPr="008F3138" w:rsidRDefault="005B2566" w:rsidP="006433DB">
                                <w:pPr>
                                  <w:ind w:left="567"/>
                                  <w:rPr>
                                    <w:rFonts w:ascii="Comic Sans MS" w:hAnsi="Comic Sans MS"/>
                                    <w:spacing w:val="-2"/>
                                  </w:rPr>
                                </w:pPr>
                                <w:r w:rsidRPr="008F3138">
                                  <w:rPr>
                                    <w:rFonts w:ascii="Comic Sans MS" w:hAnsi="Comic Sans MS"/>
                                    <w:i/>
                                    <w:spacing w:val="-2"/>
                                  </w:rPr>
                                  <w:t>en overleg</w:t>
                                </w:r>
                                <w:r w:rsidRPr="008F3138">
                                  <w:rPr>
                                    <w:rFonts w:ascii="Comic Sans MS" w:hAnsi="Comic Sans MS"/>
                                    <w:i/>
                                    <w:spacing w:val="-2"/>
                                  </w:rPr>
                                  <w:tab/>
                                </w:r>
                                <w:r w:rsidRPr="008F3138">
                                  <w:rPr>
                                    <w:rFonts w:ascii="Comic Sans MS" w:hAnsi="Comic Sans MS"/>
                                    <w:spacing w:val="-2"/>
                                  </w:rPr>
                                  <w:t>De school vormt gemeenschap door samenwerking en overleg :</w:t>
                                </w:r>
                              </w:p>
                              <w:p w14:paraId="131A734C"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b/>
                                    <w:spacing w:val="-2"/>
                                  </w:rPr>
                                  <w:t>het</w:t>
                                </w:r>
                                <w:r w:rsidRPr="008F3138">
                                  <w:rPr>
                                    <w:rFonts w:ascii="Comic Sans MS" w:hAnsi="Comic Sans MS"/>
                                    <w:spacing w:val="-2"/>
                                  </w:rPr>
                                  <w:t xml:space="preserve"> </w:t>
                                </w:r>
                                <w:r w:rsidRPr="008F3138">
                                  <w:rPr>
                                    <w:rFonts w:ascii="Comic Sans MS" w:hAnsi="Comic Sans MS"/>
                                    <w:b/>
                                    <w:spacing w:val="-2"/>
                                  </w:rPr>
                                  <w:t>schoolbestuur</w:t>
                                </w:r>
                                <w:r w:rsidRPr="008F3138">
                                  <w:rPr>
                                    <w:rFonts w:ascii="Comic Sans MS" w:hAnsi="Comic Sans MS"/>
                                    <w:spacing w:val="-2"/>
                                  </w:rPr>
                                  <w:t xml:space="preserve"> dat de eindverantwoordelijkheid draagt voor het beleid van de school</w:t>
                                </w:r>
                              </w:p>
                              <w:p w14:paraId="78C5E307"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spacing w:val="-2"/>
                                  </w:rPr>
                                  <w:t xml:space="preserve">onze school die gedragen wordt door </w:t>
                                </w:r>
                                <w:r w:rsidRPr="008F3138">
                                  <w:rPr>
                                    <w:rFonts w:ascii="Comic Sans MS" w:hAnsi="Comic Sans MS"/>
                                    <w:b/>
                                    <w:spacing w:val="-2"/>
                                  </w:rPr>
                                  <w:t>het hele team</w:t>
                                </w:r>
                                <w:r w:rsidRPr="008F3138">
                                  <w:rPr>
                                    <w:rFonts w:ascii="Comic Sans MS" w:hAnsi="Comic Sans MS"/>
                                    <w:spacing w:val="-2"/>
                                  </w:rPr>
                                  <w:t xml:space="preserve"> onder leiding van de directie. We werken samen, overleggen en streven naar een voortdurende kwaliteitsbewaking en –verbetering.</w:t>
                                </w:r>
                              </w:p>
                              <w:p w14:paraId="5AA37B21"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b/>
                                    <w:spacing w:val="-2"/>
                                  </w:rPr>
                                  <w:t>de ouders</w:t>
                                </w:r>
                                <w:r w:rsidRPr="008F3138">
                                  <w:rPr>
                                    <w:rFonts w:ascii="Comic Sans MS" w:hAnsi="Comic Sans MS"/>
                                    <w:spacing w:val="-2"/>
                                  </w:rPr>
                                  <w:t xml:space="preserve"> die volwaardige partners zijn van onze school. Zij zijn als eerste verantwoordelijk voor de opvoeding van hun kinderen. Daarom streven we naar een goede communicatie en een zo groot mogelijke betrokkenheid van ouders bij de school.</w:t>
                                </w:r>
                              </w:p>
                              <w:p w14:paraId="4CB776EE"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spacing w:val="-2"/>
                                  </w:rPr>
                                  <w:t xml:space="preserve">de verbondenheid met </w:t>
                                </w:r>
                                <w:r w:rsidRPr="008F3138">
                                  <w:rPr>
                                    <w:rFonts w:ascii="Comic Sans MS" w:hAnsi="Comic Sans MS"/>
                                    <w:b/>
                                    <w:spacing w:val="-2"/>
                                  </w:rPr>
                                  <w:t>de lokale geloofsgemeenschap</w:t>
                                </w:r>
                                <w:r w:rsidRPr="008F3138">
                                  <w:rPr>
                                    <w:rFonts w:ascii="Comic Sans MS" w:hAnsi="Comic Sans MS"/>
                                    <w:spacing w:val="-2"/>
                                  </w:rPr>
                                  <w:t>. Zij verwijst naar de traditie en het geloof van waaruit in de school gewerkt wordt.</w:t>
                                </w:r>
                              </w:p>
                              <w:p w14:paraId="355A6F6A"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b/>
                                    <w:spacing w:val="-2"/>
                                  </w:rPr>
                                  <w:t>externe begeleiders</w:t>
                                </w:r>
                                <w:r w:rsidRPr="008F3138">
                                  <w:rPr>
                                    <w:rFonts w:ascii="Comic Sans MS" w:hAnsi="Comic Sans MS"/>
                                    <w:spacing w:val="-2"/>
                                  </w:rPr>
                                  <w:t xml:space="preserve"> die ons ondersteunen, vormen en ons helpen bij onze professionalisering </w:t>
                                </w:r>
                              </w:p>
                              <w:p w14:paraId="6970FF03" w14:textId="77777777" w:rsidR="005B2566" w:rsidRPr="008F3138" w:rsidRDefault="005B2566" w:rsidP="006433DB">
                                <w:pPr>
                                  <w:widowControl w:val="0"/>
                                  <w:tabs>
                                    <w:tab w:val="left" w:pos="924"/>
                                  </w:tabs>
                                  <w:ind w:left="2124"/>
                                  <w:rPr>
                                    <w:rFonts w:ascii="Comic Sans MS" w:hAnsi="Comic Sans MS"/>
                                    <w:spacing w:val="-2"/>
                                  </w:rPr>
                                </w:pPr>
                              </w:p>
                              <w:p w14:paraId="2EF3F733" w14:textId="77777777" w:rsidR="005B2566" w:rsidRPr="008F3138" w:rsidRDefault="005B2566" w:rsidP="006433DB">
                                <w:pPr>
                                  <w:widowControl w:val="0"/>
                                  <w:tabs>
                                    <w:tab w:val="left" w:pos="924"/>
                                  </w:tabs>
                                  <w:ind w:left="924" w:hanging="357"/>
                                  <w:rPr>
                                    <w:rFonts w:ascii="Comic Sans MS" w:hAnsi="Comic Sans MS"/>
                                    <w:i/>
                                    <w:spacing w:val="-2"/>
                                  </w:rPr>
                                </w:pPr>
                                <w:r w:rsidRPr="008F3138">
                                  <w:rPr>
                                    <w:rFonts w:ascii="Comic Sans MS" w:hAnsi="Comic Sans MS"/>
                                    <w:i/>
                                    <w:spacing w:val="-2"/>
                                  </w:rPr>
                                  <w:t>Professio-</w:t>
                                </w:r>
                              </w:p>
                              <w:p w14:paraId="605F2296" w14:textId="77777777" w:rsidR="005B2566" w:rsidRPr="008F3138" w:rsidRDefault="005B2566" w:rsidP="006433DB">
                                <w:pPr>
                                  <w:widowControl w:val="0"/>
                                  <w:tabs>
                                    <w:tab w:val="left" w:pos="924"/>
                                  </w:tabs>
                                  <w:ind w:left="924" w:hanging="357"/>
                                  <w:rPr>
                                    <w:rFonts w:ascii="Comic Sans MS" w:hAnsi="Comic Sans MS"/>
                                    <w:i/>
                                    <w:spacing w:val="-2"/>
                                  </w:rPr>
                                </w:pPr>
                                <w:r w:rsidRPr="008F3138">
                                  <w:rPr>
                                    <w:rFonts w:ascii="Comic Sans MS" w:hAnsi="Comic Sans MS"/>
                                    <w:i/>
                                    <w:spacing w:val="-2"/>
                                  </w:rPr>
                                  <w:t>naliteit</w:t>
                                </w:r>
                              </w:p>
                              <w:p w14:paraId="3CBEC423"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i/>
                                    <w:spacing w:val="-2"/>
                                  </w:rPr>
                                  <w:t>nastreven</w:t>
                                </w:r>
                                <w:r w:rsidRPr="008F3138">
                                  <w:rPr>
                                    <w:rFonts w:ascii="Comic Sans MS" w:hAnsi="Comic Sans MS"/>
                                    <w:i/>
                                    <w:spacing w:val="-2"/>
                                  </w:rPr>
                                  <w:tab/>
                                </w:r>
                                <w:r w:rsidRPr="008F3138">
                                  <w:rPr>
                                    <w:rFonts w:ascii="Comic Sans MS" w:hAnsi="Comic Sans MS"/>
                                    <w:spacing w:val="-2"/>
                                  </w:rPr>
                                  <w:t>Wat doen wij hiervoor ?</w:t>
                                </w:r>
                              </w:p>
                              <w:p w14:paraId="7D773EEA"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veel kansen tot overleg</w:t>
                                </w:r>
                              </w:p>
                              <w:p w14:paraId="62B58CCB"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bij een collega gaan kijken</w:t>
                                </w:r>
                              </w:p>
                              <w:p w14:paraId="69E73643"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co-teaching : iets nieuw gezamenlijk met je collega uitproberen in je klas</w:t>
                                </w:r>
                              </w:p>
                              <w:p w14:paraId="6619A578"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teamgerichte nascholing volgen</w:t>
                                </w:r>
                              </w:p>
                              <w:p w14:paraId="00EDD379"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individugerichte nascholing volgen (soms als vervolg van een introductiesessie met het team)</w:t>
                                </w:r>
                              </w:p>
                              <w:p w14:paraId="3ED68B7E"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planmatig werken (evalueren, prioriteiten bepalen, evaluatie naar resultaat zowel bij leerlingen als bij leerkrachten)</w:t>
                                </w:r>
                              </w:p>
                              <w:p w14:paraId="47B24601"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ZORCO = samenkomst van Zeelse zorgcoördinatoren</w:t>
                                </w:r>
                              </w:p>
                              <w:p w14:paraId="1D346284"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 xml:space="preserve">ICT = het juist leren gebruiken van de computer </w:t>
                                </w:r>
                              </w:p>
                              <w:p w14:paraId="7DB426BC"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leesgroep OWP = onder begeleiding samen met andere directies het ontwikkelingsplan doornemen</w:t>
                                </w:r>
                              </w:p>
                              <w:p w14:paraId="033EF0C3"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passende materialen aankopen en gebruiken</w:t>
                                </w:r>
                              </w:p>
                              <w:p w14:paraId="20A72310"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het voeren van een degelijk personeelsbeleid</w:t>
                                </w:r>
                              </w:p>
                              <w:p w14:paraId="46F8D576" w14:textId="77777777" w:rsidR="005B2566" w:rsidRPr="008F3138" w:rsidRDefault="005B2566" w:rsidP="006433DB">
                                <w:pPr>
                                  <w:rPr>
                                    <w:szCs w:val="24"/>
                                  </w:rPr>
                                </w:pPr>
                              </w:p>
                              <w:p w14:paraId="5321E6A2" w14:textId="77777777" w:rsidR="005B2566" w:rsidRPr="008F3138" w:rsidRDefault="005B2566" w:rsidP="006433DB">
                                <w:pPr>
                                  <w:rPr>
                                    <w:szCs w:val="24"/>
                                  </w:rPr>
                                </w:pPr>
                              </w:p>
                              <w:p w14:paraId="5699BBBA" w14:textId="77777777" w:rsidR="005B2566" w:rsidRPr="00B567C8" w:rsidRDefault="005B2566" w:rsidP="006433DB">
                                <w:pPr>
                                  <w:jc w:val="center"/>
                                  <w:rPr>
                                    <w:rFonts w:ascii="Verdana" w:hAnsi="Verdana"/>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BEB5" id="Tekstvak 228" o:spid="_x0000_s1031" type="#_x0000_t202" style="position:absolute;left:0;text-align:left;margin-left:-.05pt;margin-top:84.1pt;width:215.45pt;height:28.3pt;z-index:251701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" fillcolor="#cc6109" stroked="f">
                    <v:fill color2="#fac090" rotate="t" angle="180" colors="0 #cc6109;31457f #f7994c;1 #fac090" focus="100%" type="gradient"/>
                    <v:textbox inset="1mm,1mm,1mm,1mm">
                      <w:txbxContent>
                        <w:p w14:paraId="4AC9D5A4" w14:textId="77777777" w:rsidR="005B2566" w:rsidRPr="00D462FE" w:rsidRDefault="005B2566" w:rsidP="006433DB">
                          <w:pPr>
                            <w:contextualSpacing/>
                            <w:jc w:val="center"/>
                            <w:rPr>
                              <w:color w:val="FFFFFF" w:themeColor="background1"/>
                            </w:rPr>
                          </w:pPr>
                          <w:r w:rsidRPr="00D462FE">
                            <w:rPr>
                              <w:color w:val="FFFFFF" w:themeColor="background1"/>
                            </w:rPr>
                            <w:t xml:space="preserve">Bos- en zeeklassen </w:t>
                          </w:r>
                        </w:p>
                        <w:p w14:paraId="3C15CD5E" w14:textId="77777777" w:rsidR="005B2566" w:rsidRPr="006433DB" w:rsidRDefault="005B2566" w:rsidP="006433DB">
                          <w:pPr>
                            <w:contextualSpacing/>
                          </w:pPr>
                        </w:p>
                        <w:p w14:paraId="2B74725B" w14:textId="77777777" w:rsidR="005B2566" w:rsidRPr="008F3138" w:rsidRDefault="005B2566" w:rsidP="006433DB">
                          <w:pPr>
                            <w:contextualSpacing/>
                            <w:rPr>
                              <w:rFonts w:ascii="Comic Sans MS" w:hAnsi="Comic Sans MS"/>
                            </w:rPr>
                          </w:pPr>
                          <w:proofErr w:type="spellStart"/>
                          <w:r w:rsidRPr="008F3138">
                            <w:rPr>
                              <w:rFonts w:ascii="Comic Sans MS" w:hAnsi="Comic Sans MS"/>
                            </w:rPr>
                            <w:t>nze</w:t>
                          </w:r>
                          <w:proofErr w:type="spellEnd"/>
                          <w:r w:rsidRPr="008F3138">
                            <w:rPr>
                              <w:rFonts w:ascii="Comic Sans MS" w:hAnsi="Comic Sans MS"/>
                            </w:rPr>
                            <w:t xml:space="preserve"> school staat het kind steeds centraal. .</w:t>
                          </w:r>
                        </w:p>
                        <w:p w14:paraId="2D53D36B" w14:textId="77777777" w:rsidR="005B2566" w:rsidRPr="008F3138" w:rsidRDefault="005B2566" w:rsidP="006433DB">
                          <w:pPr>
                            <w:contextualSpacing/>
                            <w:rPr>
                              <w:rFonts w:ascii="Comic Sans MS" w:hAnsi="Comic Sans MS"/>
                            </w:rPr>
                          </w:pPr>
                          <w:r w:rsidRPr="008F3138">
                            <w:rPr>
                              <w:rFonts w:ascii="Comic Sans MS" w:hAnsi="Comic Sans MS"/>
                            </w:rPr>
                            <w:t>Los van elkaar, maar toch ook met elkaar verbonden, willen we als school er werk van maken om al onze kinderen op een passende manier te begeleiden.</w:t>
                          </w:r>
                        </w:p>
                        <w:p w14:paraId="03E278DB" w14:textId="77777777" w:rsidR="005B2566" w:rsidRPr="008F3138" w:rsidRDefault="005B2566" w:rsidP="006433DB">
                          <w:pPr>
                            <w:contextualSpacing/>
                            <w:rPr>
                              <w:rFonts w:ascii="Comic Sans MS" w:hAnsi="Comic Sans MS"/>
                            </w:rPr>
                          </w:pPr>
                          <w:r w:rsidRPr="008F3138">
                            <w:rPr>
                              <w:rFonts w:ascii="Comic Sans MS" w:hAnsi="Comic Sans MS"/>
                            </w:rPr>
                            <w:t>Dit zijn onze 5 bouwstenen :</w:t>
                          </w:r>
                        </w:p>
                        <w:p w14:paraId="224319E4" w14:textId="77777777" w:rsidR="005B2566" w:rsidRPr="008F3138" w:rsidRDefault="005B2566" w:rsidP="006433DB">
                          <w:pPr>
                            <w:contextualSpacing/>
                            <w:rPr>
                              <w:rFonts w:ascii="Comic Sans MS" w:hAnsi="Comic Sans MS"/>
                              <w:szCs w:val="24"/>
                            </w:rPr>
                          </w:pPr>
                        </w:p>
                        <w:p w14:paraId="0344F961" w14:textId="77777777" w:rsidR="005B2566" w:rsidRPr="008F3138" w:rsidRDefault="005B2566" w:rsidP="006433DB">
                          <w:pPr>
                            <w:contextualSpacing/>
                            <w:jc w:val="center"/>
                            <w:rPr>
                              <w:rFonts w:ascii="Comic Sans MS" w:hAnsi="Comic Sans MS"/>
                              <w:b/>
                              <w:szCs w:val="24"/>
                              <w:u w:val="single"/>
                            </w:rPr>
                          </w:pPr>
                          <w:r w:rsidRPr="008F3138">
                            <w:rPr>
                              <w:rFonts w:ascii="Comic Sans MS" w:hAnsi="Comic Sans MS"/>
                              <w:b/>
                              <w:noProof/>
                              <w:szCs w:val="24"/>
                              <w:lang w:eastAsia="nl-BE"/>
                            </w:rPr>
                            <w:drawing>
                              <wp:inline distT="0" distB="0" distL="0" distR="0" wp14:anchorId="09625BD3" wp14:editId="1D697057">
                                <wp:extent cx="784860" cy="769620"/>
                                <wp:effectExtent l="0" t="0" r="0" b="0"/>
                                <wp:docPr id="63" name="Afbeelding 63" descr="BD052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5214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4860" cy="769620"/>
                                        </a:xfrm>
                                        <a:prstGeom prst="rect">
                                          <a:avLst/>
                                        </a:prstGeom>
                                        <a:noFill/>
                                        <a:ln>
                                          <a:noFill/>
                                        </a:ln>
                                      </pic:spPr>
                                    </pic:pic>
                                  </a:graphicData>
                                </a:graphic>
                              </wp:inline>
                            </w:drawing>
                          </w:r>
                        </w:p>
                        <w:p w14:paraId="081F9E89" w14:textId="77777777" w:rsidR="005B2566" w:rsidRPr="008F3138" w:rsidRDefault="005B2566" w:rsidP="006433DB">
                          <w:pPr>
                            <w:contextualSpacing/>
                            <w:jc w:val="center"/>
                            <w:rPr>
                              <w:rFonts w:ascii="Comic Sans MS" w:hAnsi="Comic Sans MS"/>
                              <w:szCs w:val="24"/>
                            </w:rPr>
                          </w:pPr>
                        </w:p>
                        <w:p w14:paraId="4011AC43" w14:textId="77777777" w:rsidR="005B2566" w:rsidRPr="008F3138" w:rsidRDefault="005B2566" w:rsidP="006433DB">
                          <w:pPr>
                            <w:contextualSpacing/>
                            <w:jc w:val="center"/>
                            <w:rPr>
                              <w:rFonts w:ascii="Comic Sans MS" w:hAnsi="Comic Sans MS"/>
                              <w:b/>
                              <w:szCs w:val="24"/>
                              <w:u w:val="single"/>
                            </w:rPr>
                          </w:pPr>
                          <w:r w:rsidRPr="008F3138">
                            <w:rPr>
                              <w:rFonts w:ascii="Comic Sans MS" w:hAnsi="Comic Sans MS"/>
                              <w:b/>
                              <w:szCs w:val="24"/>
                              <w:u w:val="single"/>
                            </w:rPr>
                            <w:t>We willen elk kind de kans geven een ‘zonnetje’ te zijn op onze school.</w:t>
                          </w:r>
                        </w:p>
                        <w:p w14:paraId="010A638C" w14:textId="77777777" w:rsidR="005B2566" w:rsidRPr="008F3138" w:rsidRDefault="005B2566" w:rsidP="006433DB">
                          <w:pPr>
                            <w:ind w:left="2130" w:hanging="2130"/>
                            <w:contextualSpacing/>
                            <w:rPr>
                              <w:rFonts w:ascii="Comic Sans MS" w:hAnsi="Comic Sans MS"/>
                              <w:i/>
                              <w:szCs w:val="24"/>
                            </w:rPr>
                          </w:pPr>
                          <w:r w:rsidRPr="008F3138">
                            <w:rPr>
                              <w:rFonts w:ascii="Comic Sans MS" w:hAnsi="Comic Sans MS"/>
                              <w:i/>
                              <w:szCs w:val="24"/>
                            </w:rPr>
                            <w:t>Christelijk</w:t>
                          </w:r>
                          <w:r w:rsidRPr="008F3138">
                            <w:rPr>
                              <w:rFonts w:ascii="Comic Sans MS" w:hAnsi="Comic Sans MS"/>
                              <w:i/>
                              <w:szCs w:val="24"/>
                            </w:rPr>
                            <w:tab/>
                          </w:r>
                        </w:p>
                        <w:p w14:paraId="0699948E" w14:textId="77777777" w:rsidR="005B2566" w:rsidRPr="008F3138" w:rsidRDefault="005B2566" w:rsidP="006433DB">
                          <w:pPr>
                            <w:ind w:left="2130" w:hanging="2130"/>
                            <w:contextualSpacing/>
                            <w:rPr>
                              <w:rFonts w:ascii="Comic Sans MS" w:hAnsi="Comic Sans MS"/>
                              <w:szCs w:val="24"/>
                            </w:rPr>
                          </w:pPr>
                          <w:r w:rsidRPr="008F3138">
                            <w:rPr>
                              <w:rFonts w:ascii="Comic Sans MS" w:hAnsi="Comic Sans MS"/>
                              <w:i/>
                              <w:szCs w:val="24"/>
                            </w:rPr>
                            <w:t>geïnspireerde</w:t>
                          </w:r>
                          <w:r w:rsidRPr="008F3138">
                            <w:rPr>
                              <w:rFonts w:ascii="Comic Sans MS" w:hAnsi="Comic Sans MS"/>
                              <w:i/>
                              <w:szCs w:val="24"/>
                            </w:rPr>
                            <w:tab/>
                          </w:r>
                          <w:r w:rsidRPr="008F3138">
                            <w:rPr>
                              <w:rFonts w:ascii="Comic Sans MS" w:hAnsi="Comic Sans MS"/>
                              <w:szCs w:val="24"/>
                            </w:rPr>
                            <w:t xml:space="preserve">‘Een zonnetje zijn’ gaat hand in hand met </w:t>
                          </w:r>
                          <w:r w:rsidRPr="008F3138">
                            <w:rPr>
                              <w:rFonts w:ascii="Comic Sans MS" w:hAnsi="Comic Sans MS"/>
                              <w:b/>
                              <w:szCs w:val="24"/>
                            </w:rPr>
                            <w:t>de persoon van Jezus Christus</w:t>
                          </w:r>
                          <w:r w:rsidRPr="008F3138">
                            <w:rPr>
                              <w:rFonts w:ascii="Comic Sans MS" w:hAnsi="Comic Sans MS"/>
                              <w:szCs w:val="24"/>
                            </w:rPr>
                            <w:t>.</w:t>
                          </w:r>
                        </w:p>
                        <w:p w14:paraId="4CE4C2E2" w14:textId="77777777" w:rsidR="005B2566" w:rsidRPr="008F3138" w:rsidRDefault="005B2566" w:rsidP="006433DB">
                          <w:pPr>
                            <w:contextualSpacing/>
                            <w:rPr>
                              <w:rFonts w:ascii="Comic Sans MS" w:hAnsi="Comic Sans MS"/>
                              <w:i/>
                              <w:szCs w:val="24"/>
                            </w:rPr>
                          </w:pPr>
                          <w:r w:rsidRPr="008F3138">
                            <w:rPr>
                              <w:rFonts w:ascii="Comic Sans MS" w:hAnsi="Comic Sans MS"/>
                              <w:i/>
                              <w:szCs w:val="24"/>
                            </w:rPr>
                            <w:t>school</w:t>
                          </w:r>
                          <w:r w:rsidRPr="008F3138">
                            <w:rPr>
                              <w:rFonts w:ascii="Comic Sans MS" w:hAnsi="Comic Sans MS"/>
                              <w:i/>
                              <w:szCs w:val="24"/>
                            </w:rPr>
                            <w:tab/>
                          </w:r>
                          <w:r w:rsidRPr="008F3138">
                            <w:rPr>
                              <w:rFonts w:ascii="Comic Sans MS" w:hAnsi="Comic Sans MS"/>
                              <w:i/>
                              <w:szCs w:val="24"/>
                            </w:rPr>
                            <w:tab/>
                          </w:r>
                          <w:r w:rsidRPr="008F3138">
                            <w:rPr>
                              <w:rFonts w:ascii="Comic Sans MS" w:hAnsi="Comic Sans MS"/>
                              <w:i/>
                              <w:szCs w:val="24"/>
                            </w:rPr>
                            <w:tab/>
                          </w:r>
                          <w:r w:rsidRPr="008F3138">
                            <w:rPr>
                              <w:rFonts w:ascii="Comic Sans MS" w:hAnsi="Comic Sans MS"/>
                              <w:szCs w:val="24"/>
                            </w:rPr>
                            <w:t>Waar Hij kwam bracht Hij steeds licht en warmte.</w:t>
                          </w:r>
                        </w:p>
                        <w:p w14:paraId="7F153F62" w14:textId="77777777" w:rsidR="005B2566" w:rsidRPr="008F3138" w:rsidRDefault="005B2566" w:rsidP="006433DB">
                          <w:pPr>
                            <w:ind w:left="2124" w:hanging="2124"/>
                            <w:contextualSpacing/>
                            <w:rPr>
                              <w:rFonts w:ascii="Comic Sans MS" w:hAnsi="Comic Sans MS"/>
                              <w:szCs w:val="24"/>
                            </w:rPr>
                          </w:pPr>
                          <w:r w:rsidRPr="008F3138">
                            <w:rPr>
                              <w:rFonts w:ascii="Comic Sans MS" w:hAnsi="Comic Sans MS"/>
                              <w:szCs w:val="24"/>
                            </w:rPr>
                            <w:tab/>
                            <w:t xml:space="preserve">Zo willen wij </w:t>
                          </w:r>
                          <w:r w:rsidRPr="008F3138">
                            <w:rPr>
                              <w:rFonts w:ascii="Comic Sans MS" w:hAnsi="Comic Sans MS"/>
                              <w:b/>
                              <w:szCs w:val="24"/>
                            </w:rPr>
                            <w:t>elk kind optimale kansen geven</w:t>
                          </w:r>
                          <w:r w:rsidRPr="008F3138">
                            <w:rPr>
                              <w:rFonts w:ascii="Comic Sans MS" w:hAnsi="Comic Sans MS"/>
                              <w:szCs w:val="24"/>
                            </w:rPr>
                            <w:t xml:space="preserve"> om naar Zijn voorbeeld, uit te groeien tot een persoon die vol zelfvertrouwen en in verbondenheid met de anderen en met de wereld, hoopvol uitziet  naar een leefbare toekomst.</w:t>
                          </w:r>
                        </w:p>
                        <w:p w14:paraId="6D2D870A" w14:textId="77777777" w:rsidR="005B2566" w:rsidRPr="008F3138" w:rsidRDefault="005B2566" w:rsidP="006433DB">
                          <w:pPr>
                            <w:ind w:left="2124"/>
                            <w:contextualSpacing/>
                            <w:rPr>
                              <w:rFonts w:ascii="Comic Sans MS" w:hAnsi="Comic Sans MS"/>
                              <w:szCs w:val="24"/>
                            </w:rPr>
                          </w:pPr>
                          <w:r w:rsidRPr="008F3138">
                            <w:rPr>
                              <w:rFonts w:ascii="Comic Sans MS" w:hAnsi="Comic Sans MS"/>
                              <w:szCs w:val="24"/>
                            </w:rPr>
                            <w:t>Vanuit onze christelijke identiteit hebben we hier elke dag aandacht voor. In onze godsdienstlessen, pastorale vieringen, maar ook steeds verweven in andere onderwijsactiviteiten, willen wij beantwoorden aan deze visie.</w:t>
                          </w:r>
                        </w:p>
                        <w:p w14:paraId="06A26EF7" w14:textId="77777777" w:rsidR="005B2566" w:rsidRPr="008F3138" w:rsidRDefault="005B2566" w:rsidP="006433DB">
                          <w:pPr>
                            <w:ind w:left="2124"/>
                            <w:contextualSpacing/>
                            <w:rPr>
                              <w:rFonts w:ascii="Comic Sans MS" w:hAnsi="Comic Sans MS"/>
                              <w:szCs w:val="24"/>
                            </w:rPr>
                          </w:pPr>
                          <w:r w:rsidRPr="008F3138">
                            <w:rPr>
                              <w:rFonts w:ascii="Comic Sans MS" w:hAnsi="Comic Sans MS"/>
                              <w:szCs w:val="24"/>
                            </w:rPr>
                            <w:t xml:space="preserve">Wij staan open voor kinderen en ouders uit andere culturen, alsook voor “anders”-gelovigen. Dit willen we steeds doen vanuit een positie van </w:t>
                          </w:r>
                          <w:r w:rsidRPr="008F3138">
                            <w:rPr>
                              <w:rFonts w:ascii="Comic Sans MS" w:hAnsi="Comic Sans MS"/>
                              <w:b/>
                              <w:szCs w:val="24"/>
                            </w:rPr>
                            <w:t>onderling respect en wederzijdse waardering</w:t>
                          </w:r>
                          <w:r w:rsidRPr="008F3138">
                            <w:rPr>
                              <w:rFonts w:ascii="Comic Sans MS" w:hAnsi="Comic Sans MS"/>
                              <w:szCs w:val="24"/>
                            </w:rPr>
                            <w:t>.</w:t>
                          </w:r>
                        </w:p>
                        <w:p w14:paraId="2087B59A" w14:textId="77777777" w:rsidR="005B2566" w:rsidRPr="008F3138" w:rsidRDefault="005B2566" w:rsidP="006433DB">
                          <w:pPr>
                            <w:ind w:left="2124"/>
                            <w:contextualSpacing/>
                            <w:rPr>
                              <w:rFonts w:ascii="Comic Sans MS" w:hAnsi="Comic Sans MS"/>
                              <w:szCs w:val="24"/>
                            </w:rPr>
                          </w:pPr>
                        </w:p>
                        <w:p w14:paraId="114E8D72" w14:textId="77777777" w:rsidR="005B2566" w:rsidRPr="008F3138" w:rsidRDefault="005B2566" w:rsidP="006433DB">
                          <w:pPr>
                            <w:ind w:left="2124"/>
                            <w:contextualSpacing/>
                            <w:rPr>
                              <w:rFonts w:ascii="Comic Sans MS" w:hAnsi="Comic Sans MS"/>
                              <w:szCs w:val="24"/>
                            </w:rPr>
                          </w:pPr>
                        </w:p>
                        <w:p w14:paraId="0D95003F" w14:textId="77777777" w:rsidR="005B2566" w:rsidRPr="008F3138" w:rsidRDefault="005B2566" w:rsidP="006433DB">
                          <w:pPr>
                            <w:ind w:left="2124"/>
                            <w:contextualSpacing/>
                            <w:rPr>
                              <w:rFonts w:ascii="Comic Sans MS" w:hAnsi="Comic Sans MS"/>
                              <w:szCs w:val="24"/>
                            </w:rPr>
                          </w:pPr>
                        </w:p>
                        <w:p w14:paraId="28371C59" w14:textId="77777777" w:rsidR="005B2566" w:rsidRPr="008F3138" w:rsidRDefault="005B2566" w:rsidP="006433DB">
                          <w:pPr>
                            <w:ind w:left="2124"/>
                            <w:contextualSpacing/>
                            <w:rPr>
                              <w:rFonts w:ascii="Comic Sans MS" w:hAnsi="Comic Sans MS"/>
                              <w:szCs w:val="24"/>
                            </w:rPr>
                          </w:pPr>
                        </w:p>
                        <w:p w14:paraId="6547434B" w14:textId="77777777" w:rsidR="005B2566" w:rsidRPr="008F3138" w:rsidRDefault="005B2566" w:rsidP="006433DB">
                          <w:pPr>
                            <w:ind w:left="2124"/>
                            <w:contextualSpacing/>
                            <w:rPr>
                              <w:rFonts w:ascii="Comic Sans MS" w:hAnsi="Comic Sans MS"/>
                              <w:szCs w:val="24"/>
                            </w:rPr>
                          </w:pPr>
                        </w:p>
                        <w:p w14:paraId="79ED8097" w14:textId="77777777" w:rsidR="005B2566" w:rsidRPr="008F3138" w:rsidRDefault="005B2566" w:rsidP="006433DB">
                          <w:pPr>
                            <w:ind w:left="2124"/>
                            <w:contextualSpacing/>
                            <w:rPr>
                              <w:rFonts w:ascii="Comic Sans MS" w:hAnsi="Comic Sans MS"/>
                              <w:szCs w:val="24"/>
                            </w:rPr>
                          </w:pPr>
                        </w:p>
                        <w:p w14:paraId="276B13B9" w14:textId="77777777" w:rsidR="005B2566" w:rsidRPr="008F3138" w:rsidRDefault="005B2566" w:rsidP="006433DB">
                          <w:pPr>
                            <w:ind w:left="2124"/>
                            <w:contextualSpacing/>
                            <w:rPr>
                              <w:rFonts w:ascii="Comic Sans MS" w:hAnsi="Comic Sans MS"/>
                              <w:szCs w:val="24"/>
                            </w:rPr>
                          </w:pPr>
                        </w:p>
                        <w:p w14:paraId="51E06537" w14:textId="77777777" w:rsidR="005B2566" w:rsidRPr="008F3138" w:rsidRDefault="005B2566" w:rsidP="006433DB">
                          <w:pPr>
                            <w:contextualSpacing/>
                            <w:rPr>
                              <w:rFonts w:ascii="Comic Sans MS" w:hAnsi="Comic Sans MS"/>
                              <w:b/>
                              <w:szCs w:val="24"/>
                            </w:rPr>
                          </w:pPr>
                        </w:p>
                        <w:p w14:paraId="2897D3FC" w14:textId="77777777" w:rsidR="005B2566" w:rsidRPr="008F3138" w:rsidRDefault="005B2566" w:rsidP="006433DB">
                          <w:pPr>
                            <w:contextualSpacing/>
                            <w:jc w:val="center"/>
                            <w:rPr>
                              <w:rFonts w:ascii="Comic Sans MS" w:hAnsi="Comic Sans MS"/>
                              <w:b/>
                              <w:szCs w:val="24"/>
                              <w:u w:val="single"/>
                            </w:rPr>
                          </w:pPr>
                          <w:r w:rsidRPr="008F3138">
                            <w:rPr>
                              <w:rFonts w:ascii="Comic Sans MS" w:hAnsi="Comic Sans MS"/>
                              <w:b/>
                              <w:noProof/>
                              <w:szCs w:val="24"/>
                              <w:lang w:eastAsia="nl-BE"/>
                            </w:rPr>
                            <w:drawing>
                              <wp:inline distT="0" distB="0" distL="0" distR="0" wp14:anchorId="71078668" wp14:editId="48BC2497">
                                <wp:extent cx="784860" cy="655320"/>
                                <wp:effectExtent l="0" t="0" r="0" b="0"/>
                                <wp:docPr id="576" name="Afbeelding 576" descr="j009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903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860" cy="655320"/>
                                        </a:xfrm>
                                        <a:prstGeom prst="rect">
                                          <a:avLst/>
                                        </a:prstGeom>
                                        <a:noFill/>
                                        <a:ln>
                                          <a:noFill/>
                                        </a:ln>
                                      </pic:spPr>
                                    </pic:pic>
                                  </a:graphicData>
                                </a:graphic>
                              </wp:inline>
                            </w:drawing>
                          </w:r>
                        </w:p>
                        <w:p w14:paraId="63AC3EB1" w14:textId="77777777" w:rsidR="005B2566" w:rsidRPr="008F3138" w:rsidRDefault="005B2566" w:rsidP="006433DB">
                          <w:pPr>
                            <w:contextualSpacing/>
                            <w:jc w:val="center"/>
                            <w:rPr>
                              <w:rFonts w:ascii="Comic Sans MS" w:hAnsi="Comic Sans MS"/>
                              <w:szCs w:val="24"/>
                            </w:rPr>
                          </w:pPr>
                        </w:p>
                        <w:p w14:paraId="61EDE577" w14:textId="77777777" w:rsidR="005B2566" w:rsidRPr="008F3138" w:rsidRDefault="005B2566" w:rsidP="006433DB">
                          <w:pPr>
                            <w:keepNext/>
                            <w:contextualSpacing/>
                            <w:jc w:val="center"/>
                            <w:rPr>
                              <w:rFonts w:ascii="Comic Sans MS" w:hAnsi="Comic Sans MS"/>
                              <w:b/>
                              <w:spacing w:val="-2"/>
                              <w:u w:val="single"/>
                            </w:rPr>
                          </w:pPr>
                          <w:r w:rsidRPr="008F3138">
                            <w:rPr>
                              <w:rFonts w:ascii="Comic Sans MS" w:hAnsi="Comic Sans MS"/>
                              <w:b/>
                              <w:spacing w:val="-2"/>
                              <w:u w:val="single"/>
                            </w:rPr>
                            <w:t xml:space="preserve">Ons aanbod is gericht op de harmonische ontwikkeling van de totale persoon: </w:t>
                          </w:r>
                        </w:p>
                        <w:p w14:paraId="7E88E5E9" w14:textId="77777777" w:rsidR="005B2566" w:rsidRPr="008F3138" w:rsidRDefault="005B2566" w:rsidP="006433DB">
                          <w:pPr>
                            <w:keepNext/>
                            <w:contextualSpacing/>
                            <w:jc w:val="center"/>
                            <w:rPr>
                              <w:rFonts w:ascii="Comic Sans MS" w:hAnsi="Comic Sans MS"/>
                              <w:b/>
                              <w:spacing w:val="-2"/>
                              <w:u w:val="single"/>
                            </w:rPr>
                          </w:pPr>
                          <w:r w:rsidRPr="008F3138">
                            <w:rPr>
                              <w:rFonts w:ascii="Comic Sans MS" w:hAnsi="Comic Sans MS"/>
                              <w:b/>
                              <w:spacing w:val="-2"/>
                              <w:u w:val="single"/>
                            </w:rPr>
                            <w:t>hoofd, hart en handen.</w:t>
                          </w:r>
                        </w:p>
                        <w:p w14:paraId="64E91A1F" w14:textId="77777777" w:rsidR="005B2566" w:rsidRPr="008F3138" w:rsidRDefault="005B2566" w:rsidP="006433DB">
                          <w:pPr>
                            <w:tabs>
                              <w:tab w:val="left" w:pos="360"/>
                            </w:tabs>
                            <w:ind w:hanging="546"/>
                            <w:contextualSpacing/>
                            <w:rPr>
                              <w:rFonts w:ascii="Comic Sans MS" w:hAnsi="Comic Sans MS"/>
                              <w:i/>
                              <w:spacing w:val="-2"/>
                            </w:rPr>
                          </w:pPr>
                          <w:r w:rsidRPr="008F3138">
                            <w:rPr>
                              <w:rFonts w:ascii="Comic Sans MS" w:hAnsi="Comic Sans MS"/>
                              <w:i/>
                              <w:spacing w:val="-2"/>
                            </w:rPr>
                            <w:t>Kwaliteitsvolle</w:t>
                          </w:r>
                        </w:p>
                        <w:p w14:paraId="5D9C087A" w14:textId="77777777" w:rsidR="005B2566" w:rsidRPr="008F3138" w:rsidRDefault="005B2566" w:rsidP="006433DB">
                          <w:pPr>
                            <w:tabs>
                              <w:tab w:val="left" w:pos="360"/>
                            </w:tabs>
                            <w:ind w:left="2124" w:hanging="2670"/>
                            <w:contextualSpacing/>
                            <w:rPr>
                              <w:rFonts w:ascii="Comic Sans MS" w:hAnsi="Comic Sans MS"/>
                              <w:i/>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u w:val="single"/>
                            </w:rPr>
                            <w:t>Hoofd</w:t>
                          </w:r>
                          <w:r w:rsidRPr="008F3138">
                            <w:rPr>
                              <w:rFonts w:ascii="Comic Sans MS" w:hAnsi="Comic Sans MS"/>
                              <w:spacing w:val="-2"/>
                            </w:rPr>
                            <w:t xml:space="preserve"> : we trachten </w:t>
                          </w:r>
                          <w:r w:rsidRPr="008F3138">
                            <w:rPr>
                              <w:rFonts w:ascii="Comic Sans MS" w:hAnsi="Comic Sans MS"/>
                              <w:b/>
                              <w:spacing w:val="-2"/>
                            </w:rPr>
                            <w:t xml:space="preserve">elk kind </w:t>
                          </w:r>
                          <w:r w:rsidRPr="008F3138">
                            <w:rPr>
                              <w:rFonts w:ascii="Comic Sans MS" w:hAnsi="Comic Sans MS"/>
                              <w:spacing w:val="-2"/>
                            </w:rPr>
                            <w:t xml:space="preserve">(of het nu eerder sneller leert, dan wel leermoeilijkheden heeft) </w:t>
                          </w:r>
                          <w:r w:rsidRPr="008F3138">
                            <w:rPr>
                              <w:rFonts w:ascii="Comic Sans MS" w:hAnsi="Comic Sans MS"/>
                              <w:b/>
                              <w:spacing w:val="-2"/>
                            </w:rPr>
                            <w:t xml:space="preserve">op zijn eigen manier </w:t>
                          </w:r>
                          <w:r w:rsidRPr="008F3138">
                            <w:rPr>
                              <w:rFonts w:ascii="Comic Sans MS" w:hAnsi="Comic Sans MS"/>
                              <w:spacing w:val="-2"/>
                            </w:rPr>
                            <w:t>te benaderen om het te blijven boeien en te ontwikkelen op het intellectuele vlak.</w:t>
                          </w:r>
                        </w:p>
                        <w:p w14:paraId="45FE1BC4" w14:textId="77777777" w:rsidR="005B2566" w:rsidRPr="008F3138" w:rsidRDefault="005B2566" w:rsidP="006433DB">
                          <w:pPr>
                            <w:contextualSpacing/>
                            <w:rPr>
                              <w:rFonts w:ascii="Comic Sans MS" w:hAnsi="Comic Sans MS"/>
                              <w:spacing w:val="-2"/>
                            </w:rPr>
                          </w:pPr>
                        </w:p>
                        <w:p w14:paraId="407C1A2D"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u w:val="single"/>
                            </w:rPr>
                            <w:t>Hart</w:t>
                          </w:r>
                          <w:r w:rsidRPr="008F3138">
                            <w:rPr>
                              <w:rFonts w:ascii="Comic Sans MS" w:hAnsi="Comic Sans MS"/>
                              <w:spacing w:val="-2"/>
                            </w:rPr>
                            <w:t xml:space="preserve"> : doorheen alle activiteiten zet onze school zich ten volle in voor de ontwikkeling van  </w:t>
                          </w:r>
                          <w:r w:rsidRPr="008F3138">
                            <w:rPr>
                              <w:rFonts w:ascii="Comic Sans MS" w:hAnsi="Comic Sans MS"/>
                              <w:b/>
                              <w:spacing w:val="-2"/>
                            </w:rPr>
                            <w:t xml:space="preserve">leefhoudingen. </w:t>
                          </w:r>
                        </w:p>
                        <w:p w14:paraId="7405005E"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De socio-emotionele ontwikkeling bij onze kinderen is een domein dat we van heel nabij opvolgen. </w:t>
                          </w:r>
                        </w:p>
                        <w:p w14:paraId="7EEC160C"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Met evenveel inzet besteden we aandacht aan </w:t>
                          </w:r>
                          <w:r w:rsidRPr="008F3138">
                            <w:rPr>
                              <w:rFonts w:ascii="Comic Sans MS" w:hAnsi="Comic Sans MS"/>
                              <w:b/>
                              <w:spacing w:val="-2"/>
                            </w:rPr>
                            <w:t>sociale vaardigheden.</w:t>
                          </w:r>
                        </w:p>
                        <w:p w14:paraId="4216CCF6" w14:textId="77777777" w:rsidR="005B2566" w:rsidRPr="008F3138" w:rsidRDefault="005B2566" w:rsidP="006433DB">
                          <w:pPr>
                            <w:contextualSpacing/>
                            <w:rPr>
                              <w:rFonts w:ascii="Comic Sans MS" w:hAnsi="Comic Sans MS"/>
                              <w:spacing w:val="-2"/>
                              <w:u w:val="single"/>
                            </w:rPr>
                          </w:pPr>
                        </w:p>
                        <w:p w14:paraId="7FC1C3EB"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u w:val="single"/>
                            </w:rPr>
                            <w:t>Handen</w:t>
                          </w:r>
                          <w:r w:rsidRPr="008F3138">
                            <w:rPr>
                              <w:rFonts w:ascii="Comic Sans MS" w:hAnsi="Comic Sans MS"/>
                              <w:spacing w:val="-2"/>
                            </w:rPr>
                            <w:t xml:space="preserve"> : we willen onze kinderen ook </w:t>
                          </w:r>
                          <w:r w:rsidRPr="008F3138">
                            <w:rPr>
                              <w:rFonts w:ascii="Comic Sans MS" w:hAnsi="Comic Sans MS"/>
                              <w:b/>
                              <w:spacing w:val="-2"/>
                            </w:rPr>
                            <w:t xml:space="preserve">vaardigheden bijbrengen </w:t>
                          </w:r>
                          <w:r w:rsidRPr="008F3138">
                            <w:rPr>
                              <w:rFonts w:ascii="Comic Sans MS" w:hAnsi="Comic Sans MS"/>
                              <w:spacing w:val="-2"/>
                            </w:rPr>
                            <w:t>en zichzelf leren ervaren.</w:t>
                          </w:r>
                        </w:p>
                        <w:p w14:paraId="4786044F" w14:textId="77777777" w:rsidR="005B2566" w:rsidRPr="008F3138" w:rsidRDefault="005B2566" w:rsidP="006433DB">
                          <w:pPr>
                            <w:ind w:left="2124"/>
                            <w:contextualSpacing/>
                            <w:rPr>
                              <w:rFonts w:ascii="Comic Sans MS" w:hAnsi="Comic Sans MS"/>
                              <w:spacing w:val="-2"/>
                            </w:rPr>
                          </w:pPr>
                          <w:r w:rsidRPr="008F3138">
                            <w:rPr>
                              <w:rFonts w:ascii="Comic Sans MS" w:hAnsi="Comic Sans MS"/>
                              <w:b/>
                              <w:spacing w:val="-2"/>
                            </w:rPr>
                            <w:t>De zin voor creativiteit</w:t>
                          </w:r>
                          <w:r w:rsidRPr="008F3138">
                            <w:rPr>
                              <w:rFonts w:ascii="Comic Sans MS" w:hAnsi="Comic Sans MS"/>
                              <w:spacing w:val="-2"/>
                            </w:rPr>
                            <w:t xml:space="preserve"> willen we ontwikkelen : van leren kijken, luisteren en voelen, tot zelf creatief zijn.</w:t>
                          </w:r>
                        </w:p>
                        <w:p w14:paraId="7B6020F0" w14:textId="77777777" w:rsidR="005B2566" w:rsidRPr="008F3138" w:rsidRDefault="005B2566" w:rsidP="006433DB">
                          <w:pPr>
                            <w:contextualSpacing/>
                            <w:rPr>
                              <w:rFonts w:ascii="Comic Sans MS" w:hAnsi="Comic Sans MS"/>
                              <w:b/>
                              <w:spacing w:val="-2"/>
                            </w:rPr>
                          </w:pPr>
                        </w:p>
                        <w:p w14:paraId="31DC9A03"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Onze school vindt het heel belangrijk </w:t>
                          </w:r>
                          <w:r w:rsidRPr="008F3138">
                            <w:rPr>
                              <w:rFonts w:ascii="Comic Sans MS" w:hAnsi="Comic Sans MS"/>
                              <w:b/>
                              <w:spacing w:val="-2"/>
                            </w:rPr>
                            <w:t xml:space="preserve">elk kind positief </w:t>
                          </w:r>
                          <w:r w:rsidRPr="008F3138">
                            <w:rPr>
                              <w:rFonts w:ascii="Comic Sans MS" w:hAnsi="Comic Sans MS"/>
                              <w:spacing w:val="-2"/>
                            </w:rPr>
                            <w:t xml:space="preserve"> te benaderen, zodat het zelfvertrouwen en het gevoel van eigenwaarde kunnen groeien om later als evenwichtig mens door het leven te kunnen (= positief zelfbeeld). Dit alles vindt ook een weerslag in onze rapportering naar kinderen en ouders toe.</w:t>
                          </w:r>
                        </w:p>
                        <w:p w14:paraId="770D449F" w14:textId="77777777" w:rsidR="005B2566" w:rsidRPr="008F3138" w:rsidRDefault="005B2566" w:rsidP="006433DB">
                          <w:pPr>
                            <w:contextualSpacing/>
                            <w:rPr>
                              <w:rFonts w:ascii="Comic Sans MS" w:hAnsi="Comic Sans MS"/>
                              <w:spacing w:val="-2"/>
                            </w:rPr>
                          </w:pPr>
                        </w:p>
                        <w:p w14:paraId="530E784E"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We willen  wat kinderen leren deel uitmaakt van hun persoonlijkheid.  Het is niet voldoende dat kinderen beschikken over een aantal weetjes of dat ze een aantal vaardigheden kunnen toepassen als de leerkracht het vraagt.  Waar het uiteindelijk op aan komt, is dat </w:t>
                          </w:r>
                          <w:r w:rsidRPr="008F3138">
                            <w:rPr>
                              <w:rFonts w:ascii="Comic Sans MS" w:hAnsi="Comic Sans MS"/>
                              <w:b/>
                              <w:spacing w:val="-2"/>
                            </w:rPr>
                            <w:t>kinderen leren</w:t>
                          </w:r>
                          <w:r w:rsidRPr="008F3138">
                            <w:rPr>
                              <w:rFonts w:ascii="Comic Sans MS" w:hAnsi="Comic Sans MS"/>
                              <w:spacing w:val="-2"/>
                            </w:rPr>
                            <w:t xml:space="preserve"> </w:t>
                          </w:r>
                          <w:r w:rsidRPr="008F3138">
                            <w:rPr>
                              <w:rFonts w:ascii="Comic Sans MS" w:hAnsi="Comic Sans MS"/>
                              <w:b/>
                              <w:spacing w:val="-2"/>
                            </w:rPr>
                            <w:t>met het oog op het leven</w:t>
                          </w:r>
                          <w:r w:rsidRPr="008F3138">
                            <w:rPr>
                              <w:rFonts w:ascii="Comic Sans MS" w:hAnsi="Comic Sans MS"/>
                              <w:spacing w:val="-2"/>
                            </w:rPr>
                            <w:t>. Dat ze deze dingen kunnen plaatsen en gebruiken in hun leven.  Dat is leren dat zin heeft en zin geeft.</w:t>
                          </w:r>
                        </w:p>
                        <w:p w14:paraId="6D2A1B94" w14:textId="77777777" w:rsidR="005B2566" w:rsidRPr="008F3138" w:rsidRDefault="005B2566" w:rsidP="006433DB">
                          <w:pPr>
                            <w:keepNext/>
                            <w:contextualSpacing/>
                            <w:rPr>
                              <w:rFonts w:ascii="Comic Sans MS" w:hAnsi="Comic Sans MS"/>
                              <w:b/>
                              <w:spacing w:val="-2"/>
                            </w:rPr>
                          </w:pPr>
                        </w:p>
                        <w:p w14:paraId="0370F567" w14:textId="77777777" w:rsidR="005B2566" w:rsidRPr="008F3138" w:rsidRDefault="005B2566" w:rsidP="006433DB">
                          <w:pPr>
                            <w:keepNext/>
                            <w:contextualSpacing/>
                            <w:rPr>
                              <w:rFonts w:ascii="Comic Sans MS" w:hAnsi="Comic Sans MS"/>
                              <w:b/>
                              <w:spacing w:val="-2"/>
                            </w:rPr>
                          </w:pPr>
                        </w:p>
                        <w:p w14:paraId="1F8334FB" w14:textId="77777777" w:rsidR="005B2566" w:rsidRPr="008F3138" w:rsidRDefault="005B2566" w:rsidP="006433DB">
                          <w:pPr>
                            <w:keepNext/>
                            <w:contextualSpacing/>
                            <w:rPr>
                              <w:rFonts w:ascii="Comic Sans MS" w:hAnsi="Comic Sans MS"/>
                              <w:b/>
                              <w:spacing w:val="-2"/>
                            </w:rPr>
                          </w:pPr>
                        </w:p>
                        <w:p w14:paraId="07943C61" w14:textId="77777777" w:rsidR="005B2566" w:rsidRPr="008F3138" w:rsidRDefault="005B2566" w:rsidP="006433DB">
                          <w:pPr>
                            <w:keepNext/>
                            <w:contextualSpacing/>
                            <w:rPr>
                              <w:rFonts w:ascii="Comic Sans MS" w:hAnsi="Comic Sans MS"/>
                              <w:b/>
                              <w:spacing w:val="-2"/>
                            </w:rPr>
                          </w:pPr>
                        </w:p>
                        <w:p w14:paraId="5CDD1BBF" w14:textId="77777777" w:rsidR="005B2566" w:rsidRPr="008F3138" w:rsidRDefault="005B2566" w:rsidP="006433DB">
                          <w:pPr>
                            <w:keepNext/>
                            <w:contextualSpacing/>
                            <w:jc w:val="center"/>
                            <w:rPr>
                              <w:rFonts w:ascii="Comic Sans MS" w:hAnsi="Comic Sans MS"/>
                              <w:b/>
                              <w:spacing w:val="-2"/>
                              <w:u w:val="single"/>
                            </w:rPr>
                          </w:pPr>
                          <w:r w:rsidRPr="008F3138">
                            <w:rPr>
                              <w:rFonts w:ascii="Comic Sans MS" w:hAnsi="Comic Sans MS"/>
                              <w:b/>
                              <w:noProof/>
                              <w:spacing w:val="-2"/>
                              <w:lang w:eastAsia="nl-BE"/>
                            </w:rPr>
                            <w:drawing>
                              <wp:inline distT="0" distB="0" distL="0" distR="0" wp14:anchorId="74D48267" wp14:editId="179BA98C">
                                <wp:extent cx="784860" cy="815340"/>
                                <wp:effectExtent l="0" t="0" r="0" b="3810"/>
                                <wp:docPr id="577" name="Afbeelding 577" descr="j039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914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4860" cy="815340"/>
                                        </a:xfrm>
                                        <a:prstGeom prst="rect">
                                          <a:avLst/>
                                        </a:prstGeom>
                                        <a:noFill/>
                                        <a:ln>
                                          <a:noFill/>
                                        </a:ln>
                                      </pic:spPr>
                                    </pic:pic>
                                  </a:graphicData>
                                </a:graphic>
                              </wp:inline>
                            </w:drawing>
                          </w:r>
                        </w:p>
                        <w:p w14:paraId="297E454E" w14:textId="77777777" w:rsidR="005B2566" w:rsidRPr="008F3138" w:rsidRDefault="005B2566" w:rsidP="006433DB">
                          <w:pPr>
                            <w:keepNext/>
                            <w:contextualSpacing/>
                            <w:jc w:val="center"/>
                            <w:rPr>
                              <w:rFonts w:ascii="Comic Sans MS" w:hAnsi="Comic Sans MS"/>
                              <w:b/>
                              <w:spacing w:val="-2"/>
                            </w:rPr>
                          </w:pPr>
                        </w:p>
                        <w:p w14:paraId="6C358FC9"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spacing w:val="-2"/>
                              <w:u w:val="single"/>
                            </w:rPr>
                            <w:t>Onze school wil elke dag een huis zijn waar kinderen zich thuis voelen.</w:t>
                          </w:r>
                        </w:p>
                        <w:p w14:paraId="5DD9F2AD" w14:textId="77777777" w:rsidR="005B2566" w:rsidRPr="008F3138" w:rsidRDefault="005B2566" w:rsidP="006433DB">
                          <w:pPr>
                            <w:contextualSpacing/>
                            <w:rPr>
                              <w:rFonts w:ascii="Comic Sans MS" w:hAnsi="Comic Sans MS"/>
                              <w:i/>
                              <w:spacing w:val="-2"/>
                            </w:rPr>
                          </w:pPr>
                          <w:r w:rsidRPr="008F3138">
                            <w:rPr>
                              <w:rFonts w:ascii="Comic Sans MS" w:hAnsi="Comic Sans MS"/>
                              <w:i/>
                              <w:spacing w:val="-2"/>
                            </w:rPr>
                            <w:t>Hartelijke</w:t>
                          </w:r>
                          <w:r w:rsidRPr="008F3138">
                            <w:rPr>
                              <w:rFonts w:ascii="Comic Sans MS" w:hAnsi="Comic Sans MS"/>
                              <w:i/>
                              <w:spacing w:val="-2"/>
                            </w:rPr>
                            <w:tab/>
                          </w:r>
                          <w:r w:rsidRPr="008F3138">
                            <w:rPr>
                              <w:rFonts w:ascii="Comic Sans MS" w:hAnsi="Comic Sans MS"/>
                              <w:i/>
                              <w:spacing w:val="-2"/>
                            </w:rPr>
                            <w:tab/>
                          </w:r>
                        </w:p>
                        <w:p w14:paraId="0D3FBCFA" w14:textId="77777777" w:rsidR="005B2566" w:rsidRPr="008F3138" w:rsidRDefault="005B2566" w:rsidP="006433DB">
                          <w:pPr>
                            <w:contextualSpacing/>
                            <w:rPr>
                              <w:rFonts w:ascii="Comic Sans MS" w:hAnsi="Comic Sans MS"/>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 xml:space="preserve">Daarom zoeken we naar de beste aanpak om het leren van de kinderen te </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ondersteunen en te begeleiden.</w:t>
                          </w:r>
                        </w:p>
                        <w:p w14:paraId="61418C66" w14:textId="77777777" w:rsidR="005B2566" w:rsidRPr="008F3138" w:rsidRDefault="005B2566" w:rsidP="006433DB">
                          <w:pPr>
                            <w:contextualSpacing/>
                            <w:rPr>
                              <w:rFonts w:ascii="Comic Sans MS" w:hAnsi="Comic Sans MS"/>
                              <w:spacing w:val="-2"/>
                            </w:rPr>
                          </w:pPr>
                        </w:p>
                        <w:p w14:paraId="2AB40D22"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Om de kinderen te helpen groeien willen we nabij zijn, </w:t>
                          </w:r>
                          <w:r w:rsidRPr="008F3138">
                            <w:rPr>
                              <w:rFonts w:ascii="Comic Sans MS" w:hAnsi="Comic Sans MS"/>
                              <w:b/>
                              <w:spacing w:val="-2"/>
                            </w:rPr>
                            <w:t>ze warmte en aandacht bieden</w:t>
                          </w:r>
                          <w:r w:rsidRPr="008F3138">
                            <w:rPr>
                              <w:rFonts w:ascii="Comic Sans MS" w:hAnsi="Comic Sans MS"/>
                              <w:spacing w:val="-2"/>
                            </w:rPr>
                            <w:t>.</w:t>
                          </w:r>
                        </w:p>
                        <w:p w14:paraId="5868904A"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 xml:space="preserve">Daarom kiezen we voor een relatiestijl die vreemd is van  macht en sterkte. We geloven sterk in de kracht van de </w:t>
                          </w:r>
                          <w:r w:rsidRPr="008F3138">
                            <w:rPr>
                              <w:rFonts w:ascii="Comic Sans MS" w:hAnsi="Comic Sans MS"/>
                              <w:b/>
                              <w:spacing w:val="-2"/>
                            </w:rPr>
                            <w:t>hartelijkheid</w:t>
                          </w:r>
                          <w:r w:rsidRPr="008F3138">
                            <w:rPr>
                              <w:rFonts w:ascii="Comic Sans MS" w:hAnsi="Comic Sans MS"/>
                              <w:spacing w:val="-2"/>
                            </w:rPr>
                            <w:t xml:space="preserve"> : kinderen moeten voelen dat we van ‘harte’ les geven en moeten aanvoelen dat we een ‘hart’ hebben voor wat hen raakt en bezig houdt. </w:t>
                          </w:r>
                        </w:p>
                        <w:p w14:paraId="3E7456E7" w14:textId="77777777" w:rsidR="005B2566" w:rsidRPr="008F3138" w:rsidRDefault="005B2566" w:rsidP="006433DB">
                          <w:pPr>
                            <w:contextualSpacing/>
                            <w:rPr>
                              <w:rFonts w:ascii="Comic Sans MS" w:hAnsi="Comic Sans MS"/>
                              <w:spacing w:val="-2"/>
                            </w:rPr>
                          </w:pPr>
                        </w:p>
                        <w:p w14:paraId="1036A49A" w14:textId="77777777" w:rsidR="005B2566" w:rsidRPr="008F3138" w:rsidRDefault="005B2566" w:rsidP="006433DB">
                          <w:pPr>
                            <w:ind w:left="2124"/>
                            <w:contextualSpacing/>
                            <w:rPr>
                              <w:rFonts w:ascii="Comic Sans MS" w:hAnsi="Comic Sans MS"/>
                              <w:spacing w:val="-2"/>
                            </w:rPr>
                          </w:pPr>
                          <w:r w:rsidRPr="008F3138">
                            <w:rPr>
                              <w:rFonts w:ascii="Comic Sans MS" w:hAnsi="Comic Sans MS"/>
                              <w:spacing w:val="-2"/>
                            </w:rPr>
                            <w:t>Wij willen de kinderen een hartelijke omgeving aanbieden, waar ze zich veilig en geborgen mogen voelen, waar ze met hun verhaal en met hun inbreng steeds terecht kunnen.</w:t>
                          </w:r>
                        </w:p>
                        <w:p w14:paraId="1B5562C4" w14:textId="77777777" w:rsidR="005B2566" w:rsidRPr="008F3138" w:rsidRDefault="005B2566" w:rsidP="006433DB">
                          <w:pPr>
                            <w:contextualSpacing/>
                            <w:rPr>
                              <w:rFonts w:ascii="Comic Sans MS" w:hAnsi="Comic Sans MS"/>
                              <w:spacing w:val="-2"/>
                            </w:rPr>
                          </w:pPr>
                        </w:p>
                        <w:p w14:paraId="35BAC33C" w14:textId="77777777" w:rsidR="005B2566" w:rsidRPr="008F3138" w:rsidRDefault="005B2566" w:rsidP="006433DB">
                          <w:pPr>
                            <w:ind w:left="2124"/>
                            <w:contextualSpacing/>
                            <w:rPr>
                              <w:rFonts w:ascii="Comic Sans MS" w:hAnsi="Comic Sans MS"/>
                              <w:spacing w:val="-2"/>
                            </w:rPr>
                          </w:pPr>
                          <w:r w:rsidRPr="008F3138">
                            <w:rPr>
                              <w:rFonts w:ascii="Comic Sans MS" w:hAnsi="Comic Sans MS"/>
                              <w:b/>
                              <w:spacing w:val="-2"/>
                            </w:rPr>
                            <w:t>Respect, optimisme en geduld</w:t>
                          </w:r>
                          <w:r w:rsidRPr="008F3138">
                            <w:rPr>
                              <w:rFonts w:ascii="Comic Sans MS" w:hAnsi="Comic Sans MS"/>
                              <w:spacing w:val="-2"/>
                            </w:rPr>
                            <w:t xml:space="preserve"> zijn drie eigenschappen die we hoog in het vaandel voeren.</w:t>
                          </w:r>
                        </w:p>
                        <w:p w14:paraId="58E099F4" w14:textId="77777777" w:rsidR="005B2566" w:rsidRPr="008F3138" w:rsidRDefault="005B2566" w:rsidP="006433DB">
                          <w:pPr>
                            <w:contextualSpacing/>
                            <w:rPr>
                              <w:rFonts w:ascii="Comic Sans MS" w:hAnsi="Comic Sans MS"/>
                              <w:b/>
                              <w:spacing w:val="-2"/>
                            </w:rPr>
                          </w:pPr>
                        </w:p>
                        <w:p w14:paraId="3B7F1895" w14:textId="77777777" w:rsidR="005B2566" w:rsidRPr="008F3138" w:rsidRDefault="005B2566" w:rsidP="006433DB">
                          <w:pPr>
                            <w:contextualSpacing/>
                            <w:rPr>
                              <w:rFonts w:ascii="Comic Sans MS" w:hAnsi="Comic Sans MS"/>
                              <w:b/>
                              <w:spacing w:val="-2"/>
                            </w:rPr>
                          </w:pPr>
                        </w:p>
                        <w:p w14:paraId="15DED809"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noProof/>
                              <w:spacing w:val="-2"/>
                              <w:lang w:eastAsia="nl-BE"/>
                            </w:rPr>
                            <w:drawing>
                              <wp:inline distT="0" distB="0" distL="0" distR="0" wp14:anchorId="49C42AB6" wp14:editId="05A77391">
                                <wp:extent cx="784860" cy="739140"/>
                                <wp:effectExtent l="0" t="0" r="0" b="3810"/>
                                <wp:docPr id="578" name="Afbeelding 578" descr="j029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212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4860" cy="739140"/>
                                        </a:xfrm>
                                        <a:prstGeom prst="rect">
                                          <a:avLst/>
                                        </a:prstGeom>
                                        <a:noFill/>
                                        <a:ln>
                                          <a:noFill/>
                                        </a:ln>
                                      </pic:spPr>
                                    </pic:pic>
                                  </a:graphicData>
                                </a:graphic>
                              </wp:inline>
                            </w:drawing>
                          </w:r>
                        </w:p>
                        <w:p w14:paraId="211284D3" w14:textId="77777777" w:rsidR="005B2566" w:rsidRPr="008F3138" w:rsidRDefault="005B2566" w:rsidP="006433DB">
                          <w:pPr>
                            <w:contextualSpacing/>
                            <w:jc w:val="center"/>
                            <w:rPr>
                              <w:rFonts w:ascii="Comic Sans MS" w:hAnsi="Comic Sans MS"/>
                              <w:b/>
                              <w:spacing w:val="-2"/>
                            </w:rPr>
                          </w:pPr>
                        </w:p>
                        <w:p w14:paraId="5E7E44ED"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spacing w:val="-2"/>
                              <w:u w:val="single"/>
                            </w:rPr>
                            <w:t xml:space="preserve">We streven ernaar elk kind centraal te stellen, met zijn eigen mogelijkheden, </w:t>
                          </w:r>
                        </w:p>
                        <w:p w14:paraId="2D2733BB" w14:textId="77777777" w:rsidR="005B2566" w:rsidRPr="008F3138" w:rsidRDefault="005B2566" w:rsidP="006433DB">
                          <w:pPr>
                            <w:contextualSpacing/>
                            <w:jc w:val="center"/>
                            <w:rPr>
                              <w:rFonts w:ascii="Comic Sans MS" w:hAnsi="Comic Sans MS"/>
                              <w:b/>
                              <w:spacing w:val="-2"/>
                              <w:u w:val="single"/>
                            </w:rPr>
                          </w:pPr>
                          <w:r w:rsidRPr="008F3138">
                            <w:rPr>
                              <w:rFonts w:ascii="Comic Sans MS" w:hAnsi="Comic Sans MS"/>
                              <w:b/>
                              <w:spacing w:val="-2"/>
                              <w:u w:val="single"/>
                            </w:rPr>
                            <w:t xml:space="preserve">zijn eigen </w:t>
                          </w:r>
                          <w:proofErr w:type="spellStart"/>
                          <w:r w:rsidRPr="008F3138">
                            <w:rPr>
                              <w:rFonts w:ascii="Comic Sans MS" w:hAnsi="Comic Sans MS"/>
                              <w:b/>
                              <w:spacing w:val="-2"/>
                              <w:u w:val="single"/>
                            </w:rPr>
                            <w:t>interesses,zijn</w:t>
                          </w:r>
                          <w:proofErr w:type="spellEnd"/>
                          <w:r w:rsidRPr="008F3138">
                            <w:rPr>
                              <w:rFonts w:ascii="Comic Sans MS" w:hAnsi="Comic Sans MS"/>
                              <w:b/>
                              <w:spacing w:val="-2"/>
                              <w:u w:val="single"/>
                            </w:rPr>
                            <w:t xml:space="preserve"> eigen talenten.</w:t>
                          </w:r>
                        </w:p>
                        <w:p w14:paraId="53F85B88" w14:textId="77777777" w:rsidR="005B2566" w:rsidRPr="008F3138" w:rsidRDefault="005B2566" w:rsidP="006433DB">
                          <w:pPr>
                            <w:ind w:left="2124" w:hanging="2124"/>
                            <w:contextualSpacing/>
                            <w:rPr>
                              <w:rFonts w:ascii="Comic Sans MS" w:hAnsi="Comic Sans MS"/>
                              <w:i/>
                              <w:spacing w:val="-2"/>
                            </w:rPr>
                          </w:pPr>
                          <w:r w:rsidRPr="008F3138">
                            <w:rPr>
                              <w:rFonts w:ascii="Comic Sans MS" w:hAnsi="Comic Sans MS"/>
                              <w:i/>
                              <w:spacing w:val="-2"/>
                            </w:rPr>
                            <w:t>Zorgzame</w:t>
                          </w:r>
                        </w:p>
                        <w:p w14:paraId="79DC5EFF" w14:textId="77777777" w:rsidR="005B2566" w:rsidRPr="008F3138" w:rsidRDefault="005B2566" w:rsidP="006433DB">
                          <w:pPr>
                            <w:ind w:left="2124" w:hanging="2124"/>
                            <w:contextualSpacing/>
                            <w:rPr>
                              <w:rFonts w:ascii="Comic Sans MS" w:hAnsi="Comic Sans MS"/>
                              <w:spacing w:val="-2"/>
                            </w:rPr>
                          </w:pPr>
                          <w:r w:rsidRPr="008F3138">
                            <w:rPr>
                              <w:rFonts w:ascii="Comic Sans MS" w:hAnsi="Comic Sans MS"/>
                              <w:i/>
                              <w:spacing w:val="-2"/>
                            </w:rPr>
                            <w:t xml:space="preserve">School  </w:t>
                          </w:r>
                          <w:r w:rsidRPr="008F3138">
                            <w:rPr>
                              <w:rFonts w:ascii="Comic Sans MS" w:hAnsi="Comic Sans MS"/>
                              <w:i/>
                              <w:spacing w:val="-2"/>
                            </w:rPr>
                            <w:tab/>
                          </w:r>
                          <w:r w:rsidRPr="008F3138">
                            <w:rPr>
                              <w:rFonts w:ascii="Comic Sans MS" w:hAnsi="Comic Sans MS"/>
                              <w:spacing w:val="-2"/>
                            </w:rPr>
                            <w:t xml:space="preserve">Ieder kind is  beeld van God, dus een teken van liefde. Daarom omringen wij kinderen met </w:t>
                          </w:r>
                          <w:r w:rsidRPr="008F3138">
                            <w:rPr>
                              <w:rFonts w:ascii="Comic Sans MS" w:hAnsi="Comic Sans MS"/>
                              <w:b/>
                              <w:spacing w:val="-2"/>
                            </w:rPr>
                            <w:t>brede zorg</w:t>
                          </w:r>
                          <w:r w:rsidRPr="008F3138">
                            <w:rPr>
                              <w:rFonts w:ascii="Comic Sans MS" w:hAnsi="Comic Sans MS"/>
                              <w:spacing w:val="-2"/>
                            </w:rPr>
                            <w:t xml:space="preserve">.  We willen kinderen optillen en hen uitzicht geven op een veilige oever van </w:t>
                          </w:r>
                          <w:r w:rsidRPr="008F3138">
                            <w:rPr>
                              <w:rFonts w:ascii="Comic Sans MS" w:hAnsi="Comic Sans MS"/>
                              <w:b/>
                              <w:spacing w:val="-2"/>
                            </w:rPr>
                            <w:t>welbevinden</w:t>
                          </w:r>
                          <w:r w:rsidRPr="008F3138">
                            <w:rPr>
                              <w:rFonts w:ascii="Comic Sans MS" w:hAnsi="Comic Sans MS"/>
                              <w:spacing w:val="-2"/>
                            </w:rPr>
                            <w:t xml:space="preserve">.  Daarvoor zijn de pedagogie van de </w:t>
                          </w:r>
                          <w:r w:rsidRPr="008F3138">
                            <w:rPr>
                              <w:rFonts w:ascii="Comic Sans MS" w:hAnsi="Comic Sans MS"/>
                              <w:b/>
                              <w:spacing w:val="-2"/>
                            </w:rPr>
                            <w:t>hoop</w:t>
                          </w:r>
                          <w:r w:rsidRPr="008F3138">
                            <w:rPr>
                              <w:rFonts w:ascii="Comic Sans MS" w:hAnsi="Comic Sans MS"/>
                              <w:spacing w:val="-2"/>
                            </w:rPr>
                            <w:t xml:space="preserve"> en van het </w:t>
                          </w:r>
                          <w:r w:rsidRPr="008F3138">
                            <w:rPr>
                              <w:rFonts w:ascii="Comic Sans MS" w:hAnsi="Comic Sans MS"/>
                              <w:b/>
                              <w:spacing w:val="-2"/>
                            </w:rPr>
                            <w:t>geduld</w:t>
                          </w:r>
                          <w:r w:rsidRPr="008F3138">
                            <w:rPr>
                              <w:rFonts w:ascii="Comic Sans MS" w:hAnsi="Comic Sans MS"/>
                              <w:spacing w:val="-2"/>
                            </w:rPr>
                            <w:t xml:space="preserve"> essentieel.</w:t>
                          </w:r>
                        </w:p>
                        <w:p w14:paraId="163560BD" w14:textId="77777777" w:rsidR="005B2566" w:rsidRPr="008F3138" w:rsidRDefault="005B2566" w:rsidP="006433DB">
                          <w:pPr>
                            <w:ind w:left="567"/>
                            <w:contextualSpacing/>
                            <w:rPr>
                              <w:rFonts w:ascii="Comic Sans MS" w:hAnsi="Comic Sans MS"/>
                              <w:spacing w:val="-2"/>
                            </w:rPr>
                          </w:pPr>
                        </w:p>
                        <w:p w14:paraId="18CCEF2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Onze brede zorg heeft twee dimensies.</w:t>
                          </w:r>
                        </w:p>
                        <w:p w14:paraId="08FE8EDF"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hebben aandacht voor de </w:t>
                          </w:r>
                          <w:r w:rsidRPr="008F3138">
                            <w:rPr>
                              <w:rFonts w:ascii="Comic Sans MS" w:hAnsi="Comic Sans MS"/>
                              <w:b/>
                              <w:spacing w:val="-2"/>
                            </w:rPr>
                            <w:t>‘gewone zorgvragen’ van alle kinderen</w:t>
                          </w:r>
                          <w:r w:rsidRPr="008F3138">
                            <w:rPr>
                              <w:rFonts w:ascii="Comic Sans MS" w:hAnsi="Comic Sans MS"/>
                              <w:spacing w:val="-2"/>
                            </w:rPr>
                            <w:t>.  Ieder kind is anders, uniek en heeft eigen vragen, problemen en mag daarvoor aanspraak maken op de nodige zorg.</w:t>
                          </w:r>
                        </w:p>
                        <w:p w14:paraId="28BBB83C"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worden uitgedaagd om het onderwijs zoveel mogelijk af te stemmen op de noden en behoeften van de kinderen.</w:t>
                          </w:r>
                        </w:p>
                        <w:p w14:paraId="4497AA9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verbreden onze zorgen voor kinderen wiens ontwikkeling anders verloopt dan verwacht (sneller of trager).  Hier stoten we op ‘</w:t>
                          </w:r>
                          <w:r w:rsidRPr="008F3138">
                            <w:rPr>
                              <w:rFonts w:ascii="Comic Sans MS" w:hAnsi="Comic Sans MS"/>
                              <w:b/>
                              <w:spacing w:val="-2"/>
                            </w:rPr>
                            <w:t>bijzondere zorgvragen’</w:t>
                          </w:r>
                          <w:r w:rsidRPr="008F3138">
                            <w:rPr>
                              <w:rFonts w:ascii="Comic Sans MS" w:hAnsi="Comic Sans MS"/>
                              <w:spacing w:val="-2"/>
                            </w:rPr>
                            <w:t>.  Voor deze bijzondere zorgvragen werken we als school samen met ouders, CLB, scholen voor buitengewoon onderwijs en gespecialiseerde centra …</w:t>
                          </w:r>
                        </w:p>
                        <w:p w14:paraId="09793A8E" w14:textId="77777777" w:rsidR="005B2566" w:rsidRPr="008F3138" w:rsidRDefault="005B2566" w:rsidP="006433DB">
                          <w:pPr>
                            <w:rPr>
                              <w:rFonts w:ascii="Comic Sans MS" w:hAnsi="Comic Sans MS"/>
                              <w:b/>
                              <w:spacing w:val="-2"/>
                            </w:rPr>
                          </w:pPr>
                        </w:p>
                        <w:p w14:paraId="0AC8142F"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willen </w:t>
                          </w:r>
                          <w:r w:rsidRPr="008F3138">
                            <w:rPr>
                              <w:rFonts w:ascii="Comic Sans MS" w:hAnsi="Comic Sans MS"/>
                              <w:b/>
                              <w:spacing w:val="-2"/>
                            </w:rPr>
                            <w:t>het “zien” als iemand moeilijkheden heeft</w:t>
                          </w:r>
                          <w:r w:rsidRPr="008F3138">
                            <w:rPr>
                              <w:rFonts w:ascii="Comic Sans MS" w:hAnsi="Comic Sans MS"/>
                              <w:spacing w:val="-2"/>
                            </w:rPr>
                            <w:t>. Daardoor gaan we gericht kijken naar signalen die kinderen en ouders uitzenden.</w:t>
                          </w:r>
                        </w:p>
                        <w:p w14:paraId="38BB0433" w14:textId="77777777" w:rsidR="005B2566" w:rsidRPr="008F3138" w:rsidRDefault="005B2566" w:rsidP="006433DB">
                          <w:pPr>
                            <w:ind w:left="2124"/>
                            <w:rPr>
                              <w:rFonts w:ascii="Comic Sans MS" w:hAnsi="Comic Sans MS"/>
                              <w:b/>
                              <w:spacing w:val="-2"/>
                            </w:rPr>
                          </w:pPr>
                          <w:r w:rsidRPr="008F3138">
                            <w:rPr>
                              <w:rFonts w:ascii="Comic Sans MS" w:hAnsi="Comic Sans MS"/>
                              <w:spacing w:val="-2"/>
                            </w:rPr>
                            <w:t xml:space="preserve">We willen oog en oor en vooral hart hebben voor onze kinderen en we doen dit met tact en discretie. </w:t>
                          </w:r>
                        </w:p>
                        <w:p w14:paraId="799CEA0C" w14:textId="77777777" w:rsidR="005B2566" w:rsidRPr="008F3138" w:rsidRDefault="005B2566" w:rsidP="006433DB">
                          <w:pPr>
                            <w:rPr>
                              <w:rFonts w:ascii="Comic Sans MS" w:hAnsi="Comic Sans MS"/>
                              <w:b/>
                              <w:spacing w:val="-2"/>
                            </w:rPr>
                          </w:pPr>
                        </w:p>
                        <w:p w14:paraId="13CBC02E" w14:textId="77777777" w:rsidR="005B2566" w:rsidRPr="008F3138" w:rsidRDefault="005B2566" w:rsidP="006433DB">
                          <w:pPr>
                            <w:rPr>
                              <w:rFonts w:ascii="Comic Sans MS" w:hAnsi="Comic Sans MS"/>
                              <w:b/>
                              <w:spacing w:val="-2"/>
                            </w:rPr>
                          </w:pPr>
                        </w:p>
                        <w:p w14:paraId="0A9854E5" w14:textId="77777777" w:rsidR="005B2566" w:rsidRPr="008F3138" w:rsidRDefault="005B2566" w:rsidP="006433DB">
                          <w:pPr>
                            <w:rPr>
                              <w:rFonts w:ascii="Comic Sans MS" w:hAnsi="Comic Sans MS"/>
                              <w:b/>
                              <w:spacing w:val="-2"/>
                            </w:rPr>
                          </w:pPr>
                        </w:p>
                        <w:p w14:paraId="10FD80CE" w14:textId="77777777" w:rsidR="005B2566" w:rsidRPr="008F3138" w:rsidRDefault="005B2566" w:rsidP="006433DB">
                          <w:pPr>
                            <w:rPr>
                              <w:rFonts w:ascii="Comic Sans MS" w:hAnsi="Comic Sans MS"/>
                              <w:b/>
                              <w:spacing w:val="-2"/>
                            </w:rPr>
                          </w:pPr>
                        </w:p>
                        <w:p w14:paraId="6843075F" w14:textId="77777777" w:rsidR="005B2566" w:rsidRPr="008F3138" w:rsidRDefault="005B2566" w:rsidP="006433DB">
                          <w:pPr>
                            <w:jc w:val="center"/>
                            <w:rPr>
                              <w:rFonts w:ascii="Comic Sans MS" w:hAnsi="Comic Sans MS"/>
                              <w:b/>
                              <w:spacing w:val="-2"/>
                            </w:rPr>
                          </w:pPr>
                          <w:r w:rsidRPr="008F3138">
                            <w:rPr>
                              <w:rFonts w:ascii="Comic Sans MS" w:hAnsi="Comic Sans MS"/>
                              <w:b/>
                              <w:noProof/>
                              <w:spacing w:val="-2"/>
                              <w:lang w:eastAsia="nl-BE"/>
                            </w:rPr>
                            <w:drawing>
                              <wp:inline distT="0" distB="0" distL="0" distR="0" wp14:anchorId="0409474A" wp14:editId="73008B8A">
                                <wp:extent cx="784860" cy="632460"/>
                                <wp:effectExtent l="0" t="0" r="0" b="0"/>
                                <wp:docPr id="579" name="Afbeelding 579" descr="j0110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1085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4860" cy="632460"/>
                                        </a:xfrm>
                                        <a:prstGeom prst="rect">
                                          <a:avLst/>
                                        </a:prstGeom>
                                        <a:noFill/>
                                        <a:ln>
                                          <a:noFill/>
                                        </a:ln>
                                      </pic:spPr>
                                    </pic:pic>
                                  </a:graphicData>
                                </a:graphic>
                              </wp:inline>
                            </w:drawing>
                          </w:r>
                        </w:p>
                        <w:p w14:paraId="6E7EAB9D" w14:textId="77777777" w:rsidR="005B2566" w:rsidRPr="008F3138" w:rsidRDefault="005B2566" w:rsidP="006433DB">
                          <w:pPr>
                            <w:jc w:val="center"/>
                            <w:rPr>
                              <w:rFonts w:ascii="Comic Sans MS" w:hAnsi="Comic Sans MS"/>
                              <w:b/>
                              <w:spacing w:val="-2"/>
                            </w:rPr>
                          </w:pPr>
                        </w:p>
                        <w:p w14:paraId="0C8A99A7" w14:textId="77777777" w:rsidR="005B2566" w:rsidRPr="008F3138" w:rsidRDefault="005B2566" w:rsidP="006433DB">
                          <w:pPr>
                            <w:jc w:val="center"/>
                            <w:rPr>
                              <w:rFonts w:ascii="Comic Sans MS" w:hAnsi="Comic Sans MS"/>
                              <w:b/>
                              <w:spacing w:val="-2"/>
                              <w:u w:val="single"/>
                            </w:rPr>
                          </w:pPr>
                          <w:r w:rsidRPr="008F3138">
                            <w:rPr>
                              <w:rFonts w:ascii="Comic Sans MS" w:hAnsi="Comic Sans MS"/>
                              <w:b/>
                              <w:spacing w:val="-2"/>
                              <w:u w:val="single"/>
                            </w:rPr>
                            <w:t xml:space="preserve">We erkennen iedereen als een volwaardige partner in de opvoeding </w:t>
                          </w:r>
                        </w:p>
                        <w:p w14:paraId="3C3559A2" w14:textId="77777777" w:rsidR="005B2566" w:rsidRPr="008F3138" w:rsidRDefault="005B2566" w:rsidP="006433DB">
                          <w:pPr>
                            <w:jc w:val="center"/>
                            <w:rPr>
                              <w:rFonts w:ascii="Comic Sans MS" w:hAnsi="Comic Sans MS"/>
                              <w:b/>
                              <w:i/>
                              <w:spacing w:val="-2"/>
                              <w:u w:val="single"/>
                            </w:rPr>
                          </w:pPr>
                          <w:r w:rsidRPr="008F3138">
                            <w:rPr>
                              <w:rFonts w:ascii="Comic Sans MS" w:hAnsi="Comic Sans MS"/>
                              <w:b/>
                              <w:spacing w:val="-2"/>
                              <w:u w:val="single"/>
                            </w:rPr>
                            <w:t>en het onderwijs van kinderen.</w:t>
                          </w:r>
                        </w:p>
                        <w:p w14:paraId="65BC7E01" w14:textId="77777777" w:rsidR="005B2566" w:rsidRPr="008F3138" w:rsidRDefault="005B2566" w:rsidP="006433DB">
                          <w:pPr>
                            <w:rPr>
                              <w:rFonts w:ascii="Comic Sans MS" w:hAnsi="Comic Sans MS"/>
                              <w:i/>
                            </w:rPr>
                          </w:pPr>
                          <w:r w:rsidRPr="008F3138">
                            <w:rPr>
                              <w:rFonts w:ascii="Comic Sans MS" w:hAnsi="Comic Sans MS"/>
                              <w:i/>
                            </w:rPr>
                            <w:t>Brede</w:t>
                          </w:r>
                        </w:p>
                        <w:p w14:paraId="0B3AEA9F" w14:textId="77777777" w:rsidR="005B2566" w:rsidRPr="008F3138" w:rsidRDefault="005B2566" w:rsidP="006433DB">
                          <w:pPr>
                            <w:ind w:left="2124" w:hanging="2124"/>
                            <w:rPr>
                              <w:rFonts w:ascii="Comic Sans MS" w:hAnsi="Comic Sans MS"/>
                              <w:i/>
                            </w:rPr>
                          </w:pPr>
                          <w:r w:rsidRPr="008F3138">
                            <w:rPr>
                              <w:rFonts w:ascii="Comic Sans MS" w:hAnsi="Comic Sans MS"/>
                              <w:i/>
                            </w:rPr>
                            <w:t>school</w:t>
                          </w:r>
                          <w:r w:rsidRPr="008F3138">
                            <w:rPr>
                              <w:rFonts w:ascii="Comic Sans MS" w:hAnsi="Comic Sans MS"/>
                              <w:i/>
                            </w:rPr>
                            <w:tab/>
                          </w:r>
                          <w:r w:rsidRPr="008F3138">
                            <w:rPr>
                              <w:rFonts w:ascii="Comic Sans MS" w:hAnsi="Comic Sans MS"/>
                            </w:rPr>
                            <w:t>‘School maken’ is geen zaak meer van leerkrachten alleen.  Het is iets dat gedragen moet worden door een team, daarbij ondersteund door schoolbestuur en directie.</w:t>
                          </w:r>
                        </w:p>
                        <w:p w14:paraId="6E478BB5" w14:textId="77777777" w:rsidR="005B2566" w:rsidRPr="008F3138" w:rsidRDefault="005B2566" w:rsidP="006433DB">
                          <w:pPr>
                            <w:rPr>
                              <w:rFonts w:ascii="Comic Sans MS" w:hAnsi="Comic Sans MS"/>
                            </w:rPr>
                          </w:pPr>
                        </w:p>
                        <w:p w14:paraId="49C79690" w14:textId="77777777" w:rsidR="005B2566" w:rsidRPr="008F3138" w:rsidRDefault="005B2566" w:rsidP="006433DB">
                          <w:pPr>
                            <w:ind w:left="2124"/>
                            <w:rPr>
                              <w:rFonts w:ascii="Comic Sans MS" w:hAnsi="Comic Sans MS"/>
                            </w:rPr>
                          </w:pPr>
                          <w:r w:rsidRPr="008F3138">
                            <w:rPr>
                              <w:rFonts w:ascii="Comic Sans MS" w:hAnsi="Comic Sans MS"/>
                            </w:rPr>
                            <w:t xml:space="preserve">Maar daar blijft het niet bij. Als school willen we via </w:t>
                          </w:r>
                          <w:r w:rsidRPr="008F3138">
                            <w:rPr>
                              <w:rFonts w:ascii="Comic Sans MS" w:hAnsi="Comic Sans MS"/>
                              <w:b/>
                            </w:rPr>
                            <w:t>communicatie en samenwerking</w:t>
                          </w:r>
                          <w:r w:rsidRPr="008F3138">
                            <w:rPr>
                              <w:rFonts w:ascii="Comic Sans MS" w:hAnsi="Comic Sans MS"/>
                            </w:rPr>
                            <w:t xml:space="preserve"> veel meer mensen  dit gebeuren laten dragen : </w:t>
                          </w:r>
                        </w:p>
                        <w:p w14:paraId="08E7FD3D" w14:textId="77777777" w:rsidR="005B2566" w:rsidRPr="008F3138" w:rsidRDefault="005B2566" w:rsidP="006433DB">
                          <w:pPr>
                            <w:ind w:left="2124"/>
                            <w:rPr>
                              <w:rFonts w:ascii="Comic Sans MS" w:hAnsi="Comic Sans MS"/>
                            </w:rPr>
                          </w:pPr>
                        </w:p>
                        <w:p w14:paraId="46EAC85A" w14:textId="77777777" w:rsidR="005B2566" w:rsidRPr="008F3138" w:rsidRDefault="005B2566" w:rsidP="006433DB">
                          <w:pPr>
                            <w:ind w:left="2124"/>
                            <w:rPr>
                              <w:rFonts w:ascii="Comic Sans MS" w:hAnsi="Comic Sans MS"/>
                            </w:rPr>
                          </w:pPr>
                        </w:p>
                        <w:p w14:paraId="38151191" w14:textId="77777777" w:rsidR="005B2566" w:rsidRPr="008F3138" w:rsidRDefault="005B2566" w:rsidP="006433DB">
                          <w:pPr>
                            <w:ind w:left="2124"/>
                            <w:rPr>
                              <w:rFonts w:ascii="Comic Sans MS" w:hAnsi="Comic Sans MS"/>
                            </w:rPr>
                          </w:pPr>
                        </w:p>
                        <w:p w14:paraId="1B4FBE98" w14:textId="77777777" w:rsidR="005B2566" w:rsidRPr="008F3138" w:rsidRDefault="005B2566" w:rsidP="006433DB">
                          <w:pPr>
                            <w:ind w:left="2124"/>
                            <w:rPr>
                              <w:rFonts w:ascii="Comic Sans MS" w:hAnsi="Comic Sans MS"/>
                            </w:rPr>
                          </w:pPr>
                        </w:p>
                        <w:p w14:paraId="5D4F9BAB"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kinderen (via het leerlingenparlement)</w:t>
                          </w:r>
                        </w:p>
                        <w:p w14:paraId="5213CFC7"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ouders, de belangrijkste schakel met de school als eerste verantwoordelijke voor de opvoeding van hun kinderen (via ouderraad, oudercontacten en als vrijwillige medewerkers)</w:t>
                          </w:r>
                        </w:p>
                        <w:p w14:paraId="5D16EB45"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schoolraad (met vertegenwoordigers van de ouders, het personeel en de lokale gemeenschap)</w:t>
                          </w:r>
                        </w:p>
                        <w:p w14:paraId="534C9812"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het CLB</w:t>
                          </w:r>
                        </w:p>
                        <w:p w14:paraId="3C72DADB"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externe organisaties (via nascholing en begeleiding)</w:t>
                          </w:r>
                        </w:p>
                        <w:p w14:paraId="1D42E81D"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parochie en de lokale gemeenschap (de school neemt een centrale plaats in het parochiaal leven)</w:t>
                          </w:r>
                        </w:p>
                        <w:p w14:paraId="2ACF713C" w14:textId="77777777" w:rsidR="005B2566" w:rsidRPr="008F3138" w:rsidRDefault="005B2566" w:rsidP="0053549E">
                          <w:pPr>
                            <w:numPr>
                              <w:ilvl w:val="0"/>
                              <w:numId w:val="20"/>
                            </w:numPr>
                            <w:suppressAutoHyphens w:val="0"/>
                            <w:spacing w:after="0" w:line="240" w:lineRule="auto"/>
                            <w:rPr>
                              <w:rFonts w:ascii="Comic Sans MS" w:hAnsi="Comic Sans MS"/>
                            </w:rPr>
                          </w:pPr>
                          <w:r w:rsidRPr="008F3138">
                            <w:rPr>
                              <w:rFonts w:ascii="Comic Sans MS" w:hAnsi="Comic Sans MS"/>
                            </w:rPr>
                            <w:t>de school zet zijn lokalen gratis ter beschikking voor :</w:t>
                          </w:r>
                        </w:p>
                        <w:p w14:paraId="7337D652" w14:textId="77777777" w:rsidR="005B2566" w:rsidRPr="008F3138" w:rsidRDefault="005B2566" w:rsidP="0053549E">
                          <w:pPr>
                            <w:numPr>
                              <w:ilvl w:val="1"/>
                              <w:numId w:val="20"/>
                            </w:numPr>
                            <w:suppressAutoHyphens w:val="0"/>
                            <w:spacing w:after="0" w:line="240" w:lineRule="auto"/>
                            <w:rPr>
                              <w:rFonts w:ascii="Comic Sans MS" w:hAnsi="Comic Sans MS"/>
                            </w:rPr>
                          </w:pPr>
                          <w:r w:rsidRPr="008F3138">
                            <w:rPr>
                              <w:rFonts w:ascii="Comic Sans MS" w:hAnsi="Comic Sans MS"/>
                            </w:rPr>
                            <w:t>ontwikkelingstherapie voor gehandicapten</w:t>
                          </w:r>
                        </w:p>
                        <w:p w14:paraId="40260B97" w14:textId="77777777" w:rsidR="005B2566" w:rsidRPr="008F3138" w:rsidRDefault="005B2566" w:rsidP="0053549E">
                          <w:pPr>
                            <w:numPr>
                              <w:ilvl w:val="1"/>
                              <w:numId w:val="20"/>
                            </w:numPr>
                            <w:suppressAutoHyphens w:val="0"/>
                            <w:spacing w:after="0" w:line="240" w:lineRule="auto"/>
                            <w:rPr>
                              <w:rFonts w:ascii="Comic Sans MS" w:hAnsi="Comic Sans MS"/>
                            </w:rPr>
                          </w:pPr>
                          <w:r w:rsidRPr="008F3138">
                            <w:rPr>
                              <w:rFonts w:ascii="Comic Sans MS" w:hAnsi="Comic Sans MS"/>
                            </w:rPr>
                            <w:t>de academie voor beeldende kunst</w:t>
                          </w:r>
                        </w:p>
                        <w:p w14:paraId="0E9766D1" w14:textId="77777777" w:rsidR="005B2566" w:rsidRPr="008F3138" w:rsidRDefault="005B2566" w:rsidP="0053549E">
                          <w:pPr>
                            <w:numPr>
                              <w:ilvl w:val="1"/>
                              <w:numId w:val="20"/>
                            </w:numPr>
                            <w:suppressAutoHyphens w:val="0"/>
                            <w:spacing w:after="0" w:line="240" w:lineRule="auto"/>
                            <w:rPr>
                              <w:rFonts w:ascii="Comic Sans MS" w:hAnsi="Comic Sans MS"/>
                            </w:rPr>
                          </w:pPr>
                          <w:r w:rsidRPr="008F3138">
                            <w:rPr>
                              <w:rFonts w:ascii="Comic Sans MS" w:hAnsi="Comic Sans MS"/>
                            </w:rPr>
                            <w:t>de muziekschool van de plaatselijke harmonie</w:t>
                          </w:r>
                        </w:p>
                        <w:p w14:paraId="615013ED" w14:textId="77777777" w:rsidR="005B2566" w:rsidRPr="008F3138" w:rsidRDefault="005B2566" w:rsidP="006433DB">
                          <w:pPr>
                            <w:ind w:left="2484"/>
                            <w:rPr>
                              <w:rFonts w:ascii="Comic Sans MS" w:hAnsi="Comic Sans MS"/>
                            </w:rPr>
                          </w:pPr>
                        </w:p>
                        <w:p w14:paraId="5819472F" w14:textId="77777777" w:rsidR="005B2566" w:rsidRPr="008F3138" w:rsidRDefault="005B2566" w:rsidP="006433DB">
                          <w:pPr>
                            <w:ind w:left="705"/>
                            <w:rPr>
                              <w:rFonts w:ascii="Comic Sans MS" w:hAnsi="Comic Sans MS"/>
                            </w:rPr>
                          </w:pPr>
                        </w:p>
                        <w:p w14:paraId="5CCCB8FA" w14:textId="77777777" w:rsidR="005B2566" w:rsidRPr="008F3138" w:rsidRDefault="005B2566" w:rsidP="006433DB">
                          <w:pPr>
                            <w:ind w:left="2124"/>
                            <w:rPr>
                              <w:rFonts w:ascii="Comic Sans MS" w:hAnsi="Comic Sans MS"/>
                            </w:rPr>
                          </w:pPr>
                          <w:r w:rsidRPr="008F3138">
                            <w:rPr>
                              <w:rFonts w:ascii="Comic Sans MS" w:hAnsi="Comic Sans MS"/>
                            </w:rPr>
                            <w:t xml:space="preserve">Elk van deze participanten kan  door zijn ervaring en inbreng helpen bouwen aan onze school. </w:t>
                          </w:r>
                        </w:p>
                        <w:p w14:paraId="34E14608" w14:textId="77777777" w:rsidR="005B2566" w:rsidRPr="008F3138" w:rsidRDefault="005B2566" w:rsidP="006433DB">
                          <w:pPr>
                            <w:rPr>
                              <w:rFonts w:ascii="Comic Sans MS" w:hAnsi="Comic Sans MS"/>
                            </w:rPr>
                          </w:pPr>
                        </w:p>
                        <w:p w14:paraId="41487A5F" w14:textId="77777777" w:rsidR="005B2566" w:rsidRPr="008F3138" w:rsidRDefault="005B2566" w:rsidP="006433DB">
                          <w:pPr>
                            <w:ind w:left="2124"/>
                            <w:rPr>
                              <w:rFonts w:ascii="Comic Sans MS" w:hAnsi="Comic Sans MS"/>
                            </w:rPr>
                          </w:pPr>
                          <w:r w:rsidRPr="008F3138">
                            <w:rPr>
                              <w:rFonts w:ascii="Comic Sans MS" w:hAnsi="Comic Sans MS"/>
                            </w:rPr>
                            <w:t xml:space="preserve">Door </w:t>
                          </w:r>
                          <w:r w:rsidRPr="008F3138">
                            <w:rPr>
                              <w:rFonts w:ascii="Comic Sans MS" w:hAnsi="Comic Sans MS"/>
                              <w:b/>
                            </w:rPr>
                            <w:t xml:space="preserve">betrokkenheid en verbondenheid </w:t>
                          </w:r>
                          <w:r w:rsidRPr="008F3138">
                            <w:rPr>
                              <w:rFonts w:ascii="Comic Sans MS" w:hAnsi="Comic Sans MS"/>
                            </w:rPr>
                            <w:t>willen we samen werken aan de volwaardige ontplooiing van elk kind.</w:t>
                          </w:r>
                        </w:p>
                        <w:p w14:paraId="148B63B5" w14:textId="77777777" w:rsidR="005B2566" w:rsidRPr="008F3138" w:rsidRDefault="005B2566" w:rsidP="006433DB">
                          <w:pPr>
                            <w:ind w:left="2124"/>
                            <w:rPr>
                              <w:rFonts w:ascii="Comic Sans MS" w:hAnsi="Comic Sans MS"/>
                            </w:rPr>
                          </w:pPr>
                        </w:p>
                        <w:p w14:paraId="427CDE63" w14:textId="77777777" w:rsidR="005B2566" w:rsidRPr="008F3138" w:rsidRDefault="005B2566" w:rsidP="006433DB">
                          <w:pPr>
                            <w:ind w:left="2124"/>
                            <w:rPr>
                              <w:rFonts w:ascii="Comic Sans MS" w:hAnsi="Comic Sans MS"/>
                            </w:rPr>
                          </w:pPr>
                        </w:p>
                        <w:p w14:paraId="4B6C4851" w14:textId="77777777" w:rsidR="005B2566" w:rsidRPr="008F3138" w:rsidRDefault="005B2566" w:rsidP="006433DB">
                          <w:pPr>
                            <w:ind w:left="2124"/>
                            <w:rPr>
                              <w:rFonts w:ascii="Comic Sans MS" w:hAnsi="Comic Sans MS"/>
                            </w:rPr>
                          </w:pPr>
                        </w:p>
                        <w:p w14:paraId="141F28CA" w14:textId="77777777" w:rsidR="005B2566" w:rsidRPr="008F3138" w:rsidRDefault="005B2566" w:rsidP="006433DB">
                          <w:pPr>
                            <w:ind w:left="2124"/>
                            <w:rPr>
                              <w:rFonts w:ascii="Comic Sans MS" w:hAnsi="Comic Sans MS"/>
                            </w:rPr>
                          </w:pPr>
                        </w:p>
                        <w:p w14:paraId="0A6C8D4D" w14:textId="77777777" w:rsidR="005B2566" w:rsidRPr="008F3138" w:rsidRDefault="005B2566" w:rsidP="006433DB">
                          <w:pPr>
                            <w:ind w:left="2124"/>
                            <w:rPr>
                              <w:rFonts w:ascii="Comic Sans MS" w:hAnsi="Comic Sans MS"/>
                            </w:rPr>
                          </w:pPr>
                        </w:p>
                        <w:p w14:paraId="01757421" w14:textId="77777777" w:rsidR="005B2566" w:rsidRPr="008F3138" w:rsidRDefault="005B2566" w:rsidP="006433DB">
                          <w:pPr>
                            <w:ind w:left="2124"/>
                            <w:rPr>
                              <w:rFonts w:ascii="Comic Sans MS" w:hAnsi="Comic Sans MS"/>
                            </w:rPr>
                          </w:pPr>
                        </w:p>
                        <w:p w14:paraId="11F4CF76" w14:textId="77777777" w:rsidR="005B2566" w:rsidRPr="008F3138" w:rsidRDefault="005B2566" w:rsidP="006433DB">
                          <w:pPr>
                            <w:ind w:left="2124"/>
                            <w:rPr>
                              <w:rFonts w:ascii="Comic Sans MS" w:hAnsi="Comic Sans MS"/>
                            </w:rPr>
                          </w:pPr>
                        </w:p>
                        <w:p w14:paraId="77C7A18E" w14:textId="77777777" w:rsidR="005B2566" w:rsidRPr="008F3138" w:rsidRDefault="005B2566" w:rsidP="006433DB">
                          <w:pPr>
                            <w:ind w:left="2124"/>
                            <w:rPr>
                              <w:rFonts w:ascii="Comic Sans MS" w:hAnsi="Comic Sans MS"/>
                            </w:rPr>
                          </w:pPr>
                        </w:p>
                        <w:p w14:paraId="408DB910" w14:textId="77777777" w:rsidR="005B2566" w:rsidRPr="008F3138" w:rsidRDefault="005B2566" w:rsidP="006433DB">
                          <w:pPr>
                            <w:ind w:left="2124"/>
                            <w:rPr>
                              <w:rFonts w:ascii="Comic Sans MS" w:hAnsi="Comic Sans MS"/>
                            </w:rPr>
                          </w:pPr>
                        </w:p>
                        <w:p w14:paraId="18016F69" w14:textId="77777777" w:rsidR="005B2566" w:rsidRPr="008F3138" w:rsidRDefault="005B2566" w:rsidP="006433DB">
                          <w:pPr>
                            <w:ind w:left="2124"/>
                            <w:rPr>
                              <w:rFonts w:ascii="Comic Sans MS" w:hAnsi="Comic Sans MS"/>
                            </w:rPr>
                          </w:pPr>
                        </w:p>
                        <w:p w14:paraId="0A1BC565" w14:textId="77777777" w:rsidR="005B2566" w:rsidRPr="008F3138" w:rsidRDefault="005B2566" w:rsidP="006433DB">
                          <w:pPr>
                            <w:ind w:left="2124"/>
                            <w:rPr>
                              <w:rFonts w:ascii="Comic Sans MS" w:hAnsi="Comic Sans MS"/>
                            </w:rPr>
                          </w:pPr>
                        </w:p>
                        <w:p w14:paraId="66707AA5" w14:textId="77777777" w:rsidR="005B2566" w:rsidRPr="008F3138" w:rsidRDefault="005B2566" w:rsidP="006433DB">
                          <w:pPr>
                            <w:ind w:left="2124"/>
                            <w:rPr>
                              <w:rFonts w:ascii="Comic Sans MS" w:hAnsi="Comic Sans MS"/>
                            </w:rPr>
                          </w:pPr>
                        </w:p>
                        <w:p w14:paraId="041E0CAC" w14:textId="77777777" w:rsidR="005B2566" w:rsidRPr="008F3138" w:rsidRDefault="005B2566" w:rsidP="006433DB">
                          <w:pPr>
                            <w:ind w:left="2124"/>
                            <w:rPr>
                              <w:rFonts w:ascii="Comic Sans MS" w:hAnsi="Comic Sans MS"/>
                            </w:rPr>
                          </w:pPr>
                        </w:p>
                        <w:p w14:paraId="0FD8D836" w14:textId="77777777" w:rsidR="005B2566" w:rsidRPr="008F3138" w:rsidRDefault="005B2566" w:rsidP="006433DB">
                          <w:pPr>
                            <w:ind w:left="2124"/>
                            <w:rPr>
                              <w:rFonts w:ascii="Comic Sans MS" w:hAnsi="Comic Sans MS"/>
                            </w:rPr>
                          </w:pPr>
                        </w:p>
                        <w:p w14:paraId="0CEB4C2A" w14:textId="77777777" w:rsidR="005B2566" w:rsidRPr="008F3138" w:rsidRDefault="005B2566" w:rsidP="006433DB">
                          <w:pPr>
                            <w:ind w:left="2124"/>
                            <w:rPr>
                              <w:rFonts w:ascii="Comic Sans MS" w:hAnsi="Comic Sans MS"/>
                            </w:rPr>
                          </w:pPr>
                        </w:p>
                        <w:p w14:paraId="39D591BE" w14:textId="77777777" w:rsidR="005B2566" w:rsidRPr="008F3138" w:rsidRDefault="005B2566" w:rsidP="006433DB">
                          <w:pPr>
                            <w:ind w:left="2124"/>
                            <w:rPr>
                              <w:rFonts w:ascii="Comic Sans MS" w:hAnsi="Comic Sans MS"/>
                            </w:rPr>
                          </w:pPr>
                        </w:p>
                        <w:p w14:paraId="5144FF7D" w14:textId="77777777" w:rsidR="005B2566" w:rsidRPr="008F3138" w:rsidRDefault="005B2566" w:rsidP="006433DB">
                          <w:pPr>
                            <w:ind w:left="2124"/>
                            <w:rPr>
                              <w:rFonts w:ascii="Comic Sans MS" w:hAnsi="Comic Sans MS"/>
                            </w:rPr>
                          </w:pPr>
                        </w:p>
                        <w:p w14:paraId="5F0A339A" w14:textId="77777777" w:rsidR="005B2566" w:rsidRPr="008F3138" w:rsidRDefault="005B2566" w:rsidP="006433DB">
                          <w:pPr>
                            <w:ind w:left="2124"/>
                            <w:rPr>
                              <w:rFonts w:ascii="Comic Sans MS" w:hAnsi="Comic Sans MS"/>
                            </w:rPr>
                          </w:pPr>
                        </w:p>
                        <w:p w14:paraId="256A88F1" w14:textId="77777777" w:rsidR="005B2566" w:rsidRPr="008F3138" w:rsidRDefault="005B2566" w:rsidP="006433DB">
                          <w:pPr>
                            <w:ind w:left="2124"/>
                            <w:rPr>
                              <w:rFonts w:ascii="Comic Sans MS" w:hAnsi="Comic Sans MS"/>
                            </w:rPr>
                          </w:pPr>
                        </w:p>
                        <w:p w14:paraId="031451E8" w14:textId="77777777" w:rsidR="005B2566" w:rsidRPr="008F3138" w:rsidRDefault="005B2566" w:rsidP="006433DB">
                          <w:pPr>
                            <w:ind w:left="2124"/>
                            <w:rPr>
                              <w:rFonts w:ascii="Comic Sans MS" w:hAnsi="Comic Sans MS"/>
                            </w:rPr>
                          </w:pPr>
                        </w:p>
                        <w:p w14:paraId="3D96E847" w14:textId="77777777" w:rsidR="005B2566" w:rsidRPr="008F3138" w:rsidRDefault="005B2566" w:rsidP="006433DB">
                          <w:pPr>
                            <w:ind w:left="2124"/>
                            <w:rPr>
                              <w:rFonts w:ascii="Comic Sans MS" w:hAnsi="Comic Sans MS"/>
                            </w:rPr>
                          </w:pPr>
                        </w:p>
                        <w:p w14:paraId="6159D212" w14:textId="77777777" w:rsidR="005B2566" w:rsidRPr="008F3138" w:rsidRDefault="005B2566" w:rsidP="006433DB">
                          <w:pPr>
                            <w:ind w:left="2124"/>
                            <w:rPr>
                              <w:rFonts w:ascii="Comic Sans MS" w:hAnsi="Comic Sans MS"/>
                            </w:rPr>
                          </w:pPr>
                        </w:p>
                        <w:p w14:paraId="4DDCEB0F" w14:textId="77777777" w:rsidR="005B2566" w:rsidRPr="008F3138" w:rsidRDefault="005B2566" w:rsidP="006433DB">
                          <w:pPr>
                            <w:ind w:left="2124"/>
                            <w:rPr>
                              <w:rFonts w:ascii="Comic Sans MS" w:hAnsi="Comic Sans MS"/>
                            </w:rPr>
                          </w:pPr>
                        </w:p>
                        <w:p w14:paraId="2F327538" w14:textId="77777777" w:rsidR="005B2566" w:rsidRPr="008F3138" w:rsidRDefault="005B2566" w:rsidP="006433DB">
                          <w:pPr>
                            <w:ind w:left="2124"/>
                            <w:rPr>
                              <w:rFonts w:ascii="Comic Sans MS" w:hAnsi="Comic Sans MS"/>
                            </w:rPr>
                          </w:pPr>
                        </w:p>
                        <w:p w14:paraId="3DC7A5DC" w14:textId="77777777" w:rsidR="005B2566" w:rsidRPr="008F3138" w:rsidRDefault="005B2566" w:rsidP="006433DB">
                          <w:pPr>
                            <w:ind w:left="2124"/>
                            <w:rPr>
                              <w:rFonts w:ascii="Comic Sans MS" w:hAnsi="Comic Sans MS"/>
                            </w:rPr>
                          </w:pPr>
                        </w:p>
                        <w:p w14:paraId="2F32AB76" w14:textId="77777777" w:rsidR="005B2566" w:rsidRPr="008F3138" w:rsidRDefault="005B2566" w:rsidP="006433DB">
                          <w:pPr>
                            <w:ind w:left="2124"/>
                            <w:rPr>
                              <w:rFonts w:ascii="Comic Sans MS" w:hAnsi="Comic Sans MS"/>
                            </w:rPr>
                          </w:pPr>
                        </w:p>
                        <w:p w14:paraId="45E88CBB" w14:textId="77777777" w:rsidR="005B2566" w:rsidRPr="008F3138" w:rsidRDefault="005B2566" w:rsidP="006433DB">
                          <w:pPr>
                            <w:ind w:left="2124"/>
                            <w:rPr>
                              <w:rFonts w:ascii="Comic Sans MS" w:hAnsi="Comic Sans MS"/>
                            </w:rPr>
                          </w:pPr>
                        </w:p>
                        <w:p w14:paraId="056BCAFD" w14:textId="77777777" w:rsidR="005B2566" w:rsidRPr="008F3138" w:rsidRDefault="005B2566" w:rsidP="006433DB">
                          <w:pPr>
                            <w:ind w:left="2124"/>
                            <w:rPr>
                              <w:rFonts w:ascii="Comic Sans MS" w:hAnsi="Comic Sans MS"/>
                            </w:rPr>
                          </w:pPr>
                        </w:p>
                        <w:p w14:paraId="1356F25A" w14:textId="77777777" w:rsidR="005B2566" w:rsidRPr="008F3138" w:rsidRDefault="005B2566" w:rsidP="006433DB">
                          <w:pPr>
                            <w:ind w:left="360"/>
                            <w:jc w:val="center"/>
                            <w:rPr>
                              <w:rFonts w:ascii="Comic Sans MS" w:hAnsi="Comic Sans MS"/>
                              <w:b/>
                              <w:szCs w:val="24"/>
                              <w:u w:val="single"/>
                            </w:rPr>
                          </w:pPr>
                          <w:r w:rsidRPr="008F3138">
                            <w:rPr>
                              <w:rFonts w:ascii="Comic Sans MS" w:hAnsi="Comic Sans MS"/>
                              <w:b/>
                              <w:szCs w:val="24"/>
                              <w:u w:val="single"/>
                            </w:rPr>
                            <w:t>1. Wij werken aan een schooleigen christelijke identiteit</w:t>
                          </w:r>
                        </w:p>
                        <w:p w14:paraId="099C2125" w14:textId="77777777" w:rsidR="005B2566" w:rsidRPr="008F3138" w:rsidRDefault="005B2566" w:rsidP="006433DB">
                          <w:pPr>
                            <w:ind w:left="360"/>
                            <w:rPr>
                              <w:rFonts w:ascii="Comic Sans MS" w:hAnsi="Comic Sans MS"/>
                              <w:b/>
                              <w:szCs w:val="24"/>
                              <w:u w:val="single"/>
                            </w:rPr>
                          </w:pPr>
                        </w:p>
                        <w:p w14:paraId="45B02FA1" w14:textId="77777777" w:rsidR="005B2566" w:rsidRPr="008F3138" w:rsidRDefault="005B2566" w:rsidP="006433DB">
                          <w:pPr>
                            <w:jc w:val="center"/>
                            <w:rPr>
                              <w:rFonts w:ascii="Comic Sans MS" w:hAnsi="Comic Sans MS"/>
                              <w:b/>
                              <w:szCs w:val="24"/>
                              <w:u w:val="single"/>
                            </w:rPr>
                          </w:pPr>
                        </w:p>
                        <w:p w14:paraId="13200D41" w14:textId="77777777" w:rsidR="005B2566" w:rsidRPr="008F3138" w:rsidRDefault="005B2566" w:rsidP="006433DB">
                          <w:pPr>
                            <w:jc w:val="center"/>
                            <w:rPr>
                              <w:rFonts w:ascii="Comic Sans MS" w:hAnsi="Comic Sans MS"/>
                              <w:b/>
                              <w:szCs w:val="24"/>
                              <w:u w:val="single"/>
                            </w:rPr>
                          </w:pPr>
                        </w:p>
                        <w:p w14:paraId="4FA94151" w14:textId="77777777" w:rsidR="005B2566" w:rsidRPr="008F3138" w:rsidRDefault="005B2566" w:rsidP="006433DB">
                          <w:pPr>
                            <w:jc w:val="center"/>
                            <w:rPr>
                              <w:rFonts w:ascii="Comic Sans MS" w:hAnsi="Comic Sans MS"/>
                              <w:b/>
                              <w:szCs w:val="24"/>
                              <w:u w:val="single"/>
                            </w:rPr>
                          </w:pPr>
                          <w:r w:rsidRPr="008F3138">
                            <w:rPr>
                              <w:rFonts w:ascii="Comic Sans MS" w:hAnsi="Comic Sans MS"/>
                              <w:b/>
                              <w:noProof/>
                              <w:szCs w:val="24"/>
                              <w:u w:val="single"/>
                              <w:lang w:eastAsia="nl-BE"/>
                            </w:rPr>
                            <w:drawing>
                              <wp:inline distT="0" distB="0" distL="0" distR="0" wp14:anchorId="76F62D08" wp14:editId="5D2A8E81">
                                <wp:extent cx="2918460" cy="2872740"/>
                                <wp:effectExtent l="0" t="0" r="0" b="3810"/>
                                <wp:docPr id="580" name="Afbeelding 580" descr="BD052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5214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8460" cy="2872740"/>
                                        </a:xfrm>
                                        <a:prstGeom prst="rect">
                                          <a:avLst/>
                                        </a:prstGeom>
                                        <a:noFill/>
                                        <a:ln>
                                          <a:noFill/>
                                        </a:ln>
                                      </pic:spPr>
                                    </pic:pic>
                                  </a:graphicData>
                                </a:graphic>
                              </wp:inline>
                            </w:drawing>
                          </w:r>
                        </w:p>
                        <w:p w14:paraId="2B3B9DF0" w14:textId="77777777" w:rsidR="005B2566" w:rsidRPr="008F3138" w:rsidRDefault="005B2566" w:rsidP="006433DB">
                          <w:pPr>
                            <w:jc w:val="center"/>
                            <w:rPr>
                              <w:rFonts w:ascii="Comic Sans MS" w:hAnsi="Comic Sans MS"/>
                              <w:b/>
                              <w:szCs w:val="24"/>
                              <w:u w:val="single"/>
                            </w:rPr>
                          </w:pPr>
                        </w:p>
                        <w:p w14:paraId="2926CE0A" w14:textId="77777777" w:rsidR="005B2566" w:rsidRPr="008F3138" w:rsidRDefault="005B2566" w:rsidP="006433DB">
                          <w:pPr>
                            <w:jc w:val="center"/>
                            <w:rPr>
                              <w:rFonts w:ascii="Comic Sans MS" w:hAnsi="Comic Sans MS"/>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7657D54B" w14:textId="77777777" w:rsidTr="002D1285">
                            <w:tc>
                              <w:tcPr>
                                <w:tcW w:w="9212" w:type="dxa"/>
                                <w:shd w:val="clear" w:color="auto" w:fill="auto"/>
                              </w:tcPr>
                              <w:p w14:paraId="50BB24E8" w14:textId="77777777" w:rsidR="005B2566" w:rsidRPr="008F3138" w:rsidRDefault="005B2566" w:rsidP="002D1285">
                                <w:pPr>
                                  <w:rPr>
                                    <w:rFonts w:ascii="Comic Sans MS" w:hAnsi="Comic Sans MS"/>
                                    <w:szCs w:val="24"/>
                                  </w:rPr>
                                </w:pPr>
                                <w:r w:rsidRPr="008F3138">
                                  <w:rPr>
                                    <w:rFonts w:ascii="Comic Sans MS" w:hAnsi="Comic Sans MS"/>
                                    <w:szCs w:val="24"/>
                                  </w:rPr>
                                  <w:t>◊   zin geven</w:t>
                                </w:r>
                              </w:p>
                              <w:p w14:paraId="3683B8DD" w14:textId="77777777" w:rsidR="005B2566" w:rsidRPr="008F3138" w:rsidRDefault="005B2566" w:rsidP="002D1285">
                                <w:pPr>
                                  <w:rPr>
                                    <w:rFonts w:ascii="Comic Sans MS" w:hAnsi="Comic Sans MS"/>
                                    <w:szCs w:val="24"/>
                                  </w:rPr>
                                </w:pPr>
                                <w:r w:rsidRPr="008F3138">
                                  <w:rPr>
                                    <w:rFonts w:ascii="Comic Sans MS" w:hAnsi="Comic Sans MS"/>
                                    <w:szCs w:val="24"/>
                                  </w:rPr>
                                  <w:t>◊   richting geven vanuit christelijke inspiratie</w:t>
                                </w:r>
                              </w:p>
                            </w:tc>
                          </w:tr>
                        </w:tbl>
                        <w:p w14:paraId="229E8460" w14:textId="77777777" w:rsidR="005B2566" w:rsidRPr="008F3138" w:rsidRDefault="005B2566" w:rsidP="006433DB">
                          <w:pPr>
                            <w:rPr>
                              <w:rFonts w:ascii="Comic Sans MS" w:hAnsi="Comic Sans MS"/>
                              <w:b/>
                              <w:szCs w:val="24"/>
                              <w:u w:val="single"/>
                            </w:rPr>
                          </w:pPr>
                        </w:p>
                        <w:p w14:paraId="36492088" w14:textId="77777777" w:rsidR="005B2566" w:rsidRPr="008F3138" w:rsidRDefault="005B2566" w:rsidP="006433DB">
                          <w:pPr>
                            <w:rPr>
                              <w:rFonts w:ascii="Comic Sans MS" w:hAnsi="Comic Sans MS"/>
                              <w:b/>
                              <w:szCs w:val="24"/>
                              <w:u w:val="single"/>
                            </w:rPr>
                          </w:pPr>
                        </w:p>
                        <w:p w14:paraId="2E71CA17"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Christelijk</w:t>
                          </w:r>
                        </w:p>
                        <w:p w14:paraId="5E628F2C"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geïnspireerde</w:t>
                          </w:r>
                          <w:r w:rsidRPr="008F3138">
                            <w:rPr>
                              <w:rFonts w:ascii="Comic Sans MS" w:hAnsi="Comic Sans MS"/>
                              <w:i/>
                              <w:spacing w:val="-2"/>
                            </w:rPr>
                            <w:tab/>
                          </w:r>
                          <w:r w:rsidRPr="008F3138">
                            <w:rPr>
                              <w:rFonts w:ascii="Comic Sans MS" w:hAnsi="Comic Sans MS"/>
                              <w:b/>
                              <w:spacing w:val="-2"/>
                            </w:rPr>
                            <w:t>We willen elk kind de kans geven een ‘zonnetje’ te zijn op onze school.</w:t>
                          </w:r>
                        </w:p>
                        <w:p w14:paraId="061B7B61"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spacing w:val="-2"/>
                            </w:rPr>
                            <w:t>Daarom willen wij als katholieke school een pedagogisch verantwoord  onderwijs en een kwaliteitsvolle opvoeding aanbieden.</w:t>
                          </w:r>
                        </w:p>
                        <w:p w14:paraId="6758FD65"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Onze school engageert zich om </w:t>
                          </w:r>
                          <w:r w:rsidRPr="008F3138">
                            <w:rPr>
                              <w:rFonts w:ascii="Comic Sans MS" w:hAnsi="Comic Sans MS"/>
                              <w:b/>
                              <w:spacing w:val="-2"/>
                            </w:rPr>
                            <w:t>vanuit een christelijk-gelovige visie</w:t>
                          </w:r>
                          <w:r w:rsidRPr="008F3138">
                            <w:rPr>
                              <w:rFonts w:ascii="Comic Sans MS" w:hAnsi="Comic Sans MS"/>
                              <w:spacing w:val="-2"/>
                            </w:rPr>
                            <w:t xml:space="preserve"> werk te maken van een degelijke begeleiding van opgroeiende kinderen. In onze opvoedingstaak en onderwijsopdracht, in onze organisatie en beleid, in onze contacten met alle schoolparticipanten vinden we daarbij inspiratie in het levensverhaal van Jezus Christus, in een dynamische geloofstraditie en een levende kerkgemeenschap.</w:t>
                          </w:r>
                        </w:p>
                        <w:p w14:paraId="5BFDFEA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Vanuit deze inspiratie leeft in onze school een duidelijke christelijke visie waaraan alle schoolparticipanten meewerken.</w:t>
                          </w:r>
                        </w:p>
                        <w:p w14:paraId="3A1E58C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De evangelische boodschap vraagt van onze schoolgemeenschap </w:t>
                          </w:r>
                          <w:r w:rsidRPr="008F3138">
                            <w:rPr>
                              <w:rFonts w:ascii="Comic Sans MS" w:hAnsi="Comic Sans MS"/>
                              <w:b/>
                              <w:spacing w:val="-2"/>
                            </w:rPr>
                            <w:t>oog en hart te hebben voor</w:t>
                          </w:r>
                          <w:r w:rsidRPr="008F3138">
                            <w:rPr>
                              <w:rFonts w:ascii="Comic Sans MS" w:hAnsi="Comic Sans MS"/>
                              <w:spacing w:val="-2"/>
                            </w:rPr>
                            <w:t xml:space="preserve"> </w:t>
                          </w:r>
                          <w:r w:rsidRPr="008F3138">
                            <w:rPr>
                              <w:rFonts w:ascii="Comic Sans MS" w:hAnsi="Comic Sans MS"/>
                              <w:b/>
                              <w:spacing w:val="-2"/>
                            </w:rPr>
                            <w:t>ieder kind</w:t>
                          </w:r>
                          <w:r w:rsidRPr="008F3138">
                            <w:rPr>
                              <w:rFonts w:ascii="Comic Sans MS" w:hAnsi="Comic Sans MS"/>
                              <w:spacing w:val="-2"/>
                            </w:rPr>
                            <w:t xml:space="preserve"> dat ons wordt toevertrouwd. Vanuit een wederzijdse respectvolle houding wil onze school </w:t>
                          </w:r>
                          <w:r w:rsidRPr="008F3138">
                            <w:rPr>
                              <w:rFonts w:ascii="Comic Sans MS" w:hAnsi="Comic Sans MS"/>
                              <w:b/>
                              <w:spacing w:val="-2"/>
                            </w:rPr>
                            <w:t>elk kind in zijn eigenheid aanvaarden</w:t>
                          </w:r>
                          <w:r w:rsidRPr="008F3138">
                            <w:rPr>
                              <w:rFonts w:ascii="Comic Sans MS" w:hAnsi="Comic Sans MS"/>
                              <w:spacing w:val="-2"/>
                            </w:rPr>
                            <w:t xml:space="preserve"> en de nodige ruimte geven om zijn intellectuele, emotionele en sociale mogelijkheden optimaal te ontwikkelen.</w:t>
                          </w:r>
                        </w:p>
                        <w:p w14:paraId="393FBE07" w14:textId="77777777" w:rsidR="005B2566" w:rsidRPr="008F3138" w:rsidRDefault="005B2566" w:rsidP="006433DB">
                          <w:pPr>
                            <w:ind w:left="2124"/>
                            <w:rPr>
                              <w:rFonts w:ascii="Comic Sans MS" w:hAnsi="Comic Sans MS"/>
                              <w:spacing w:val="-2"/>
                            </w:rPr>
                          </w:pPr>
                          <w:r w:rsidRPr="008F3138">
                            <w:rPr>
                              <w:rFonts w:ascii="Comic Sans MS" w:hAnsi="Comic Sans MS"/>
                              <w:b/>
                              <w:spacing w:val="-2"/>
                            </w:rPr>
                            <w:t xml:space="preserve">Kansarme, zwakkere of </w:t>
                          </w:r>
                          <w:proofErr w:type="spellStart"/>
                          <w:r w:rsidRPr="008F3138">
                            <w:rPr>
                              <w:rFonts w:ascii="Comic Sans MS" w:hAnsi="Comic Sans MS"/>
                              <w:b/>
                              <w:spacing w:val="-2"/>
                            </w:rPr>
                            <w:t>leerbedreigde</w:t>
                          </w:r>
                          <w:proofErr w:type="spellEnd"/>
                          <w:r w:rsidRPr="008F3138">
                            <w:rPr>
                              <w:rFonts w:ascii="Comic Sans MS" w:hAnsi="Comic Sans MS"/>
                              <w:b/>
                              <w:spacing w:val="-2"/>
                            </w:rPr>
                            <w:t xml:space="preserve"> kinderen krijgen hierbij een bijzondere aandacht.</w:t>
                          </w:r>
                          <w:r w:rsidRPr="008F3138">
                            <w:rPr>
                              <w:rFonts w:ascii="Comic Sans MS" w:hAnsi="Comic Sans MS"/>
                              <w:spacing w:val="-2"/>
                            </w:rPr>
                            <w:t xml:space="preserve"> De deskundigheid van ons schoolteam wordt vanuit deze zorg steeds vernieuwd en verbeterd.</w:t>
                          </w:r>
                        </w:p>
                        <w:p w14:paraId="5D69EB2F" w14:textId="77777777" w:rsidR="005B2566" w:rsidRPr="008F3138" w:rsidRDefault="005B2566" w:rsidP="006433DB">
                          <w:pPr>
                            <w:ind w:left="567"/>
                            <w:rPr>
                              <w:rFonts w:ascii="Comic Sans MS" w:hAnsi="Comic Sans MS"/>
                              <w:spacing w:val="-2"/>
                            </w:rPr>
                          </w:pPr>
                        </w:p>
                        <w:p w14:paraId="43703F58"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Dagelijks vertellen we over de wondere dingen rondom ons en verwonderen we ons over het leven van deze bijzondere man die Jezus Christus was. Zijn figuur wordt op doordachte wijze gebruikt bij het oplossen van ‘conflicten’ tussen leerlingen.</w:t>
                          </w:r>
                        </w:p>
                        <w:p w14:paraId="443AE192" w14:textId="77777777" w:rsidR="005B2566" w:rsidRPr="008F3138" w:rsidRDefault="005B2566" w:rsidP="006433DB">
                          <w:pPr>
                            <w:ind w:left="2124"/>
                            <w:rPr>
                              <w:rFonts w:ascii="Comic Sans MS" w:hAnsi="Comic Sans MS"/>
                              <w:b/>
                              <w:spacing w:val="-2"/>
                            </w:rPr>
                          </w:pPr>
                          <w:r w:rsidRPr="008F3138">
                            <w:rPr>
                              <w:rFonts w:ascii="Comic Sans MS" w:hAnsi="Comic Sans MS"/>
                              <w:b/>
                              <w:spacing w:val="-2"/>
                            </w:rPr>
                            <w:t xml:space="preserve">Bijbelverhalen </w:t>
                          </w:r>
                          <w:r w:rsidRPr="008F3138">
                            <w:rPr>
                              <w:rFonts w:ascii="Comic Sans MS" w:hAnsi="Comic Sans MS"/>
                              <w:spacing w:val="-2"/>
                            </w:rPr>
                            <w:t xml:space="preserve">worden toegepast, geprojecteerd op de werkelijkheid van nu. </w:t>
                          </w:r>
                          <w:r w:rsidRPr="008F3138">
                            <w:rPr>
                              <w:rFonts w:ascii="Comic Sans MS" w:hAnsi="Comic Sans MS"/>
                              <w:b/>
                              <w:spacing w:val="-2"/>
                            </w:rPr>
                            <w:t xml:space="preserve">Samen met de kinderen gaan we op zoek wat de diepere waarden zijn voor deze tijd. </w:t>
                          </w:r>
                        </w:p>
                        <w:p w14:paraId="21EC664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Regelmatig organiseren we </w:t>
                          </w:r>
                          <w:r w:rsidRPr="008F3138">
                            <w:rPr>
                              <w:rFonts w:ascii="Comic Sans MS" w:hAnsi="Comic Sans MS"/>
                              <w:b/>
                              <w:spacing w:val="-2"/>
                            </w:rPr>
                            <w:t>samen met de parochie</w:t>
                          </w:r>
                          <w:r w:rsidRPr="008F3138">
                            <w:rPr>
                              <w:rFonts w:ascii="Comic Sans MS" w:hAnsi="Comic Sans MS"/>
                              <w:spacing w:val="-2"/>
                            </w:rPr>
                            <w:t xml:space="preserve"> vieringen. De kinderen worden uitgenodigd om te participeren aan activiteiten rond een vooraf bepaald godsdienstig thema. Alle klassen van de lagere school dragen hier hun steentje toe bij. Dit alles wordt gecoördineerd vanuit onze </w:t>
                          </w:r>
                          <w:r w:rsidRPr="008F3138">
                            <w:rPr>
                              <w:rFonts w:ascii="Comic Sans MS" w:hAnsi="Comic Sans MS"/>
                              <w:b/>
                              <w:spacing w:val="-2"/>
                            </w:rPr>
                            <w:t>werkgroep</w:t>
                          </w:r>
                          <w:r w:rsidRPr="008F3138">
                            <w:rPr>
                              <w:rFonts w:ascii="Comic Sans MS" w:hAnsi="Comic Sans MS"/>
                              <w:spacing w:val="-2"/>
                            </w:rPr>
                            <w:t xml:space="preserve"> </w:t>
                          </w:r>
                          <w:r w:rsidRPr="008F3138">
                            <w:rPr>
                              <w:rFonts w:ascii="Comic Sans MS" w:hAnsi="Comic Sans MS"/>
                              <w:b/>
                              <w:spacing w:val="-2"/>
                            </w:rPr>
                            <w:t>pastoraal.</w:t>
                          </w:r>
                        </w:p>
                        <w:p w14:paraId="051C42CE" w14:textId="77777777" w:rsidR="005B2566" w:rsidRPr="008F3138" w:rsidRDefault="005B2566" w:rsidP="006433DB">
                          <w:pPr>
                            <w:rPr>
                              <w:rFonts w:ascii="Comic Sans MS" w:hAnsi="Comic Sans MS"/>
                              <w:spacing w:val="-2"/>
                            </w:rPr>
                          </w:pPr>
                        </w:p>
                        <w:p w14:paraId="283B953B"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gaan ervan uit dat je mens wordt  in een  verbondenheid met anderen, met de wereld en met jezelf</w:t>
                          </w:r>
                        </w:p>
                        <w:p w14:paraId="10D8BB59" w14:textId="77777777" w:rsidR="005B2566" w:rsidRPr="008F3138" w:rsidRDefault="005B2566" w:rsidP="006433DB">
                          <w:pPr>
                            <w:ind w:left="2124"/>
                            <w:rPr>
                              <w:spacing w:val="-2"/>
                            </w:rPr>
                          </w:pPr>
                          <w:r w:rsidRPr="008F3138">
                            <w:rPr>
                              <w:rFonts w:ascii="Comic Sans MS" w:hAnsi="Comic Sans MS"/>
                              <w:spacing w:val="-2"/>
                            </w:rPr>
                            <w:t>In deze verbondenheid ervaren we God als dragende kracht en krijgt ook de verbondenheid met de persoon van Jezus Christus concreet gestalte.  Vanuit onze  verbondenheid met God durven we als  katholieke basisschool de toekomst hoopvol tegemoet zien en vertrouwen we erop dat onze inspanningen niet op niets uitlopen.</w:t>
                          </w:r>
                        </w:p>
                        <w:p w14:paraId="659800AC" w14:textId="77777777" w:rsidR="005B2566" w:rsidRPr="008F3138" w:rsidRDefault="005B2566" w:rsidP="006433DB">
                          <w:pPr>
                            <w:ind w:left="567"/>
                            <w:rPr>
                              <w:spacing w:val="-2"/>
                            </w:rPr>
                          </w:pPr>
                        </w:p>
                        <w:p w14:paraId="135EC14B" w14:textId="77777777" w:rsidR="005B2566" w:rsidRPr="008F3138" w:rsidRDefault="005B2566" w:rsidP="006433DB">
                          <w:pPr>
                            <w:ind w:left="567"/>
                            <w:rPr>
                              <w:rFonts w:ascii="Comic Sans MS" w:hAnsi="Comic Sans MS"/>
                              <w:spacing w:val="-2"/>
                            </w:rPr>
                          </w:pPr>
                          <w:r w:rsidRPr="008F3138">
                            <w:rPr>
                              <w:rFonts w:ascii="Comic Sans MS" w:hAnsi="Comic Sans MS"/>
                              <w:i/>
                              <w:spacing w:val="-2"/>
                            </w:rPr>
                            <w:t>Zin geven</w:t>
                          </w:r>
                          <w:r w:rsidRPr="008F3138">
                            <w:rPr>
                              <w:rFonts w:ascii="Comic Sans MS" w:hAnsi="Comic Sans MS"/>
                              <w:i/>
                              <w:spacing w:val="-2"/>
                            </w:rPr>
                            <w:tab/>
                          </w:r>
                          <w:r w:rsidRPr="008F3138">
                            <w:rPr>
                              <w:rFonts w:ascii="Comic Sans MS" w:hAnsi="Comic Sans MS"/>
                              <w:spacing w:val="-2"/>
                            </w:rPr>
                            <w:t xml:space="preserve">Vanuit ons  christelijk geïnspireerd mensbeeld geven we voorrang aan </w:t>
                          </w: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waarden als:</w:t>
                          </w:r>
                        </w:p>
                        <w:p w14:paraId="352A28E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het unieke van ieder mensenkind </w:t>
                          </w:r>
                        </w:p>
                        <w:p w14:paraId="2D70B4EF"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verantwoordelijkheid van ieder mens voor zijn handelen</w:t>
                          </w:r>
                        </w:p>
                        <w:p w14:paraId="57DA0E70"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verbondenheid en solidariteit met anderen </w:t>
                          </w:r>
                        </w:p>
                        <w:p w14:paraId="6368C1D1"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vertrouwen in het leven (hoop)</w:t>
                          </w:r>
                        </w:p>
                        <w:p w14:paraId="44E054AE"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genieten van en dankbaar zijn voor wat ons gegeven is</w:t>
                          </w:r>
                        </w:p>
                        <w:p w14:paraId="6D1D644F"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openheid, respect en zorg voor mens en natuur</w:t>
                          </w:r>
                        </w:p>
                        <w:p w14:paraId="1B9E2762"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verwondering door het gewone als ongewoon te ervaren</w:t>
                          </w:r>
                        </w:p>
                        <w:p w14:paraId="1D5997A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vergeving kunnen geven en ontvangen als herstel van verbondenheid</w:t>
                          </w:r>
                        </w:p>
                        <w:p w14:paraId="111C5663"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zorgzame nabijheid en troost voor mensen in moeilijke situaties</w:t>
                          </w:r>
                        </w:p>
                        <w:p w14:paraId="072AD096" w14:textId="77777777" w:rsidR="005B2566" w:rsidRPr="008F3138" w:rsidRDefault="005B2566" w:rsidP="006433DB">
                          <w:pPr>
                            <w:widowControl w:val="0"/>
                            <w:tabs>
                              <w:tab w:val="left" w:pos="924"/>
                            </w:tabs>
                            <w:ind w:left="924" w:hanging="357"/>
                            <w:rPr>
                              <w:rFonts w:ascii="Comic Sans MS" w:hAnsi="Comic Sans MS"/>
                              <w:spacing w:val="-2"/>
                            </w:rPr>
                          </w:pPr>
                        </w:p>
                        <w:p w14:paraId="1090BBF3" w14:textId="77777777" w:rsidR="005B2566" w:rsidRPr="008F3138" w:rsidRDefault="005B2566" w:rsidP="006433DB">
                          <w:pPr>
                            <w:widowControl w:val="0"/>
                            <w:tabs>
                              <w:tab w:val="left" w:pos="0"/>
                            </w:tabs>
                            <w:ind w:left="2124"/>
                            <w:rPr>
                              <w:rFonts w:ascii="Comic Sans MS" w:hAnsi="Comic Sans MS"/>
                              <w:b/>
                              <w:spacing w:val="-2"/>
                            </w:rPr>
                          </w:pPr>
                          <w:r w:rsidRPr="008F3138">
                            <w:rPr>
                              <w:rFonts w:ascii="Comic Sans MS" w:hAnsi="Comic Sans MS"/>
                              <w:spacing w:val="-2"/>
                            </w:rPr>
                            <w:t xml:space="preserve">Aan alle kinderen die naar school komen, geven wij </w:t>
                          </w:r>
                          <w:r w:rsidRPr="008F3138">
                            <w:rPr>
                              <w:rFonts w:ascii="Comic Sans MS" w:hAnsi="Comic Sans MS"/>
                              <w:b/>
                              <w:spacing w:val="-2"/>
                            </w:rPr>
                            <w:t>godsdienstles</w:t>
                          </w:r>
                          <w:r w:rsidRPr="008F3138">
                            <w:rPr>
                              <w:rFonts w:ascii="Comic Sans MS" w:hAnsi="Comic Sans MS"/>
                              <w:spacing w:val="-2"/>
                            </w:rPr>
                            <w:t xml:space="preserve">, ook als zij thuis die godsdienst niet belijden en beleven. Wij doen dit met </w:t>
                          </w:r>
                          <w:r w:rsidRPr="008F3138">
                            <w:rPr>
                              <w:rFonts w:ascii="Comic Sans MS" w:hAnsi="Comic Sans MS"/>
                              <w:b/>
                              <w:spacing w:val="-2"/>
                            </w:rPr>
                            <w:t xml:space="preserve">respect voor de vrijheid van alle leerlingen. </w:t>
                          </w:r>
                        </w:p>
                        <w:p w14:paraId="1B870843"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 xml:space="preserve">Door de godsdienstles willen wij </w:t>
                          </w:r>
                          <w:r w:rsidRPr="008F3138">
                            <w:rPr>
                              <w:rFonts w:ascii="Comic Sans MS" w:hAnsi="Comic Sans MS"/>
                              <w:b/>
                              <w:spacing w:val="-2"/>
                            </w:rPr>
                            <w:t>onze leerlingen stimuleren om te leren nadenken over de zin</w:t>
                          </w:r>
                          <w:r w:rsidRPr="008F3138">
                            <w:rPr>
                              <w:rFonts w:ascii="Comic Sans MS" w:hAnsi="Comic Sans MS"/>
                              <w:spacing w:val="-2"/>
                            </w:rPr>
                            <w:t xml:space="preserve"> </w:t>
                          </w:r>
                          <w:r w:rsidRPr="008F3138">
                            <w:rPr>
                              <w:rFonts w:ascii="Comic Sans MS" w:hAnsi="Comic Sans MS"/>
                              <w:b/>
                              <w:spacing w:val="-2"/>
                            </w:rPr>
                            <w:t>van hun leven en over hun opdracht in de wereld en de samenleving.</w:t>
                          </w:r>
                          <w:r w:rsidRPr="008F3138">
                            <w:rPr>
                              <w:rFonts w:ascii="Comic Sans MS" w:hAnsi="Comic Sans MS"/>
                              <w:spacing w:val="-2"/>
                            </w:rPr>
                            <w:t xml:space="preserve"> Zo willen wij hen helpen om fijne mensen te worden in een menswaardige en leefbare samenleving. Wij nemen hen mee op weg in hun levensbeschouwelijke en religieuze groei.</w:t>
                          </w:r>
                        </w:p>
                        <w:p w14:paraId="2654A18C"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Door mekaar te ontmoeten in de godsdienstles kunnen kinderen zichzelf en hun eigen geloofstraditie beter leren kennen. Het ontmoeten van andersgelovigen kan kinderen doen groeien in respect voor de andere mens. Vanuit deze visie houden we ook rekening met de feestdagen van onze leerlingen die een ander geloof belijden.</w:t>
                          </w:r>
                        </w:p>
                        <w:p w14:paraId="17C63BF9" w14:textId="77777777" w:rsidR="005B2566" w:rsidRPr="008F3138" w:rsidRDefault="005B2566" w:rsidP="006433DB">
                          <w:pPr>
                            <w:widowControl w:val="0"/>
                            <w:tabs>
                              <w:tab w:val="left" w:pos="0"/>
                            </w:tabs>
                            <w:rPr>
                              <w:rFonts w:ascii="Comic Sans MS" w:hAnsi="Comic Sans MS"/>
                              <w:spacing w:val="-2"/>
                            </w:rPr>
                          </w:pPr>
                        </w:p>
                        <w:p w14:paraId="2AF77735"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b/>
                              <w:spacing w:val="-2"/>
                            </w:rPr>
                            <w:t>Godsdienstlessen, gebedsmomenten en sacramentele vieringen</w:t>
                          </w:r>
                          <w:r w:rsidRPr="008F3138">
                            <w:rPr>
                              <w:rFonts w:ascii="Comic Sans MS" w:hAnsi="Comic Sans MS"/>
                              <w:spacing w:val="-2"/>
                            </w:rPr>
                            <w:t xml:space="preserve"> zijn uitingen van het eigen karakter van de school.</w:t>
                          </w:r>
                        </w:p>
                        <w:p w14:paraId="72A4E51F" w14:textId="77777777" w:rsidR="005B2566" w:rsidRPr="008F3138" w:rsidRDefault="005B2566" w:rsidP="006433DB">
                          <w:pPr>
                            <w:widowControl w:val="0"/>
                            <w:tabs>
                              <w:tab w:val="left" w:pos="0"/>
                            </w:tabs>
                            <w:ind w:left="56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 xml:space="preserve">Dit gebeurt vooral op intense momenten van pijn, van lukken en mislukken, in </w:t>
                          </w: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 xml:space="preserve">de bijzondere zorg voor de zwakken, in solidariteit met de derde wereld. </w:t>
                          </w:r>
                        </w:p>
                        <w:p w14:paraId="3AF6D14B"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Alle personeelsleden spannen zich in om in dit opzicht een voorbeeld te zijn voor de leerlingen. Om dit op regelmatige basis voldoende voedingsbodem te geven start elke personeelsvergadering met een bezinningsmoment. Als team willen wij ook verder bouwen aan ons geloof.</w:t>
                          </w:r>
                        </w:p>
                        <w:p w14:paraId="29C80DFA"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 xml:space="preserve">Onze </w:t>
                          </w:r>
                          <w:r w:rsidRPr="008F3138">
                            <w:rPr>
                              <w:rFonts w:ascii="Comic Sans MS" w:hAnsi="Comic Sans MS"/>
                              <w:b/>
                              <w:spacing w:val="-2"/>
                            </w:rPr>
                            <w:t>maandopening</w:t>
                          </w:r>
                          <w:r w:rsidRPr="008F3138">
                            <w:rPr>
                              <w:rFonts w:ascii="Comic Sans MS" w:hAnsi="Comic Sans MS"/>
                              <w:spacing w:val="-2"/>
                            </w:rPr>
                            <w:t xml:space="preserve"> is daar een ander voorbeeld van. Samen met alle kinderen staan we even stil bij geboorte en overlijden. Ook krijgen deze gebeurtenissen extra aandacht in onze nieuwshoek op de speelplaats.</w:t>
                          </w:r>
                        </w:p>
                        <w:p w14:paraId="7ACD0097"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b/>
                              <w:spacing w:val="-2"/>
                            </w:rPr>
                            <w:t>In elke klas is er ook een godsdienstig hoekje</w:t>
                          </w:r>
                          <w:r w:rsidRPr="008F3138">
                            <w:rPr>
                              <w:rFonts w:ascii="Comic Sans MS" w:hAnsi="Comic Sans MS"/>
                              <w:spacing w:val="-2"/>
                            </w:rPr>
                            <w:t xml:space="preserve"> aanwezig waar al deze aspecten verder aan bod komen.</w:t>
                          </w:r>
                        </w:p>
                        <w:p w14:paraId="259C99B7" w14:textId="77777777" w:rsidR="005B2566" w:rsidRPr="008F3138" w:rsidRDefault="005B2566" w:rsidP="006433DB">
                          <w:pPr>
                            <w:widowControl w:val="0"/>
                            <w:tabs>
                              <w:tab w:val="left" w:pos="0"/>
                            </w:tabs>
                            <w:ind w:left="56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 xml:space="preserve">Het dagelijks gebed en kruisteken zijn één van de grondpijlers in elke klas. </w:t>
                          </w:r>
                        </w:p>
                        <w:p w14:paraId="03C1DAE0" w14:textId="77777777" w:rsidR="005B2566" w:rsidRPr="008F3138" w:rsidRDefault="005B2566" w:rsidP="006433DB">
                          <w:pPr>
                            <w:widowControl w:val="0"/>
                            <w:tabs>
                              <w:tab w:val="left" w:pos="0"/>
                            </w:tabs>
                            <w:ind w:left="567"/>
                            <w:rPr>
                              <w:rFonts w:ascii="Comic Sans MS" w:hAnsi="Comic Sans MS"/>
                              <w:spacing w:val="-2"/>
                            </w:rPr>
                          </w:pPr>
                        </w:p>
                        <w:p w14:paraId="3EF66B3D" w14:textId="77777777" w:rsidR="005B2566" w:rsidRPr="008F3138" w:rsidRDefault="005B2566" w:rsidP="006433DB">
                          <w:pPr>
                            <w:widowControl w:val="0"/>
                            <w:tabs>
                              <w:tab w:val="left" w:pos="0"/>
                            </w:tabs>
                            <w:ind w:left="2124"/>
                            <w:rPr>
                              <w:rFonts w:ascii="Comic Sans MS" w:hAnsi="Comic Sans MS"/>
                              <w:spacing w:val="-2"/>
                            </w:rPr>
                          </w:pPr>
                          <w:r w:rsidRPr="008F3138">
                            <w:rPr>
                              <w:rFonts w:ascii="Comic Sans MS" w:hAnsi="Comic Sans MS"/>
                              <w:spacing w:val="-2"/>
                            </w:rPr>
                            <w:t xml:space="preserve">We zoeken naar </w:t>
                          </w:r>
                          <w:r w:rsidRPr="008F3138">
                            <w:rPr>
                              <w:rFonts w:ascii="Comic Sans MS" w:hAnsi="Comic Sans MS"/>
                              <w:b/>
                              <w:spacing w:val="-2"/>
                            </w:rPr>
                            <w:t>vormen van sociale inzet</w:t>
                          </w:r>
                          <w:r w:rsidRPr="008F3138">
                            <w:rPr>
                              <w:rFonts w:ascii="Comic Sans MS" w:hAnsi="Comic Sans MS"/>
                              <w:spacing w:val="-2"/>
                            </w:rPr>
                            <w:t>, vanuit het evangelie bezield, op niveau van de kinderen. Het uitnodigen op school en samenwerken met Vredeseilanden, onze spaaracties voor Welzijnszorg en Broederlijk Delen zijn enkele voorbeelden van deze sociale inzet.</w:t>
                          </w:r>
                        </w:p>
                        <w:p w14:paraId="0E7CCEEA" w14:textId="77777777" w:rsidR="005B2566" w:rsidRPr="008F3138" w:rsidRDefault="005B2566" w:rsidP="006433DB">
                          <w:pPr>
                            <w:widowControl w:val="0"/>
                            <w:tabs>
                              <w:tab w:val="left" w:pos="0"/>
                            </w:tabs>
                            <w:ind w:left="2124"/>
                            <w:rPr>
                              <w:rFonts w:ascii="Comic Sans MS" w:hAnsi="Comic Sans MS"/>
                              <w:spacing w:val="-2"/>
                            </w:rPr>
                          </w:pPr>
                        </w:p>
                        <w:p w14:paraId="651AB2FC" w14:textId="77777777" w:rsidR="005B2566" w:rsidRPr="008F3138" w:rsidRDefault="005B2566" w:rsidP="006433DB">
                          <w:pPr>
                            <w:ind w:left="2124"/>
                            <w:rPr>
                              <w:spacing w:val="-2"/>
                            </w:rPr>
                          </w:pPr>
                          <w:r w:rsidRPr="008F3138">
                            <w:rPr>
                              <w:rFonts w:ascii="Comic Sans MS" w:hAnsi="Comic Sans MS"/>
                              <w:spacing w:val="-2"/>
                            </w:rPr>
                            <w:t xml:space="preserve">Aan leerlingen en ouders vragen we eerbied te hebben voor het christelijk karakter van de school, net zoals de school eerbied heeft voor leerlingen van een andere religieuze gezindheid en met andere gebruiken. </w:t>
                          </w:r>
                          <w:r w:rsidRPr="008F3138">
                            <w:rPr>
                              <w:rFonts w:ascii="Comic Sans MS" w:hAnsi="Comic Sans MS"/>
                              <w:b/>
                              <w:spacing w:val="-2"/>
                            </w:rPr>
                            <w:t>Onderling respect en wederzijdse waardering</w:t>
                          </w:r>
                          <w:r w:rsidRPr="008F3138">
                            <w:rPr>
                              <w:rFonts w:ascii="Comic Sans MS" w:hAnsi="Comic Sans MS"/>
                              <w:spacing w:val="-2"/>
                            </w:rPr>
                            <w:t xml:space="preserve"> worden zo een verrijking voor alle betrokkenen.</w:t>
                          </w:r>
                        </w:p>
                        <w:p w14:paraId="4C514E6E" w14:textId="77777777" w:rsidR="005B2566" w:rsidRPr="008F3138" w:rsidRDefault="005B2566" w:rsidP="006433DB">
                          <w:pPr>
                            <w:rPr>
                              <w:rFonts w:ascii="Comic Sans MS" w:hAnsi="Comic Sans MS"/>
                              <w:szCs w:val="24"/>
                            </w:rPr>
                          </w:pPr>
                        </w:p>
                        <w:p w14:paraId="663AA67A" w14:textId="77777777" w:rsidR="005B2566" w:rsidRPr="008F3138" w:rsidRDefault="005B2566" w:rsidP="006433DB">
                          <w:pPr>
                            <w:rPr>
                              <w:rFonts w:ascii="Comic Sans MS" w:hAnsi="Comic Sans MS"/>
                              <w:szCs w:val="24"/>
                            </w:rPr>
                          </w:pPr>
                        </w:p>
                        <w:p w14:paraId="73119253" w14:textId="77777777" w:rsidR="005B2566" w:rsidRPr="008F3138" w:rsidRDefault="005B2566" w:rsidP="006433DB">
                          <w:pPr>
                            <w:rPr>
                              <w:rFonts w:ascii="Comic Sans MS" w:hAnsi="Comic Sans MS"/>
                              <w:szCs w:val="24"/>
                            </w:rPr>
                          </w:pPr>
                        </w:p>
                        <w:p w14:paraId="04276B99" w14:textId="77777777" w:rsidR="005B2566" w:rsidRPr="008F3138" w:rsidRDefault="005B2566" w:rsidP="006433DB">
                          <w:pPr>
                            <w:rPr>
                              <w:rFonts w:ascii="Comic Sans MS" w:hAnsi="Comic Sans MS"/>
                              <w:szCs w:val="24"/>
                            </w:rPr>
                          </w:pPr>
                        </w:p>
                        <w:p w14:paraId="7757805B" w14:textId="77777777" w:rsidR="005B2566" w:rsidRPr="008F3138" w:rsidRDefault="005B2566" w:rsidP="006433DB">
                          <w:pPr>
                            <w:rPr>
                              <w:rFonts w:ascii="Comic Sans MS" w:hAnsi="Comic Sans MS"/>
                              <w:szCs w:val="24"/>
                            </w:rPr>
                          </w:pPr>
                        </w:p>
                        <w:p w14:paraId="72E4109A" w14:textId="77777777" w:rsidR="005B2566" w:rsidRPr="008F3138" w:rsidRDefault="005B2566" w:rsidP="006433DB">
                          <w:pPr>
                            <w:rPr>
                              <w:rFonts w:ascii="Comic Sans MS" w:hAnsi="Comic Sans MS"/>
                              <w:szCs w:val="24"/>
                            </w:rPr>
                          </w:pPr>
                        </w:p>
                        <w:p w14:paraId="325DD35D" w14:textId="77777777" w:rsidR="005B2566" w:rsidRPr="008F3138" w:rsidRDefault="005B2566" w:rsidP="006433DB">
                          <w:pPr>
                            <w:rPr>
                              <w:rFonts w:ascii="Comic Sans MS" w:hAnsi="Comic Sans MS"/>
                              <w:szCs w:val="24"/>
                            </w:rPr>
                          </w:pPr>
                        </w:p>
                        <w:p w14:paraId="54827485" w14:textId="77777777" w:rsidR="005B2566" w:rsidRPr="008F3138" w:rsidRDefault="005B2566" w:rsidP="006433DB">
                          <w:pPr>
                            <w:rPr>
                              <w:rFonts w:ascii="Comic Sans MS" w:hAnsi="Comic Sans MS"/>
                              <w:szCs w:val="24"/>
                            </w:rPr>
                          </w:pPr>
                        </w:p>
                        <w:p w14:paraId="2BBCF513" w14:textId="77777777" w:rsidR="005B2566" w:rsidRPr="008F3138" w:rsidRDefault="005B2566" w:rsidP="006433DB">
                          <w:pPr>
                            <w:rPr>
                              <w:rFonts w:ascii="Comic Sans MS" w:hAnsi="Comic Sans MS"/>
                              <w:szCs w:val="24"/>
                            </w:rPr>
                          </w:pPr>
                        </w:p>
                        <w:p w14:paraId="0B129CD1" w14:textId="77777777" w:rsidR="005B2566" w:rsidRPr="008F3138" w:rsidRDefault="005B2566" w:rsidP="006433DB">
                          <w:pPr>
                            <w:rPr>
                              <w:rFonts w:ascii="Comic Sans MS" w:hAnsi="Comic Sans MS"/>
                              <w:szCs w:val="24"/>
                            </w:rPr>
                          </w:pPr>
                        </w:p>
                        <w:p w14:paraId="6416B944" w14:textId="77777777" w:rsidR="005B2566" w:rsidRPr="008F3138" w:rsidRDefault="005B2566" w:rsidP="006433DB">
                          <w:pPr>
                            <w:rPr>
                              <w:rFonts w:ascii="Comic Sans MS" w:hAnsi="Comic Sans MS"/>
                              <w:szCs w:val="24"/>
                            </w:rPr>
                          </w:pPr>
                        </w:p>
                        <w:p w14:paraId="56CE6082" w14:textId="77777777" w:rsidR="005B2566" w:rsidRPr="008F3138" w:rsidRDefault="005B2566" w:rsidP="006433DB">
                          <w:pPr>
                            <w:rPr>
                              <w:rFonts w:ascii="Comic Sans MS" w:hAnsi="Comic Sans MS"/>
                              <w:szCs w:val="24"/>
                            </w:rPr>
                          </w:pPr>
                        </w:p>
                        <w:p w14:paraId="46595044" w14:textId="77777777" w:rsidR="005B2566" w:rsidRPr="008F3138" w:rsidRDefault="005B2566" w:rsidP="006433DB">
                          <w:pPr>
                            <w:rPr>
                              <w:rFonts w:ascii="Comic Sans MS" w:hAnsi="Comic Sans MS"/>
                              <w:szCs w:val="24"/>
                            </w:rPr>
                          </w:pPr>
                        </w:p>
                        <w:p w14:paraId="6B690FE6" w14:textId="77777777" w:rsidR="005B2566" w:rsidRPr="008F3138" w:rsidRDefault="005B2566" w:rsidP="006433DB">
                          <w:pPr>
                            <w:rPr>
                              <w:rFonts w:ascii="Comic Sans MS" w:hAnsi="Comic Sans MS"/>
                              <w:szCs w:val="24"/>
                            </w:rPr>
                          </w:pPr>
                        </w:p>
                        <w:p w14:paraId="3893EA88" w14:textId="77777777" w:rsidR="005B2566" w:rsidRPr="008F3138" w:rsidRDefault="005B2566" w:rsidP="006433DB">
                          <w:pPr>
                            <w:rPr>
                              <w:rFonts w:ascii="Comic Sans MS" w:hAnsi="Comic Sans MS"/>
                              <w:szCs w:val="24"/>
                            </w:rPr>
                          </w:pPr>
                        </w:p>
                        <w:p w14:paraId="1D99468A" w14:textId="77777777" w:rsidR="005B2566" w:rsidRPr="008F3138" w:rsidRDefault="005B2566" w:rsidP="006433DB">
                          <w:pPr>
                            <w:rPr>
                              <w:rFonts w:ascii="Comic Sans MS" w:hAnsi="Comic Sans MS"/>
                              <w:szCs w:val="24"/>
                            </w:rPr>
                          </w:pPr>
                        </w:p>
                        <w:p w14:paraId="1C33DB86" w14:textId="77777777" w:rsidR="005B2566" w:rsidRPr="008F3138" w:rsidRDefault="005B2566" w:rsidP="006433DB">
                          <w:pPr>
                            <w:rPr>
                              <w:rFonts w:ascii="Comic Sans MS" w:hAnsi="Comic Sans MS"/>
                              <w:szCs w:val="24"/>
                            </w:rPr>
                          </w:pPr>
                        </w:p>
                        <w:p w14:paraId="0C7970C9" w14:textId="77777777" w:rsidR="005B2566" w:rsidRPr="008F3138" w:rsidRDefault="005B2566" w:rsidP="006433DB">
                          <w:pPr>
                            <w:rPr>
                              <w:rFonts w:ascii="Comic Sans MS" w:hAnsi="Comic Sans MS"/>
                              <w:szCs w:val="24"/>
                            </w:rPr>
                          </w:pPr>
                        </w:p>
                        <w:p w14:paraId="29E87EFA" w14:textId="77777777" w:rsidR="005B2566" w:rsidRPr="008F3138" w:rsidRDefault="005B2566" w:rsidP="006433DB">
                          <w:pPr>
                            <w:rPr>
                              <w:rFonts w:ascii="Comic Sans MS" w:hAnsi="Comic Sans MS"/>
                              <w:szCs w:val="24"/>
                            </w:rPr>
                          </w:pPr>
                        </w:p>
                        <w:p w14:paraId="575BF9E3" w14:textId="77777777" w:rsidR="005B2566" w:rsidRPr="008F3138" w:rsidRDefault="005B2566" w:rsidP="006433DB">
                          <w:pPr>
                            <w:rPr>
                              <w:rFonts w:ascii="Comic Sans MS" w:hAnsi="Comic Sans MS"/>
                              <w:szCs w:val="24"/>
                            </w:rPr>
                          </w:pPr>
                        </w:p>
                        <w:p w14:paraId="7E8E54B9" w14:textId="77777777" w:rsidR="005B2566" w:rsidRPr="008F3138" w:rsidRDefault="005B2566" w:rsidP="006433DB">
                          <w:pPr>
                            <w:rPr>
                              <w:rFonts w:ascii="Comic Sans MS" w:hAnsi="Comic Sans MS"/>
                              <w:szCs w:val="24"/>
                            </w:rPr>
                          </w:pPr>
                        </w:p>
                        <w:p w14:paraId="3555468D" w14:textId="77777777" w:rsidR="005B2566" w:rsidRPr="008F3138" w:rsidRDefault="005B2566" w:rsidP="006433DB">
                          <w:pPr>
                            <w:rPr>
                              <w:rFonts w:ascii="Comic Sans MS" w:hAnsi="Comic Sans MS"/>
                              <w:szCs w:val="24"/>
                            </w:rPr>
                          </w:pPr>
                        </w:p>
                        <w:p w14:paraId="2380671E" w14:textId="77777777" w:rsidR="005B2566" w:rsidRPr="008F3138" w:rsidRDefault="005B2566" w:rsidP="006433DB">
                          <w:pPr>
                            <w:rPr>
                              <w:rFonts w:ascii="Comic Sans MS" w:hAnsi="Comic Sans MS"/>
                              <w:szCs w:val="24"/>
                            </w:rPr>
                          </w:pPr>
                        </w:p>
                        <w:p w14:paraId="10009FDA" w14:textId="77777777" w:rsidR="005B2566" w:rsidRPr="008F3138" w:rsidRDefault="005B2566" w:rsidP="006433DB">
                          <w:pPr>
                            <w:ind w:left="360"/>
                            <w:jc w:val="center"/>
                            <w:rPr>
                              <w:rFonts w:ascii="Comic Sans MS" w:hAnsi="Comic Sans MS"/>
                              <w:b/>
                              <w:szCs w:val="24"/>
                              <w:u w:val="single"/>
                            </w:rPr>
                          </w:pPr>
                          <w:r w:rsidRPr="008F3138">
                            <w:rPr>
                              <w:rFonts w:ascii="Comic Sans MS" w:hAnsi="Comic Sans MS"/>
                              <w:b/>
                              <w:szCs w:val="24"/>
                              <w:u w:val="single"/>
                            </w:rPr>
                            <w:t>2. Wij werken aan een degelijk en samenhangend</w:t>
                          </w:r>
                        </w:p>
                        <w:p w14:paraId="03011948" w14:textId="77777777" w:rsidR="005B2566" w:rsidRPr="008F3138" w:rsidRDefault="005B2566" w:rsidP="006433DB">
                          <w:pPr>
                            <w:ind w:left="360"/>
                            <w:jc w:val="center"/>
                            <w:rPr>
                              <w:rFonts w:ascii="Comic Sans MS" w:hAnsi="Comic Sans MS"/>
                              <w:b/>
                              <w:szCs w:val="24"/>
                              <w:u w:val="single"/>
                            </w:rPr>
                          </w:pPr>
                          <w:r w:rsidRPr="008F3138">
                            <w:rPr>
                              <w:rFonts w:ascii="Comic Sans MS" w:hAnsi="Comic Sans MS"/>
                              <w:b/>
                              <w:szCs w:val="24"/>
                              <w:u w:val="single"/>
                            </w:rPr>
                            <w:t>onderwijsinhoudelijk aanbod</w:t>
                          </w:r>
                        </w:p>
                        <w:p w14:paraId="5C33A3A4" w14:textId="77777777" w:rsidR="005B2566" w:rsidRPr="008F3138" w:rsidRDefault="005B2566" w:rsidP="006433DB">
                          <w:pPr>
                            <w:jc w:val="center"/>
                            <w:rPr>
                              <w:rFonts w:ascii="Comic Sans MS" w:hAnsi="Comic Sans MS"/>
                              <w:b/>
                              <w:szCs w:val="24"/>
                              <w:u w:val="single"/>
                            </w:rPr>
                          </w:pPr>
                        </w:p>
                        <w:p w14:paraId="4419A52B" w14:textId="77777777" w:rsidR="005B2566" w:rsidRPr="008F3138" w:rsidRDefault="005B2566" w:rsidP="006433DB">
                          <w:pPr>
                            <w:jc w:val="center"/>
                            <w:rPr>
                              <w:rFonts w:ascii="Comic Sans MS" w:hAnsi="Comic Sans MS"/>
                              <w:b/>
                              <w:szCs w:val="24"/>
                              <w:u w:val="single"/>
                            </w:rPr>
                          </w:pPr>
                        </w:p>
                        <w:p w14:paraId="26E24441" w14:textId="77777777" w:rsidR="005B2566" w:rsidRPr="008F3138" w:rsidRDefault="005B2566" w:rsidP="006433DB">
                          <w:pPr>
                            <w:jc w:val="center"/>
                            <w:rPr>
                              <w:rFonts w:ascii="Comic Sans MS" w:hAnsi="Comic Sans MS"/>
                              <w:b/>
                              <w:szCs w:val="24"/>
                              <w:u w:val="single"/>
                            </w:rPr>
                          </w:pPr>
                          <w:r w:rsidRPr="008F3138">
                            <w:rPr>
                              <w:rFonts w:ascii="Comic Sans MS" w:hAnsi="Comic Sans MS"/>
                              <w:b/>
                              <w:noProof/>
                              <w:szCs w:val="24"/>
                              <w:u w:val="single"/>
                              <w:lang w:eastAsia="nl-BE"/>
                            </w:rPr>
                            <w:drawing>
                              <wp:inline distT="0" distB="0" distL="0" distR="0" wp14:anchorId="44A9DBC8" wp14:editId="4361573B">
                                <wp:extent cx="3086100" cy="2590800"/>
                                <wp:effectExtent l="0" t="0" r="0" b="0"/>
                                <wp:docPr id="581" name="Afbeelding 581" descr="j009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0903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2590800"/>
                                        </a:xfrm>
                                        <a:prstGeom prst="rect">
                                          <a:avLst/>
                                        </a:prstGeom>
                                        <a:noFill/>
                                        <a:ln>
                                          <a:noFill/>
                                        </a:ln>
                                      </pic:spPr>
                                    </pic:pic>
                                  </a:graphicData>
                                </a:graphic>
                              </wp:inline>
                            </w:drawing>
                          </w:r>
                        </w:p>
                        <w:p w14:paraId="51613F17" w14:textId="77777777" w:rsidR="005B2566" w:rsidRPr="008F3138" w:rsidRDefault="005B2566" w:rsidP="006433DB">
                          <w:pPr>
                            <w:jc w:val="center"/>
                            <w:rPr>
                              <w:rFonts w:ascii="Comic Sans MS" w:hAnsi="Comic Sans MS"/>
                              <w:b/>
                              <w:szCs w:val="24"/>
                              <w:u w:val="single"/>
                            </w:rPr>
                          </w:pPr>
                        </w:p>
                        <w:p w14:paraId="1ABE2827" w14:textId="77777777" w:rsidR="005B2566" w:rsidRPr="008F3138" w:rsidRDefault="005B2566" w:rsidP="006433DB">
                          <w:pPr>
                            <w:jc w:val="center"/>
                            <w:rPr>
                              <w:rFonts w:ascii="Comic Sans MS" w:hAnsi="Comic Sans MS"/>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7A8B8CE7" w14:textId="77777777" w:rsidTr="002D1285">
                            <w:tc>
                              <w:tcPr>
                                <w:tcW w:w="9212" w:type="dxa"/>
                                <w:shd w:val="clear" w:color="auto" w:fill="auto"/>
                              </w:tcPr>
                              <w:p w14:paraId="0C172EFF" w14:textId="77777777" w:rsidR="005B2566" w:rsidRPr="008F3138" w:rsidRDefault="005B2566" w:rsidP="002D1285">
                                <w:pPr>
                                  <w:rPr>
                                    <w:rFonts w:ascii="Comic Sans MS" w:hAnsi="Comic Sans MS"/>
                                    <w:szCs w:val="24"/>
                                  </w:rPr>
                                </w:pPr>
                                <w:r w:rsidRPr="008F3138">
                                  <w:rPr>
                                    <w:rFonts w:ascii="Comic Sans MS" w:hAnsi="Comic Sans MS"/>
                                    <w:szCs w:val="24"/>
                                  </w:rPr>
                                  <w:t>◊   ontwikkelingskansen geven aan de totale persoonlijkheid van het kind</w:t>
                                </w:r>
                              </w:p>
                              <w:p w14:paraId="7072A368" w14:textId="77777777" w:rsidR="005B2566" w:rsidRPr="008F3138" w:rsidRDefault="005B2566" w:rsidP="002D1285">
                                <w:pPr>
                                  <w:rPr>
                                    <w:rFonts w:ascii="Comic Sans MS" w:hAnsi="Comic Sans MS"/>
                                    <w:szCs w:val="24"/>
                                  </w:rPr>
                                </w:pPr>
                                <w:r w:rsidRPr="008F3138">
                                  <w:rPr>
                                    <w:rFonts w:ascii="Comic Sans MS" w:hAnsi="Comic Sans MS"/>
                                    <w:szCs w:val="24"/>
                                  </w:rPr>
                                  <w:t>◊   de eigen ontwikkelingswijze van de kinderen ondersteunen</w:t>
                                </w:r>
                              </w:p>
                              <w:p w14:paraId="78F3C483" w14:textId="77777777" w:rsidR="005B2566" w:rsidRPr="008F3138" w:rsidRDefault="005B2566" w:rsidP="002D1285">
                                <w:pPr>
                                  <w:rPr>
                                    <w:rFonts w:ascii="Comic Sans MS" w:hAnsi="Comic Sans MS"/>
                                    <w:szCs w:val="24"/>
                                  </w:rPr>
                                </w:pPr>
                                <w:r w:rsidRPr="008F3138">
                                  <w:rPr>
                                    <w:rFonts w:ascii="Comic Sans MS" w:hAnsi="Comic Sans MS"/>
                                    <w:szCs w:val="24"/>
                                  </w:rPr>
                                  <w:t>◊   werken met belangstellingscentra of thema’s</w:t>
                                </w:r>
                              </w:p>
                              <w:p w14:paraId="3AC6DFFC" w14:textId="77777777" w:rsidR="005B2566" w:rsidRPr="008F3138" w:rsidRDefault="005B2566" w:rsidP="002D1285">
                                <w:pPr>
                                  <w:rPr>
                                    <w:rFonts w:ascii="Comic Sans MS" w:hAnsi="Comic Sans MS"/>
                                    <w:szCs w:val="24"/>
                                  </w:rPr>
                                </w:pPr>
                                <w:r w:rsidRPr="008F3138">
                                  <w:rPr>
                                    <w:rFonts w:ascii="Comic Sans MS" w:hAnsi="Comic Sans MS"/>
                                    <w:szCs w:val="24"/>
                                  </w:rPr>
                                  <w:t>◊   zorgen voor verscheidenheid en gradatie</w:t>
                                </w:r>
                              </w:p>
                            </w:tc>
                          </w:tr>
                        </w:tbl>
                        <w:p w14:paraId="56A96943" w14:textId="77777777" w:rsidR="005B2566" w:rsidRPr="008F3138" w:rsidRDefault="005B2566" w:rsidP="006433DB">
                          <w:pPr>
                            <w:jc w:val="center"/>
                            <w:rPr>
                              <w:rFonts w:ascii="Comic Sans MS" w:hAnsi="Comic Sans MS"/>
                              <w:szCs w:val="24"/>
                            </w:rPr>
                          </w:pPr>
                        </w:p>
                        <w:p w14:paraId="3C38062F" w14:textId="77777777" w:rsidR="005B2566" w:rsidRPr="008F3138" w:rsidRDefault="005B2566" w:rsidP="006433DB">
                          <w:pPr>
                            <w:keepNext/>
                            <w:ind w:left="567"/>
                            <w:rPr>
                              <w:rFonts w:ascii="Comic Sans MS" w:hAnsi="Comic Sans MS"/>
                              <w:spacing w:val="-2"/>
                            </w:rPr>
                          </w:pPr>
                        </w:p>
                        <w:p w14:paraId="4C52008E" w14:textId="77777777" w:rsidR="005B2566" w:rsidRPr="008F3138" w:rsidRDefault="005B2566" w:rsidP="006433DB">
                          <w:pPr>
                            <w:keepNext/>
                            <w:ind w:left="567"/>
                            <w:rPr>
                              <w:rFonts w:ascii="Comic Sans MS" w:hAnsi="Comic Sans MS"/>
                              <w:i/>
                              <w:spacing w:val="-2"/>
                            </w:rPr>
                          </w:pPr>
                          <w:r w:rsidRPr="008F3138">
                            <w:rPr>
                              <w:rFonts w:ascii="Comic Sans MS" w:hAnsi="Comic Sans MS"/>
                              <w:i/>
                              <w:spacing w:val="-2"/>
                            </w:rPr>
                            <w:t>Kwaliteitsvolle</w:t>
                          </w:r>
                        </w:p>
                        <w:p w14:paraId="00EC2C5E" w14:textId="77777777" w:rsidR="005B2566" w:rsidRPr="008F3138" w:rsidRDefault="005B2566" w:rsidP="006433DB">
                          <w:pPr>
                            <w:keepNext/>
                            <w:ind w:left="2124" w:hanging="1557"/>
                            <w:rPr>
                              <w:rFonts w:ascii="Comic Sans MS" w:hAnsi="Comic Sans MS"/>
                              <w:b/>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b/>
                              <w:spacing w:val="-2"/>
                            </w:rPr>
                            <w:t>Ons aanbod is gericht op de harmonische ontwikkeling van de totale persoon: hoofd, hart en handen.</w:t>
                          </w:r>
                        </w:p>
                        <w:p w14:paraId="7F6ED162" w14:textId="77777777" w:rsidR="005B2566" w:rsidRPr="008F3138" w:rsidRDefault="005B2566" w:rsidP="006433DB">
                          <w:pPr>
                            <w:keepNext/>
                            <w:ind w:left="2124"/>
                            <w:rPr>
                              <w:rFonts w:ascii="Comic Sans MS" w:hAnsi="Comic Sans MS"/>
                              <w:spacing w:val="-2"/>
                            </w:rPr>
                          </w:pPr>
                          <w:r w:rsidRPr="008F3138">
                            <w:rPr>
                              <w:rFonts w:ascii="Comic Sans MS" w:hAnsi="Comic Sans MS"/>
                              <w:spacing w:val="-2"/>
                            </w:rPr>
                            <w:t>We staan stil bij wat kinderen moeten leren om op te groeien tot ‘goede ‘ mensen.</w:t>
                          </w:r>
                        </w:p>
                        <w:p w14:paraId="5963A87E" w14:textId="77777777" w:rsidR="005B2566" w:rsidRPr="008F3138" w:rsidRDefault="005B2566" w:rsidP="006433DB">
                          <w:pPr>
                            <w:ind w:left="2124"/>
                            <w:rPr>
                              <w:rFonts w:ascii="Comic Sans MS" w:hAnsi="Comic Sans MS"/>
                              <w:spacing w:val="-2"/>
                              <w:sz w:val="16"/>
                            </w:rPr>
                          </w:pPr>
                          <w:r w:rsidRPr="008F3138">
                            <w:rPr>
                              <w:rFonts w:ascii="Comic Sans MS" w:hAnsi="Comic Sans MS"/>
                              <w:b/>
                              <w:spacing w:val="-2"/>
                            </w:rPr>
                            <w:t>Het uniek zijn van elk kind staat voorop</w:t>
                          </w:r>
                          <w:r w:rsidRPr="008F3138">
                            <w:rPr>
                              <w:rFonts w:ascii="Comic Sans MS" w:hAnsi="Comic Sans MS"/>
                              <w:spacing w:val="-2"/>
                            </w:rPr>
                            <w:t xml:space="preserve">.  Om kinderen te volgen in hun ontwikkeling hebben we een goed uitgebouwd </w:t>
                          </w:r>
                          <w:proofErr w:type="spellStart"/>
                          <w:r w:rsidRPr="008F3138">
                            <w:rPr>
                              <w:rFonts w:ascii="Comic Sans MS" w:hAnsi="Comic Sans MS"/>
                              <w:spacing w:val="-2"/>
                            </w:rPr>
                            <w:t>kindvolgsysteem</w:t>
                          </w:r>
                          <w:proofErr w:type="spellEnd"/>
                          <w:r w:rsidRPr="008F3138">
                            <w:rPr>
                              <w:rFonts w:ascii="Comic Sans MS" w:hAnsi="Comic Sans MS"/>
                              <w:spacing w:val="-2"/>
                            </w:rPr>
                            <w:t>.</w:t>
                          </w:r>
                        </w:p>
                        <w:p w14:paraId="5F43D3F2" w14:textId="77777777" w:rsidR="005B2566" w:rsidRPr="008F3138" w:rsidRDefault="005B2566" w:rsidP="006433DB">
                          <w:pPr>
                            <w:ind w:left="567"/>
                            <w:rPr>
                              <w:rFonts w:ascii="Comic Sans MS" w:hAnsi="Comic Sans MS"/>
                              <w:spacing w:val="-2"/>
                            </w:rPr>
                          </w:pPr>
                        </w:p>
                        <w:p w14:paraId="4826D384" w14:textId="77777777" w:rsidR="005B2566" w:rsidRPr="008F3138" w:rsidRDefault="005B2566" w:rsidP="006433DB">
                          <w:pPr>
                            <w:ind w:left="567"/>
                            <w:rPr>
                              <w:rFonts w:ascii="Comic Sans MS" w:hAnsi="Comic Sans MS"/>
                              <w:spacing w:val="-2"/>
                            </w:rPr>
                          </w:pPr>
                        </w:p>
                        <w:p w14:paraId="148D3850"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Aanbod</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b/>
                              <w:i/>
                              <w:spacing w:val="-2"/>
                            </w:rPr>
                            <w:t>Hoofd</w:t>
                          </w:r>
                        </w:p>
                        <w:p w14:paraId="08B601E0"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In het kleuteronderwijs bieden wij door gerichte activiteiten voluit kansen tot het verkennen van de wereld, tot taalontwikkeling en tot wiskundige initiatie (= verkennen van wiskundige begrippen).</w:t>
                          </w:r>
                        </w:p>
                        <w:p w14:paraId="49729350"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In het lager wordt de kennis bijgebracht die door de eindtermen (doelen die vooropgesteld zijn door het ministerie van onderwijs en moeten bereikt worden op het einde van de lagere school)  en de leerplannen van het katholiek onderwijs vereist zijn : taal, wiskunde, wereldoriëntatie, godsdienst, muzische opvoeding en bewegingsopvoeding.</w:t>
                          </w:r>
                        </w:p>
                        <w:p w14:paraId="4B8A52F5" w14:textId="77777777" w:rsidR="005B2566" w:rsidRPr="008F3138" w:rsidRDefault="005B2566" w:rsidP="006433DB">
                          <w:pPr>
                            <w:ind w:left="2124"/>
                            <w:rPr>
                              <w:rFonts w:ascii="Comic Sans MS" w:hAnsi="Comic Sans MS"/>
                              <w:spacing w:val="-2"/>
                            </w:rPr>
                          </w:pPr>
                        </w:p>
                        <w:p w14:paraId="149D5441" w14:textId="77777777" w:rsidR="005B2566" w:rsidRPr="008F3138" w:rsidRDefault="005B2566" w:rsidP="006433DB">
                          <w:pPr>
                            <w:ind w:left="2124"/>
                            <w:rPr>
                              <w:rFonts w:ascii="Comic Sans MS" w:hAnsi="Comic Sans MS"/>
                              <w:spacing w:val="-2"/>
                            </w:rPr>
                          </w:pPr>
                        </w:p>
                        <w:p w14:paraId="72B5ED85" w14:textId="77777777" w:rsidR="005B2566" w:rsidRPr="008F3138" w:rsidRDefault="005B2566" w:rsidP="006433DB">
                          <w:pPr>
                            <w:ind w:left="2124"/>
                            <w:rPr>
                              <w:rFonts w:ascii="Comic Sans MS" w:hAnsi="Comic Sans MS"/>
                              <w:spacing w:val="-2"/>
                            </w:rPr>
                          </w:pPr>
                        </w:p>
                        <w:p w14:paraId="4865F217"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Eigen</w:t>
                          </w:r>
                        </w:p>
                        <w:p w14:paraId="0A05300E"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ontwikkelings-</w:t>
                          </w:r>
                        </w:p>
                        <w:p w14:paraId="04113872"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wijze</w:t>
                          </w:r>
                          <w:r w:rsidRPr="008F3138">
                            <w:rPr>
                              <w:rFonts w:ascii="Comic Sans MS" w:hAnsi="Comic Sans MS"/>
                              <w:i/>
                              <w:spacing w:val="-2"/>
                            </w:rPr>
                            <w:tab/>
                            <w:t>We</w:t>
                          </w:r>
                          <w:r w:rsidRPr="008F3138">
                            <w:rPr>
                              <w:rFonts w:ascii="Comic Sans MS" w:hAnsi="Comic Sans MS"/>
                              <w:spacing w:val="-2"/>
                            </w:rPr>
                            <w:t xml:space="preserve"> trachten </w:t>
                          </w:r>
                          <w:r w:rsidRPr="008F3138">
                            <w:rPr>
                              <w:rFonts w:ascii="Comic Sans MS" w:hAnsi="Comic Sans MS"/>
                              <w:b/>
                              <w:spacing w:val="-2"/>
                            </w:rPr>
                            <w:t xml:space="preserve">elk kind </w:t>
                          </w:r>
                          <w:r w:rsidRPr="008F3138">
                            <w:rPr>
                              <w:rFonts w:ascii="Comic Sans MS" w:hAnsi="Comic Sans MS"/>
                              <w:spacing w:val="-2"/>
                            </w:rPr>
                            <w:t xml:space="preserve">(of het nu eerder sneller leert, dan wel leermoeilijkheden heeft) </w:t>
                          </w:r>
                          <w:r w:rsidRPr="008F3138">
                            <w:rPr>
                              <w:rFonts w:ascii="Comic Sans MS" w:hAnsi="Comic Sans MS"/>
                              <w:b/>
                              <w:spacing w:val="-2"/>
                            </w:rPr>
                            <w:t xml:space="preserve">op zijn eigen manier </w:t>
                          </w:r>
                          <w:r w:rsidRPr="008F3138">
                            <w:rPr>
                              <w:rFonts w:ascii="Comic Sans MS" w:hAnsi="Comic Sans MS"/>
                              <w:spacing w:val="-2"/>
                            </w:rPr>
                            <w:t>te benaderen om het te blijven boeien.</w:t>
                          </w:r>
                        </w:p>
                        <w:p w14:paraId="23AF1919" w14:textId="77777777" w:rsidR="005B2566" w:rsidRPr="008F3138" w:rsidRDefault="005B2566" w:rsidP="006433DB">
                          <w:pPr>
                            <w:ind w:left="1617" w:firstLine="507"/>
                            <w:rPr>
                              <w:rFonts w:ascii="Comic Sans MS" w:hAnsi="Comic Sans MS"/>
                              <w:spacing w:val="-2"/>
                            </w:rPr>
                          </w:pPr>
                          <w:r w:rsidRPr="008F3138">
                            <w:rPr>
                              <w:rFonts w:ascii="Comic Sans MS" w:hAnsi="Comic Sans MS"/>
                              <w:spacing w:val="-2"/>
                            </w:rPr>
                            <w:t>We gebruiken daarbij een aantal werkvormen, zoals :</w:t>
                          </w:r>
                        </w:p>
                        <w:p w14:paraId="0F62A9F4"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contractwerk</w:t>
                          </w:r>
                        </w:p>
                        <w:p w14:paraId="571EAF42"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hoekenwerk</w:t>
                          </w:r>
                        </w:p>
                        <w:p w14:paraId="4F366AF7"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 xml:space="preserve">niveaugroepen </w:t>
                          </w:r>
                        </w:p>
                        <w:p w14:paraId="75B26676"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groepswerk</w:t>
                          </w:r>
                        </w:p>
                        <w:p w14:paraId="5811A9D0"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 xml:space="preserve">partnerwerk </w:t>
                          </w:r>
                        </w:p>
                        <w:p w14:paraId="38AC6E99" w14:textId="77777777" w:rsidR="005B2566" w:rsidRPr="008F3138" w:rsidRDefault="005B2566" w:rsidP="006433DB">
                          <w:pPr>
                            <w:ind w:left="567"/>
                            <w:rPr>
                              <w:rFonts w:ascii="Comic Sans MS" w:hAnsi="Comic Sans MS"/>
                              <w:spacing w:val="-2"/>
                            </w:rPr>
                          </w:pPr>
                        </w:p>
                        <w:p w14:paraId="4A1BBBD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gebruiken ook een aantal middelen, zoals :</w:t>
                          </w:r>
                        </w:p>
                        <w:p w14:paraId="25024CA0"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computer</w:t>
                          </w:r>
                        </w:p>
                        <w:p w14:paraId="644252F7"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video</w:t>
                          </w:r>
                        </w:p>
                        <w:p w14:paraId="5F75BA73"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televisie</w:t>
                          </w:r>
                        </w:p>
                        <w:p w14:paraId="427EBD1F"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digitaal fototoestel</w:t>
                          </w:r>
                        </w:p>
                        <w:p w14:paraId="132A24F5"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digitale projector</w:t>
                          </w:r>
                        </w:p>
                        <w:p w14:paraId="52D8848C"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educatieve spellen</w:t>
                          </w:r>
                        </w:p>
                        <w:p w14:paraId="5761DBE1" w14:textId="77777777" w:rsidR="005B2566" w:rsidRPr="008F3138" w:rsidRDefault="005B2566" w:rsidP="0053549E">
                          <w:pPr>
                            <w:numPr>
                              <w:ilvl w:val="0"/>
                              <w:numId w:val="18"/>
                            </w:numPr>
                            <w:spacing w:after="0" w:line="240" w:lineRule="auto"/>
                            <w:jc w:val="both"/>
                            <w:rPr>
                              <w:rFonts w:ascii="Comic Sans MS" w:hAnsi="Comic Sans MS"/>
                              <w:spacing w:val="-2"/>
                            </w:rPr>
                          </w:pPr>
                          <w:proofErr w:type="spellStart"/>
                          <w:r w:rsidRPr="008F3138">
                            <w:rPr>
                              <w:rFonts w:ascii="Comic Sans MS" w:hAnsi="Comic Sans MS"/>
                              <w:spacing w:val="-2"/>
                            </w:rPr>
                            <w:t>Prowisebord</w:t>
                          </w:r>
                          <w:proofErr w:type="spellEnd"/>
                        </w:p>
                        <w:p w14:paraId="603D2B97" w14:textId="77777777" w:rsidR="005B2566" w:rsidRPr="008F3138" w:rsidRDefault="005B2566" w:rsidP="006433DB">
                          <w:pPr>
                            <w:ind w:left="567"/>
                            <w:rPr>
                              <w:rFonts w:ascii="Comic Sans MS" w:hAnsi="Comic Sans MS"/>
                              <w:spacing w:val="-2"/>
                            </w:rPr>
                          </w:pPr>
                        </w:p>
                        <w:p w14:paraId="25BE2C6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Ook maken we gebruik van extra omkadering :</w:t>
                          </w:r>
                        </w:p>
                        <w:p w14:paraId="0BBB3302"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interne zorgbegeleider</w:t>
                          </w:r>
                        </w:p>
                        <w:p w14:paraId="27A08C4D"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een zorgteam</w:t>
                          </w:r>
                        </w:p>
                        <w:p w14:paraId="55331EC4"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ambulante leerkracht</w:t>
                          </w:r>
                        </w:p>
                        <w:p w14:paraId="25303945"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ICT-coördinator</w:t>
                          </w:r>
                        </w:p>
                        <w:p w14:paraId="4611CD67" w14:textId="77777777" w:rsidR="005B2566" w:rsidRPr="008F3138" w:rsidRDefault="005B2566" w:rsidP="0053549E">
                          <w:pPr>
                            <w:numPr>
                              <w:ilvl w:val="0"/>
                              <w:numId w:val="18"/>
                            </w:numPr>
                            <w:spacing w:after="0" w:line="240" w:lineRule="auto"/>
                            <w:jc w:val="both"/>
                            <w:rPr>
                              <w:rFonts w:ascii="Comic Sans MS" w:hAnsi="Comic Sans MS"/>
                              <w:spacing w:val="-2"/>
                            </w:rPr>
                          </w:pPr>
                          <w:r w:rsidRPr="008F3138">
                            <w:rPr>
                              <w:rFonts w:ascii="Comic Sans MS" w:hAnsi="Comic Sans MS"/>
                              <w:spacing w:val="-2"/>
                            </w:rPr>
                            <w:t xml:space="preserve">extra SES-lestijden </w:t>
                          </w:r>
                        </w:p>
                        <w:p w14:paraId="3401D13E" w14:textId="77777777" w:rsidR="005B2566" w:rsidRPr="008F3138" w:rsidRDefault="005B2566" w:rsidP="006433DB">
                          <w:pPr>
                            <w:ind w:left="2124"/>
                            <w:rPr>
                              <w:rFonts w:ascii="Comic Sans MS" w:hAnsi="Comic Sans MS"/>
                              <w:spacing w:val="-2"/>
                            </w:rPr>
                          </w:pPr>
                        </w:p>
                        <w:p w14:paraId="44C515C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De computer geeft een meerwaarde aan ons onderwijs door de mogelijkheden die hij biedt tot individuele aanpak van de kinderen, tot zelfstandig leren en verhoogde motivatie. Alleen of per twee wordt er gewerkt rond het opzoeken van informatie, het verwerken van uitdagende opdrachten, het samen opzoeken van passende strategieën.  Wij willen alle kinderen de mogelijkheid bieden om met de computer, en oudere leerlingen met het internet, te laten werken. Dit omdat niet alle kinderen daartoe thuis de mogelijkheid hebben.</w:t>
                          </w:r>
                        </w:p>
                        <w:p w14:paraId="57E186D3" w14:textId="77777777" w:rsidR="005B2566" w:rsidRPr="008F3138" w:rsidRDefault="005B2566" w:rsidP="006433DB">
                          <w:pPr>
                            <w:ind w:left="567"/>
                            <w:rPr>
                              <w:rFonts w:ascii="Comic Sans MS" w:hAnsi="Comic Sans MS"/>
                              <w:spacing w:val="-2"/>
                            </w:rPr>
                          </w:pPr>
                        </w:p>
                        <w:p w14:paraId="01FE3F72"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Via contract- en hoekenwerk op het niveau van elk kind, willen wij alle leerlingen blijven boeien. Wij stimuleren daarmee het zelfstandig werken, een grondhouding voor het goed leren studeren ! Ook willen we via deze werkvorm kinderen leren kiezen, leren plannen, hun sociale vaardigheden verbeteren (vb. werken per twee), hulp leren bieden aan hun eigen klasgenoten, de vrees leren overwinnen om vragen te stellen en op een passende manier leren informatiebronnen raadplegen. </w:t>
                          </w:r>
                        </w:p>
                        <w:p w14:paraId="11D4B662"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Een goede werkhouding betekent leergierigheid, taakgerichtheid, aandacht geven, leren volhouden ook als het eens moeilijk wordt, …</w:t>
                          </w:r>
                        </w:p>
                        <w:p w14:paraId="28658966" w14:textId="77777777" w:rsidR="005B2566" w:rsidRPr="008F3138" w:rsidRDefault="005B2566" w:rsidP="006433DB">
                          <w:pPr>
                            <w:ind w:left="567"/>
                            <w:rPr>
                              <w:rFonts w:ascii="Comic Sans MS" w:hAnsi="Comic Sans MS"/>
                              <w:spacing w:val="-2"/>
                            </w:rPr>
                          </w:pPr>
                        </w:p>
                        <w:p w14:paraId="5A54D696" w14:textId="77777777" w:rsidR="005B2566" w:rsidRPr="008F3138" w:rsidRDefault="005B2566" w:rsidP="006433DB">
                          <w:pPr>
                            <w:rPr>
                              <w:rFonts w:ascii="Comic Sans MS" w:hAnsi="Comic Sans MS"/>
                              <w:spacing w:val="-2"/>
                            </w:rPr>
                          </w:pPr>
                        </w:p>
                        <w:p w14:paraId="03B90BBE" w14:textId="77777777" w:rsidR="005B2566" w:rsidRPr="008F3138" w:rsidRDefault="005B2566" w:rsidP="006433DB">
                          <w:pPr>
                            <w:rPr>
                              <w:rFonts w:ascii="Comic Sans MS" w:hAnsi="Comic Sans MS"/>
                              <w:spacing w:val="-2"/>
                            </w:rPr>
                          </w:pPr>
                        </w:p>
                        <w:p w14:paraId="6D0423EE" w14:textId="77777777" w:rsidR="005B2566" w:rsidRPr="008F3138" w:rsidRDefault="005B2566" w:rsidP="006433DB">
                          <w:pPr>
                            <w:rPr>
                              <w:rFonts w:ascii="Comic Sans MS" w:hAnsi="Comic Sans MS"/>
                              <w:spacing w:val="-2"/>
                            </w:rPr>
                          </w:pPr>
                        </w:p>
                        <w:p w14:paraId="52E34C3C" w14:textId="77777777" w:rsidR="005B2566" w:rsidRPr="008F3138" w:rsidRDefault="005B2566" w:rsidP="006433DB">
                          <w:pPr>
                            <w:rPr>
                              <w:rFonts w:ascii="Comic Sans MS" w:hAnsi="Comic Sans MS"/>
                              <w:spacing w:val="-2"/>
                            </w:rPr>
                          </w:pPr>
                        </w:p>
                        <w:p w14:paraId="74F06D7D" w14:textId="77777777" w:rsidR="005B2566" w:rsidRPr="008F3138" w:rsidRDefault="005B2566" w:rsidP="006433DB">
                          <w:pPr>
                            <w:ind w:left="1695" w:firstLine="429"/>
                            <w:rPr>
                              <w:rFonts w:ascii="Comic Sans MS" w:hAnsi="Comic Sans MS"/>
                              <w:b/>
                              <w:i/>
                              <w:spacing w:val="-2"/>
                            </w:rPr>
                          </w:pPr>
                          <w:r w:rsidRPr="008F3138">
                            <w:rPr>
                              <w:rFonts w:ascii="Comic Sans MS" w:hAnsi="Comic Sans MS"/>
                              <w:b/>
                              <w:i/>
                              <w:spacing w:val="-2"/>
                            </w:rPr>
                            <w:t>Hart</w:t>
                          </w:r>
                        </w:p>
                        <w:p w14:paraId="46A5507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Doorheen alle activiteiten zet onze school zich ook ten volle in voor de ontwikkeling van  </w:t>
                          </w:r>
                          <w:r w:rsidRPr="008F3138">
                            <w:rPr>
                              <w:rFonts w:ascii="Comic Sans MS" w:hAnsi="Comic Sans MS"/>
                              <w:b/>
                              <w:spacing w:val="-2"/>
                            </w:rPr>
                            <w:t>leefhoudingen</w:t>
                          </w:r>
                          <w:r w:rsidRPr="008F3138">
                            <w:rPr>
                              <w:rFonts w:ascii="Comic Sans MS" w:hAnsi="Comic Sans MS"/>
                              <w:spacing w:val="-2"/>
                            </w:rPr>
                            <w:t>, zoals :</w:t>
                          </w:r>
                        </w:p>
                        <w:p w14:paraId="4F0DC3D2"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beleefdheid en gepaste mondigheid (assertiviteit)</w:t>
                          </w:r>
                        </w:p>
                        <w:p w14:paraId="5E1E252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eerlijkheid en verantwoordelijkheidsbesef</w:t>
                          </w:r>
                        </w:p>
                        <w:p w14:paraId="45844F84"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dankbaarheid en tevredenheid</w:t>
                          </w:r>
                        </w:p>
                        <w:p w14:paraId="7FEB4893"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zin voor orde en zorg voor het milieu</w:t>
                          </w:r>
                        </w:p>
                        <w:p w14:paraId="004C3681"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respect voor jezelf en voor je medemens</w:t>
                          </w:r>
                        </w:p>
                        <w:p w14:paraId="06D39329"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open staan en interesse tonen voor al wat in de wereld gebeurt</w:t>
                          </w:r>
                        </w:p>
                        <w:p w14:paraId="7DC14A62"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een respectvolle houding tegenover je eigen en andermans materiaal, de omgeving, zorg voor het milieu</w:t>
                          </w:r>
                        </w:p>
                        <w:p w14:paraId="7B4F8C8C"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openstaan voor andere ideeën en gedachten en ze kritisch benaderen</w:t>
                          </w:r>
                        </w:p>
                        <w:p w14:paraId="35CFCAA0" w14:textId="77777777" w:rsidR="005B2566" w:rsidRPr="008F3138" w:rsidRDefault="005B2566" w:rsidP="006433DB">
                          <w:pPr>
                            <w:ind w:left="1407"/>
                            <w:rPr>
                              <w:rFonts w:ascii="Comic Sans MS" w:hAnsi="Comic Sans MS"/>
                              <w:spacing w:val="-2"/>
                            </w:rPr>
                          </w:pPr>
                        </w:p>
                        <w:p w14:paraId="7F9D280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Met evenveel inzet besteden we vanuit de methode ‘Er zit een schat verborgen in jezelf’ aandacht aan </w:t>
                          </w:r>
                          <w:r w:rsidRPr="008F3138">
                            <w:rPr>
                              <w:rFonts w:ascii="Comic Sans MS" w:hAnsi="Comic Sans MS"/>
                              <w:b/>
                              <w:spacing w:val="-2"/>
                            </w:rPr>
                            <w:t>sociale vaardigheden</w:t>
                          </w:r>
                          <w:r w:rsidRPr="008F3138">
                            <w:rPr>
                              <w:rFonts w:ascii="Comic Sans MS" w:hAnsi="Comic Sans MS"/>
                              <w:spacing w:val="-2"/>
                            </w:rPr>
                            <w:t>, zoals :</w:t>
                          </w:r>
                        </w:p>
                        <w:p w14:paraId="4B156E75"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leren samenwerken</w:t>
                          </w:r>
                        </w:p>
                        <w:p w14:paraId="103B5726"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verdraagzaam zijn tegenover elkaar</w:t>
                          </w:r>
                        </w:p>
                        <w:p w14:paraId="4F8AFBB6"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eigen mogelijkheden en beperktheden leren kennen en er gaandeweg mee leren omgaan</w:t>
                          </w:r>
                        </w:p>
                        <w:p w14:paraId="21E743B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waardering hebben voor prestaties van anderen, ook rekening houdend met hun mogelijkheden en beperktheden</w:t>
                          </w:r>
                        </w:p>
                        <w:p w14:paraId="401DB213"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op een fijne manier leren omgaan met elkaar; niet meedoen met pesterijen, de kant van de zwaksten kiezen</w:t>
                          </w:r>
                        </w:p>
                        <w:p w14:paraId="4E4560A3"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ruzies met woorden leren oplossen in plaats van agressief gedrag</w:t>
                          </w:r>
                        </w:p>
                        <w:p w14:paraId="56992FF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 xml:space="preserve">zich weerbaar leren opstellen (tegen reclame, tegen geweld en </w:t>
                          </w:r>
                        </w:p>
                        <w:p w14:paraId="4DD2265E" w14:textId="77777777" w:rsidR="005B2566" w:rsidRPr="008F3138" w:rsidRDefault="005B2566" w:rsidP="006433DB">
                          <w:pPr>
                            <w:ind w:left="2124" w:firstLine="360"/>
                            <w:rPr>
                              <w:rFonts w:ascii="Comic Sans MS" w:hAnsi="Comic Sans MS"/>
                              <w:spacing w:val="-2"/>
                            </w:rPr>
                          </w:pPr>
                          <w:r w:rsidRPr="008F3138">
                            <w:rPr>
                              <w:rFonts w:ascii="Comic Sans MS" w:hAnsi="Comic Sans MS"/>
                              <w:spacing w:val="-2"/>
                            </w:rPr>
                            <w:t>pesten, …)</w:t>
                          </w:r>
                        </w:p>
                        <w:p w14:paraId="1216C5DC" w14:textId="77777777" w:rsidR="005B2566" w:rsidRPr="008F3138" w:rsidRDefault="005B2566" w:rsidP="006433DB">
                          <w:pPr>
                            <w:ind w:left="567"/>
                            <w:rPr>
                              <w:rFonts w:ascii="Comic Sans MS" w:hAnsi="Comic Sans MS"/>
                              <w:spacing w:val="-2"/>
                            </w:rPr>
                          </w:pPr>
                        </w:p>
                        <w:p w14:paraId="0EB13702" w14:textId="77777777" w:rsidR="005B2566" w:rsidRPr="008F3138" w:rsidRDefault="005B2566" w:rsidP="006433DB">
                          <w:pPr>
                            <w:rPr>
                              <w:rFonts w:ascii="Comic Sans MS" w:hAnsi="Comic Sans MS"/>
                              <w:spacing w:val="-2"/>
                            </w:rPr>
                          </w:pPr>
                        </w:p>
                        <w:p w14:paraId="3F97F00A" w14:textId="77777777" w:rsidR="005B2566" w:rsidRPr="008F3138" w:rsidRDefault="005B2566" w:rsidP="006433DB">
                          <w:pPr>
                            <w:rPr>
                              <w:rFonts w:ascii="Comic Sans MS" w:hAnsi="Comic Sans MS"/>
                              <w:spacing w:val="-2"/>
                            </w:rPr>
                          </w:pPr>
                        </w:p>
                        <w:p w14:paraId="42E07ED5" w14:textId="77777777" w:rsidR="005B2566" w:rsidRPr="008F3138" w:rsidRDefault="005B2566" w:rsidP="006433DB">
                          <w:pPr>
                            <w:ind w:left="1983" w:firstLine="141"/>
                            <w:rPr>
                              <w:rFonts w:ascii="Comic Sans MS" w:hAnsi="Comic Sans MS"/>
                              <w:b/>
                              <w:i/>
                              <w:spacing w:val="-2"/>
                            </w:rPr>
                          </w:pPr>
                          <w:r w:rsidRPr="008F3138">
                            <w:rPr>
                              <w:rFonts w:ascii="Comic Sans MS" w:hAnsi="Comic Sans MS"/>
                              <w:b/>
                              <w:i/>
                              <w:spacing w:val="-2"/>
                            </w:rPr>
                            <w:t>Handen</w:t>
                          </w:r>
                        </w:p>
                        <w:p w14:paraId="396E8AF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willen onze kinderen ook </w:t>
                          </w:r>
                          <w:r w:rsidRPr="008F3138">
                            <w:rPr>
                              <w:rFonts w:ascii="Comic Sans MS" w:hAnsi="Comic Sans MS"/>
                              <w:b/>
                              <w:spacing w:val="-2"/>
                            </w:rPr>
                            <w:t xml:space="preserve">vaardigheden bijbrengen </w:t>
                          </w:r>
                          <w:r w:rsidRPr="008F3138">
                            <w:rPr>
                              <w:rFonts w:ascii="Comic Sans MS" w:hAnsi="Comic Sans MS"/>
                              <w:spacing w:val="-2"/>
                            </w:rPr>
                            <w:t>en zichzelf leren ervaren.</w:t>
                          </w:r>
                        </w:p>
                        <w:p w14:paraId="60D71567" w14:textId="77777777" w:rsidR="005B2566" w:rsidRPr="008F3138" w:rsidRDefault="005B2566" w:rsidP="006433DB">
                          <w:pPr>
                            <w:ind w:left="2124"/>
                            <w:rPr>
                              <w:rFonts w:ascii="Comic Sans MS" w:hAnsi="Comic Sans MS"/>
                              <w:spacing w:val="-2"/>
                            </w:rPr>
                          </w:pPr>
                        </w:p>
                        <w:p w14:paraId="365CF62C"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In de kleuterschool : zelf jas aan- en uittrekken, zelf schooltas dragen, sluitingen open en dichtdoen, handen wassen en afdrogen, … (= zelfredzaamheid).</w:t>
                          </w:r>
                        </w:p>
                        <w:p w14:paraId="275CC31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Natuurlijk leren knippen, plakken, kleien, prikken, schilderen, schrijven en kleuren (= fijne motoriek), maar ook bewegen met heel het lichaam, fietsen, huppelen, lopen, springen,… Regelmatig zijn er  bewegingsmomenten in de klas of op de speelplaats. In de turnzaal komen klimmen, klauteren, balvaardigheden en evenwicht oefenen vaak voor (= grove motoriek).</w:t>
                          </w:r>
                        </w:p>
                        <w:p w14:paraId="2CB4F950" w14:textId="77777777" w:rsidR="005B2566" w:rsidRPr="008F3138" w:rsidRDefault="005B2566" w:rsidP="006433DB">
                          <w:pPr>
                            <w:ind w:left="2124"/>
                            <w:rPr>
                              <w:rFonts w:ascii="Comic Sans MS" w:hAnsi="Comic Sans MS"/>
                              <w:spacing w:val="-2"/>
                            </w:rPr>
                          </w:pPr>
                        </w:p>
                        <w:p w14:paraId="35CD2F2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In het lager wordt daaraan verder gewerkt in de lessen tekenen, knutselen en schilderen. </w:t>
                          </w:r>
                        </w:p>
                        <w:p w14:paraId="1B95E04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De lichamelijke ontwikkeling komt aan bod in de turnlessen, tijdens het zwemmen en tijdens de sportactiviteiten van Stichting Vlaamse Schoolsport (SVS).</w:t>
                          </w:r>
                        </w:p>
                        <w:p w14:paraId="5FC8DA3B"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Het technisch bewustzijn, dat bij de meeste kinderen al sluimerend aanwezig is, trachten we verder te ontwikkelen. Waar het op aankomt is dat onze kinderen elementaire technische principes (stevigheid, evenwicht, …) begrijpen en dat ze leren om eenvoudige technische handelingen uit te voeren (verplaatsen, doen bewegen, uit elkaar nemen, …) </w:t>
                          </w:r>
                        </w:p>
                        <w:p w14:paraId="3768E140" w14:textId="77777777" w:rsidR="005B2566" w:rsidRPr="008F3138" w:rsidRDefault="005B2566" w:rsidP="006433DB">
                          <w:pPr>
                            <w:ind w:left="2124"/>
                            <w:rPr>
                              <w:rFonts w:ascii="Comic Sans MS" w:hAnsi="Comic Sans MS"/>
                              <w:spacing w:val="-2"/>
                            </w:rPr>
                          </w:pPr>
                        </w:p>
                        <w:p w14:paraId="4D962998" w14:textId="77777777" w:rsidR="005B2566" w:rsidRPr="008F3138" w:rsidRDefault="005B2566" w:rsidP="006433DB">
                          <w:pPr>
                            <w:ind w:left="2124"/>
                            <w:rPr>
                              <w:rFonts w:ascii="Comic Sans MS" w:hAnsi="Comic Sans MS"/>
                              <w:spacing w:val="-2"/>
                            </w:rPr>
                          </w:pPr>
                          <w:r w:rsidRPr="008F3138">
                            <w:rPr>
                              <w:rFonts w:ascii="Comic Sans MS" w:hAnsi="Comic Sans MS"/>
                              <w:b/>
                              <w:spacing w:val="-2"/>
                            </w:rPr>
                            <w:t>De zin voor creativiteit</w:t>
                          </w:r>
                          <w:r w:rsidRPr="008F3138">
                            <w:rPr>
                              <w:rFonts w:ascii="Comic Sans MS" w:hAnsi="Comic Sans MS"/>
                              <w:spacing w:val="-2"/>
                            </w:rPr>
                            <w:t xml:space="preserve"> willen we ontwikkelen : van leren kijken, luisteren en voelen, tot zelf creatief zijn. Dit kan in de lessen beeldopvoeding, muzisch taalgebruik, dramatisch spel, muzikale opvoeding en bewegingsexpressie die we met de meeste zorg geven. Graag willen we onze school hierdoor ook meer profileren als een muzische school doorheen al onze lessen.</w:t>
                          </w:r>
                        </w:p>
                        <w:p w14:paraId="14C681CA"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Een tentoonstelling bezoeken of een theatervoorstelling bijwonen proberen wij te promoten als een noodzakelijk </w:t>
                          </w:r>
                          <w:r w:rsidRPr="008F3138">
                            <w:rPr>
                              <w:rFonts w:ascii="Comic Sans MS" w:hAnsi="Comic Sans MS"/>
                              <w:b/>
                              <w:spacing w:val="-2"/>
                            </w:rPr>
                            <w:t>contact met de cultuur</w:t>
                          </w:r>
                          <w:r w:rsidRPr="008F3138">
                            <w:rPr>
                              <w:rFonts w:ascii="Comic Sans MS" w:hAnsi="Comic Sans MS"/>
                              <w:spacing w:val="-2"/>
                            </w:rPr>
                            <w:t xml:space="preserve"> in onze samenleving. Het beschouwen vinden we heel belangrijk.</w:t>
                          </w:r>
                        </w:p>
                        <w:p w14:paraId="1E6DE67F"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Bij muzische opvoeding staat het actief bezig zijn van onze kinderen centraal. Niet zozeer in de zin van ‘nadoen’, maar wel van zelf bedenken, zoeken, trachten te vinden, helemaal in iets opgaan.</w:t>
                          </w:r>
                        </w:p>
                        <w:p w14:paraId="79304DE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Wij gaan ervan uit dat ieder kind met wat het aan ervaringen heeft een voor hem nieuwe, oorspronkelijke weg kan vinden om zich uit te drukken. Dat het met andere woorden op zijn niveau creatief kan zijn. Die mogelijkheid willen wij op onze school helpen ontwikkelen. </w:t>
                          </w:r>
                        </w:p>
                        <w:p w14:paraId="4D28B656"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vragen hen niet aan een voorgehouden product te werken, maar helpen ze mogelijkheden te ontdekken om zich op een oorspronkelijke manier te uiten. Zo trachten wij de scheppende kracht wakker te maken die in elk kind aanwezig is.</w:t>
                          </w:r>
                        </w:p>
                        <w:p w14:paraId="2DE7D5FD" w14:textId="77777777" w:rsidR="005B2566" w:rsidRPr="008F3138" w:rsidRDefault="005B2566" w:rsidP="006433DB">
                          <w:pPr>
                            <w:rPr>
                              <w:rFonts w:ascii="Comic Sans MS" w:hAnsi="Comic Sans MS"/>
                              <w:spacing w:val="-2"/>
                            </w:rPr>
                          </w:pPr>
                        </w:p>
                        <w:p w14:paraId="32090F19" w14:textId="77777777" w:rsidR="005B2566" w:rsidRPr="008F3138" w:rsidRDefault="005B2566" w:rsidP="006433DB">
                          <w:pPr>
                            <w:ind w:left="2124" w:hanging="1416"/>
                            <w:rPr>
                              <w:rFonts w:ascii="Comic Sans MS" w:hAnsi="Comic Sans MS"/>
                              <w:spacing w:val="-2"/>
                            </w:rPr>
                          </w:pPr>
                          <w:r w:rsidRPr="008F3138">
                            <w:rPr>
                              <w:rFonts w:ascii="Comic Sans MS" w:hAnsi="Comic Sans MS"/>
                              <w:i/>
                              <w:spacing w:val="-2"/>
                            </w:rPr>
                            <w:t>Aanpak</w:t>
                          </w:r>
                          <w:r w:rsidRPr="008F3138">
                            <w:rPr>
                              <w:rFonts w:ascii="Comic Sans MS" w:hAnsi="Comic Sans MS"/>
                              <w:i/>
                              <w:spacing w:val="-2"/>
                            </w:rPr>
                            <w:tab/>
                          </w:r>
                          <w:r w:rsidRPr="008F3138">
                            <w:rPr>
                              <w:rFonts w:ascii="Comic Sans MS" w:hAnsi="Comic Sans MS"/>
                              <w:spacing w:val="-2"/>
                            </w:rPr>
                            <w:t xml:space="preserve">Onze school vindt het heel belangrijk </w:t>
                          </w:r>
                          <w:r w:rsidRPr="008F3138">
                            <w:rPr>
                              <w:rFonts w:ascii="Comic Sans MS" w:hAnsi="Comic Sans MS"/>
                              <w:b/>
                              <w:spacing w:val="-2"/>
                            </w:rPr>
                            <w:t>in ieder kind het positieve</w:t>
                          </w:r>
                          <w:r w:rsidRPr="008F3138">
                            <w:rPr>
                              <w:rFonts w:ascii="Comic Sans MS" w:hAnsi="Comic Sans MS"/>
                              <w:spacing w:val="-2"/>
                            </w:rPr>
                            <w:t xml:space="preserve"> te benadrukken, zodat het zelfvertrouwen en het gevoel van eigenwaarde kunnen groeien om later als evenwichtig mens door het leven te kunnen. Dit alles vindt ook een weerslag in onze rapportering naar kinderen en ouders toe.</w:t>
                          </w:r>
                        </w:p>
                        <w:p w14:paraId="2094F0CD" w14:textId="77777777" w:rsidR="005B2566" w:rsidRPr="008F3138" w:rsidRDefault="005B2566" w:rsidP="006433DB">
                          <w:pPr>
                            <w:ind w:left="567"/>
                            <w:rPr>
                              <w:rFonts w:ascii="Comic Sans MS" w:hAnsi="Comic Sans MS"/>
                              <w:spacing w:val="-2"/>
                            </w:rPr>
                          </w:pPr>
                        </w:p>
                        <w:p w14:paraId="0CE69D3A" w14:textId="77777777" w:rsidR="005B2566" w:rsidRPr="008F3138" w:rsidRDefault="005B2566" w:rsidP="006433DB">
                          <w:pPr>
                            <w:ind w:left="1983" w:firstLine="141"/>
                            <w:rPr>
                              <w:rFonts w:ascii="Comic Sans MS" w:hAnsi="Comic Sans MS"/>
                              <w:spacing w:val="-2"/>
                            </w:rPr>
                          </w:pPr>
                          <w:r w:rsidRPr="008F3138">
                            <w:rPr>
                              <w:rFonts w:ascii="Comic Sans MS" w:hAnsi="Comic Sans MS"/>
                              <w:spacing w:val="-2"/>
                            </w:rPr>
                            <w:t>Op verschillende andere manieren maken wij hier verder werk van :</w:t>
                          </w:r>
                        </w:p>
                        <w:p w14:paraId="062A68C1"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meter- en peterschap tussen 1</w:t>
                          </w:r>
                          <w:r w:rsidRPr="008F3138">
                            <w:rPr>
                              <w:rFonts w:ascii="Comic Sans MS" w:hAnsi="Comic Sans MS"/>
                              <w:spacing w:val="-2"/>
                              <w:vertAlign w:val="superscript"/>
                            </w:rPr>
                            <w:t>ste</w:t>
                          </w:r>
                          <w:r w:rsidRPr="008F3138">
                            <w:rPr>
                              <w:rFonts w:ascii="Comic Sans MS" w:hAnsi="Comic Sans MS"/>
                              <w:spacing w:val="-2"/>
                            </w:rPr>
                            <w:t xml:space="preserve"> kleuterklas en 3</w:t>
                          </w:r>
                          <w:r w:rsidRPr="008F3138">
                            <w:rPr>
                              <w:rFonts w:ascii="Comic Sans MS" w:hAnsi="Comic Sans MS"/>
                              <w:spacing w:val="-2"/>
                              <w:vertAlign w:val="superscript"/>
                            </w:rPr>
                            <w:t>de</w:t>
                          </w:r>
                          <w:r w:rsidRPr="008F3138">
                            <w:rPr>
                              <w:rFonts w:ascii="Comic Sans MS" w:hAnsi="Comic Sans MS"/>
                              <w:spacing w:val="-2"/>
                            </w:rPr>
                            <w:t xml:space="preserve"> leerjaar</w:t>
                          </w:r>
                        </w:p>
                        <w:p w14:paraId="24016DCF"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onze bosklassen (1</w:t>
                          </w:r>
                          <w:r w:rsidRPr="008F3138">
                            <w:rPr>
                              <w:rFonts w:ascii="Comic Sans MS" w:hAnsi="Comic Sans MS"/>
                              <w:spacing w:val="-2"/>
                              <w:vertAlign w:val="superscript"/>
                            </w:rPr>
                            <w:t>ste</w:t>
                          </w:r>
                          <w:r w:rsidRPr="008F3138">
                            <w:rPr>
                              <w:rFonts w:ascii="Comic Sans MS" w:hAnsi="Comic Sans MS"/>
                              <w:spacing w:val="-2"/>
                            </w:rPr>
                            <w:t xml:space="preserve"> graad) en zeeklassen (3</w:t>
                          </w:r>
                          <w:r w:rsidRPr="008F3138">
                            <w:rPr>
                              <w:rFonts w:ascii="Comic Sans MS" w:hAnsi="Comic Sans MS"/>
                              <w:spacing w:val="-2"/>
                              <w:vertAlign w:val="superscript"/>
                            </w:rPr>
                            <w:t>de</w:t>
                          </w:r>
                          <w:r w:rsidRPr="008F3138">
                            <w:rPr>
                              <w:rFonts w:ascii="Comic Sans MS" w:hAnsi="Comic Sans MS"/>
                              <w:spacing w:val="-2"/>
                            </w:rPr>
                            <w:t xml:space="preserve"> graad)</w:t>
                          </w:r>
                        </w:p>
                        <w:p w14:paraId="65DE72CB"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het hanteren van een jaarthema dat op regelmatige basis doorheen het schooljaar in de aandacht gebracht wordt. Dit vindt dan ook steeds zijn apotheose op ons schoolfeest</w:t>
                          </w:r>
                        </w:p>
                        <w:p w14:paraId="21E6B25C"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 xml:space="preserve">een jaarlijks terugkerend project doorheen onze ganse school, met </w:t>
                          </w:r>
                          <w:proofErr w:type="spellStart"/>
                          <w:r w:rsidRPr="008F3138">
                            <w:rPr>
                              <w:rFonts w:ascii="Comic Sans MS" w:hAnsi="Comic Sans MS"/>
                              <w:spacing w:val="-2"/>
                            </w:rPr>
                            <w:t>klasoverschrijdende</w:t>
                          </w:r>
                          <w:proofErr w:type="spellEnd"/>
                          <w:r w:rsidRPr="008F3138">
                            <w:rPr>
                              <w:rFonts w:ascii="Comic Sans MS" w:hAnsi="Comic Sans MS"/>
                              <w:spacing w:val="-2"/>
                            </w:rPr>
                            <w:t xml:space="preserve"> activiteiten</w:t>
                          </w:r>
                        </w:p>
                        <w:p w14:paraId="2A553A61"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gezamenlijke ontmoetings- en belevingsmomenten in het kader van godsdienstige feesten (Advent, vasten, …)</w:t>
                          </w:r>
                        </w:p>
                        <w:p w14:paraId="22AD759B"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creanamiddagen</w:t>
                          </w:r>
                        </w:p>
                        <w:p w14:paraId="73857108"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het carnavalsfeest</w:t>
                          </w:r>
                        </w:p>
                        <w:p w14:paraId="614E22CF"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gezamenlijke sportdag</w:t>
                          </w:r>
                        </w:p>
                        <w:p w14:paraId="0D9A566A"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gezamenlijke maandopeningen</w:t>
                          </w:r>
                        </w:p>
                        <w:p w14:paraId="74F1D39B"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onze voorleesweek</w:t>
                          </w:r>
                        </w:p>
                        <w:p w14:paraId="7C4FDCDD"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spacing w:val="-2"/>
                            </w:rPr>
                            <w:t>het grootouderfeest</w:t>
                          </w:r>
                        </w:p>
                        <w:p w14:paraId="1ED8F85B" w14:textId="77777777" w:rsidR="005B2566" w:rsidRPr="008F3138" w:rsidRDefault="005B2566" w:rsidP="006433DB">
                          <w:pPr>
                            <w:rPr>
                              <w:rFonts w:ascii="Comic Sans MS" w:hAnsi="Comic Sans MS"/>
                              <w:spacing w:val="-2"/>
                            </w:rPr>
                          </w:pPr>
                        </w:p>
                        <w:p w14:paraId="04BC8E75" w14:textId="77777777" w:rsidR="005B2566" w:rsidRPr="008F3138" w:rsidRDefault="005B2566" w:rsidP="006433DB">
                          <w:pPr>
                            <w:rPr>
                              <w:rFonts w:ascii="Comic Sans MS" w:hAnsi="Comic Sans MS"/>
                              <w:spacing w:val="-2"/>
                            </w:rPr>
                          </w:pPr>
                        </w:p>
                        <w:p w14:paraId="50B1D85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Doorheen dit aanbod brengen we  kinderen in contact met </w:t>
                          </w:r>
                          <w:r w:rsidRPr="008F3138">
                            <w:rPr>
                              <w:rFonts w:ascii="Comic Sans MS" w:hAnsi="Comic Sans MS"/>
                              <w:b/>
                              <w:spacing w:val="-2"/>
                            </w:rPr>
                            <w:t xml:space="preserve">alle componenten van de cultuur </w:t>
                          </w:r>
                          <w:r w:rsidRPr="008F3138">
                            <w:rPr>
                              <w:rFonts w:ascii="Comic Sans MS" w:hAnsi="Comic Sans MS"/>
                              <w:spacing w:val="-2"/>
                            </w:rPr>
                            <w:t>:</w:t>
                          </w:r>
                        </w:p>
                        <w:p w14:paraId="51C5B0D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taal en communicatie</w:t>
                          </w:r>
                        </w:p>
                        <w:p w14:paraId="281EE2A8"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het muzische (beeldopvoeding, dramatisch spel, muzikale opvoeding, bewegingsexpressie, muzisch taalgebruik)</w:t>
                          </w:r>
                        </w:p>
                        <w:p w14:paraId="43EA0EB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cijfers en feiten</w:t>
                          </w:r>
                        </w:p>
                        <w:p w14:paraId="05443BF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de techniek</w:t>
                          </w:r>
                        </w:p>
                        <w:p w14:paraId="25BDE56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het samenleven</w:t>
                          </w:r>
                        </w:p>
                        <w:p w14:paraId="011746E4"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verleden en heden</w:t>
                          </w:r>
                        </w:p>
                        <w:p w14:paraId="75074675"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het goede</w:t>
                          </w:r>
                        </w:p>
                        <w:p w14:paraId="3326E819"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wereld van zingeving</w:t>
                          </w:r>
                        </w:p>
                        <w:p w14:paraId="76A2D42E" w14:textId="77777777" w:rsidR="005B2566" w:rsidRPr="008F3138" w:rsidRDefault="005B2566" w:rsidP="006433DB">
                          <w:pPr>
                            <w:widowControl w:val="0"/>
                            <w:tabs>
                              <w:tab w:val="left" w:pos="924"/>
                            </w:tabs>
                            <w:ind w:left="2124"/>
                            <w:rPr>
                              <w:rFonts w:ascii="Comic Sans MS" w:hAnsi="Comic Sans MS"/>
                              <w:spacing w:val="-2"/>
                            </w:rPr>
                          </w:pPr>
                        </w:p>
                        <w:p w14:paraId="5FB2E564" w14:textId="77777777" w:rsidR="005B2566" w:rsidRPr="008F3138" w:rsidRDefault="005B2566" w:rsidP="006433DB">
                          <w:pPr>
                            <w:ind w:left="567"/>
                            <w:rPr>
                              <w:rFonts w:ascii="Comic Sans MS" w:hAnsi="Comic Sans MS"/>
                              <w:spacing w:val="-2"/>
                            </w:rPr>
                          </w:pPr>
                          <w:r w:rsidRPr="008F3138">
                            <w:rPr>
                              <w:rFonts w:ascii="Comic Sans MS" w:hAnsi="Comic Sans MS"/>
                              <w:i/>
                              <w:spacing w:val="-2"/>
                            </w:rPr>
                            <w:t>Leerlijn</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 xml:space="preserve">In ons aanbod is een logische </w:t>
                          </w:r>
                          <w:r w:rsidRPr="008F3138">
                            <w:rPr>
                              <w:rFonts w:ascii="Comic Sans MS" w:hAnsi="Comic Sans MS"/>
                              <w:b/>
                              <w:spacing w:val="-2"/>
                            </w:rPr>
                            <w:t>samenhang</w:t>
                          </w:r>
                          <w:r w:rsidRPr="008F3138">
                            <w:rPr>
                              <w:rFonts w:ascii="Comic Sans MS" w:hAnsi="Comic Sans MS"/>
                              <w:spacing w:val="-2"/>
                            </w:rPr>
                            <w:t xml:space="preserve"> te vinden.</w:t>
                          </w:r>
                        </w:p>
                        <w:p w14:paraId="6D1710C1"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werken met leerlijnen waarin het ene logisch volgt uit het andere.  We bouwen  voort op wat kinderen reeds beheersen.</w:t>
                          </w:r>
                        </w:p>
                        <w:p w14:paraId="28EABDBE"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We zorgen er ook voor dat alles wat kinderen leren in de verschillende leergebieden en leerdomeinen zinvol samenhangt.</w:t>
                          </w:r>
                        </w:p>
                        <w:p w14:paraId="507DDECA" w14:textId="77777777" w:rsidR="005B2566" w:rsidRPr="008F3138" w:rsidRDefault="005B2566" w:rsidP="006433DB">
                          <w:pPr>
                            <w:ind w:left="2124"/>
                            <w:rPr>
                              <w:rFonts w:ascii="Comic Sans MS" w:hAnsi="Comic Sans MS"/>
                              <w:spacing w:val="-2"/>
                            </w:rPr>
                          </w:pPr>
                        </w:p>
                        <w:p w14:paraId="07D8D124"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BC of thema</w:t>
                          </w:r>
                          <w:r w:rsidRPr="008F3138">
                            <w:rPr>
                              <w:rFonts w:ascii="Comic Sans MS" w:hAnsi="Comic Sans MS"/>
                              <w:spacing w:val="-2"/>
                            </w:rPr>
                            <w:tab/>
                            <w:t xml:space="preserve">Een horizontale samenhang trachten we ook te realiseren, vertrekkende vanuit een belangstellingscentrum (kleuterschool) of </w:t>
                          </w:r>
                          <w:proofErr w:type="spellStart"/>
                          <w:r w:rsidRPr="008F3138">
                            <w:rPr>
                              <w:rFonts w:ascii="Comic Sans MS" w:hAnsi="Comic Sans MS"/>
                              <w:spacing w:val="-2"/>
                            </w:rPr>
                            <w:t>werothema</w:t>
                          </w:r>
                          <w:proofErr w:type="spellEnd"/>
                          <w:r w:rsidRPr="008F3138">
                            <w:rPr>
                              <w:rFonts w:ascii="Comic Sans MS" w:hAnsi="Comic Sans MS"/>
                              <w:spacing w:val="-2"/>
                            </w:rPr>
                            <w:t xml:space="preserve"> (lagere school). Doorheen de dagdagelijkse activiteiten in de klas probeert elke leerkracht het gekozen thema levendig te houden.</w:t>
                          </w:r>
                        </w:p>
                        <w:p w14:paraId="23DBF8D1" w14:textId="77777777" w:rsidR="005B2566" w:rsidRPr="008F3138" w:rsidRDefault="005B2566" w:rsidP="006433DB">
                          <w:pPr>
                            <w:ind w:left="2124" w:hanging="1557"/>
                            <w:rPr>
                              <w:rFonts w:ascii="Comic Sans MS" w:hAnsi="Comic Sans MS"/>
                              <w:spacing w:val="-2"/>
                            </w:rPr>
                          </w:pPr>
                        </w:p>
                        <w:p w14:paraId="48E5403E" w14:textId="77777777" w:rsidR="005B2566" w:rsidRPr="008F3138" w:rsidRDefault="005B2566" w:rsidP="006433DB">
                          <w:pPr>
                            <w:ind w:left="2124" w:hanging="1557"/>
                            <w:rPr>
                              <w:rFonts w:ascii="Comic Sans MS" w:hAnsi="Comic Sans MS"/>
                              <w:spacing w:val="-2"/>
                            </w:rPr>
                          </w:pPr>
                        </w:p>
                        <w:p w14:paraId="1DDE6DF5" w14:textId="77777777" w:rsidR="005B2566" w:rsidRPr="008F3138" w:rsidRDefault="005B2566" w:rsidP="006433DB">
                          <w:pPr>
                            <w:ind w:left="2124" w:hanging="1557"/>
                            <w:rPr>
                              <w:rFonts w:ascii="Comic Sans MS" w:hAnsi="Comic Sans MS"/>
                              <w:i/>
                              <w:spacing w:val="-2"/>
                            </w:rPr>
                          </w:pPr>
                          <w:r w:rsidRPr="008F3138">
                            <w:rPr>
                              <w:rFonts w:ascii="Comic Sans MS" w:hAnsi="Comic Sans MS"/>
                              <w:i/>
                              <w:spacing w:val="-2"/>
                            </w:rPr>
                            <w:t>Verscheidenheid</w:t>
                          </w:r>
                        </w:p>
                        <w:p w14:paraId="792D04E6" w14:textId="77777777" w:rsidR="005B2566" w:rsidRPr="008F3138" w:rsidRDefault="005B2566" w:rsidP="006433DB">
                          <w:pPr>
                            <w:ind w:left="2124" w:hanging="1557"/>
                            <w:rPr>
                              <w:rFonts w:ascii="Comic Sans MS" w:hAnsi="Comic Sans MS"/>
                              <w:i/>
                              <w:spacing w:val="-2"/>
                            </w:rPr>
                          </w:pPr>
                          <w:r w:rsidRPr="008F3138">
                            <w:rPr>
                              <w:rFonts w:ascii="Comic Sans MS" w:hAnsi="Comic Sans MS"/>
                              <w:i/>
                              <w:spacing w:val="-2"/>
                            </w:rPr>
                            <w:t>en gradatie</w:t>
                          </w:r>
                          <w:r w:rsidRPr="008F3138">
                            <w:rPr>
                              <w:rFonts w:ascii="Comic Sans MS" w:hAnsi="Comic Sans MS"/>
                              <w:i/>
                              <w:spacing w:val="-2"/>
                            </w:rPr>
                            <w:tab/>
                          </w:r>
                          <w:r w:rsidRPr="008F3138">
                            <w:rPr>
                              <w:rFonts w:ascii="Comic Sans MS" w:hAnsi="Comic Sans MS"/>
                              <w:spacing w:val="-2"/>
                            </w:rPr>
                            <w:t>Doorheen het schooljaar worden de thema’s zorgvuldig uitgekozen en besproken met de kinderen. Zo trachten we te werken aan een grote verscheidenheid in themakeuze en zorgen we er ook voor dat er doorheen de ganse school een gradatie in de opbouw van elk thema aanwezig is.</w:t>
                          </w:r>
                        </w:p>
                        <w:p w14:paraId="4F21F4E6" w14:textId="77777777" w:rsidR="005B2566" w:rsidRPr="008F3138" w:rsidRDefault="005B2566" w:rsidP="006433DB">
                          <w:pPr>
                            <w:ind w:left="567"/>
                            <w:rPr>
                              <w:rFonts w:ascii="Comic Sans MS" w:hAnsi="Comic Sans MS"/>
                              <w:spacing w:val="-2"/>
                            </w:rPr>
                          </w:pPr>
                        </w:p>
                        <w:p w14:paraId="64BCF372" w14:textId="77777777" w:rsidR="005B2566" w:rsidRPr="008F3138" w:rsidRDefault="005B2566" w:rsidP="006433DB">
                          <w:pPr>
                            <w:spacing w:before="120"/>
                            <w:ind w:left="2124"/>
                            <w:rPr>
                              <w:rFonts w:ascii="Comic Sans MS" w:hAnsi="Comic Sans MS"/>
                              <w:spacing w:val="-2"/>
                            </w:rPr>
                          </w:pPr>
                          <w:r w:rsidRPr="008F3138">
                            <w:rPr>
                              <w:rFonts w:ascii="Comic Sans MS" w:hAnsi="Comic Sans MS"/>
                              <w:spacing w:val="-2"/>
                            </w:rPr>
                            <w:t xml:space="preserve">We willen dat wat kinderen leren deel wordt van hun zijn, van hun persoon.  Het is niet voldoende dat kinderen beschikken over een aantal weetjes of dat ze een aantal vaardigheden kunnen toepassen als de leerkracht het vraagt.  Waar het uiteindelijk op aan komt, is dat </w:t>
                          </w:r>
                          <w:r w:rsidRPr="008F3138">
                            <w:rPr>
                              <w:rFonts w:ascii="Comic Sans MS" w:hAnsi="Comic Sans MS"/>
                              <w:b/>
                              <w:spacing w:val="-2"/>
                            </w:rPr>
                            <w:t>kinderen leren met het oog op het leven</w:t>
                          </w:r>
                          <w:r w:rsidRPr="008F3138">
                            <w:rPr>
                              <w:rFonts w:ascii="Comic Sans MS" w:hAnsi="Comic Sans MS"/>
                              <w:spacing w:val="-2"/>
                            </w:rPr>
                            <w:t>.  Dat ze de dingen die ze leren kunnen plaatsen en gebruiken in hun leven.  Dat is leren dat zin heeft en zin geeft.</w:t>
                          </w:r>
                        </w:p>
                        <w:p w14:paraId="3FD438BA" w14:textId="77777777" w:rsidR="005B2566" w:rsidRPr="008F3138" w:rsidRDefault="005B2566" w:rsidP="006433DB">
                          <w:pPr>
                            <w:rPr>
                              <w:rFonts w:ascii="Comic Sans MS" w:hAnsi="Comic Sans MS"/>
                              <w:b/>
                              <w:szCs w:val="24"/>
                              <w:u w:val="single"/>
                            </w:rPr>
                          </w:pPr>
                        </w:p>
                        <w:p w14:paraId="4B910904" w14:textId="77777777" w:rsidR="005B2566" w:rsidRPr="008F3138" w:rsidRDefault="005B2566" w:rsidP="006433DB">
                          <w:pPr>
                            <w:rPr>
                              <w:rFonts w:ascii="Comic Sans MS" w:hAnsi="Comic Sans MS"/>
                              <w:szCs w:val="24"/>
                            </w:rPr>
                          </w:pPr>
                        </w:p>
                        <w:p w14:paraId="1613C94E" w14:textId="77777777" w:rsidR="005B2566" w:rsidRPr="008F3138" w:rsidRDefault="005B2566" w:rsidP="006433DB">
                          <w:pPr>
                            <w:rPr>
                              <w:rFonts w:ascii="Comic Sans MS" w:hAnsi="Comic Sans MS"/>
                              <w:szCs w:val="24"/>
                            </w:rPr>
                          </w:pPr>
                        </w:p>
                        <w:p w14:paraId="101E6990" w14:textId="77777777" w:rsidR="005B2566" w:rsidRPr="008F3138" w:rsidRDefault="005B2566" w:rsidP="006433DB">
                          <w:pPr>
                            <w:rPr>
                              <w:rFonts w:ascii="Comic Sans MS" w:hAnsi="Comic Sans MS"/>
                              <w:szCs w:val="24"/>
                            </w:rPr>
                          </w:pPr>
                        </w:p>
                        <w:p w14:paraId="79C483F0" w14:textId="77777777" w:rsidR="005B2566" w:rsidRPr="008F3138" w:rsidRDefault="005B2566" w:rsidP="006433DB">
                          <w:pPr>
                            <w:rPr>
                              <w:rFonts w:ascii="Comic Sans MS" w:hAnsi="Comic Sans MS"/>
                              <w:szCs w:val="24"/>
                            </w:rPr>
                          </w:pPr>
                        </w:p>
                        <w:p w14:paraId="03068B19" w14:textId="77777777" w:rsidR="005B2566" w:rsidRPr="008F3138" w:rsidRDefault="005B2566" w:rsidP="006433DB">
                          <w:pPr>
                            <w:rPr>
                              <w:rFonts w:ascii="Comic Sans MS" w:hAnsi="Comic Sans MS"/>
                              <w:szCs w:val="24"/>
                            </w:rPr>
                          </w:pPr>
                        </w:p>
                        <w:p w14:paraId="2D12E9C4" w14:textId="77777777" w:rsidR="005B2566" w:rsidRPr="008F3138" w:rsidRDefault="005B2566" w:rsidP="006433DB">
                          <w:pPr>
                            <w:rPr>
                              <w:rFonts w:ascii="Comic Sans MS" w:hAnsi="Comic Sans MS"/>
                              <w:szCs w:val="24"/>
                            </w:rPr>
                          </w:pPr>
                        </w:p>
                        <w:p w14:paraId="499EDA13" w14:textId="77777777" w:rsidR="005B2566" w:rsidRPr="008F3138" w:rsidRDefault="005B2566" w:rsidP="006433DB">
                          <w:pPr>
                            <w:rPr>
                              <w:rFonts w:ascii="Comic Sans MS" w:hAnsi="Comic Sans MS"/>
                              <w:szCs w:val="24"/>
                            </w:rPr>
                          </w:pPr>
                        </w:p>
                        <w:p w14:paraId="6E20DB86" w14:textId="77777777" w:rsidR="005B2566" w:rsidRPr="008F3138" w:rsidRDefault="005B2566" w:rsidP="006433DB">
                          <w:pPr>
                            <w:rPr>
                              <w:rFonts w:ascii="Comic Sans MS" w:hAnsi="Comic Sans MS"/>
                              <w:szCs w:val="24"/>
                            </w:rPr>
                          </w:pPr>
                        </w:p>
                        <w:p w14:paraId="7D928E99" w14:textId="77777777" w:rsidR="005B2566" w:rsidRPr="008F3138" w:rsidRDefault="005B2566" w:rsidP="006433DB">
                          <w:pPr>
                            <w:rPr>
                              <w:rFonts w:ascii="Comic Sans MS" w:hAnsi="Comic Sans MS"/>
                              <w:szCs w:val="24"/>
                            </w:rPr>
                          </w:pPr>
                        </w:p>
                        <w:p w14:paraId="7A758B93" w14:textId="77777777" w:rsidR="005B2566" w:rsidRPr="008F3138" w:rsidRDefault="005B2566" w:rsidP="006433DB">
                          <w:pPr>
                            <w:rPr>
                              <w:rFonts w:ascii="Comic Sans MS" w:hAnsi="Comic Sans MS"/>
                              <w:szCs w:val="24"/>
                            </w:rPr>
                          </w:pPr>
                        </w:p>
                        <w:p w14:paraId="0A787A52" w14:textId="77777777" w:rsidR="005B2566" w:rsidRPr="008F3138" w:rsidRDefault="005B2566" w:rsidP="006433DB">
                          <w:pPr>
                            <w:rPr>
                              <w:rFonts w:ascii="Comic Sans MS" w:hAnsi="Comic Sans MS"/>
                              <w:szCs w:val="24"/>
                            </w:rPr>
                          </w:pPr>
                        </w:p>
                        <w:p w14:paraId="4AF94F44" w14:textId="77777777" w:rsidR="005B2566" w:rsidRPr="008F3138" w:rsidRDefault="005B2566" w:rsidP="006433DB">
                          <w:pPr>
                            <w:tabs>
                              <w:tab w:val="left" w:pos="1080"/>
                            </w:tabs>
                            <w:jc w:val="center"/>
                            <w:rPr>
                              <w:rFonts w:ascii="Comic Sans MS" w:hAnsi="Comic Sans MS"/>
                              <w:b/>
                              <w:szCs w:val="24"/>
                              <w:u w:val="single"/>
                            </w:rPr>
                          </w:pPr>
                          <w:r w:rsidRPr="008F3138">
                            <w:rPr>
                              <w:rFonts w:ascii="Comic Sans MS" w:hAnsi="Comic Sans MS"/>
                              <w:b/>
                              <w:szCs w:val="24"/>
                              <w:u w:val="single"/>
                            </w:rPr>
                            <w:t xml:space="preserve">3. We werken aan een doeltreffende didactische aanpak </w:t>
                          </w:r>
                        </w:p>
                        <w:p w14:paraId="5962B560" w14:textId="77777777" w:rsidR="005B2566" w:rsidRPr="008F3138" w:rsidRDefault="005B2566" w:rsidP="006433DB">
                          <w:pPr>
                            <w:tabs>
                              <w:tab w:val="left" w:pos="1080"/>
                            </w:tabs>
                            <w:jc w:val="center"/>
                            <w:rPr>
                              <w:rFonts w:ascii="Comic Sans MS" w:hAnsi="Comic Sans MS"/>
                              <w:b/>
                              <w:szCs w:val="24"/>
                              <w:u w:val="single"/>
                            </w:rPr>
                          </w:pPr>
                          <w:r w:rsidRPr="008F3138">
                            <w:rPr>
                              <w:rFonts w:ascii="Comic Sans MS" w:hAnsi="Comic Sans MS"/>
                              <w:b/>
                              <w:szCs w:val="24"/>
                              <w:u w:val="single"/>
                            </w:rPr>
                            <w:t>en een stimulerend opvoedingsklimaat</w:t>
                          </w:r>
                        </w:p>
                        <w:p w14:paraId="3AD4FD44" w14:textId="77777777" w:rsidR="005B2566" w:rsidRPr="008F3138" w:rsidRDefault="005B2566" w:rsidP="006433DB">
                          <w:pPr>
                            <w:tabs>
                              <w:tab w:val="left" w:pos="1080"/>
                            </w:tabs>
                            <w:jc w:val="center"/>
                            <w:rPr>
                              <w:rFonts w:ascii="Comic Sans MS" w:hAnsi="Comic Sans MS"/>
                              <w:b/>
                              <w:szCs w:val="24"/>
                              <w:u w:val="single"/>
                            </w:rPr>
                          </w:pPr>
                        </w:p>
                        <w:p w14:paraId="1804E7EE" w14:textId="77777777" w:rsidR="005B2566" w:rsidRPr="008F3138" w:rsidRDefault="005B2566" w:rsidP="006433DB">
                          <w:pPr>
                            <w:tabs>
                              <w:tab w:val="left" w:pos="1080"/>
                            </w:tabs>
                            <w:jc w:val="center"/>
                            <w:rPr>
                              <w:rFonts w:ascii="Comic Sans MS" w:hAnsi="Comic Sans MS"/>
                              <w:b/>
                              <w:szCs w:val="24"/>
                              <w:u w:val="single"/>
                            </w:rPr>
                          </w:pPr>
                        </w:p>
                        <w:p w14:paraId="0F426137" w14:textId="77777777" w:rsidR="005B2566" w:rsidRPr="008F3138" w:rsidRDefault="005B2566" w:rsidP="006433DB">
                          <w:pPr>
                            <w:tabs>
                              <w:tab w:val="left" w:pos="1080"/>
                            </w:tabs>
                            <w:jc w:val="center"/>
                            <w:rPr>
                              <w:rFonts w:ascii="Comic Sans MS" w:hAnsi="Comic Sans MS"/>
                              <w:b/>
                              <w:szCs w:val="24"/>
                              <w:u w:val="single"/>
                            </w:rPr>
                          </w:pPr>
                          <w:r w:rsidRPr="008F3138">
                            <w:rPr>
                              <w:rFonts w:ascii="Comic Sans MS" w:hAnsi="Comic Sans MS"/>
                              <w:b/>
                              <w:noProof/>
                              <w:szCs w:val="24"/>
                              <w:u w:val="single"/>
                              <w:lang w:eastAsia="nl-BE"/>
                            </w:rPr>
                            <w:drawing>
                              <wp:inline distT="0" distB="0" distL="0" distR="0" wp14:anchorId="085C4888" wp14:editId="57573191">
                                <wp:extent cx="2385060" cy="2484120"/>
                                <wp:effectExtent l="0" t="0" r="0" b="0"/>
                                <wp:docPr id="582" name="Afbeelding 582" descr="j039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914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5060" cy="2484120"/>
                                        </a:xfrm>
                                        <a:prstGeom prst="rect">
                                          <a:avLst/>
                                        </a:prstGeom>
                                        <a:noFill/>
                                        <a:ln>
                                          <a:noFill/>
                                        </a:ln>
                                      </pic:spPr>
                                    </pic:pic>
                                  </a:graphicData>
                                </a:graphic>
                              </wp:inline>
                            </w:drawing>
                          </w:r>
                        </w:p>
                        <w:p w14:paraId="009846F6" w14:textId="77777777" w:rsidR="005B2566" w:rsidRPr="008F3138" w:rsidRDefault="005B2566" w:rsidP="006433DB">
                          <w:pPr>
                            <w:tabs>
                              <w:tab w:val="left" w:pos="1080"/>
                            </w:tabs>
                            <w:jc w:val="center"/>
                            <w:rPr>
                              <w:rFonts w:ascii="Comic Sans MS" w:hAnsi="Comic Sans MS"/>
                              <w:b/>
                              <w:szCs w:val="24"/>
                              <w:u w:val="single"/>
                            </w:rPr>
                          </w:pPr>
                        </w:p>
                        <w:p w14:paraId="6CE705E2" w14:textId="77777777" w:rsidR="005B2566" w:rsidRPr="008F3138" w:rsidRDefault="005B2566" w:rsidP="006433DB">
                          <w:pPr>
                            <w:tabs>
                              <w:tab w:val="left" w:pos="1080"/>
                            </w:tabs>
                            <w:jc w:val="center"/>
                            <w:rPr>
                              <w:rFonts w:ascii="Comic Sans MS" w:hAnsi="Comic Sans MS"/>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396E52DC" w14:textId="77777777" w:rsidTr="002D1285">
                            <w:tc>
                              <w:tcPr>
                                <w:tcW w:w="9212" w:type="dxa"/>
                                <w:shd w:val="clear" w:color="auto" w:fill="auto"/>
                              </w:tcPr>
                              <w:p w14:paraId="75D9A9FB"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een positieve ingesteldheid waarderen</w:t>
                                </w:r>
                              </w:p>
                              <w:p w14:paraId="3A5B09BB"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samenhorigheid beklemtonen</w:t>
                                </w:r>
                              </w:p>
                              <w:p w14:paraId="51911509"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begeleiden vanuit een ontmoetende leerkrachtenstijl</w:t>
                                </w:r>
                              </w:p>
                              <w:p w14:paraId="45E0ECC3"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betekenisvolle situaties aanbieden waar kinderen ervaringen kunnen opdoen</w:t>
                                </w:r>
                              </w:p>
                              <w:p w14:paraId="60E7BD4B"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zelfwerkzame en betrokken activiteit stimuleren</w:t>
                                </w:r>
                              </w:p>
                              <w:p w14:paraId="3555D8E3" w14:textId="77777777" w:rsidR="005B2566" w:rsidRPr="008F3138" w:rsidRDefault="005B2566" w:rsidP="002D1285">
                                <w:pPr>
                                  <w:tabs>
                                    <w:tab w:val="left" w:pos="1080"/>
                                  </w:tabs>
                                  <w:rPr>
                                    <w:rFonts w:ascii="Comic Sans MS" w:hAnsi="Comic Sans MS"/>
                                    <w:szCs w:val="24"/>
                                  </w:rPr>
                                </w:pPr>
                                <w:r w:rsidRPr="008F3138">
                                  <w:rPr>
                                    <w:rFonts w:ascii="Comic Sans MS" w:hAnsi="Comic Sans MS"/>
                                    <w:szCs w:val="24"/>
                                  </w:rPr>
                                  <w:t>◊   een duidelijke structuur aangeven</w:t>
                                </w:r>
                              </w:p>
                            </w:tc>
                          </w:tr>
                        </w:tbl>
                        <w:p w14:paraId="586D85F5" w14:textId="77777777" w:rsidR="005B2566" w:rsidRPr="008F3138" w:rsidRDefault="005B2566" w:rsidP="006433DB">
                          <w:pPr>
                            <w:tabs>
                              <w:tab w:val="left" w:pos="1080"/>
                            </w:tabs>
                            <w:rPr>
                              <w:rFonts w:ascii="Comic Sans MS" w:hAnsi="Comic Sans MS"/>
                              <w:b/>
                              <w:szCs w:val="24"/>
                              <w:u w:val="single"/>
                            </w:rPr>
                          </w:pPr>
                        </w:p>
                        <w:p w14:paraId="7CB8DF24" w14:textId="77777777" w:rsidR="005B2566" w:rsidRPr="008F3138" w:rsidRDefault="005B2566" w:rsidP="006433DB">
                          <w:pPr>
                            <w:tabs>
                              <w:tab w:val="left" w:pos="1080"/>
                            </w:tabs>
                            <w:jc w:val="center"/>
                            <w:rPr>
                              <w:rFonts w:ascii="Comic Sans MS" w:hAnsi="Comic Sans MS"/>
                              <w:b/>
                              <w:szCs w:val="24"/>
                              <w:u w:val="single"/>
                            </w:rPr>
                          </w:pPr>
                        </w:p>
                        <w:p w14:paraId="5B5571CC"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 xml:space="preserve">Hartelijke </w:t>
                          </w:r>
                        </w:p>
                        <w:p w14:paraId="77FB738D" w14:textId="77777777" w:rsidR="005B2566" w:rsidRPr="008F3138" w:rsidRDefault="005B2566" w:rsidP="006433DB">
                          <w:pPr>
                            <w:ind w:left="567"/>
                            <w:rPr>
                              <w:rFonts w:ascii="Comic Sans MS" w:hAnsi="Comic Sans MS"/>
                              <w:b/>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b/>
                              <w:spacing w:val="-2"/>
                            </w:rPr>
                            <w:t>Onze school wil elke dag een huis zijn waar kinderen zich thuis voelen.</w:t>
                          </w:r>
                        </w:p>
                        <w:p w14:paraId="048CDD44"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Daarom zoeken we naar de beste aanpak om het leren van de kinderen te ondersteunen en te begeleiden.</w:t>
                          </w:r>
                        </w:p>
                        <w:p w14:paraId="2B1122B1" w14:textId="77777777" w:rsidR="005B2566" w:rsidRPr="008F3138" w:rsidRDefault="005B2566" w:rsidP="006433DB">
                          <w:pPr>
                            <w:ind w:left="2124"/>
                            <w:rPr>
                              <w:rFonts w:ascii="Comic Sans MS" w:hAnsi="Comic Sans MS"/>
                              <w:spacing w:val="-2"/>
                            </w:rPr>
                          </w:pPr>
                        </w:p>
                        <w:p w14:paraId="4B6CA17D"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Positieve</w:t>
                          </w:r>
                        </w:p>
                        <w:p w14:paraId="217C134D"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ingesteldheid</w:t>
                          </w:r>
                          <w:r w:rsidRPr="008F3138">
                            <w:rPr>
                              <w:rFonts w:ascii="Comic Sans MS" w:hAnsi="Comic Sans MS"/>
                              <w:i/>
                              <w:spacing w:val="-2"/>
                            </w:rPr>
                            <w:tab/>
                          </w:r>
                          <w:r w:rsidRPr="008F3138">
                            <w:rPr>
                              <w:rFonts w:ascii="Comic Sans MS" w:hAnsi="Comic Sans MS"/>
                              <w:spacing w:val="-2"/>
                            </w:rPr>
                            <w:t xml:space="preserve">Wij nemen kinderen serieus.  Kinderen staan positief tegenover het leven en de wereld.  Wij willen aansluiten bij die </w:t>
                          </w:r>
                          <w:r w:rsidRPr="008F3138">
                            <w:rPr>
                              <w:rFonts w:ascii="Comic Sans MS" w:hAnsi="Comic Sans MS"/>
                              <w:b/>
                              <w:spacing w:val="-2"/>
                            </w:rPr>
                            <w:t>positieve ingesteldheid</w:t>
                          </w:r>
                          <w:r w:rsidRPr="008F3138">
                            <w:rPr>
                              <w:rFonts w:ascii="Comic Sans MS" w:hAnsi="Comic Sans MS"/>
                              <w:spacing w:val="-2"/>
                            </w:rPr>
                            <w:t>.</w:t>
                          </w:r>
                        </w:p>
                        <w:p w14:paraId="2FFD311D"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Leren is niet een vullen van vaten met alle mogelijke kennis.  Kinderen zijn zelf actief betrokken in het leren. Ze bouwen nieuwe kennis, inzichten en vaardigheden op, bouwen voort  op wat ze reeds kennen en kunnen.</w:t>
                          </w:r>
                        </w:p>
                        <w:p w14:paraId="1F51EB98"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Zo willen we dat kinderen zich op onze school :</w:t>
                          </w:r>
                        </w:p>
                        <w:p w14:paraId="24C7F9B1"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emotioneel goed voelen</w:t>
                          </w:r>
                        </w:p>
                        <w:p w14:paraId="26C2BC1E"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als persoon iets waard voelen (</w:t>
                          </w:r>
                          <w:proofErr w:type="spellStart"/>
                          <w:r w:rsidRPr="008F3138">
                            <w:rPr>
                              <w:rFonts w:ascii="Comic Sans MS" w:hAnsi="Comic Sans MS"/>
                              <w:spacing w:val="-2"/>
                            </w:rPr>
                            <w:t>zelfwaardegevoel</w:t>
                          </w:r>
                          <w:proofErr w:type="spellEnd"/>
                          <w:r w:rsidRPr="008F3138">
                            <w:rPr>
                              <w:rFonts w:ascii="Comic Sans MS" w:hAnsi="Comic Sans MS"/>
                              <w:spacing w:val="-2"/>
                            </w:rPr>
                            <w:t>)</w:t>
                          </w:r>
                        </w:p>
                        <w:p w14:paraId="17B782F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als persoon present stellen</w:t>
                          </w:r>
                        </w:p>
                        <w:p w14:paraId="762752A8"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gemotiveerd zijn</w:t>
                          </w:r>
                        </w:p>
                        <w:p w14:paraId="5D9AE194"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vitaal en gezond voelen</w:t>
                          </w:r>
                        </w:p>
                        <w:p w14:paraId="19CCCFFF"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plezier beleven</w:t>
                          </w:r>
                        </w:p>
                        <w:p w14:paraId="61542C52"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tot rust komen</w:t>
                          </w:r>
                        </w:p>
                        <w:p w14:paraId="753538F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geborgen voelen</w:t>
                          </w:r>
                        </w:p>
                        <w:p w14:paraId="15D6C97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zich verbonden voelen</w:t>
                          </w:r>
                        </w:p>
                        <w:p w14:paraId="6BFB0E53"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interesse hebben voor anderen</w:t>
                          </w:r>
                        </w:p>
                        <w:p w14:paraId="19618648"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nieuwsgierig zijn</w:t>
                          </w:r>
                        </w:p>
                        <w:p w14:paraId="4D694302"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initiatief nemen</w:t>
                          </w:r>
                        </w:p>
                        <w:p w14:paraId="5A3C8F2C"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betrokken bezig zijn</w:t>
                          </w:r>
                        </w:p>
                        <w:p w14:paraId="604D76F4" w14:textId="77777777" w:rsidR="005B2566" w:rsidRPr="008F3138" w:rsidRDefault="005B2566" w:rsidP="0053549E">
                          <w:pPr>
                            <w:numPr>
                              <w:ilvl w:val="1"/>
                              <w:numId w:val="17"/>
                            </w:numPr>
                            <w:spacing w:after="0" w:line="240" w:lineRule="auto"/>
                            <w:jc w:val="both"/>
                            <w:rPr>
                              <w:rFonts w:ascii="Comic Sans MS" w:hAnsi="Comic Sans MS"/>
                              <w:spacing w:val="-2"/>
                            </w:rPr>
                          </w:pPr>
                          <w:r w:rsidRPr="008F3138">
                            <w:rPr>
                              <w:rFonts w:ascii="Comic Sans MS" w:hAnsi="Comic Sans MS"/>
                              <w:spacing w:val="-2"/>
                            </w:rPr>
                            <w:t>speels, onbevangen en creatief omgaan met de wereld (muzisch)</w:t>
                          </w:r>
                        </w:p>
                        <w:p w14:paraId="16D96508" w14:textId="77777777" w:rsidR="005B2566" w:rsidRPr="008F3138" w:rsidRDefault="005B2566" w:rsidP="006433DB">
                          <w:pPr>
                            <w:ind w:left="567"/>
                            <w:rPr>
                              <w:rFonts w:ascii="Comic Sans MS" w:hAnsi="Comic Sans MS"/>
                              <w:spacing w:val="-2"/>
                            </w:rPr>
                          </w:pPr>
                        </w:p>
                        <w:p w14:paraId="2D059715"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Ontmoetende</w:t>
                          </w:r>
                        </w:p>
                        <w:p w14:paraId="4A81DCCA" w14:textId="77777777" w:rsidR="005B2566" w:rsidRPr="008F3138" w:rsidRDefault="005B2566" w:rsidP="006433DB">
                          <w:pPr>
                            <w:ind w:left="2124" w:hanging="1557"/>
                            <w:rPr>
                              <w:rFonts w:ascii="Comic Sans MS" w:hAnsi="Comic Sans MS"/>
                              <w:i/>
                              <w:spacing w:val="-2"/>
                            </w:rPr>
                          </w:pPr>
                          <w:r w:rsidRPr="008F3138">
                            <w:rPr>
                              <w:rFonts w:ascii="Comic Sans MS" w:hAnsi="Comic Sans MS"/>
                              <w:i/>
                              <w:spacing w:val="-2"/>
                            </w:rPr>
                            <w:t>leerkrachten-</w:t>
                          </w:r>
                        </w:p>
                        <w:p w14:paraId="73001B41" w14:textId="77777777" w:rsidR="005B2566" w:rsidRPr="008F3138" w:rsidRDefault="005B2566" w:rsidP="006433DB">
                          <w:pPr>
                            <w:ind w:left="2124" w:hanging="1557"/>
                            <w:rPr>
                              <w:rFonts w:ascii="Comic Sans MS" w:hAnsi="Comic Sans MS"/>
                              <w:spacing w:val="-2"/>
                            </w:rPr>
                          </w:pPr>
                          <w:r w:rsidRPr="008F3138">
                            <w:rPr>
                              <w:rFonts w:ascii="Comic Sans MS" w:hAnsi="Comic Sans MS"/>
                              <w:i/>
                              <w:spacing w:val="-2"/>
                            </w:rPr>
                            <w:t>stijl</w:t>
                          </w:r>
                          <w:r w:rsidRPr="008F3138">
                            <w:rPr>
                              <w:rFonts w:ascii="Comic Sans MS" w:hAnsi="Comic Sans MS"/>
                              <w:i/>
                              <w:spacing w:val="-2"/>
                            </w:rPr>
                            <w:tab/>
                          </w:r>
                          <w:r w:rsidRPr="008F3138">
                            <w:rPr>
                              <w:rFonts w:ascii="Comic Sans MS" w:hAnsi="Comic Sans MS"/>
                              <w:spacing w:val="-2"/>
                            </w:rPr>
                            <w:t xml:space="preserve">Om de kinderen te helpen groeien willen we nabij zijn, ze </w:t>
                          </w:r>
                          <w:r w:rsidRPr="008F3138">
                            <w:rPr>
                              <w:rFonts w:ascii="Comic Sans MS" w:hAnsi="Comic Sans MS"/>
                              <w:b/>
                              <w:spacing w:val="-2"/>
                            </w:rPr>
                            <w:t>warmte en aandacht bieden</w:t>
                          </w:r>
                          <w:r w:rsidRPr="008F3138">
                            <w:rPr>
                              <w:rFonts w:ascii="Comic Sans MS" w:hAnsi="Comic Sans MS"/>
                              <w:spacing w:val="-2"/>
                            </w:rPr>
                            <w:t>.</w:t>
                          </w:r>
                        </w:p>
                        <w:p w14:paraId="66227FB3"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Daarom kiezen we voor een relatiestijl die vreemd is van  macht en sterkte. We geloven sterk in de kracht van de </w:t>
                          </w:r>
                          <w:r w:rsidRPr="008F3138">
                            <w:rPr>
                              <w:rFonts w:ascii="Comic Sans MS" w:hAnsi="Comic Sans MS"/>
                              <w:b/>
                              <w:spacing w:val="-2"/>
                            </w:rPr>
                            <w:t>hartelijkheid</w:t>
                          </w:r>
                          <w:r w:rsidRPr="008F3138">
                            <w:rPr>
                              <w:rFonts w:ascii="Comic Sans MS" w:hAnsi="Comic Sans MS"/>
                              <w:spacing w:val="-2"/>
                            </w:rPr>
                            <w:t xml:space="preserve"> : kinderen moeten voelen dat we van ‘harte’ les geven en moeten aanvoelen dat we een ‘hart’ hebben voor wat hen raakt en bezig houdt. </w:t>
                          </w:r>
                        </w:p>
                        <w:p w14:paraId="5489F63B" w14:textId="77777777" w:rsidR="005B2566" w:rsidRPr="008F3138" w:rsidRDefault="005B2566" w:rsidP="006433DB">
                          <w:pPr>
                            <w:rPr>
                              <w:rFonts w:ascii="Comic Sans MS" w:hAnsi="Comic Sans MS"/>
                              <w:spacing w:val="-2"/>
                            </w:rPr>
                          </w:pPr>
                        </w:p>
                        <w:p w14:paraId="4BB8071B" w14:textId="77777777" w:rsidR="005B2566" w:rsidRPr="008F3138" w:rsidRDefault="005B2566" w:rsidP="006433DB">
                          <w:pPr>
                            <w:spacing w:before="120"/>
                            <w:ind w:left="567"/>
                            <w:rPr>
                              <w:rFonts w:ascii="Comic Sans MS" w:hAnsi="Comic Sans MS"/>
                              <w:i/>
                              <w:spacing w:val="-2"/>
                            </w:rPr>
                          </w:pPr>
                          <w:r w:rsidRPr="008F3138">
                            <w:rPr>
                              <w:rFonts w:ascii="Comic Sans MS" w:hAnsi="Comic Sans MS"/>
                              <w:i/>
                              <w:spacing w:val="-2"/>
                            </w:rPr>
                            <w:t>Samenhorig-</w:t>
                          </w:r>
                          <w:r w:rsidRPr="008F3138">
                            <w:rPr>
                              <w:rFonts w:ascii="Comic Sans MS" w:hAnsi="Comic Sans MS"/>
                              <w:i/>
                              <w:spacing w:val="-2"/>
                            </w:rPr>
                            <w:br/>
                          </w:r>
                          <w:proofErr w:type="spellStart"/>
                          <w:r w:rsidRPr="008F3138">
                            <w:rPr>
                              <w:rFonts w:ascii="Comic Sans MS" w:hAnsi="Comic Sans MS"/>
                              <w:i/>
                              <w:spacing w:val="-2"/>
                            </w:rPr>
                            <w:t>heid</w:t>
                          </w:r>
                          <w:proofErr w:type="spellEnd"/>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Onze opvoeding wordt gedragen door :</w:t>
                          </w:r>
                        </w:p>
                        <w:p w14:paraId="6DF57032"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onze gerichtheid op de uniekheid van ieder kind</w:t>
                          </w:r>
                        </w:p>
                        <w:p w14:paraId="7BDE22C0" w14:textId="77777777" w:rsidR="005B2566" w:rsidRPr="008F3138" w:rsidRDefault="005B2566" w:rsidP="006433DB">
                          <w:pPr>
                            <w:ind w:left="2124"/>
                            <w:rPr>
                              <w:rFonts w:ascii="Comic Sans MS" w:hAnsi="Comic Sans MS"/>
                            </w:rPr>
                          </w:pPr>
                          <w:r w:rsidRPr="008F3138">
                            <w:rPr>
                              <w:rFonts w:ascii="Comic Sans MS" w:hAnsi="Comic Sans MS"/>
                            </w:rPr>
                            <w:t>We stemmen ons aanbod en het leerproces  zoveel mogelijk af op de ontwikkeling van ieder kind</w:t>
                          </w:r>
                        </w:p>
                        <w:p w14:paraId="13E811DE"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de pedagogie van verbondenheid</w:t>
                          </w:r>
                        </w:p>
                        <w:p w14:paraId="49023DB3" w14:textId="77777777" w:rsidR="005B2566" w:rsidRPr="008F3138" w:rsidRDefault="005B2566" w:rsidP="006433DB">
                          <w:pPr>
                            <w:ind w:left="2124"/>
                            <w:rPr>
                              <w:rFonts w:ascii="Comic Sans MS" w:hAnsi="Comic Sans MS"/>
                            </w:rPr>
                          </w:pPr>
                          <w:r w:rsidRPr="008F3138">
                            <w:rPr>
                              <w:rFonts w:ascii="Comic Sans MS" w:hAnsi="Comic Sans MS"/>
                            </w:rPr>
                            <w:t>Leren is een sociaal gebeuren. Leren is samen leren,  een wederzijdse verrijking.</w:t>
                          </w:r>
                        </w:p>
                        <w:p w14:paraId="7605E3E0"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de pedagogie van de hoop</w:t>
                          </w:r>
                        </w:p>
                        <w:p w14:paraId="5B03FF23" w14:textId="77777777" w:rsidR="005B2566" w:rsidRPr="008F3138" w:rsidRDefault="005B2566" w:rsidP="006433DB">
                          <w:pPr>
                            <w:ind w:left="2124"/>
                            <w:rPr>
                              <w:rFonts w:ascii="Comic Sans MS" w:hAnsi="Comic Sans MS"/>
                            </w:rPr>
                          </w:pPr>
                          <w:r w:rsidRPr="008F3138">
                            <w:rPr>
                              <w:rFonts w:ascii="Comic Sans MS" w:hAnsi="Comic Sans MS"/>
                            </w:rPr>
                            <w:t>We hebben een optimistische visie op de ontwikkeling van kinderen. We geloven in  de groeikansen van kinderen en dat ze ondanks hun grenzen, hun beperkingen, hun onmogelijkheden</w:t>
                          </w:r>
                          <w:r w:rsidRPr="008F3138">
                            <w:rPr>
                              <w:rFonts w:ascii="Comic Sans MS" w:hAnsi="Comic Sans MS"/>
                              <w:color w:val="00FF00"/>
                            </w:rPr>
                            <w:t xml:space="preserve"> ,</w:t>
                          </w:r>
                          <w:r w:rsidRPr="008F3138">
                            <w:rPr>
                              <w:rFonts w:ascii="Comic Sans MS" w:hAnsi="Comic Sans MS"/>
                            </w:rPr>
                            <w:t xml:space="preserve"> toch kansen hebben en begeleid kunnen worden in hun groei. </w:t>
                          </w:r>
                        </w:p>
                        <w:p w14:paraId="435FB7CF" w14:textId="77777777" w:rsidR="005B2566" w:rsidRPr="008F3138" w:rsidRDefault="005B2566" w:rsidP="006433DB">
                          <w:pPr>
                            <w:widowControl w:val="0"/>
                            <w:tabs>
                              <w:tab w:val="left" w:pos="924"/>
                            </w:tabs>
                            <w:ind w:left="2481" w:hanging="357"/>
                            <w:rPr>
                              <w:rFonts w:ascii="Comic Sans MS" w:hAnsi="Comic Sans MS"/>
                              <w:b/>
                              <w:spacing w:val="-2"/>
                            </w:rPr>
                          </w:pPr>
                          <w:r w:rsidRPr="008F3138">
                            <w:rPr>
                              <w:rFonts w:ascii="Comic Sans MS" w:hAnsi="Comic Sans MS"/>
                              <w:b/>
                              <w:spacing w:val="-2"/>
                            </w:rPr>
                            <w:t>de pedagogie van het geduld</w:t>
                          </w:r>
                        </w:p>
                        <w:p w14:paraId="4A1B4EB9" w14:textId="77777777" w:rsidR="005B2566" w:rsidRPr="008F3138" w:rsidRDefault="005B2566" w:rsidP="006433DB">
                          <w:pPr>
                            <w:ind w:left="2124"/>
                            <w:rPr>
                              <w:rFonts w:ascii="Comic Sans MS" w:hAnsi="Comic Sans MS"/>
                            </w:rPr>
                          </w:pPr>
                          <w:r w:rsidRPr="008F3138">
                            <w:rPr>
                              <w:rFonts w:ascii="Comic Sans MS" w:hAnsi="Comic Sans MS"/>
                            </w:rPr>
                            <w:t>Onderwijs en opvoeding afstemmen op de mogelijkheden van kinderen vraagt veel geduld opdat de hoop niet zou omslaan in wanhoop, want dan is opvoeding onmogelijk.</w:t>
                          </w:r>
                        </w:p>
                        <w:p w14:paraId="14A7F6D6" w14:textId="77777777" w:rsidR="005B2566" w:rsidRPr="008F3138" w:rsidRDefault="005B2566" w:rsidP="006433DB">
                          <w:pPr>
                            <w:ind w:left="374"/>
                            <w:rPr>
                              <w:rFonts w:ascii="Comic Sans MS" w:hAnsi="Comic Sans MS"/>
                              <w:u w:val="single"/>
                            </w:rPr>
                          </w:pPr>
                        </w:p>
                        <w:p w14:paraId="0AB52B3D" w14:textId="77777777" w:rsidR="005B2566" w:rsidRPr="008F3138" w:rsidRDefault="005B2566" w:rsidP="006433DB">
                          <w:pPr>
                            <w:ind w:left="1491" w:firstLine="633"/>
                            <w:rPr>
                              <w:rFonts w:ascii="Comic Sans MS" w:hAnsi="Comic Sans MS"/>
                              <w:spacing w:val="-2"/>
                            </w:rPr>
                          </w:pPr>
                          <w:r w:rsidRPr="008F3138">
                            <w:rPr>
                              <w:rFonts w:ascii="Comic Sans MS" w:hAnsi="Comic Sans MS"/>
                              <w:spacing w:val="-2"/>
                            </w:rPr>
                            <w:t>Van onze leerkrachten verwachten we dat ze:</w:t>
                          </w:r>
                        </w:p>
                        <w:p w14:paraId="63487F2D"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model staan  voor goed leren</w:t>
                          </w:r>
                        </w:p>
                        <w:p w14:paraId="6F43CE24"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strategische vragen stellen </w:t>
                          </w:r>
                        </w:p>
                        <w:p w14:paraId="17483165"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aansluiten  bij wat de leerlingen reeds beheersen</w:t>
                          </w:r>
                        </w:p>
                        <w:p w14:paraId="479B9BF9"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zinvolle contexten aanbieden</w:t>
                          </w:r>
                        </w:p>
                        <w:p w14:paraId="37BB86B6"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 xml:space="preserve">interactieprocessen begeleiden </w:t>
                          </w:r>
                        </w:p>
                        <w:p w14:paraId="302BB322"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peilen naar de vorderingen</w:t>
                          </w:r>
                        </w:p>
                        <w:p w14:paraId="1783EFFA"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helpen en coachen</w:t>
                          </w:r>
                        </w:p>
                        <w:p w14:paraId="3B9A0E61"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de uniciteit van elk kind erkennen en aanvaarden : zijn interesses, zijn achterliggende gevoelens, zijn ervaringen en zijn ontwikkelingsniveau</w:t>
                          </w:r>
                        </w:p>
                        <w:p w14:paraId="202680CC"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gevoelig zijn voor de signalen die een kind uitzendt en trachten de diepere betekenis ervan te achterhalen</w:t>
                          </w:r>
                        </w:p>
                        <w:p w14:paraId="0027D89F"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verduidelijken, verklaren, duiden, verhelderen en waarderen. De signalen van de kinderen beantwoorden door er daadwerkelijk iets mee aan te vangen.</w:t>
                          </w:r>
                        </w:p>
                        <w:p w14:paraId="13ADFC51" w14:textId="77777777" w:rsidR="005B2566" w:rsidRPr="008F3138" w:rsidRDefault="005B2566" w:rsidP="006433DB">
                          <w:pPr>
                            <w:widowControl w:val="0"/>
                            <w:tabs>
                              <w:tab w:val="left" w:pos="924"/>
                            </w:tabs>
                            <w:ind w:left="2481" w:hanging="357"/>
                            <w:rPr>
                              <w:rFonts w:ascii="Comic Sans MS" w:hAnsi="Comic Sans MS"/>
                              <w:spacing w:val="-2"/>
                            </w:rPr>
                          </w:pPr>
                          <w:r w:rsidRPr="008F3138">
                            <w:rPr>
                              <w:rFonts w:ascii="Comic Sans MS" w:hAnsi="Comic Sans MS"/>
                              <w:spacing w:val="-2"/>
                            </w:rPr>
                            <w:t>naar een overeenkomst streven tussen denken en spreken, tussen impressie en expressie</w:t>
                          </w:r>
                        </w:p>
                        <w:p w14:paraId="14B57DE1" w14:textId="77777777" w:rsidR="005B2566" w:rsidRPr="008F3138" w:rsidRDefault="005B2566" w:rsidP="006433DB">
                          <w:pPr>
                            <w:widowControl w:val="0"/>
                            <w:tabs>
                              <w:tab w:val="left" w:pos="924"/>
                            </w:tabs>
                            <w:ind w:left="924" w:hanging="357"/>
                            <w:rPr>
                              <w:rFonts w:ascii="Comic Sans MS" w:hAnsi="Comic Sans MS"/>
                              <w:spacing w:val="-2"/>
                            </w:rPr>
                          </w:pPr>
                        </w:p>
                        <w:p w14:paraId="11AAE967" w14:textId="77777777" w:rsidR="005B2566" w:rsidRPr="008F3138" w:rsidRDefault="005B2566" w:rsidP="006433DB">
                          <w:pPr>
                            <w:widowControl w:val="0"/>
                            <w:tabs>
                              <w:tab w:val="left" w:pos="924"/>
                            </w:tabs>
                            <w:ind w:left="567"/>
                            <w:rPr>
                              <w:rFonts w:ascii="Comic Sans MS" w:hAnsi="Comic Sans MS"/>
                              <w:spacing w:val="-2"/>
                            </w:rPr>
                          </w:pP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i/>
                              <w:spacing w:val="-2"/>
                            </w:rPr>
                            <w:tab/>
                          </w:r>
                          <w:r w:rsidRPr="008F3138">
                            <w:rPr>
                              <w:rFonts w:ascii="Comic Sans MS" w:hAnsi="Comic Sans MS"/>
                              <w:spacing w:val="-2"/>
                            </w:rPr>
                            <w:t>Daarom bieden wij aan :</w:t>
                          </w:r>
                        </w:p>
                        <w:p w14:paraId="64C8D715" w14:textId="77777777" w:rsidR="005B2566" w:rsidRPr="008F3138" w:rsidRDefault="005B2566" w:rsidP="006433DB">
                          <w:pPr>
                            <w:widowControl w:val="0"/>
                            <w:tabs>
                              <w:tab w:val="left" w:pos="924"/>
                            </w:tabs>
                            <w:ind w:left="567"/>
                            <w:rPr>
                              <w:rFonts w:ascii="Comic Sans MS" w:hAnsi="Comic Sans MS"/>
                              <w:i/>
                              <w:spacing w:val="-2"/>
                            </w:rPr>
                          </w:pPr>
                          <w:r w:rsidRPr="008F3138">
                            <w:rPr>
                              <w:rFonts w:ascii="Comic Sans MS" w:hAnsi="Comic Sans MS"/>
                              <w:i/>
                              <w:spacing w:val="-2"/>
                            </w:rPr>
                            <w:t>Betekenisvolle</w:t>
                          </w:r>
                        </w:p>
                        <w:p w14:paraId="07F03BA5"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i/>
                              <w:spacing w:val="-2"/>
                            </w:rPr>
                            <w:t>situaties</w:t>
                          </w:r>
                          <w:r w:rsidRPr="008F3138">
                            <w:rPr>
                              <w:rFonts w:ascii="Comic Sans MS" w:hAnsi="Comic Sans MS"/>
                              <w:i/>
                              <w:spacing w:val="-2"/>
                            </w:rPr>
                            <w:tab/>
                          </w:r>
                          <w:r w:rsidRPr="008F3138">
                            <w:rPr>
                              <w:rFonts w:ascii="Comic Sans MS" w:hAnsi="Comic Sans MS"/>
                              <w:spacing w:val="-2"/>
                            </w:rPr>
                            <w:t>▪</w:t>
                          </w:r>
                          <w:r w:rsidRPr="008F3138">
                            <w:rPr>
                              <w:rFonts w:ascii="Comic Sans MS" w:hAnsi="Comic Sans MS"/>
                              <w:spacing w:val="-2"/>
                            </w:rPr>
                            <w:tab/>
                          </w:r>
                          <w:r w:rsidRPr="008F3138">
                            <w:rPr>
                              <w:rFonts w:ascii="Comic Sans MS" w:hAnsi="Comic Sans MS"/>
                              <w:b/>
                              <w:spacing w:val="-2"/>
                            </w:rPr>
                            <w:t>praktijkgericht onderwijs</w:t>
                          </w:r>
                          <w:r w:rsidRPr="008F3138">
                            <w:rPr>
                              <w:rFonts w:ascii="Comic Sans MS" w:hAnsi="Comic Sans MS"/>
                              <w:spacing w:val="-2"/>
                            </w:rPr>
                            <w:t xml:space="preserve"> dat aansluit bij de hedendaagse wereld, waar ruimte is voor ervaringsgericht leren en aandacht voor persoonlijk werk. De school leert de kinderen zelfstandig werken naast het werken in groep. Hierbij werken we af en toe rond actuele thema’s waarin alle vakken behandeld worden en waardoor de leerinhouden een samenhangend geheel vormen.</w:t>
                          </w:r>
                        </w:p>
                        <w:p w14:paraId="262CEE07"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r>
                          <w:r w:rsidRPr="008F3138">
                            <w:rPr>
                              <w:rFonts w:ascii="Comic Sans MS" w:hAnsi="Comic Sans MS"/>
                              <w:b/>
                              <w:spacing w:val="-2"/>
                            </w:rPr>
                            <w:t>evaluatie die gericht is op de vorderingen</w:t>
                          </w:r>
                          <w:r w:rsidRPr="008F3138">
                            <w:rPr>
                              <w:rFonts w:ascii="Comic Sans MS" w:hAnsi="Comic Sans MS"/>
                              <w:spacing w:val="-2"/>
                            </w:rPr>
                            <w:t xml:space="preserve"> van elk kind. Daarnaast wordt ook de emotionele, de sociale en muzische ontwikkeling geëvalueerd.</w:t>
                          </w:r>
                        </w:p>
                        <w:p w14:paraId="24B44827"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 xml:space="preserve">een opvoedingsklimaat dat getekend wordt door </w:t>
                          </w:r>
                          <w:r w:rsidRPr="008F3138">
                            <w:rPr>
                              <w:rFonts w:ascii="Comic Sans MS" w:hAnsi="Comic Sans MS"/>
                              <w:b/>
                              <w:spacing w:val="-2"/>
                            </w:rPr>
                            <w:t>respect, optimisme en geduld</w:t>
                          </w:r>
                          <w:r w:rsidRPr="008F3138">
                            <w:rPr>
                              <w:rFonts w:ascii="Comic Sans MS" w:hAnsi="Comic Sans MS"/>
                              <w:spacing w:val="-2"/>
                            </w:rPr>
                            <w:t xml:space="preserve"> en bepaald wordt door een pedagogische relatie tussen leerkracht en leerling, die meer is dan een zakelijke relatie.</w:t>
                          </w:r>
                        </w:p>
                        <w:p w14:paraId="3340D031" w14:textId="77777777" w:rsidR="005B2566" w:rsidRPr="008F3138" w:rsidRDefault="005B2566" w:rsidP="006433DB">
                          <w:pPr>
                            <w:widowControl w:val="0"/>
                            <w:tabs>
                              <w:tab w:val="left" w:pos="924"/>
                            </w:tabs>
                            <w:ind w:left="2124" w:hanging="1557"/>
                            <w:rPr>
                              <w:rFonts w:ascii="Comic Sans MS" w:hAnsi="Comic Sans MS"/>
                              <w:i/>
                              <w:spacing w:val="-2"/>
                            </w:rPr>
                          </w:pPr>
                          <w:r w:rsidRPr="008F3138">
                            <w:rPr>
                              <w:rFonts w:ascii="Comic Sans MS" w:hAnsi="Comic Sans MS"/>
                              <w:i/>
                              <w:spacing w:val="-2"/>
                            </w:rPr>
                            <w:t xml:space="preserve">Duidelijke </w:t>
                          </w:r>
                        </w:p>
                        <w:p w14:paraId="587FC157"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i/>
                              <w:spacing w:val="-2"/>
                            </w:rPr>
                            <w:t>structuur</w:t>
                          </w:r>
                          <w:r w:rsidRPr="008F3138">
                            <w:rPr>
                              <w:rFonts w:ascii="Comic Sans MS" w:hAnsi="Comic Sans MS"/>
                              <w:i/>
                              <w:spacing w:val="-2"/>
                            </w:rPr>
                            <w:tab/>
                          </w:r>
                          <w:r w:rsidRPr="008F3138">
                            <w:rPr>
                              <w:rFonts w:ascii="Comic Sans MS" w:hAnsi="Comic Sans MS"/>
                              <w:spacing w:val="-2"/>
                            </w:rPr>
                            <w:t>▪</w:t>
                          </w:r>
                          <w:r w:rsidRPr="008F3138">
                            <w:rPr>
                              <w:rFonts w:ascii="Comic Sans MS" w:hAnsi="Comic Sans MS"/>
                              <w:spacing w:val="-2"/>
                            </w:rPr>
                            <w:tab/>
                            <w:t xml:space="preserve">een school die </w:t>
                          </w:r>
                          <w:r w:rsidRPr="008F3138">
                            <w:rPr>
                              <w:rFonts w:ascii="Comic Sans MS" w:hAnsi="Comic Sans MS"/>
                              <w:b/>
                              <w:spacing w:val="-2"/>
                            </w:rPr>
                            <w:t xml:space="preserve">een thuis </w:t>
                          </w:r>
                          <w:r w:rsidRPr="008F3138">
                            <w:rPr>
                              <w:rFonts w:ascii="Comic Sans MS" w:hAnsi="Comic Sans MS"/>
                              <w:spacing w:val="-2"/>
                            </w:rPr>
                            <w:t>biedt aan de kinderen, waar ze zich geborgen mogen weten in een veilige schoolomgeving (verjaardagen vieren in de kleuterschool, bij verjaardag een attentie van de directeur, de groene leerkracht,…),  waar ze hun verhaal kunnen doen en hun inbreng hebben in het grote geheel (leerlingenparlement).</w:t>
                          </w:r>
                        </w:p>
                        <w:p w14:paraId="382902C5"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een anti-pestcontract dat jaarlijks in alle klassen hernomen wordt</w:t>
                          </w:r>
                        </w:p>
                        <w:p w14:paraId="185C0314"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het samen bespreken van een klasreglement</w:t>
                          </w:r>
                        </w:p>
                        <w:p w14:paraId="1CEEE2FF"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 xml:space="preserve">werk- en actiepunten rond sociale vaardigheden </w:t>
                          </w:r>
                        </w:p>
                        <w:p w14:paraId="1387041E"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samen met de ganse school de maandopening beleven</w:t>
                          </w:r>
                        </w:p>
                        <w:p w14:paraId="3DB59E35"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gerichte differentiatie qua niveau, interesse, tempo en instructie</w:t>
                          </w:r>
                        </w:p>
                        <w:p w14:paraId="7B8330A4"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 xml:space="preserve">▪ </w:t>
                          </w:r>
                          <w:r w:rsidRPr="008F3138">
                            <w:rPr>
                              <w:rFonts w:ascii="Comic Sans MS" w:hAnsi="Comic Sans MS"/>
                              <w:spacing w:val="-2"/>
                            </w:rPr>
                            <w:tab/>
                            <w:t xml:space="preserve">leerkrachten die  proberen door hun leerkrachtenstijl de </w:t>
                          </w:r>
                          <w:r w:rsidRPr="008F3138">
                            <w:rPr>
                              <w:rFonts w:ascii="Comic Sans MS" w:hAnsi="Comic Sans MS"/>
                              <w:b/>
                              <w:spacing w:val="-2"/>
                            </w:rPr>
                            <w:t>positieve      ingesteldheid</w:t>
                          </w:r>
                          <w:r w:rsidRPr="008F3138">
                            <w:rPr>
                              <w:rFonts w:ascii="Comic Sans MS" w:hAnsi="Comic Sans MS"/>
                              <w:spacing w:val="-2"/>
                            </w:rPr>
                            <w:t xml:space="preserve"> van de kinderen te bevorderen </w:t>
                          </w:r>
                        </w:p>
                        <w:p w14:paraId="72EDF82A"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een nieuwshoek op de speelplaats waar elke maand de namen van de jarigen uitgehangen worden, ook geboortekaartjes, overlijdensberichten en artikels over kinderen of ouders</w:t>
                          </w:r>
                        </w:p>
                        <w:p w14:paraId="2E565560"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een brievenbus ‘groene leerkracht’ waarin problemen die leerlingen niet kwijt kunnen of willen in de klas, kunnen gedeponeerd worden</w:t>
                          </w:r>
                        </w:p>
                        <w:p w14:paraId="41160FED" w14:textId="77777777" w:rsidR="005B2566" w:rsidRPr="008F3138" w:rsidRDefault="005B2566" w:rsidP="006433DB">
                          <w:pPr>
                            <w:widowControl w:val="0"/>
                            <w:tabs>
                              <w:tab w:val="left" w:pos="924"/>
                            </w:tabs>
                            <w:ind w:left="2124" w:hanging="15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gevoelsdozen (of gevoelsklok) in de kleuterklassen. De kleuters kunnen er hun symbool insteken. De juf bespreekt deze gevoelens dan tijdens het onthaal of een ander moment.</w:t>
                          </w:r>
                        </w:p>
                        <w:p w14:paraId="066DDEF4"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bewegingstussendoortjes in de klas</w:t>
                          </w:r>
                        </w:p>
                        <w:p w14:paraId="400EE0AD"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spacing w:val="-2"/>
                            </w:rPr>
                            <w:tab/>
                          </w:r>
                          <w:r w:rsidRPr="008F3138">
                            <w:rPr>
                              <w:rFonts w:ascii="Comic Sans MS" w:hAnsi="Comic Sans MS"/>
                              <w:spacing w:val="-2"/>
                            </w:rPr>
                            <w:tab/>
                          </w:r>
                          <w:r w:rsidRPr="008F3138">
                            <w:rPr>
                              <w:rFonts w:ascii="Comic Sans MS" w:hAnsi="Comic Sans MS"/>
                              <w:spacing w:val="-2"/>
                            </w:rPr>
                            <w:tab/>
                            <w:t>▪</w:t>
                          </w:r>
                          <w:r w:rsidRPr="008F3138">
                            <w:rPr>
                              <w:rFonts w:ascii="Comic Sans MS" w:hAnsi="Comic Sans MS"/>
                              <w:spacing w:val="-2"/>
                            </w:rPr>
                            <w:tab/>
                            <w:t xml:space="preserve">de beertjes van </w:t>
                          </w:r>
                          <w:proofErr w:type="spellStart"/>
                          <w:r w:rsidRPr="008F3138">
                            <w:rPr>
                              <w:rFonts w:ascii="Comic Sans MS" w:hAnsi="Comic Sans MS"/>
                              <w:spacing w:val="-2"/>
                            </w:rPr>
                            <w:t>Meichenbaum</w:t>
                          </w:r>
                          <w:proofErr w:type="spellEnd"/>
                          <w:r w:rsidRPr="008F3138">
                            <w:rPr>
                              <w:rFonts w:ascii="Comic Sans MS" w:hAnsi="Comic Sans MS"/>
                              <w:spacing w:val="-2"/>
                            </w:rPr>
                            <w:t xml:space="preserve"> in de klas</w:t>
                          </w:r>
                        </w:p>
                        <w:p w14:paraId="15CE22DE" w14:textId="77777777" w:rsidR="005B2566" w:rsidRPr="008F3138" w:rsidRDefault="005B2566" w:rsidP="006433DB">
                          <w:pPr>
                            <w:widowControl w:val="0"/>
                            <w:tabs>
                              <w:tab w:val="left" w:pos="924"/>
                            </w:tabs>
                            <w:rPr>
                              <w:rFonts w:ascii="Comic Sans MS" w:hAnsi="Comic Sans MS"/>
                              <w:spacing w:val="-2"/>
                            </w:rPr>
                          </w:pPr>
                        </w:p>
                        <w:p w14:paraId="201C6635" w14:textId="77777777" w:rsidR="005B2566" w:rsidRPr="008F3138" w:rsidRDefault="005B2566" w:rsidP="006433DB">
                          <w:pPr>
                            <w:widowControl w:val="0"/>
                            <w:tabs>
                              <w:tab w:val="left" w:pos="924"/>
                            </w:tabs>
                            <w:ind w:left="924" w:hanging="357"/>
                            <w:rPr>
                              <w:rFonts w:ascii="Comic Sans MS" w:hAnsi="Comic Sans MS"/>
                              <w:spacing w:val="-2"/>
                            </w:rPr>
                          </w:pPr>
                        </w:p>
                        <w:p w14:paraId="7C89C4A2" w14:textId="77777777" w:rsidR="005B2566" w:rsidRPr="008F3138" w:rsidRDefault="005B2566" w:rsidP="006433DB">
                          <w:pPr>
                            <w:widowControl w:val="0"/>
                            <w:tabs>
                              <w:tab w:val="left" w:pos="924"/>
                            </w:tabs>
                            <w:ind w:left="924" w:hanging="357"/>
                            <w:rPr>
                              <w:rFonts w:ascii="Comic Sans MS" w:hAnsi="Comic Sans MS"/>
                              <w:spacing w:val="-2"/>
                            </w:rPr>
                          </w:pPr>
                        </w:p>
                        <w:p w14:paraId="4C4982B2" w14:textId="77777777" w:rsidR="005B2566" w:rsidRPr="008F3138" w:rsidRDefault="005B2566" w:rsidP="006433DB">
                          <w:pPr>
                            <w:widowControl w:val="0"/>
                            <w:tabs>
                              <w:tab w:val="left" w:pos="924"/>
                            </w:tabs>
                            <w:ind w:left="924" w:hanging="357"/>
                            <w:rPr>
                              <w:rFonts w:ascii="Comic Sans MS" w:hAnsi="Comic Sans MS"/>
                              <w:spacing w:val="-2"/>
                            </w:rPr>
                          </w:pPr>
                        </w:p>
                        <w:p w14:paraId="3B27CCA4" w14:textId="77777777" w:rsidR="005B2566" w:rsidRPr="008F3138" w:rsidRDefault="005B2566" w:rsidP="006433DB">
                          <w:pPr>
                            <w:widowControl w:val="0"/>
                            <w:tabs>
                              <w:tab w:val="left" w:pos="924"/>
                            </w:tabs>
                            <w:ind w:left="924" w:hanging="357"/>
                            <w:rPr>
                              <w:rFonts w:ascii="Comic Sans MS" w:hAnsi="Comic Sans MS"/>
                              <w:spacing w:val="-2"/>
                            </w:rPr>
                          </w:pPr>
                        </w:p>
                        <w:p w14:paraId="00E29197" w14:textId="77777777" w:rsidR="005B2566" w:rsidRPr="008F3138" w:rsidRDefault="005B2566" w:rsidP="006433DB">
                          <w:pPr>
                            <w:widowControl w:val="0"/>
                            <w:tabs>
                              <w:tab w:val="left" w:pos="924"/>
                            </w:tabs>
                            <w:ind w:left="924" w:hanging="357"/>
                            <w:rPr>
                              <w:rFonts w:ascii="Comic Sans MS" w:hAnsi="Comic Sans MS"/>
                              <w:spacing w:val="-2"/>
                            </w:rPr>
                          </w:pPr>
                        </w:p>
                        <w:p w14:paraId="0EF7F173" w14:textId="77777777" w:rsidR="005B2566" w:rsidRPr="008F3138" w:rsidRDefault="005B2566" w:rsidP="006433DB">
                          <w:pPr>
                            <w:widowControl w:val="0"/>
                            <w:tabs>
                              <w:tab w:val="left" w:pos="924"/>
                            </w:tabs>
                            <w:ind w:left="924" w:hanging="357"/>
                            <w:rPr>
                              <w:rFonts w:ascii="Comic Sans MS" w:hAnsi="Comic Sans MS"/>
                              <w:spacing w:val="-2"/>
                            </w:rPr>
                          </w:pPr>
                        </w:p>
                        <w:p w14:paraId="58F686F8" w14:textId="77777777" w:rsidR="005B2566" w:rsidRPr="008F3138" w:rsidRDefault="005B2566" w:rsidP="006433DB">
                          <w:pPr>
                            <w:widowControl w:val="0"/>
                            <w:tabs>
                              <w:tab w:val="left" w:pos="924"/>
                            </w:tabs>
                            <w:ind w:left="924" w:hanging="357"/>
                            <w:rPr>
                              <w:rFonts w:ascii="Comic Sans MS" w:hAnsi="Comic Sans MS"/>
                              <w:spacing w:val="-2"/>
                            </w:rPr>
                          </w:pPr>
                        </w:p>
                        <w:p w14:paraId="04A4B44C" w14:textId="77777777" w:rsidR="005B2566" w:rsidRPr="008F3138" w:rsidRDefault="005B2566" w:rsidP="006433DB">
                          <w:pPr>
                            <w:widowControl w:val="0"/>
                            <w:tabs>
                              <w:tab w:val="left" w:pos="924"/>
                            </w:tabs>
                            <w:ind w:left="924" w:hanging="357"/>
                            <w:rPr>
                              <w:rFonts w:ascii="Comic Sans MS" w:hAnsi="Comic Sans MS"/>
                              <w:spacing w:val="-2"/>
                            </w:rPr>
                          </w:pPr>
                        </w:p>
                        <w:p w14:paraId="3DA57B76" w14:textId="77777777" w:rsidR="005B2566" w:rsidRPr="008F3138" w:rsidRDefault="005B2566" w:rsidP="006433DB">
                          <w:pPr>
                            <w:widowControl w:val="0"/>
                            <w:tabs>
                              <w:tab w:val="left" w:pos="924"/>
                            </w:tabs>
                            <w:rPr>
                              <w:rFonts w:ascii="Comic Sans MS" w:hAnsi="Comic Sans MS"/>
                              <w:spacing w:val="-2"/>
                            </w:rPr>
                          </w:pPr>
                        </w:p>
                        <w:p w14:paraId="107E2C05"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r w:rsidRPr="008F3138">
                            <w:rPr>
                              <w:rFonts w:ascii="Comic Sans MS" w:hAnsi="Comic Sans MS"/>
                              <w:b/>
                              <w:spacing w:val="-2"/>
                              <w:szCs w:val="24"/>
                              <w:u w:val="single"/>
                            </w:rPr>
                            <w:t>4. Wij werken aan de ontplooiing van elk kind vanuit een brede zorg</w:t>
                          </w:r>
                        </w:p>
                        <w:p w14:paraId="536B809A"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5E31640B"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27D7DA81"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r w:rsidRPr="008F3138">
                            <w:rPr>
                              <w:rFonts w:ascii="Comic Sans MS" w:hAnsi="Comic Sans MS"/>
                              <w:b/>
                              <w:noProof/>
                              <w:spacing w:val="-2"/>
                              <w:szCs w:val="24"/>
                              <w:u w:val="single"/>
                              <w:lang w:eastAsia="nl-BE"/>
                            </w:rPr>
                            <w:drawing>
                              <wp:inline distT="0" distB="0" distL="0" distR="0" wp14:anchorId="47156F4D" wp14:editId="1C5BBED5">
                                <wp:extent cx="2301240" cy="2171700"/>
                                <wp:effectExtent l="0" t="0" r="3810" b="0"/>
                                <wp:docPr id="583" name="Afbeelding 583" descr="j029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212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1240" cy="2171700"/>
                                        </a:xfrm>
                                        <a:prstGeom prst="rect">
                                          <a:avLst/>
                                        </a:prstGeom>
                                        <a:noFill/>
                                        <a:ln>
                                          <a:noFill/>
                                        </a:ln>
                                      </pic:spPr>
                                    </pic:pic>
                                  </a:graphicData>
                                </a:graphic>
                              </wp:inline>
                            </w:drawing>
                          </w:r>
                        </w:p>
                        <w:p w14:paraId="1EE65EE8"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06D3AE2C"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05E92E6B" w14:textId="77777777" w:rsidTr="002D1285">
                            <w:tc>
                              <w:tcPr>
                                <w:tcW w:w="9212" w:type="dxa"/>
                                <w:shd w:val="clear" w:color="auto" w:fill="auto"/>
                              </w:tcPr>
                              <w:p w14:paraId="01CD70D5"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zorgen voor elk uniek kind</w:t>
                                </w:r>
                              </w:p>
                              <w:p w14:paraId="416E3A40"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kinderen kennen</w:t>
                                </w:r>
                              </w:p>
                              <w:p w14:paraId="3CBD7CCC"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breed evalueren</w:t>
                                </w:r>
                              </w:p>
                              <w:p w14:paraId="4C697CE5" w14:textId="77777777" w:rsidR="005B2566" w:rsidRPr="008F3138" w:rsidRDefault="005B2566" w:rsidP="002D1285">
                                <w:pPr>
                                  <w:widowControl w:val="0"/>
                                  <w:tabs>
                                    <w:tab w:val="left" w:pos="924"/>
                                  </w:tabs>
                                  <w:rPr>
                                    <w:rFonts w:ascii="Comic Sans MS" w:hAnsi="Comic Sans MS"/>
                                    <w:spacing w:val="-2"/>
                                    <w:szCs w:val="24"/>
                                  </w:rPr>
                                </w:pPr>
                                <w:r w:rsidRPr="008F3138">
                                  <w:rPr>
                                    <w:rFonts w:ascii="Comic Sans MS" w:hAnsi="Comic Sans MS"/>
                                    <w:spacing w:val="-2"/>
                                    <w:szCs w:val="24"/>
                                  </w:rPr>
                                  <w:t>◊ gericht rapporteren</w:t>
                                </w:r>
                              </w:p>
                            </w:tc>
                          </w:tr>
                        </w:tbl>
                        <w:p w14:paraId="5DA66E73" w14:textId="77777777" w:rsidR="005B2566" w:rsidRPr="008F3138" w:rsidRDefault="005B2566" w:rsidP="006433DB">
                          <w:pPr>
                            <w:widowControl w:val="0"/>
                            <w:tabs>
                              <w:tab w:val="left" w:pos="924"/>
                            </w:tabs>
                            <w:rPr>
                              <w:rFonts w:ascii="Comic Sans MS" w:hAnsi="Comic Sans MS"/>
                              <w:b/>
                              <w:spacing w:val="-2"/>
                              <w:szCs w:val="24"/>
                              <w:u w:val="single"/>
                            </w:rPr>
                          </w:pPr>
                        </w:p>
                        <w:p w14:paraId="54E818BA" w14:textId="77777777" w:rsidR="005B2566" w:rsidRPr="008F3138" w:rsidRDefault="005B2566" w:rsidP="006433DB">
                          <w:pPr>
                            <w:widowControl w:val="0"/>
                            <w:tabs>
                              <w:tab w:val="left" w:pos="924"/>
                            </w:tabs>
                            <w:ind w:left="924" w:hanging="357"/>
                            <w:jc w:val="center"/>
                            <w:rPr>
                              <w:rFonts w:ascii="Comic Sans MS" w:hAnsi="Comic Sans MS"/>
                              <w:b/>
                              <w:spacing w:val="-2"/>
                              <w:szCs w:val="24"/>
                              <w:u w:val="single"/>
                            </w:rPr>
                          </w:pPr>
                        </w:p>
                        <w:p w14:paraId="67098770"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Zorgzame</w:t>
                          </w:r>
                        </w:p>
                        <w:p w14:paraId="739DB4CB" w14:textId="77777777" w:rsidR="005B2566" w:rsidRPr="008F3138" w:rsidRDefault="005B2566" w:rsidP="006433DB">
                          <w:pPr>
                            <w:ind w:left="2124" w:hanging="1557"/>
                            <w:rPr>
                              <w:rFonts w:ascii="Comic Sans MS" w:hAnsi="Comic Sans MS"/>
                              <w:b/>
                              <w:i/>
                              <w:spacing w:val="-2"/>
                            </w:rPr>
                          </w:pPr>
                          <w:r w:rsidRPr="008F3138">
                            <w:rPr>
                              <w:rFonts w:ascii="Comic Sans MS" w:hAnsi="Comic Sans MS"/>
                              <w:i/>
                              <w:spacing w:val="-2"/>
                            </w:rPr>
                            <w:t>school</w:t>
                          </w:r>
                          <w:r w:rsidRPr="008F3138">
                            <w:rPr>
                              <w:rFonts w:ascii="Comic Sans MS" w:hAnsi="Comic Sans MS"/>
                              <w:i/>
                              <w:spacing w:val="-2"/>
                            </w:rPr>
                            <w:tab/>
                          </w:r>
                          <w:r w:rsidRPr="008F3138">
                            <w:rPr>
                              <w:rFonts w:ascii="Comic Sans MS" w:hAnsi="Comic Sans MS"/>
                              <w:b/>
                              <w:spacing w:val="-2"/>
                            </w:rPr>
                            <w:t xml:space="preserve">We streven ernaar elk kind centraal te stellen, met zijn eigen mogelijkheden, zijn eigen </w:t>
                          </w:r>
                          <w:proofErr w:type="spellStart"/>
                          <w:r w:rsidRPr="008F3138">
                            <w:rPr>
                              <w:rFonts w:ascii="Comic Sans MS" w:hAnsi="Comic Sans MS"/>
                              <w:b/>
                              <w:spacing w:val="-2"/>
                            </w:rPr>
                            <w:t>interesses,zijn</w:t>
                          </w:r>
                          <w:proofErr w:type="spellEnd"/>
                          <w:r w:rsidRPr="008F3138">
                            <w:rPr>
                              <w:rFonts w:ascii="Comic Sans MS" w:hAnsi="Comic Sans MS"/>
                              <w:b/>
                              <w:spacing w:val="-2"/>
                            </w:rPr>
                            <w:t xml:space="preserve"> eigen talenten.</w:t>
                          </w:r>
                        </w:p>
                        <w:p w14:paraId="042DB92D"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Ieder kind is  beeld van God.  Daarom omringen wij kinderen met brede zorg.  We willen kinderen optillen en hen uitzicht geven op een veilige oever van </w:t>
                          </w:r>
                          <w:r w:rsidRPr="008F3138">
                            <w:rPr>
                              <w:rFonts w:ascii="Comic Sans MS" w:hAnsi="Comic Sans MS"/>
                              <w:b/>
                              <w:spacing w:val="-2"/>
                            </w:rPr>
                            <w:t>welbevinden</w:t>
                          </w:r>
                          <w:r w:rsidRPr="008F3138">
                            <w:rPr>
                              <w:rFonts w:ascii="Comic Sans MS" w:hAnsi="Comic Sans MS"/>
                              <w:spacing w:val="-2"/>
                            </w:rPr>
                            <w:t xml:space="preserve">.  Daarvoor zijn de pedagogie van de </w:t>
                          </w:r>
                          <w:r w:rsidRPr="008F3138">
                            <w:rPr>
                              <w:rFonts w:ascii="Comic Sans MS" w:hAnsi="Comic Sans MS"/>
                              <w:b/>
                              <w:spacing w:val="-2"/>
                            </w:rPr>
                            <w:t>hoop</w:t>
                          </w:r>
                          <w:r w:rsidRPr="008F3138">
                            <w:rPr>
                              <w:rFonts w:ascii="Comic Sans MS" w:hAnsi="Comic Sans MS"/>
                              <w:spacing w:val="-2"/>
                            </w:rPr>
                            <w:t xml:space="preserve"> en van het </w:t>
                          </w:r>
                          <w:r w:rsidRPr="008F3138">
                            <w:rPr>
                              <w:rFonts w:ascii="Comic Sans MS" w:hAnsi="Comic Sans MS"/>
                              <w:b/>
                              <w:spacing w:val="-2"/>
                            </w:rPr>
                            <w:t>geduld</w:t>
                          </w:r>
                          <w:r w:rsidRPr="008F3138">
                            <w:rPr>
                              <w:rFonts w:ascii="Comic Sans MS" w:hAnsi="Comic Sans MS"/>
                              <w:spacing w:val="-2"/>
                            </w:rPr>
                            <w:t xml:space="preserve"> essentieel.</w:t>
                          </w:r>
                        </w:p>
                        <w:p w14:paraId="69259656" w14:textId="77777777" w:rsidR="005B2566" w:rsidRPr="008F3138" w:rsidRDefault="005B2566" w:rsidP="006433DB">
                          <w:pPr>
                            <w:ind w:left="567"/>
                            <w:rPr>
                              <w:rFonts w:ascii="Comic Sans MS" w:hAnsi="Comic Sans MS"/>
                              <w:spacing w:val="-2"/>
                            </w:rPr>
                          </w:pPr>
                        </w:p>
                        <w:p w14:paraId="62055AC6" w14:textId="77777777" w:rsidR="005B2566" w:rsidRPr="008F3138" w:rsidRDefault="005B2566" w:rsidP="006433DB">
                          <w:pPr>
                            <w:ind w:left="1983" w:firstLine="141"/>
                            <w:rPr>
                              <w:rFonts w:ascii="Comic Sans MS" w:hAnsi="Comic Sans MS"/>
                              <w:spacing w:val="-2"/>
                            </w:rPr>
                          </w:pPr>
                          <w:r w:rsidRPr="008F3138">
                            <w:rPr>
                              <w:rFonts w:ascii="Comic Sans MS" w:hAnsi="Comic Sans MS"/>
                              <w:spacing w:val="-2"/>
                            </w:rPr>
                            <w:t>Onze brede zorg heeft twee dimensies.</w:t>
                          </w:r>
                        </w:p>
                        <w:p w14:paraId="02784F9A"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hebben aandacht voor de </w:t>
                          </w:r>
                          <w:r w:rsidRPr="008F3138">
                            <w:rPr>
                              <w:rFonts w:ascii="Comic Sans MS" w:hAnsi="Comic Sans MS"/>
                              <w:b/>
                              <w:spacing w:val="-2"/>
                            </w:rPr>
                            <w:t>‘gewone zorgvragen’ van alle kinderen</w:t>
                          </w:r>
                          <w:r w:rsidRPr="008F3138">
                            <w:rPr>
                              <w:rFonts w:ascii="Comic Sans MS" w:hAnsi="Comic Sans MS"/>
                              <w:spacing w:val="-2"/>
                            </w:rPr>
                            <w:t>.  Ieder kind is anders, uniek en heeft eigen vragen, problemen en mag daarvoor aanspraak maken op de nodige zorg.</w:t>
                          </w:r>
                        </w:p>
                        <w:p w14:paraId="5C92691C"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Wij worden uitgedaagd om het onderwijs zoveel mogelijk af te stemmen op de noden van de kinderen, bijvoorbeeld door te diagnosticeren en te differentiëren.</w:t>
                          </w:r>
                        </w:p>
                        <w:p w14:paraId="77D750C8"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We verbreden onze zorgen voor kinderen wiens ontwikkeling anders verloopt dan verwacht (sneller of trager).  Hier stoten we op </w:t>
                          </w:r>
                          <w:r w:rsidRPr="008F3138">
                            <w:rPr>
                              <w:rFonts w:ascii="Comic Sans MS" w:hAnsi="Comic Sans MS"/>
                              <w:b/>
                              <w:spacing w:val="-2"/>
                            </w:rPr>
                            <w:t>‘bijzondere zorgvragen’</w:t>
                          </w:r>
                          <w:r w:rsidRPr="008F3138">
                            <w:rPr>
                              <w:rFonts w:ascii="Comic Sans MS" w:hAnsi="Comic Sans MS"/>
                              <w:spacing w:val="-2"/>
                            </w:rPr>
                            <w:t>.  Voor deze bijzondere zorgvragen werken we als school samen met ouders, CLB, scholen voor buitengewoon onderwijs en gespecialiseerde centra …</w:t>
                          </w:r>
                        </w:p>
                        <w:p w14:paraId="1A42F1EF" w14:textId="77777777" w:rsidR="005B2566" w:rsidRPr="008F3138" w:rsidRDefault="005B2566" w:rsidP="006433DB">
                          <w:pPr>
                            <w:widowControl w:val="0"/>
                            <w:tabs>
                              <w:tab w:val="left" w:pos="924"/>
                            </w:tabs>
                            <w:ind w:left="924" w:hanging="357"/>
                            <w:rPr>
                              <w:rFonts w:ascii="Comic Sans MS" w:hAnsi="Comic Sans MS"/>
                              <w:spacing w:val="-2"/>
                              <w:szCs w:val="24"/>
                            </w:rPr>
                          </w:pPr>
                        </w:p>
                        <w:p w14:paraId="1548193F" w14:textId="77777777" w:rsidR="005B2566" w:rsidRPr="008F3138" w:rsidRDefault="005B2566" w:rsidP="006433DB">
                          <w:pPr>
                            <w:widowControl w:val="0"/>
                            <w:tabs>
                              <w:tab w:val="left" w:pos="924"/>
                            </w:tabs>
                            <w:ind w:left="924" w:hanging="357"/>
                            <w:rPr>
                              <w:rFonts w:ascii="Comic Sans MS" w:hAnsi="Comic Sans MS"/>
                              <w:spacing w:val="-2"/>
                              <w:szCs w:val="24"/>
                            </w:rPr>
                          </w:pPr>
                        </w:p>
                        <w:p w14:paraId="09FD3AF1"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 xml:space="preserve">      </w:t>
                          </w:r>
                          <w:r w:rsidRPr="008F3138">
                            <w:rPr>
                              <w:rFonts w:ascii="Comic Sans MS" w:hAnsi="Comic Sans MS"/>
                              <w:b/>
                              <w:spacing w:val="-2"/>
                            </w:rPr>
                            <w:t>Alle kinderen zonder onderscheid van rang of stand, kleur of ras zijn bij ons welkom.</w:t>
                          </w:r>
                          <w:r w:rsidRPr="008F3138">
                            <w:rPr>
                              <w:rFonts w:ascii="Comic Sans MS" w:hAnsi="Comic Sans MS"/>
                              <w:spacing w:val="-2"/>
                            </w:rPr>
                            <w:t xml:space="preserve"> We proberen oog te hebben voor wat elk kind nodig heeft. Voor kinderen die dat nodig hebben, zoeken we naar een aangepaste opvang. Natuurlijk rekenen we ook op een oprechte inzet van elk kind zelf.</w:t>
                          </w:r>
                        </w:p>
                        <w:p w14:paraId="52CAD3BE" w14:textId="77777777" w:rsidR="005B2566" w:rsidRPr="008F3138" w:rsidRDefault="005B2566" w:rsidP="006433DB">
                          <w:pPr>
                            <w:widowControl w:val="0"/>
                            <w:tabs>
                              <w:tab w:val="left" w:pos="540"/>
                            </w:tabs>
                            <w:ind w:left="540" w:hanging="357"/>
                            <w:rPr>
                              <w:rFonts w:ascii="Comic Sans MS" w:hAnsi="Comic Sans MS"/>
                              <w:spacing w:val="-2"/>
                            </w:rPr>
                          </w:pPr>
                        </w:p>
                        <w:p w14:paraId="4A29EF99" w14:textId="77777777" w:rsidR="005B2566" w:rsidRPr="008F3138" w:rsidRDefault="005B2566" w:rsidP="006433DB">
                          <w:pPr>
                            <w:widowControl w:val="0"/>
                            <w:tabs>
                              <w:tab w:val="left" w:pos="540"/>
                            </w:tabs>
                            <w:ind w:left="2124" w:hanging="357"/>
                            <w:rPr>
                              <w:rFonts w:ascii="Comic Sans MS" w:hAnsi="Comic Sans MS"/>
                              <w:b/>
                              <w:spacing w:val="-2"/>
                            </w:rPr>
                          </w:pPr>
                          <w:r w:rsidRPr="008F3138">
                            <w:rPr>
                              <w:rFonts w:ascii="Comic Sans MS" w:hAnsi="Comic Sans MS"/>
                              <w:spacing w:val="-2"/>
                            </w:rPr>
                            <w:tab/>
                            <w:t xml:space="preserve">We merken ook dat kinderen soms lijden aan een vorm van ‘moderne armoede’ : zij zijn arm aan relatiewarmte, arm aan cultuur, arm aan hoop of geluk. </w:t>
                          </w:r>
                          <w:r w:rsidRPr="008F3138">
                            <w:rPr>
                              <w:rFonts w:ascii="Comic Sans MS" w:hAnsi="Comic Sans MS"/>
                              <w:b/>
                              <w:spacing w:val="-2"/>
                            </w:rPr>
                            <w:t xml:space="preserve">Voor deze ‘armoede’ proberen we ook aandacht te hebben. </w:t>
                          </w:r>
                        </w:p>
                        <w:p w14:paraId="45D996AD" w14:textId="77777777" w:rsidR="005B2566" w:rsidRPr="008F3138" w:rsidRDefault="005B2566" w:rsidP="006433DB">
                          <w:pPr>
                            <w:widowControl w:val="0"/>
                            <w:tabs>
                              <w:tab w:val="left" w:pos="540"/>
                            </w:tabs>
                            <w:ind w:left="540" w:hanging="357"/>
                            <w:rPr>
                              <w:rFonts w:ascii="Comic Sans MS" w:hAnsi="Comic Sans MS"/>
                              <w:spacing w:val="-2"/>
                            </w:rPr>
                          </w:pPr>
                        </w:p>
                        <w:p w14:paraId="4776395F"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ab/>
                            <w:t xml:space="preserve">Als opvoeders hebben we aandacht voor de zwaksten en daardoor  ook veel oog voor leerzwakke en </w:t>
                          </w:r>
                          <w:proofErr w:type="spellStart"/>
                          <w:r w:rsidRPr="008F3138">
                            <w:rPr>
                              <w:rFonts w:ascii="Comic Sans MS" w:hAnsi="Comic Sans MS"/>
                              <w:spacing w:val="-2"/>
                            </w:rPr>
                            <w:t>leervertraagde</w:t>
                          </w:r>
                          <w:proofErr w:type="spellEnd"/>
                          <w:r w:rsidRPr="008F3138">
                            <w:rPr>
                              <w:rFonts w:ascii="Comic Sans MS" w:hAnsi="Comic Sans MS"/>
                              <w:spacing w:val="-2"/>
                            </w:rPr>
                            <w:t xml:space="preserve"> leerlingen. Voor deze groep zoeken we naar aangepaste leerhulp en begeleiding, zonder ook onze sterke jongens en meisjes te vergeten. Voor de beide partijen zetten wij ons beste beentje voor. Dat is wat wij in onze school </w:t>
                          </w:r>
                          <w:r w:rsidRPr="008F3138">
                            <w:rPr>
                              <w:rFonts w:ascii="Comic Sans MS" w:hAnsi="Comic Sans MS"/>
                              <w:b/>
                              <w:spacing w:val="-2"/>
                            </w:rPr>
                            <w:t>‘zorgverbreding’</w:t>
                          </w:r>
                          <w:r w:rsidRPr="008F3138">
                            <w:rPr>
                              <w:rFonts w:ascii="Comic Sans MS" w:hAnsi="Comic Sans MS"/>
                              <w:spacing w:val="-2"/>
                            </w:rPr>
                            <w:t xml:space="preserve"> noemen.</w:t>
                          </w:r>
                        </w:p>
                        <w:p w14:paraId="1D83D924" w14:textId="77777777" w:rsidR="005B2566" w:rsidRPr="008F3138" w:rsidRDefault="005B2566" w:rsidP="006433DB">
                          <w:pPr>
                            <w:widowControl w:val="0"/>
                            <w:tabs>
                              <w:tab w:val="left" w:pos="540"/>
                            </w:tabs>
                            <w:ind w:left="540" w:hanging="357"/>
                            <w:rPr>
                              <w:rFonts w:ascii="Comic Sans MS" w:hAnsi="Comic Sans MS"/>
                              <w:spacing w:val="-2"/>
                            </w:rPr>
                          </w:pPr>
                        </w:p>
                        <w:p w14:paraId="662DF592"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ab/>
                          </w:r>
                          <w:r w:rsidRPr="008F3138">
                            <w:rPr>
                              <w:rFonts w:ascii="Comic Sans MS" w:hAnsi="Comic Sans MS"/>
                              <w:b/>
                              <w:spacing w:val="-2"/>
                            </w:rPr>
                            <w:t xml:space="preserve">We pogen al diegenen die onze specifieke aandacht vragen in de eigen kring van de school te helpen. </w:t>
                          </w:r>
                          <w:r w:rsidRPr="008F3138">
                            <w:rPr>
                              <w:rFonts w:ascii="Comic Sans MS" w:hAnsi="Comic Sans MS"/>
                              <w:spacing w:val="-2"/>
                            </w:rPr>
                            <w:t xml:space="preserve">Tegelijk nodigen we uit oog te hebben voor de </w:t>
                          </w:r>
                          <w:proofErr w:type="spellStart"/>
                          <w:r w:rsidRPr="008F3138">
                            <w:rPr>
                              <w:rFonts w:ascii="Comic Sans MS" w:hAnsi="Comic Sans MS"/>
                              <w:spacing w:val="-2"/>
                            </w:rPr>
                            <w:t>weerlozen</w:t>
                          </w:r>
                          <w:proofErr w:type="spellEnd"/>
                          <w:r w:rsidRPr="008F3138">
                            <w:rPr>
                              <w:rFonts w:ascii="Comic Sans MS" w:hAnsi="Comic Sans MS"/>
                              <w:spacing w:val="-2"/>
                            </w:rPr>
                            <w:t>, de meest kwetsbaren in onze maatschappij en pakken we de uitdaging op om onze kinderen vanuit het evangelie te helpen opkomen voor een eerlijke wereld.</w:t>
                          </w:r>
                        </w:p>
                        <w:p w14:paraId="0C32C46C" w14:textId="77777777" w:rsidR="005B2566" w:rsidRPr="008F3138" w:rsidRDefault="005B2566" w:rsidP="006433DB">
                          <w:pPr>
                            <w:widowControl w:val="0"/>
                            <w:tabs>
                              <w:tab w:val="left" w:pos="540"/>
                            </w:tabs>
                            <w:rPr>
                              <w:rFonts w:ascii="Comic Sans MS" w:hAnsi="Comic Sans MS"/>
                              <w:spacing w:val="-2"/>
                            </w:rPr>
                          </w:pPr>
                        </w:p>
                        <w:p w14:paraId="12A629AC" w14:textId="77777777" w:rsidR="005B2566" w:rsidRPr="008F3138" w:rsidRDefault="005B2566" w:rsidP="006433DB">
                          <w:pPr>
                            <w:widowControl w:val="0"/>
                            <w:tabs>
                              <w:tab w:val="left" w:pos="540"/>
                            </w:tabs>
                            <w:ind w:left="924" w:hanging="357"/>
                            <w:rPr>
                              <w:rFonts w:ascii="Comic Sans MS" w:hAnsi="Comic Sans MS"/>
                              <w:i/>
                              <w:spacing w:val="-2"/>
                            </w:rPr>
                          </w:pPr>
                          <w:r w:rsidRPr="008F3138">
                            <w:rPr>
                              <w:rFonts w:ascii="Comic Sans MS" w:hAnsi="Comic Sans MS"/>
                              <w:i/>
                              <w:spacing w:val="-2"/>
                            </w:rPr>
                            <w:t xml:space="preserve">Kinderen </w:t>
                          </w:r>
                        </w:p>
                        <w:p w14:paraId="0B995513" w14:textId="77777777" w:rsidR="005B2566" w:rsidRPr="008F3138" w:rsidRDefault="005B2566" w:rsidP="006433DB">
                          <w:pPr>
                            <w:widowControl w:val="0"/>
                            <w:tabs>
                              <w:tab w:val="left" w:pos="540"/>
                            </w:tabs>
                            <w:ind w:left="2124" w:hanging="1557"/>
                            <w:rPr>
                              <w:rFonts w:ascii="Comic Sans MS" w:hAnsi="Comic Sans MS"/>
                              <w:spacing w:val="-2"/>
                            </w:rPr>
                          </w:pPr>
                          <w:r w:rsidRPr="008F3138">
                            <w:rPr>
                              <w:rFonts w:ascii="Comic Sans MS" w:hAnsi="Comic Sans MS"/>
                              <w:i/>
                              <w:spacing w:val="-2"/>
                            </w:rPr>
                            <w:t>kennen</w:t>
                          </w:r>
                          <w:r w:rsidRPr="008F3138">
                            <w:rPr>
                              <w:rFonts w:ascii="Comic Sans MS" w:hAnsi="Comic Sans MS"/>
                              <w:i/>
                              <w:spacing w:val="-2"/>
                            </w:rPr>
                            <w:tab/>
                          </w:r>
                          <w:r w:rsidRPr="008F3138">
                            <w:rPr>
                              <w:rFonts w:ascii="Comic Sans MS" w:hAnsi="Comic Sans MS"/>
                              <w:b/>
                              <w:spacing w:val="-2"/>
                            </w:rPr>
                            <w:t>We willen het “zien” als iemand moeilijkheden heeft.</w:t>
                          </w:r>
                          <w:r w:rsidRPr="008F3138">
                            <w:rPr>
                              <w:rFonts w:ascii="Comic Sans MS" w:hAnsi="Comic Sans MS"/>
                              <w:spacing w:val="-2"/>
                            </w:rPr>
                            <w:t xml:space="preserve"> We willen oog en oor en vooral hart hebben voor onze kinderen en we doen dit met tact en discretie. We hangen informatie over kinderen niet aan de grote klok.</w:t>
                          </w:r>
                        </w:p>
                        <w:p w14:paraId="1461661D" w14:textId="77777777" w:rsidR="005B2566" w:rsidRPr="008F3138" w:rsidRDefault="005B2566" w:rsidP="006433DB">
                          <w:pPr>
                            <w:widowControl w:val="0"/>
                            <w:tabs>
                              <w:tab w:val="left" w:pos="540"/>
                            </w:tabs>
                            <w:ind w:left="2124" w:hanging="1557"/>
                            <w:rPr>
                              <w:rFonts w:ascii="Comic Sans MS" w:hAnsi="Comic Sans MS"/>
                              <w:spacing w:val="-2"/>
                            </w:rPr>
                          </w:pPr>
                        </w:p>
                        <w:p w14:paraId="77972074" w14:textId="77777777" w:rsidR="005B2566" w:rsidRPr="008F3138" w:rsidRDefault="005B2566" w:rsidP="006433DB">
                          <w:pPr>
                            <w:widowControl w:val="0"/>
                            <w:tabs>
                              <w:tab w:val="left" w:pos="540"/>
                            </w:tabs>
                            <w:ind w:left="924" w:hanging="357"/>
                            <w:rPr>
                              <w:rFonts w:ascii="Comic Sans MS" w:hAnsi="Comic Sans MS"/>
                              <w:i/>
                              <w:spacing w:val="-2"/>
                            </w:rPr>
                          </w:pPr>
                          <w:r w:rsidRPr="008F3138">
                            <w:rPr>
                              <w:rFonts w:ascii="Comic Sans MS" w:hAnsi="Comic Sans MS"/>
                              <w:i/>
                              <w:spacing w:val="-2"/>
                            </w:rPr>
                            <w:t xml:space="preserve">Breed </w:t>
                          </w:r>
                        </w:p>
                        <w:p w14:paraId="7BC4EBA3" w14:textId="77777777" w:rsidR="005B2566" w:rsidRPr="008F3138" w:rsidRDefault="005B2566" w:rsidP="006433DB">
                          <w:pPr>
                            <w:widowControl w:val="0"/>
                            <w:tabs>
                              <w:tab w:val="left" w:pos="540"/>
                            </w:tabs>
                            <w:ind w:left="2124" w:hanging="1557"/>
                            <w:rPr>
                              <w:rFonts w:ascii="Comic Sans MS" w:hAnsi="Comic Sans MS"/>
                              <w:i/>
                              <w:spacing w:val="-2"/>
                            </w:rPr>
                          </w:pPr>
                          <w:r w:rsidRPr="008F3138">
                            <w:rPr>
                              <w:rFonts w:ascii="Comic Sans MS" w:hAnsi="Comic Sans MS"/>
                              <w:i/>
                              <w:spacing w:val="-2"/>
                            </w:rPr>
                            <w:t>evalueren</w:t>
                          </w:r>
                        </w:p>
                        <w:p w14:paraId="4C90C2D3" w14:textId="77777777" w:rsidR="005B2566" w:rsidRPr="008F3138" w:rsidRDefault="005B2566" w:rsidP="006433DB">
                          <w:pPr>
                            <w:widowControl w:val="0"/>
                            <w:tabs>
                              <w:tab w:val="left" w:pos="540"/>
                            </w:tabs>
                            <w:ind w:left="2124" w:hanging="1557"/>
                            <w:rPr>
                              <w:rFonts w:ascii="Comic Sans MS" w:hAnsi="Comic Sans MS"/>
                              <w:i/>
                              <w:spacing w:val="-2"/>
                            </w:rPr>
                          </w:pPr>
                          <w:r w:rsidRPr="008F3138">
                            <w:rPr>
                              <w:rFonts w:ascii="Comic Sans MS" w:hAnsi="Comic Sans MS"/>
                              <w:i/>
                              <w:spacing w:val="-2"/>
                            </w:rPr>
                            <w:t xml:space="preserve">Gericht </w:t>
                          </w:r>
                        </w:p>
                        <w:p w14:paraId="688F072B" w14:textId="77777777" w:rsidR="005B2566" w:rsidRPr="008F3138" w:rsidRDefault="005B2566" w:rsidP="006433DB">
                          <w:pPr>
                            <w:widowControl w:val="0"/>
                            <w:tabs>
                              <w:tab w:val="left" w:pos="540"/>
                            </w:tabs>
                            <w:ind w:left="2124" w:hanging="1557"/>
                            <w:rPr>
                              <w:rFonts w:ascii="Comic Sans MS" w:hAnsi="Comic Sans MS"/>
                              <w:spacing w:val="-2"/>
                            </w:rPr>
                          </w:pPr>
                          <w:r w:rsidRPr="008F3138">
                            <w:rPr>
                              <w:rFonts w:ascii="Comic Sans MS" w:hAnsi="Comic Sans MS"/>
                              <w:i/>
                              <w:spacing w:val="-2"/>
                            </w:rPr>
                            <w:t>rapporteren</w:t>
                          </w:r>
                          <w:r w:rsidRPr="008F3138">
                            <w:rPr>
                              <w:rFonts w:ascii="Comic Sans MS" w:hAnsi="Comic Sans MS"/>
                              <w:i/>
                              <w:spacing w:val="-2"/>
                            </w:rPr>
                            <w:tab/>
                            <w:t>Het</w:t>
                          </w:r>
                          <w:r w:rsidRPr="008F3138">
                            <w:rPr>
                              <w:rFonts w:ascii="Comic Sans MS" w:hAnsi="Comic Sans MS"/>
                              <w:spacing w:val="-2"/>
                            </w:rPr>
                            <w:t xml:space="preserve"> gedrag en het werk van onze kinderen willen we evalueren zodat het hen helpt en motiveert voor de toekomst</w:t>
                          </w:r>
                          <w:r w:rsidRPr="008F3138">
                            <w:rPr>
                              <w:rFonts w:ascii="Comic Sans MS" w:hAnsi="Comic Sans MS"/>
                              <w:b/>
                              <w:spacing w:val="-2"/>
                            </w:rPr>
                            <w:t>. Naast punten formuleren we vooral appreciaties.</w:t>
                          </w:r>
                          <w:r w:rsidRPr="008F3138">
                            <w:rPr>
                              <w:rFonts w:ascii="Comic Sans MS" w:hAnsi="Comic Sans MS"/>
                              <w:spacing w:val="-2"/>
                            </w:rPr>
                            <w:t xml:space="preserve"> We rekenen dan ook op begrip en medewerking van de ouders.</w:t>
                          </w:r>
                        </w:p>
                        <w:p w14:paraId="5212F9C0" w14:textId="77777777" w:rsidR="005B2566" w:rsidRPr="008F3138" w:rsidRDefault="005B2566" w:rsidP="006433DB">
                          <w:pPr>
                            <w:widowControl w:val="0"/>
                            <w:tabs>
                              <w:tab w:val="left" w:pos="540"/>
                            </w:tabs>
                            <w:ind w:left="2124" w:hanging="357"/>
                            <w:rPr>
                              <w:rFonts w:ascii="Comic Sans MS" w:hAnsi="Comic Sans MS"/>
                              <w:spacing w:val="-2"/>
                            </w:rPr>
                          </w:pPr>
                          <w:r w:rsidRPr="008F3138">
                            <w:rPr>
                              <w:rFonts w:ascii="Comic Sans MS" w:hAnsi="Comic Sans MS"/>
                              <w:spacing w:val="-2"/>
                            </w:rPr>
                            <w:tab/>
                            <w:t>Om al deze doelstellingen trachten te realiseren, werken we op onze school rond volgende items :</w:t>
                          </w:r>
                        </w:p>
                        <w:p w14:paraId="3D0421A1"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regelmatig  klassenraden en </w:t>
                          </w:r>
                          <w:proofErr w:type="spellStart"/>
                          <w:r w:rsidRPr="008F3138">
                            <w:rPr>
                              <w:rFonts w:ascii="Comic Sans MS" w:hAnsi="Comic Sans MS"/>
                              <w:spacing w:val="-2"/>
                            </w:rPr>
                            <w:t>MDO’s</w:t>
                          </w:r>
                          <w:proofErr w:type="spellEnd"/>
                          <w:r w:rsidRPr="008F3138">
                            <w:rPr>
                              <w:rFonts w:ascii="Comic Sans MS" w:hAnsi="Comic Sans MS"/>
                              <w:spacing w:val="-2"/>
                            </w:rPr>
                            <w:t xml:space="preserve"> (= klasbespreking met het CLB) organiseren</w:t>
                          </w:r>
                        </w:p>
                        <w:p w14:paraId="628AE006"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uitbouwen van gedifferentieerd contract- en hoekenwerk (rekening houdend met instructie, interesse, tempo of niveau)</w:t>
                          </w:r>
                        </w:p>
                        <w:p w14:paraId="04C12B69"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observeren van onze kleuters volgens de ontwikkelingsdomeinen en verschillende ontwikkelingsaspecten</w:t>
                          </w:r>
                        </w:p>
                        <w:p w14:paraId="01AB1DD6"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afnemen van de LVS-toetsen (= leerlingvolgsysteemtoetsen) in de lagere school (begin, midden en einde schooljaar)</w:t>
                          </w:r>
                        </w:p>
                        <w:p w14:paraId="1CA4412F"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afnemen van proefjes in de kleuterschool :</w:t>
                          </w:r>
                        </w:p>
                        <w:p w14:paraId="64656285"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proofErr w:type="spellStart"/>
                          <w:r w:rsidRPr="008F3138">
                            <w:rPr>
                              <w:rFonts w:ascii="Comic Sans MS" w:hAnsi="Comic Sans MS"/>
                              <w:spacing w:val="-2"/>
                            </w:rPr>
                            <w:t>Kobi</w:t>
                          </w:r>
                          <w:proofErr w:type="spellEnd"/>
                          <w:r w:rsidRPr="008F3138">
                            <w:rPr>
                              <w:rFonts w:ascii="Comic Sans MS" w:hAnsi="Comic Sans MS"/>
                              <w:spacing w:val="-2"/>
                            </w:rPr>
                            <w:t xml:space="preserve">-TV (= </w:t>
                          </w:r>
                          <w:r w:rsidRPr="008F3138">
                            <w:rPr>
                              <w:rFonts w:ascii="Comic Sans MS" w:hAnsi="Comic Sans MS"/>
                              <w:b/>
                              <w:spacing w:val="-2"/>
                            </w:rPr>
                            <w:t>k</w:t>
                          </w:r>
                          <w:r w:rsidRPr="008F3138">
                            <w:rPr>
                              <w:rFonts w:ascii="Comic Sans MS" w:hAnsi="Comic Sans MS"/>
                              <w:spacing w:val="-2"/>
                            </w:rPr>
                            <w:t>leuter</w:t>
                          </w:r>
                          <w:r w:rsidRPr="008F3138">
                            <w:rPr>
                              <w:rFonts w:ascii="Comic Sans MS" w:hAnsi="Comic Sans MS"/>
                              <w:b/>
                              <w:spacing w:val="-2"/>
                            </w:rPr>
                            <w:t>ob</w:t>
                          </w:r>
                          <w:r w:rsidRPr="008F3138">
                            <w:rPr>
                              <w:rFonts w:ascii="Comic Sans MS" w:hAnsi="Comic Sans MS"/>
                              <w:spacing w:val="-2"/>
                            </w:rPr>
                            <w:t>servatie-</w:t>
                          </w:r>
                          <w:r w:rsidRPr="008F3138">
                            <w:rPr>
                              <w:rFonts w:ascii="Comic Sans MS" w:hAnsi="Comic Sans MS"/>
                              <w:b/>
                              <w:spacing w:val="-2"/>
                            </w:rPr>
                            <w:t>i</w:t>
                          </w:r>
                          <w:r w:rsidRPr="008F3138">
                            <w:rPr>
                              <w:rFonts w:ascii="Comic Sans MS" w:hAnsi="Comic Sans MS"/>
                              <w:spacing w:val="-2"/>
                            </w:rPr>
                            <w:t xml:space="preserve">nstrument </w:t>
                          </w:r>
                          <w:r w:rsidRPr="008F3138">
                            <w:rPr>
                              <w:rFonts w:ascii="Comic Sans MS" w:hAnsi="Comic Sans MS"/>
                              <w:b/>
                              <w:spacing w:val="-2"/>
                            </w:rPr>
                            <w:t>t</w:t>
                          </w:r>
                          <w:r w:rsidRPr="008F3138">
                            <w:rPr>
                              <w:rFonts w:ascii="Comic Sans MS" w:hAnsi="Comic Sans MS"/>
                              <w:spacing w:val="-2"/>
                            </w:rPr>
                            <w:t>aal</w:t>
                          </w:r>
                          <w:r w:rsidRPr="008F3138">
                            <w:rPr>
                              <w:rFonts w:ascii="Comic Sans MS" w:hAnsi="Comic Sans MS"/>
                              <w:b/>
                              <w:spacing w:val="-2"/>
                            </w:rPr>
                            <w:t>v</w:t>
                          </w:r>
                          <w:r w:rsidRPr="008F3138">
                            <w:rPr>
                              <w:rFonts w:ascii="Comic Sans MS" w:hAnsi="Comic Sans MS"/>
                              <w:spacing w:val="-2"/>
                            </w:rPr>
                            <w:t>aardigheid)</w:t>
                          </w:r>
                        </w:p>
                        <w:p w14:paraId="20816CDF"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TAL (= </w:t>
                          </w:r>
                          <w:r w:rsidRPr="008F3138">
                            <w:rPr>
                              <w:rFonts w:ascii="Comic Sans MS" w:hAnsi="Comic Sans MS"/>
                              <w:b/>
                              <w:spacing w:val="-2"/>
                            </w:rPr>
                            <w:t>t</w:t>
                          </w:r>
                          <w:r w:rsidRPr="008F3138">
                            <w:rPr>
                              <w:rFonts w:ascii="Comic Sans MS" w:hAnsi="Comic Sans MS"/>
                              <w:spacing w:val="-2"/>
                            </w:rPr>
                            <w:t xml:space="preserve">aalvaardigheidstoets </w:t>
                          </w:r>
                          <w:r w:rsidRPr="008F3138">
                            <w:rPr>
                              <w:rFonts w:ascii="Comic Sans MS" w:hAnsi="Comic Sans MS"/>
                              <w:b/>
                              <w:spacing w:val="-2"/>
                            </w:rPr>
                            <w:t>a</w:t>
                          </w:r>
                          <w:r w:rsidRPr="008F3138">
                            <w:rPr>
                              <w:rFonts w:ascii="Comic Sans MS" w:hAnsi="Comic Sans MS"/>
                              <w:spacing w:val="-2"/>
                            </w:rPr>
                            <w:t xml:space="preserve">anvang </w:t>
                          </w:r>
                          <w:r w:rsidRPr="008F3138">
                            <w:rPr>
                              <w:rFonts w:ascii="Comic Sans MS" w:hAnsi="Comic Sans MS"/>
                              <w:b/>
                              <w:spacing w:val="-2"/>
                            </w:rPr>
                            <w:t>l</w:t>
                          </w:r>
                          <w:r w:rsidRPr="008F3138">
                            <w:rPr>
                              <w:rFonts w:ascii="Comic Sans MS" w:hAnsi="Comic Sans MS"/>
                              <w:spacing w:val="-2"/>
                            </w:rPr>
                            <w:t>ager onderwijs)</w:t>
                          </w:r>
                        </w:p>
                        <w:p w14:paraId="203A77B6"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TALK (= </w:t>
                          </w:r>
                          <w:r w:rsidRPr="008F3138">
                            <w:rPr>
                              <w:rFonts w:ascii="Comic Sans MS" w:hAnsi="Comic Sans MS"/>
                              <w:b/>
                              <w:spacing w:val="-2"/>
                            </w:rPr>
                            <w:t>t</w:t>
                          </w:r>
                          <w:r w:rsidRPr="008F3138">
                            <w:rPr>
                              <w:rFonts w:ascii="Comic Sans MS" w:hAnsi="Comic Sans MS"/>
                              <w:spacing w:val="-2"/>
                            </w:rPr>
                            <w:t xml:space="preserve">aalvaardigheidstoets </w:t>
                          </w:r>
                          <w:r w:rsidRPr="008F3138">
                            <w:rPr>
                              <w:rFonts w:ascii="Comic Sans MS" w:hAnsi="Comic Sans MS"/>
                              <w:b/>
                              <w:spacing w:val="-2"/>
                            </w:rPr>
                            <w:t>a</w:t>
                          </w:r>
                          <w:r w:rsidRPr="008F3138">
                            <w:rPr>
                              <w:rFonts w:ascii="Comic Sans MS" w:hAnsi="Comic Sans MS"/>
                              <w:spacing w:val="-2"/>
                            </w:rPr>
                            <w:t xml:space="preserve">anvang </w:t>
                          </w:r>
                          <w:r w:rsidRPr="008F3138">
                            <w:rPr>
                              <w:rFonts w:ascii="Comic Sans MS" w:hAnsi="Comic Sans MS"/>
                              <w:b/>
                              <w:spacing w:val="-2"/>
                            </w:rPr>
                            <w:t>l</w:t>
                          </w:r>
                          <w:r w:rsidRPr="008F3138">
                            <w:rPr>
                              <w:rFonts w:ascii="Comic Sans MS" w:hAnsi="Comic Sans MS"/>
                              <w:spacing w:val="-2"/>
                            </w:rPr>
                            <w:t xml:space="preserve">aatste </w:t>
                          </w:r>
                          <w:r w:rsidRPr="008F3138">
                            <w:rPr>
                              <w:rFonts w:ascii="Comic Sans MS" w:hAnsi="Comic Sans MS"/>
                              <w:b/>
                              <w:spacing w:val="-2"/>
                            </w:rPr>
                            <w:t>k</w:t>
                          </w:r>
                          <w:r w:rsidRPr="008F3138">
                            <w:rPr>
                              <w:rFonts w:ascii="Comic Sans MS" w:hAnsi="Comic Sans MS"/>
                              <w:spacing w:val="-2"/>
                            </w:rPr>
                            <w:t>leuterklas)</w:t>
                          </w:r>
                        </w:p>
                        <w:p w14:paraId="7E0F4CA4"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TOETERS (= </w:t>
                          </w:r>
                          <w:r w:rsidRPr="008F3138">
                            <w:rPr>
                              <w:rFonts w:ascii="Comic Sans MS" w:hAnsi="Comic Sans MS"/>
                              <w:b/>
                              <w:spacing w:val="-2"/>
                            </w:rPr>
                            <w:t>toe</w:t>
                          </w:r>
                          <w:r w:rsidRPr="008F3138">
                            <w:rPr>
                              <w:rFonts w:ascii="Comic Sans MS" w:hAnsi="Comic Sans MS"/>
                              <w:spacing w:val="-2"/>
                            </w:rPr>
                            <w:t xml:space="preserve">ts voor </w:t>
                          </w:r>
                          <w:r w:rsidRPr="008F3138">
                            <w:rPr>
                              <w:rFonts w:ascii="Comic Sans MS" w:hAnsi="Comic Sans MS"/>
                              <w:b/>
                              <w:spacing w:val="-2"/>
                            </w:rPr>
                            <w:t>t</w:t>
                          </w:r>
                          <w:r w:rsidRPr="008F3138">
                            <w:rPr>
                              <w:rFonts w:ascii="Comic Sans MS" w:hAnsi="Comic Sans MS"/>
                              <w:spacing w:val="-2"/>
                            </w:rPr>
                            <w:t xml:space="preserve">aal- </w:t>
                          </w:r>
                          <w:r w:rsidRPr="008F3138">
                            <w:rPr>
                              <w:rFonts w:ascii="Comic Sans MS" w:hAnsi="Comic Sans MS"/>
                              <w:b/>
                              <w:spacing w:val="-2"/>
                            </w:rPr>
                            <w:t>e</w:t>
                          </w:r>
                          <w:r w:rsidRPr="008F3138">
                            <w:rPr>
                              <w:rFonts w:ascii="Comic Sans MS" w:hAnsi="Comic Sans MS"/>
                              <w:spacing w:val="-2"/>
                            </w:rPr>
                            <w:t xml:space="preserve">n </w:t>
                          </w:r>
                          <w:r w:rsidRPr="008F3138">
                            <w:rPr>
                              <w:rFonts w:ascii="Comic Sans MS" w:hAnsi="Comic Sans MS"/>
                              <w:b/>
                              <w:spacing w:val="-2"/>
                            </w:rPr>
                            <w:t>r</w:t>
                          </w:r>
                          <w:r w:rsidRPr="008F3138">
                            <w:rPr>
                              <w:rFonts w:ascii="Comic Sans MS" w:hAnsi="Comic Sans MS"/>
                              <w:spacing w:val="-2"/>
                            </w:rPr>
                            <w:t xml:space="preserve">ekenvoorwaarden, </w:t>
                          </w:r>
                          <w:r w:rsidRPr="008F3138">
                            <w:rPr>
                              <w:rFonts w:ascii="Comic Sans MS" w:hAnsi="Comic Sans MS"/>
                              <w:b/>
                              <w:spacing w:val="-2"/>
                            </w:rPr>
                            <w:t>s</w:t>
                          </w:r>
                          <w:r w:rsidRPr="008F3138">
                            <w:rPr>
                              <w:rFonts w:ascii="Comic Sans MS" w:hAnsi="Comic Sans MS"/>
                              <w:spacing w:val="-2"/>
                            </w:rPr>
                            <w:t xml:space="preserve">chrijfmotoriek en observatie van de werkhouding) </w:t>
                          </w:r>
                        </w:p>
                        <w:p w14:paraId="2BFC3361" w14:textId="77777777" w:rsidR="005B2566" w:rsidRPr="008F3138" w:rsidRDefault="005B2566" w:rsidP="0053549E">
                          <w:pPr>
                            <w:widowControl w:val="0"/>
                            <w:numPr>
                              <w:ilvl w:val="1"/>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 CONTRABAS (= schoolrijpheidstest aan het einde van de laatste kleuterklas)</w:t>
                          </w:r>
                        </w:p>
                        <w:p w14:paraId="054BD733"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bijhouden van een goed gestructureerd leerlingvolgsysteem</w:t>
                          </w:r>
                        </w:p>
                        <w:p w14:paraId="498B7387"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lestijden investeren in de uitbouw van een zorgteam op school</w:t>
                          </w:r>
                        </w:p>
                        <w:p w14:paraId="05DBDE22"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degelijk voorbereiden van oudergesprekken na een klassenraad of MDO</w:t>
                          </w:r>
                        </w:p>
                        <w:p w14:paraId="5EE57AE4"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een rapport (zonder procenten, gemiddelden, klasmediaan) in de lagere school waar we het socio-emotionele van onze kinderen op dezelfde voet behandelen als de punten op de leervakken. Daarom trachten we onze ouders bewust te maken dat punten niet altijd belangrijk zijn (er zijn nog tal van andere waarden in het leven) en ook dat ze op hun kind niet te veel druk mogen leggen.</w:t>
                          </w:r>
                        </w:p>
                        <w:p w14:paraId="24A8740B"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tijdens de rapportbespreking nadruk leggen op de ontwikkeling van onze kinderen i.p.v. op de tekorten. Hen ook laten formuleren wat reeds goed lukte en waar ze zich nog willen voor inspannen.</w:t>
                          </w:r>
                        </w:p>
                        <w:p w14:paraId="6D787D18"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overleg van klas naar klas op het einde van het schooljaar</w:t>
                          </w:r>
                        </w:p>
                        <w:p w14:paraId="4263FD47"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vanuit foutenanalyses gerichte interventies op touw zetten (preventief of remediërend)</w:t>
                          </w:r>
                        </w:p>
                        <w:p w14:paraId="10F85481"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STICORDI-maatregelen (= extra begeleidingsmaatregelen) toepassen bij sommige leerlingen (vb. bij dyslexie)</w:t>
                          </w:r>
                        </w:p>
                        <w:p w14:paraId="21CE85D3"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kinderen kunnen van klasniveau dalen of stijgen, naargelang hun niveau</w:t>
                          </w:r>
                        </w:p>
                        <w:p w14:paraId="0AF0A288"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sterke of zwakke kinderen krijgen extra ondersteuning door af en toe in niveaugroepen te werken</w:t>
                          </w:r>
                        </w:p>
                        <w:p w14:paraId="4C97FBB2"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het integreren van de computer in de klas (om meer te differentiëren)</w:t>
                          </w:r>
                        </w:p>
                        <w:p w14:paraId="7D9FAFA8"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differentiëren in het aanbod van huistaken</w:t>
                          </w:r>
                        </w:p>
                        <w:p w14:paraId="7222B19F" w14:textId="77777777" w:rsidR="005B2566" w:rsidRPr="008F3138" w:rsidRDefault="005B2566" w:rsidP="0053549E">
                          <w:pPr>
                            <w:widowControl w:val="0"/>
                            <w:numPr>
                              <w:ilvl w:val="0"/>
                              <w:numId w:val="17"/>
                            </w:numPr>
                            <w:tabs>
                              <w:tab w:val="left" w:pos="540"/>
                            </w:tabs>
                            <w:spacing w:after="0" w:line="240" w:lineRule="auto"/>
                            <w:jc w:val="both"/>
                            <w:rPr>
                              <w:rFonts w:ascii="Comic Sans MS" w:hAnsi="Comic Sans MS"/>
                              <w:spacing w:val="-2"/>
                            </w:rPr>
                          </w:pPr>
                          <w:r w:rsidRPr="008F3138">
                            <w:rPr>
                              <w:rFonts w:ascii="Comic Sans MS" w:hAnsi="Comic Sans MS"/>
                              <w:spacing w:val="-2"/>
                            </w:rPr>
                            <w:t xml:space="preserve">een huiswerkklas aanbieden naar kinderen toe die extra zorgen nodig hebben </w:t>
                          </w:r>
                        </w:p>
                        <w:p w14:paraId="380508B0" w14:textId="77777777" w:rsidR="005B2566" w:rsidRPr="008F3138" w:rsidRDefault="005B2566" w:rsidP="006433DB">
                          <w:pPr>
                            <w:widowControl w:val="0"/>
                            <w:tabs>
                              <w:tab w:val="left" w:pos="540"/>
                            </w:tabs>
                            <w:ind w:left="924" w:hanging="357"/>
                            <w:rPr>
                              <w:rFonts w:ascii="Comic Sans MS" w:hAnsi="Comic Sans MS"/>
                              <w:spacing w:val="-2"/>
                            </w:rPr>
                          </w:pPr>
                        </w:p>
                        <w:p w14:paraId="342B1F61" w14:textId="77777777" w:rsidR="005B2566" w:rsidRPr="008F3138" w:rsidRDefault="005B2566" w:rsidP="006433DB">
                          <w:pPr>
                            <w:widowControl w:val="0"/>
                            <w:tabs>
                              <w:tab w:val="left" w:pos="540"/>
                            </w:tabs>
                            <w:ind w:left="924" w:hanging="357"/>
                            <w:rPr>
                              <w:rFonts w:ascii="Comic Sans MS" w:hAnsi="Comic Sans MS"/>
                              <w:spacing w:val="-2"/>
                            </w:rPr>
                          </w:pPr>
                        </w:p>
                        <w:p w14:paraId="755FA51A" w14:textId="77777777" w:rsidR="005B2566" w:rsidRPr="008F3138" w:rsidRDefault="005B2566" w:rsidP="006433DB">
                          <w:pPr>
                            <w:widowControl w:val="0"/>
                            <w:tabs>
                              <w:tab w:val="left" w:pos="540"/>
                            </w:tabs>
                            <w:ind w:left="924" w:hanging="357"/>
                            <w:rPr>
                              <w:rFonts w:ascii="Comic Sans MS" w:hAnsi="Comic Sans MS"/>
                              <w:spacing w:val="-2"/>
                            </w:rPr>
                          </w:pPr>
                        </w:p>
                        <w:p w14:paraId="714DC09E" w14:textId="77777777" w:rsidR="005B2566" w:rsidRPr="008F3138" w:rsidRDefault="005B2566" w:rsidP="006433DB">
                          <w:pPr>
                            <w:widowControl w:val="0"/>
                            <w:tabs>
                              <w:tab w:val="left" w:pos="540"/>
                            </w:tabs>
                            <w:ind w:left="924" w:hanging="357"/>
                            <w:rPr>
                              <w:rFonts w:ascii="Comic Sans MS" w:hAnsi="Comic Sans MS"/>
                              <w:spacing w:val="-2"/>
                            </w:rPr>
                          </w:pPr>
                        </w:p>
                        <w:p w14:paraId="4EE35613" w14:textId="77777777" w:rsidR="005B2566" w:rsidRPr="008F3138" w:rsidRDefault="005B2566" w:rsidP="006433DB">
                          <w:pPr>
                            <w:widowControl w:val="0"/>
                            <w:tabs>
                              <w:tab w:val="left" w:pos="540"/>
                            </w:tabs>
                            <w:ind w:left="924" w:hanging="357"/>
                            <w:rPr>
                              <w:rFonts w:ascii="Comic Sans MS" w:hAnsi="Comic Sans MS"/>
                              <w:spacing w:val="-2"/>
                            </w:rPr>
                          </w:pPr>
                        </w:p>
                        <w:p w14:paraId="0269E74E" w14:textId="77777777" w:rsidR="005B2566" w:rsidRPr="008F3138" w:rsidRDefault="005B2566" w:rsidP="006433DB">
                          <w:pPr>
                            <w:widowControl w:val="0"/>
                            <w:tabs>
                              <w:tab w:val="left" w:pos="540"/>
                            </w:tabs>
                            <w:ind w:left="924" w:hanging="357"/>
                            <w:rPr>
                              <w:rFonts w:ascii="Comic Sans MS" w:hAnsi="Comic Sans MS"/>
                              <w:spacing w:val="-2"/>
                            </w:rPr>
                          </w:pPr>
                        </w:p>
                        <w:p w14:paraId="33DB4AFE" w14:textId="77777777" w:rsidR="005B2566" w:rsidRPr="008F3138" w:rsidRDefault="005B2566" w:rsidP="006433DB">
                          <w:pPr>
                            <w:widowControl w:val="0"/>
                            <w:tabs>
                              <w:tab w:val="left" w:pos="540"/>
                            </w:tabs>
                            <w:ind w:left="924" w:hanging="357"/>
                            <w:rPr>
                              <w:rFonts w:ascii="Comic Sans MS" w:hAnsi="Comic Sans MS"/>
                              <w:spacing w:val="-2"/>
                            </w:rPr>
                          </w:pPr>
                        </w:p>
                        <w:p w14:paraId="7ED8B9D4" w14:textId="77777777" w:rsidR="005B2566" w:rsidRPr="008F3138" w:rsidRDefault="005B2566" w:rsidP="006433DB">
                          <w:pPr>
                            <w:widowControl w:val="0"/>
                            <w:tabs>
                              <w:tab w:val="left" w:pos="540"/>
                            </w:tabs>
                            <w:ind w:left="924" w:hanging="357"/>
                            <w:rPr>
                              <w:rFonts w:ascii="Comic Sans MS" w:hAnsi="Comic Sans MS"/>
                              <w:spacing w:val="-2"/>
                            </w:rPr>
                          </w:pPr>
                        </w:p>
                        <w:p w14:paraId="5B5DFCC4" w14:textId="77777777" w:rsidR="005B2566" w:rsidRPr="008F3138" w:rsidRDefault="005B2566" w:rsidP="006433DB">
                          <w:pPr>
                            <w:widowControl w:val="0"/>
                            <w:tabs>
                              <w:tab w:val="left" w:pos="540"/>
                            </w:tabs>
                            <w:ind w:left="924" w:hanging="357"/>
                            <w:rPr>
                              <w:rFonts w:ascii="Comic Sans MS" w:hAnsi="Comic Sans MS"/>
                              <w:spacing w:val="-2"/>
                            </w:rPr>
                          </w:pPr>
                        </w:p>
                        <w:p w14:paraId="3FB6C3B2" w14:textId="77777777" w:rsidR="005B2566" w:rsidRPr="008F3138" w:rsidRDefault="005B2566" w:rsidP="006433DB">
                          <w:pPr>
                            <w:widowControl w:val="0"/>
                            <w:tabs>
                              <w:tab w:val="left" w:pos="540"/>
                            </w:tabs>
                            <w:ind w:left="924" w:hanging="357"/>
                            <w:rPr>
                              <w:rFonts w:ascii="Comic Sans MS" w:hAnsi="Comic Sans MS"/>
                              <w:spacing w:val="-2"/>
                            </w:rPr>
                          </w:pPr>
                        </w:p>
                        <w:p w14:paraId="617E4AFE" w14:textId="77777777" w:rsidR="005B2566" w:rsidRPr="008F3138" w:rsidRDefault="005B2566" w:rsidP="006433DB">
                          <w:pPr>
                            <w:widowControl w:val="0"/>
                            <w:tabs>
                              <w:tab w:val="left" w:pos="540"/>
                            </w:tabs>
                            <w:ind w:left="924" w:hanging="357"/>
                            <w:rPr>
                              <w:rFonts w:ascii="Comic Sans MS" w:hAnsi="Comic Sans MS"/>
                              <w:spacing w:val="-2"/>
                            </w:rPr>
                          </w:pPr>
                        </w:p>
                        <w:p w14:paraId="450FEF7B" w14:textId="77777777" w:rsidR="005B2566" w:rsidRPr="008F3138" w:rsidRDefault="005B2566" w:rsidP="006433DB">
                          <w:pPr>
                            <w:widowControl w:val="0"/>
                            <w:tabs>
                              <w:tab w:val="left" w:pos="540"/>
                            </w:tabs>
                            <w:ind w:left="924" w:hanging="357"/>
                            <w:rPr>
                              <w:rFonts w:ascii="Comic Sans MS" w:hAnsi="Comic Sans MS"/>
                              <w:spacing w:val="-2"/>
                            </w:rPr>
                          </w:pPr>
                        </w:p>
                        <w:p w14:paraId="0F63092B" w14:textId="77777777" w:rsidR="005B2566" w:rsidRPr="008F3138" w:rsidRDefault="005B2566" w:rsidP="006433DB">
                          <w:pPr>
                            <w:widowControl w:val="0"/>
                            <w:tabs>
                              <w:tab w:val="left" w:pos="540"/>
                            </w:tabs>
                            <w:ind w:left="924" w:hanging="357"/>
                            <w:rPr>
                              <w:rFonts w:ascii="Comic Sans MS" w:hAnsi="Comic Sans MS"/>
                              <w:spacing w:val="-2"/>
                            </w:rPr>
                          </w:pPr>
                        </w:p>
                        <w:p w14:paraId="65637509" w14:textId="77777777" w:rsidR="005B2566" w:rsidRPr="008F3138" w:rsidRDefault="005B2566" w:rsidP="006433DB">
                          <w:pPr>
                            <w:widowControl w:val="0"/>
                            <w:tabs>
                              <w:tab w:val="left" w:pos="540"/>
                            </w:tabs>
                            <w:ind w:left="924" w:hanging="357"/>
                            <w:rPr>
                              <w:rFonts w:ascii="Comic Sans MS" w:hAnsi="Comic Sans MS"/>
                              <w:spacing w:val="-2"/>
                            </w:rPr>
                          </w:pPr>
                        </w:p>
                        <w:p w14:paraId="338DBFE0" w14:textId="77777777" w:rsidR="005B2566" w:rsidRPr="008F3138" w:rsidRDefault="005B2566" w:rsidP="006433DB">
                          <w:pPr>
                            <w:widowControl w:val="0"/>
                            <w:tabs>
                              <w:tab w:val="left" w:pos="540"/>
                            </w:tabs>
                            <w:ind w:left="924" w:hanging="357"/>
                            <w:rPr>
                              <w:rFonts w:ascii="Comic Sans MS" w:hAnsi="Comic Sans MS"/>
                              <w:spacing w:val="-2"/>
                            </w:rPr>
                          </w:pPr>
                        </w:p>
                        <w:p w14:paraId="6006B38A" w14:textId="77777777" w:rsidR="005B2566" w:rsidRPr="008F3138" w:rsidRDefault="005B2566" w:rsidP="006433DB">
                          <w:pPr>
                            <w:widowControl w:val="0"/>
                            <w:tabs>
                              <w:tab w:val="left" w:pos="540"/>
                            </w:tabs>
                            <w:ind w:left="924" w:hanging="357"/>
                            <w:rPr>
                              <w:rFonts w:ascii="Comic Sans MS" w:hAnsi="Comic Sans MS"/>
                              <w:spacing w:val="-2"/>
                            </w:rPr>
                          </w:pPr>
                        </w:p>
                        <w:p w14:paraId="7C2293B0" w14:textId="77777777" w:rsidR="005B2566" w:rsidRPr="008F3138" w:rsidRDefault="005B2566" w:rsidP="006433DB">
                          <w:pPr>
                            <w:widowControl w:val="0"/>
                            <w:tabs>
                              <w:tab w:val="left" w:pos="540"/>
                            </w:tabs>
                            <w:ind w:left="924" w:hanging="357"/>
                            <w:rPr>
                              <w:rFonts w:ascii="Comic Sans MS" w:hAnsi="Comic Sans MS"/>
                              <w:spacing w:val="-2"/>
                            </w:rPr>
                          </w:pPr>
                        </w:p>
                        <w:p w14:paraId="5588CFFB" w14:textId="77777777" w:rsidR="005B2566" w:rsidRPr="008F3138" w:rsidRDefault="005B2566" w:rsidP="006433DB">
                          <w:pPr>
                            <w:widowControl w:val="0"/>
                            <w:tabs>
                              <w:tab w:val="left" w:pos="540"/>
                            </w:tabs>
                            <w:ind w:left="924" w:hanging="357"/>
                            <w:rPr>
                              <w:rFonts w:ascii="Comic Sans MS" w:hAnsi="Comic Sans MS"/>
                              <w:spacing w:val="-2"/>
                            </w:rPr>
                          </w:pPr>
                        </w:p>
                        <w:p w14:paraId="7C9FB290" w14:textId="77777777" w:rsidR="005B2566" w:rsidRPr="008F3138" w:rsidRDefault="005B2566" w:rsidP="006433DB">
                          <w:pPr>
                            <w:widowControl w:val="0"/>
                            <w:tabs>
                              <w:tab w:val="left" w:pos="540"/>
                            </w:tabs>
                            <w:ind w:left="924" w:hanging="357"/>
                            <w:rPr>
                              <w:rFonts w:ascii="Comic Sans MS" w:hAnsi="Comic Sans MS"/>
                              <w:spacing w:val="-2"/>
                            </w:rPr>
                          </w:pPr>
                        </w:p>
                        <w:p w14:paraId="15922B1C" w14:textId="77777777" w:rsidR="005B2566" w:rsidRPr="008F3138" w:rsidRDefault="005B2566" w:rsidP="006433DB">
                          <w:pPr>
                            <w:widowControl w:val="0"/>
                            <w:tabs>
                              <w:tab w:val="left" w:pos="540"/>
                            </w:tabs>
                            <w:ind w:left="924" w:hanging="357"/>
                            <w:rPr>
                              <w:rFonts w:ascii="Comic Sans MS" w:hAnsi="Comic Sans MS"/>
                              <w:spacing w:val="-2"/>
                            </w:rPr>
                          </w:pPr>
                        </w:p>
                        <w:p w14:paraId="238CA11F" w14:textId="77777777" w:rsidR="005B2566" w:rsidRPr="008F3138" w:rsidRDefault="005B2566" w:rsidP="006433DB">
                          <w:pPr>
                            <w:widowControl w:val="0"/>
                            <w:tabs>
                              <w:tab w:val="left" w:pos="540"/>
                            </w:tabs>
                            <w:ind w:left="924" w:hanging="357"/>
                            <w:rPr>
                              <w:rFonts w:ascii="Comic Sans MS" w:hAnsi="Comic Sans MS"/>
                              <w:spacing w:val="-2"/>
                            </w:rPr>
                          </w:pPr>
                        </w:p>
                        <w:p w14:paraId="650DF4D5" w14:textId="77777777" w:rsidR="005B2566" w:rsidRPr="008F3138" w:rsidRDefault="005B2566" w:rsidP="006433DB">
                          <w:pPr>
                            <w:widowControl w:val="0"/>
                            <w:tabs>
                              <w:tab w:val="left" w:pos="540"/>
                            </w:tabs>
                            <w:ind w:left="924" w:hanging="357"/>
                            <w:rPr>
                              <w:rFonts w:ascii="Comic Sans MS" w:hAnsi="Comic Sans MS"/>
                              <w:spacing w:val="-2"/>
                            </w:rPr>
                          </w:pPr>
                        </w:p>
                        <w:p w14:paraId="63766FA9" w14:textId="77777777" w:rsidR="005B2566" w:rsidRPr="008F3138" w:rsidRDefault="005B2566" w:rsidP="006433DB">
                          <w:pPr>
                            <w:widowControl w:val="0"/>
                            <w:tabs>
                              <w:tab w:val="left" w:pos="540"/>
                            </w:tabs>
                            <w:ind w:left="924" w:hanging="357"/>
                            <w:rPr>
                              <w:rFonts w:ascii="Comic Sans MS" w:hAnsi="Comic Sans MS"/>
                              <w:spacing w:val="-2"/>
                            </w:rPr>
                          </w:pPr>
                        </w:p>
                        <w:p w14:paraId="51A68FE5" w14:textId="77777777" w:rsidR="005B2566" w:rsidRPr="008F3138" w:rsidRDefault="005B2566" w:rsidP="006433DB">
                          <w:pPr>
                            <w:widowControl w:val="0"/>
                            <w:tabs>
                              <w:tab w:val="left" w:pos="540"/>
                            </w:tabs>
                            <w:rPr>
                              <w:rFonts w:ascii="Comic Sans MS" w:hAnsi="Comic Sans MS"/>
                              <w:spacing w:val="-2"/>
                            </w:rPr>
                          </w:pPr>
                        </w:p>
                        <w:p w14:paraId="7DEB1470" w14:textId="77777777" w:rsidR="005B2566" w:rsidRPr="008F3138" w:rsidRDefault="005B2566" w:rsidP="006433DB">
                          <w:pPr>
                            <w:widowControl w:val="0"/>
                            <w:tabs>
                              <w:tab w:val="left" w:pos="540"/>
                            </w:tabs>
                            <w:rPr>
                              <w:rFonts w:ascii="Comic Sans MS" w:hAnsi="Comic Sans MS"/>
                              <w:spacing w:val="-2"/>
                            </w:rPr>
                          </w:pPr>
                        </w:p>
                        <w:p w14:paraId="3E7BFB22" w14:textId="77777777" w:rsidR="005B2566" w:rsidRPr="008F3138" w:rsidRDefault="005B2566" w:rsidP="006433DB">
                          <w:pPr>
                            <w:widowControl w:val="0"/>
                            <w:tabs>
                              <w:tab w:val="left" w:pos="540"/>
                            </w:tabs>
                            <w:ind w:left="924" w:hanging="357"/>
                            <w:rPr>
                              <w:rFonts w:ascii="Comic Sans MS" w:hAnsi="Comic Sans MS"/>
                              <w:spacing w:val="-2"/>
                            </w:rPr>
                          </w:pPr>
                        </w:p>
                        <w:p w14:paraId="355E174D"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r w:rsidRPr="008F3138">
                            <w:rPr>
                              <w:rFonts w:ascii="Comic Sans MS" w:hAnsi="Comic Sans MS"/>
                              <w:b/>
                              <w:spacing w:val="-2"/>
                              <w:szCs w:val="24"/>
                              <w:u w:val="single"/>
                            </w:rPr>
                            <w:t>5. Wij werken aan de school als gemeenschap en organisatie</w:t>
                          </w:r>
                        </w:p>
                        <w:p w14:paraId="75B0B78A"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177E2FC8"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5EFBCEDE"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r w:rsidRPr="008F3138">
                            <w:rPr>
                              <w:rFonts w:ascii="Comic Sans MS" w:hAnsi="Comic Sans MS"/>
                              <w:b/>
                              <w:noProof/>
                              <w:spacing w:val="-2"/>
                              <w:szCs w:val="24"/>
                              <w:u w:val="single"/>
                              <w:lang w:eastAsia="nl-BE"/>
                            </w:rPr>
                            <w:drawing>
                              <wp:inline distT="0" distB="0" distL="0" distR="0" wp14:anchorId="06B4AD66" wp14:editId="5C6CE87C">
                                <wp:extent cx="2735580" cy="2209800"/>
                                <wp:effectExtent l="0" t="0" r="7620" b="0"/>
                                <wp:docPr id="584" name="Afbeelding 584" descr="j0110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11085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5580" cy="2209800"/>
                                        </a:xfrm>
                                        <a:prstGeom prst="rect">
                                          <a:avLst/>
                                        </a:prstGeom>
                                        <a:noFill/>
                                        <a:ln>
                                          <a:noFill/>
                                        </a:ln>
                                      </pic:spPr>
                                    </pic:pic>
                                  </a:graphicData>
                                </a:graphic>
                              </wp:inline>
                            </w:drawing>
                          </w:r>
                        </w:p>
                        <w:p w14:paraId="7D3BF1DD"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7FBA959B"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tblGrid>
                          <w:tr w:rsidR="005B2566" w:rsidRPr="008F3138" w14:paraId="0A110B99" w14:textId="77777777" w:rsidTr="002D1285">
                            <w:tc>
                              <w:tcPr>
                                <w:tcW w:w="9212" w:type="dxa"/>
                                <w:shd w:val="clear" w:color="auto" w:fill="auto"/>
                              </w:tcPr>
                              <w:p w14:paraId="340A51EC" w14:textId="77777777" w:rsidR="005B2566" w:rsidRPr="008F3138" w:rsidRDefault="005B2566" w:rsidP="002D1285">
                                <w:pPr>
                                  <w:widowControl w:val="0"/>
                                  <w:tabs>
                                    <w:tab w:val="left" w:pos="540"/>
                                  </w:tabs>
                                  <w:rPr>
                                    <w:rFonts w:ascii="Comic Sans MS" w:hAnsi="Comic Sans MS"/>
                                    <w:spacing w:val="-2"/>
                                    <w:szCs w:val="24"/>
                                  </w:rPr>
                                </w:pPr>
                                <w:r w:rsidRPr="008F3138">
                                  <w:rPr>
                                    <w:rFonts w:ascii="Comic Sans MS" w:hAnsi="Comic Sans MS"/>
                                    <w:spacing w:val="-2"/>
                                    <w:szCs w:val="24"/>
                                  </w:rPr>
                                  <w:t>◊ samenwerken en overleggen</w:t>
                                </w:r>
                              </w:p>
                              <w:p w14:paraId="0AF592E5" w14:textId="77777777" w:rsidR="005B2566" w:rsidRPr="008F3138" w:rsidRDefault="005B2566" w:rsidP="002D1285">
                                <w:pPr>
                                  <w:widowControl w:val="0"/>
                                  <w:tabs>
                                    <w:tab w:val="left" w:pos="540"/>
                                  </w:tabs>
                                  <w:rPr>
                                    <w:rFonts w:ascii="Comic Sans MS" w:hAnsi="Comic Sans MS"/>
                                    <w:spacing w:val="-2"/>
                                    <w:szCs w:val="24"/>
                                  </w:rPr>
                                </w:pPr>
                                <w:r w:rsidRPr="008F3138">
                                  <w:rPr>
                                    <w:rFonts w:ascii="Comic Sans MS" w:hAnsi="Comic Sans MS"/>
                                    <w:spacing w:val="-2"/>
                                    <w:szCs w:val="24"/>
                                  </w:rPr>
                                  <w:t>◊ professionaliteit nastreven</w:t>
                                </w:r>
                              </w:p>
                            </w:tc>
                          </w:tr>
                        </w:tbl>
                        <w:p w14:paraId="4AF6AD18" w14:textId="77777777" w:rsidR="005B2566" w:rsidRPr="008F3138" w:rsidRDefault="005B2566" w:rsidP="006433DB">
                          <w:pPr>
                            <w:widowControl w:val="0"/>
                            <w:tabs>
                              <w:tab w:val="left" w:pos="540"/>
                            </w:tabs>
                            <w:ind w:left="924" w:hanging="357"/>
                            <w:jc w:val="center"/>
                            <w:rPr>
                              <w:rFonts w:ascii="Comic Sans MS" w:hAnsi="Comic Sans MS"/>
                              <w:b/>
                              <w:spacing w:val="-2"/>
                              <w:szCs w:val="24"/>
                              <w:u w:val="single"/>
                            </w:rPr>
                          </w:pPr>
                        </w:p>
                        <w:p w14:paraId="745B5A9E" w14:textId="77777777" w:rsidR="005B2566" w:rsidRPr="008F3138" w:rsidRDefault="005B2566" w:rsidP="006433DB">
                          <w:pPr>
                            <w:widowControl w:val="0"/>
                            <w:tabs>
                              <w:tab w:val="left" w:pos="540"/>
                            </w:tabs>
                            <w:ind w:left="924" w:hanging="357"/>
                            <w:rPr>
                              <w:rFonts w:ascii="Comic Sans MS" w:hAnsi="Comic Sans MS"/>
                              <w:spacing w:val="-2"/>
                            </w:rPr>
                          </w:pPr>
                        </w:p>
                        <w:p w14:paraId="6FB044A0" w14:textId="77777777" w:rsidR="005B2566" w:rsidRPr="008F3138" w:rsidRDefault="005B2566" w:rsidP="006433DB">
                          <w:pPr>
                            <w:ind w:left="2124"/>
                            <w:rPr>
                              <w:rFonts w:ascii="Comic Sans MS" w:hAnsi="Comic Sans MS"/>
                              <w:i/>
                              <w:spacing w:val="-2"/>
                            </w:rPr>
                          </w:pPr>
                          <w:r w:rsidRPr="008F3138">
                            <w:rPr>
                              <w:rFonts w:ascii="Comic Sans MS" w:hAnsi="Comic Sans MS"/>
                              <w:b/>
                              <w:spacing w:val="-2"/>
                            </w:rPr>
                            <w:t>We erkennen iedereen als een volwaardige partner in de opvoeding en het onderwijs van kinderen.</w:t>
                          </w:r>
                          <w:r w:rsidRPr="008F3138">
                            <w:rPr>
                              <w:rFonts w:ascii="Comic Sans MS" w:hAnsi="Comic Sans MS"/>
                              <w:spacing w:val="-2"/>
                            </w:rPr>
                            <w:t xml:space="preserve"> We respecteren ieders verantwoordelijkheid.  We zorgen voor een goede organisatie. </w:t>
                          </w:r>
                          <w:r w:rsidRPr="008F3138">
                            <w:rPr>
                              <w:rFonts w:ascii="Comic Sans MS" w:hAnsi="Comic Sans MS"/>
                              <w:i/>
                              <w:spacing w:val="-2"/>
                            </w:rPr>
                            <w:t xml:space="preserve"> </w:t>
                          </w:r>
                        </w:p>
                        <w:p w14:paraId="58459740" w14:textId="77777777" w:rsidR="005B2566" w:rsidRPr="008F3138" w:rsidRDefault="005B2566" w:rsidP="006433DB">
                          <w:pPr>
                            <w:ind w:left="567"/>
                            <w:rPr>
                              <w:rFonts w:ascii="Comic Sans MS" w:hAnsi="Comic Sans MS"/>
                              <w:i/>
                              <w:spacing w:val="-2"/>
                            </w:rPr>
                          </w:pPr>
                        </w:p>
                        <w:p w14:paraId="00C84619" w14:textId="77777777" w:rsidR="005B2566" w:rsidRPr="008F3138" w:rsidRDefault="005B2566" w:rsidP="006433DB">
                          <w:pPr>
                            <w:ind w:left="2124"/>
                            <w:rPr>
                              <w:rFonts w:ascii="Comic Sans MS" w:hAnsi="Comic Sans MS"/>
                              <w:spacing w:val="-2"/>
                            </w:rPr>
                          </w:pPr>
                          <w:r w:rsidRPr="008F3138">
                            <w:rPr>
                              <w:rFonts w:ascii="Comic Sans MS" w:hAnsi="Comic Sans MS"/>
                              <w:spacing w:val="-2"/>
                            </w:rPr>
                            <w:t xml:space="preserve">Daarom willen wij samen met de ouders, de schoolraad, het schoolbestuur, de ouderraad, de directie, de leerkrachten, het CLB, de vrijwilligers en alle mensen die bij onze school betrokken zijn, </w:t>
                          </w:r>
                          <w:r w:rsidRPr="008F3138">
                            <w:rPr>
                              <w:rFonts w:ascii="Comic Sans MS" w:hAnsi="Comic Sans MS"/>
                              <w:b/>
                              <w:spacing w:val="-2"/>
                            </w:rPr>
                            <w:t xml:space="preserve">het allerbeste voor onze kinderen. </w:t>
                          </w:r>
                          <w:r w:rsidRPr="008F3138">
                            <w:rPr>
                              <w:rFonts w:ascii="Comic Sans MS" w:hAnsi="Comic Sans MS"/>
                              <w:spacing w:val="-2"/>
                            </w:rPr>
                            <w:t>Binnen onze school bouwen wij aan :</w:t>
                          </w:r>
                        </w:p>
                        <w:p w14:paraId="1E35EA60"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vertrouwensrelatie met elke ouder. </w:t>
                          </w:r>
                          <w:r w:rsidRPr="008F3138">
                            <w:rPr>
                              <w:rFonts w:ascii="Comic Sans MS" w:hAnsi="Comic Sans MS"/>
                              <w:spacing w:val="-2"/>
                            </w:rPr>
                            <w:t xml:space="preserve">We willen samen en in alle openheid de opvoeding van onze kinderen ter harte nemen. Een goede communicatie tussen school en ouders is daarom van groot belang. Dat kan via oudercontacten, het heen- en weerschriftje, de agenda, het rapport, maar ook het persoonlijk contact vóór of na de school. </w:t>
                          </w:r>
                        </w:p>
                        <w:p w14:paraId="156D2EAF"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tof klasklimaat waar de kinderen zich </w:t>
                          </w:r>
                          <w:proofErr w:type="spellStart"/>
                          <w:r w:rsidRPr="008F3138">
                            <w:rPr>
                              <w:rFonts w:ascii="Comic Sans MS" w:hAnsi="Comic Sans MS"/>
                              <w:b/>
                              <w:spacing w:val="-2"/>
                            </w:rPr>
                            <w:t>thuisvoelen</w:t>
                          </w:r>
                          <w:proofErr w:type="spellEnd"/>
                          <w:r w:rsidRPr="008F3138">
                            <w:rPr>
                              <w:rFonts w:ascii="Comic Sans MS" w:hAnsi="Comic Sans MS"/>
                              <w:spacing w:val="-2"/>
                            </w:rPr>
                            <w:t>, waar ze zich veilig en geborgen voelen, wetend dat ze goed opgevangen worden bij problemen op school of thuis, waar ze leren samenwerken met aandacht voor ieders zwakke of sterke punten, waar hun zelfvertrouwen kan groeien.</w:t>
                          </w:r>
                        </w:p>
                        <w:p w14:paraId="18A4AB55"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goede onderlinge relatie tussen de leerkrachten </w:t>
                          </w:r>
                          <w:r w:rsidRPr="008F3138">
                            <w:rPr>
                              <w:rFonts w:ascii="Comic Sans MS" w:hAnsi="Comic Sans MS"/>
                              <w:spacing w:val="-2"/>
                            </w:rPr>
                            <w:t>die zich samen verantwoordelijk voelen voor onze kinderen, in een opbouwende samenwerking met het CLB.</w:t>
                          </w:r>
                        </w:p>
                        <w:p w14:paraId="004D9D1C"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fijne en respectvolle omgang </w:t>
                          </w:r>
                          <w:r w:rsidRPr="008F3138">
                            <w:rPr>
                              <w:rFonts w:ascii="Comic Sans MS" w:hAnsi="Comic Sans MS"/>
                              <w:spacing w:val="-2"/>
                            </w:rPr>
                            <w:t>met het onderhouds- en refterpersoneel en met de vele mensen die vrijwillig een handje komen toesteken</w:t>
                          </w:r>
                        </w:p>
                        <w:p w14:paraId="3C90E000"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betrokkenheid en medeverantwoordelijkheid </w:t>
                          </w:r>
                          <w:r w:rsidRPr="008F3138">
                            <w:rPr>
                              <w:rFonts w:ascii="Comic Sans MS" w:hAnsi="Comic Sans MS"/>
                              <w:spacing w:val="-2"/>
                            </w:rPr>
                            <w:t>via een actieve ouderwerking</w:t>
                          </w:r>
                        </w:p>
                        <w:p w14:paraId="1CEE3143" w14:textId="77777777" w:rsidR="005B2566" w:rsidRPr="008F3138" w:rsidRDefault="005B2566" w:rsidP="006433DB">
                          <w:pPr>
                            <w:ind w:left="2124"/>
                            <w:rPr>
                              <w:rFonts w:ascii="Comic Sans MS" w:hAnsi="Comic Sans MS"/>
                              <w:spacing w:val="-2"/>
                            </w:rPr>
                          </w:pPr>
                        </w:p>
                        <w:p w14:paraId="78E4ABEE" w14:textId="77777777" w:rsidR="005B2566" w:rsidRPr="008F3138" w:rsidRDefault="005B2566" w:rsidP="0053549E">
                          <w:pPr>
                            <w:numPr>
                              <w:ilvl w:val="0"/>
                              <w:numId w:val="17"/>
                            </w:numPr>
                            <w:spacing w:after="0" w:line="240" w:lineRule="auto"/>
                            <w:jc w:val="both"/>
                            <w:rPr>
                              <w:rFonts w:ascii="Comic Sans MS" w:hAnsi="Comic Sans MS"/>
                              <w:spacing w:val="-2"/>
                            </w:rPr>
                          </w:pPr>
                          <w:r w:rsidRPr="008F3138">
                            <w:rPr>
                              <w:rFonts w:ascii="Comic Sans MS" w:hAnsi="Comic Sans MS"/>
                              <w:b/>
                              <w:spacing w:val="-2"/>
                            </w:rPr>
                            <w:t xml:space="preserve">een goed contact </w:t>
                          </w:r>
                          <w:r w:rsidRPr="008F3138">
                            <w:rPr>
                              <w:rFonts w:ascii="Comic Sans MS" w:hAnsi="Comic Sans MS"/>
                              <w:spacing w:val="-2"/>
                            </w:rPr>
                            <w:t>met de parochie, plaatselijke jeugdbewegingen, de lokale gemeenschap, … waar we mogen ervaren dat er nog heel veel mensen zijn die graag iets voor een ander doen</w:t>
                          </w:r>
                        </w:p>
                        <w:p w14:paraId="77A4CC6F" w14:textId="77777777" w:rsidR="005B2566" w:rsidRPr="008F3138" w:rsidRDefault="005B2566" w:rsidP="006433DB">
                          <w:pPr>
                            <w:ind w:left="2124"/>
                            <w:rPr>
                              <w:rFonts w:ascii="Comic Sans MS" w:hAnsi="Comic Sans MS"/>
                              <w:spacing w:val="-2"/>
                            </w:rPr>
                          </w:pPr>
                        </w:p>
                        <w:p w14:paraId="0843ABA6" w14:textId="77777777" w:rsidR="005B2566" w:rsidRPr="008F3138" w:rsidRDefault="005B2566" w:rsidP="006433DB">
                          <w:pPr>
                            <w:ind w:left="567"/>
                            <w:rPr>
                              <w:rFonts w:ascii="Comic Sans MS" w:hAnsi="Comic Sans MS"/>
                              <w:i/>
                              <w:spacing w:val="-2"/>
                            </w:rPr>
                          </w:pPr>
                          <w:r w:rsidRPr="008F3138">
                            <w:rPr>
                              <w:rFonts w:ascii="Comic Sans MS" w:hAnsi="Comic Sans MS"/>
                              <w:i/>
                              <w:spacing w:val="-2"/>
                            </w:rPr>
                            <w:t>Samenwerken</w:t>
                          </w:r>
                        </w:p>
                        <w:p w14:paraId="271CB362" w14:textId="77777777" w:rsidR="005B2566" w:rsidRPr="008F3138" w:rsidRDefault="005B2566" w:rsidP="006433DB">
                          <w:pPr>
                            <w:ind w:left="567"/>
                            <w:rPr>
                              <w:rFonts w:ascii="Comic Sans MS" w:hAnsi="Comic Sans MS"/>
                              <w:spacing w:val="-2"/>
                            </w:rPr>
                          </w:pPr>
                          <w:r w:rsidRPr="008F3138">
                            <w:rPr>
                              <w:rFonts w:ascii="Comic Sans MS" w:hAnsi="Comic Sans MS"/>
                              <w:i/>
                              <w:spacing w:val="-2"/>
                            </w:rPr>
                            <w:t>en overleg</w:t>
                          </w:r>
                          <w:r w:rsidRPr="008F3138">
                            <w:rPr>
                              <w:rFonts w:ascii="Comic Sans MS" w:hAnsi="Comic Sans MS"/>
                              <w:i/>
                              <w:spacing w:val="-2"/>
                            </w:rPr>
                            <w:tab/>
                          </w:r>
                          <w:r w:rsidRPr="008F3138">
                            <w:rPr>
                              <w:rFonts w:ascii="Comic Sans MS" w:hAnsi="Comic Sans MS"/>
                              <w:spacing w:val="-2"/>
                            </w:rPr>
                            <w:t>De school vormt gemeenschap door samenwerking en overleg :</w:t>
                          </w:r>
                        </w:p>
                        <w:p w14:paraId="131A734C"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b/>
                              <w:spacing w:val="-2"/>
                            </w:rPr>
                            <w:t>het</w:t>
                          </w:r>
                          <w:r w:rsidRPr="008F3138">
                            <w:rPr>
                              <w:rFonts w:ascii="Comic Sans MS" w:hAnsi="Comic Sans MS"/>
                              <w:spacing w:val="-2"/>
                            </w:rPr>
                            <w:t xml:space="preserve"> </w:t>
                          </w:r>
                          <w:r w:rsidRPr="008F3138">
                            <w:rPr>
                              <w:rFonts w:ascii="Comic Sans MS" w:hAnsi="Comic Sans MS"/>
                              <w:b/>
                              <w:spacing w:val="-2"/>
                            </w:rPr>
                            <w:t>schoolbestuur</w:t>
                          </w:r>
                          <w:r w:rsidRPr="008F3138">
                            <w:rPr>
                              <w:rFonts w:ascii="Comic Sans MS" w:hAnsi="Comic Sans MS"/>
                              <w:spacing w:val="-2"/>
                            </w:rPr>
                            <w:t xml:space="preserve"> dat de eindverantwoordelijkheid draagt voor het beleid van de school</w:t>
                          </w:r>
                        </w:p>
                        <w:p w14:paraId="78C5E307"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spacing w:val="-2"/>
                            </w:rPr>
                            <w:t xml:space="preserve">onze school die gedragen wordt door </w:t>
                          </w:r>
                          <w:r w:rsidRPr="008F3138">
                            <w:rPr>
                              <w:rFonts w:ascii="Comic Sans MS" w:hAnsi="Comic Sans MS"/>
                              <w:b/>
                              <w:spacing w:val="-2"/>
                            </w:rPr>
                            <w:t>het hele team</w:t>
                          </w:r>
                          <w:r w:rsidRPr="008F3138">
                            <w:rPr>
                              <w:rFonts w:ascii="Comic Sans MS" w:hAnsi="Comic Sans MS"/>
                              <w:spacing w:val="-2"/>
                            </w:rPr>
                            <w:t xml:space="preserve"> onder leiding van de directie. We werken samen, overleggen en streven naar een voortdurende kwaliteitsbewaking en –verbetering.</w:t>
                          </w:r>
                        </w:p>
                        <w:p w14:paraId="5AA37B21"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b/>
                              <w:spacing w:val="-2"/>
                            </w:rPr>
                            <w:t>de ouders</w:t>
                          </w:r>
                          <w:r w:rsidRPr="008F3138">
                            <w:rPr>
                              <w:rFonts w:ascii="Comic Sans MS" w:hAnsi="Comic Sans MS"/>
                              <w:spacing w:val="-2"/>
                            </w:rPr>
                            <w:t xml:space="preserve"> die volwaardige partners zijn van onze school. Zij zijn als eerste verantwoordelijk voor de opvoeding van hun kinderen. Daarom streven we naar een goede communicatie en een zo groot mogelijke betrokkenheid van ouders bij de school.</w:t>
                          </w:r>
                        </w:p>
                        <w:p w14:paraId="4CB776EE"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spacing w:val="-2"/>
                            </w:rPr>
                            <w:t xml:space="preserve">de verbondenheid met </w:t>
                          </w:r>
                          <w:r w:rsidRPr="008F3138">
                            <w:rPr>
                              <w:rFonts w:ascii="Comic Sans MS" w:hAnsi="Comic Sans MS"/>
                              <w:b/>
                              <w:spacing w:val="-2"/>
                            </w:rPr>
                            <w:t>de lokale geloofsgemeenschap</w:t>
                          </w:r>
                          <w:r w:rsidRPr="008F3138">
                            <w:rPr>
                              <w:rFonts w:ascii="Comic Sans MS" w:hAnsi="Comic Sans MS"/>
                              <w:spacing w:val="-2"/>
                            </w:rPr>
                            <w:t>. Zij verwijst naar de traditie en het geloof van waaruit in de school gewerkt wordt.</w:t>
                          </w:r>
                        </w:p>
                        <w:p w14:paraId="355A6F6A" w14:textId="77777777" w:rsidR="005B2566" w:rsidRPr="008F3138" w:rsidRDefault="005B2566" w:rsidP="0053549E">
                          <w:pPr>
                            <w:widowControl w:val="0"/>
                            <w:numPr>
                              <w:ilvl w:val="0"/>
                              <w:numId w:val="17"/>
                            </w:numPr>
                            <w:tabs>
                              <w:tab w:val="left" w:pos="924"/>
                            </w:tabs>
                            <w:spacing w:after="0" w:line="240" w:lineRule="auto"/>
                            <w:jc w:val="both"/>
                            <w:rPr>
                              <w:rFonts w:ascii="Comic Sans MS" w:hAnsi="Comic Sans MS"/>
                              <w:spacing w:val="-2"/>
                            </w:rPr>
                          </w:pPr>
                          <w:r w:rsidRPr="008F3138">
                            <w:rPr>
                              <w:rFonts w:ascii="Comic Sans MS" w:hAnsi="Comic Sans MS"/>
                              <w:b/>
                              <w:spacing w:val="-2"/>
                            </w:rPr>
                            <w:t>externe begeleiders</w:t>
                          </w:r>
                          <w:r w:rsidRPr="008F3138">
                            <w:rPr>
                              <w:rFonts w:ascii="Comic Sans MS" w:hAnsi="Comic Sans MS"/>
                              <w:spacing w:val="-2"/>
                            </w:rPr>
                            <w:t xml:space="preserve"> die ons ondersteunen, vormen en ons helpen bij onze professionalisering </w:t>
                          </w:r>
                        </w:p>
                        <w:p w14:paraId="6970FF03" w14:textId="77777777" w:rsidR="005B2566" w:rsidRPr="008F3138" w:rsidRDefault="005B2566" w:rsidP="006433DB">
                          <w:pPr>
                            <w:widowControl w:val="0"/>
                            <w:tabs>
                              <w:tab w:val="left" w:pos="924"/>
                            </w:tabs>
                            <w:ind w:left="2124"/>
                            <w:rPr>
                              <w:rFonts w:ascii="Comic Sans MS" w:hAnsi="Comic Sans MS"/>
                              <w:spacing w:val="-2"/>
                            </w:rPr>
                          </w:pPr>
                        </w:p>
                        <w:p w14:paraId="2EF3F733" w14:textId="77777777" w:rsidR="005B2566" w:rsidRPr="008F3138" w:rsidRDefault="005B2566" w:rsidP="006433DB">
                          <w:pPr>
                            <w:widowControl w:val="0"/>
                            <w:tabs>
                              <w:tab w:val="left" w:pos="924"/>
                            </w:tabs>
                            <w:ind w:left="924" w:hanging="357"/>
                            <w:rPr>
                              <w:rFonts w:ascii="Comic Sans MS" w:hAnsi="Comic Sans MS"/>
                              <w:i/>
                              <w:spacing w:val="-2"/>
                            </w:rPr>
                          </w:pPr>
                          <w:proofErr w:type="spellStart"/>
                          <w:r w:rsidRPr="008F3138">
                            <w:rPr>
                              <w:rFonts w:ascii="Comic Sans MS" w:hAnsi="Comic Sans MS"/>
                              <w:i/>
                              <w:spacing w:val="-2"/>
                            </w:rPr>
                            <w:t>Professio</w:t>
                          </w:r>
                          <w:proofErr w:type="spellEnd"/>
                          <w:r w:rsidRPr="008F3138">
                            <w:rPr>
                              <w:rFonts w:ascii="Comic Sans MS" w:hAnsi="Comic Sans MS"/>
                              <w:i/>
                              <w:spacing w:val="-2"/>
                            </w:rPr>
                            <w:t>-</w:t>
                          </w:r>
                        </w:p>
                        <w:p w14:paraId="605F2296" w14:textId="77777777" w:rsidR="005B2566" w:rsidRPr="008F3138" w:rsidRDefault="005B2566" w:rsidP="006433DB">
                          <w:pPr>
                            <w:widowControl w:val="0"/>
                            <w:tabs>
                              <w:tab w:val="left" w:pos="924"/>
                            </w:tabs>
                            <w:ind w:left="924" w:hanging="357"/>
                            <w:rPr>
                              <w:rFonts w:ascii="Comic Sans MS" w:hAnsi="Comic Sans MS"/>
                              <w:i/>
                              <w:spacing w:val="-2"/>
                            </w:rPr>
                          </w:pPr>
                          <w:proofErr w:type="spellStart"/>
                          <w:r w:rsidRPr="008F3138">
                            <w:rPr>
                              <w:rFonts w:ascii="Comic Sans MS" w:hAnsi="Comic Sans MS"/>
                              <w:i/>
                              <w:spacing w:val="-2"/>
                            </w:rPr>
                            <w:t>naliteit</w:t>
                          </w:r>
                          <w:proofErr w:type="spellEnd"/>
                        </w:p>
                        <w:p w14:paraId="3CBEC423" w14:textId="77777777" w:rsidR="005B2566" w:rsidRPr="008F3138" w:rsidRDefault="005B2566" w:rsidP="006433DB">
                          <w:pPr>
                            <w:widowControl w:val="0"/>
                            <w:tabs>
                              <w:tab w:val="left" w:pos="924"/>
                            </w:tabs>
                            <w:ind w:left="924" w:hanging="357"/>
                            <w:rPr>
                              <w:rFonts w:ascii="Comic Sans MS" w:hAnsi="Comic Sans MS"/>
                              <w:spacing w:val="-2"/>
                            </w:rPr>
                          </w:pPr>
                          <w:r w:rsidRPr="008F3138">
                            <w:rPr>
                              <w:rFonts w:ascii="Comic Sans MS" w:hAnsi="Comic Sans MS"/>
                              <w:i/>
                              <w:spacing w:val="-2"/>
                            </w:rPr>
                            <w:t>nastreven</w:t>
                          </w:r>
                          <w:r w:rsidRPr="008F3138">
                            <w:rPr>
                              <w:rFonts w:ascii="Comic Sans MS" w:hAnsi="Comic Sans MS"/>
                              <w:i/>
                              <w:spacing w:val="-2"/>
                            </w:rPr>
                            <w:tab/>
                          </w:r>
                          <w:r w:rsidRPr="008F3138">
                            <w:rPr>
                              <w:rFonts w:ascii="Comic Sans MS" w:hAnsi="Comic Sans MS"/>
                              <w:spacing w:val="-2"/>
                            </w:rPr>
                            <w:t>Wat doen wij hiervoor ?</w:t>
                          </w:r>
                        </w:p>
                        <w:p w14:paraId="7D773EEA"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veel kansen tot overleg</w:t>
                          </w:r>
                        </w:p>
                        <w:p w14:paraId="62B58CCB"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bij een collega gaan kijken</w:t>
                          </w:r>
                        </w:p>
                        <w:p w14:paraId="69E73643"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co-teaching : iets nieuw gezamenlijk met je collega uitproberen in je klas</w:t>
                          </w:r>
                        </w:p>
                        <w:p w14:paraId="6619A578"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teamgerichte nascholing volgen</w:t>
                          </w:r>
                        </w:p>
                        <w:p w14:paraId="00EDD379"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individugerichte nascholing volgen (soms als vervolg van een introductiesessie met het team)</w:t>
                          </w:r>
                        </w:p>
                        <w:p w14:paraId="3ED68B7E"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planmatig werken (evalueren, prioriteiten bepalen, evaluatie naar resultaat zowel bij leerlingen als bij leerkrachten)</w:t>
                          </w:r>
                        </w:p>
                        <w:p w14:paraId="47B24601"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 xml:space="preserve">ZORCO = samenkomst van </w:t>
                          </w:r>
                          <w:proofErr w:type="spellStart"/>
                          <w:r w:rsidRPr="008F3138">
                            <w:rPr>
                              <w:rFonts w:ascii="Comic Sans MS" w:hAnsi="Comic Sans MS"/>
                              <w:spacing w:val="-2"/>
                            </w:rPr>
                            <w:t>Zeelse</w:t>
                          </w:r>
                          <w:proofErr w:type="spellEnd"/>
                          <w:r w:rsidRPr="008F3138">
                            <w:rPr>
                              <w:rFonts w:ascii="Comic Sans MS" w:hAnsi="Comic Sans MS"/>
                              <w:spacing w:val="-2"/>
                            </w:rPr>
                            <w:t xml:space="preserve"> zorgcoördinatoren</w:t>
                          </w:r>
                        </w:p>
                        <w:p w14:paraId="1D346284"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 xml:space="preserve">ICT = het juist leren gebruiken van de computer </w:t>
                          </w:r>
                        </w:p>
                        <w:p w14:paraId="7DB426BC"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leesgroep OWP = onder begeleiding samen met andere directies het ontwikkelingsplan doornemen</w:t>
                          </w:r>
                        </w:p>
                        <w:p w14:paraId="033EF0C3"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passende materialen aankopen en gebruiken</w:t>
                          </w:r>
                        </w:p>
                        <w:p w14:paraId="20A72310" w14:textId="77777777" w:rsidR="005B2566" w:rsidRPr="008F3138" w:rsidRDefault="005B2566" w:rsidP="0053549E">
                          <w:pPr>
                            <w:widowControl w:val="0"/>
                            <w:numPr>
                              <w:ilvl w:val="0"/>
                              <w:numId w:val="19"/>
                            </w:numPr>
                            <w:tabs>
                              <w:tab w:val="left" w:pos="924"/>
                            </w:tabs>
                            <w:spacing w:after="0" w:line="240" w:lineRule="auto"/>
                            <w:jc w:val="both"/>
                            <w:rPr>
                              <w:rFonts w:ascii="Comic Sans MS" w:hAnsi="Comic Sans MS"/>
                              <w:spacing w:val="-2"/>
                            </w:rPr>
                          </w:pPr>
                          <w:r w:rsidRPr="008F3138">
                            <w:rPr>
                              <w:rFonts w:ascii="Comic Sans MS" w:hAnsi="Comic Sans MS"/>
                              <w:spacing w:val="-2"/>
                            </w:rPr>
                            <w:t>het voeren van een degelijk personeelsbeleid</w:t>
                          </w:r>
                        </w:p>
                        <w:p w14:paraId="46F8D576" w14:textId="77777777" w:rsidR="005B2566" w:rsidRPr="008F3138" w:rsidRDefault="005B2566" w:rsidP="006433DB">
                          <w:pPr>
                            <w:rPr>
                              <w:szCs w:val="24"/>
                            </w:rPr>
                          </w:pPr>
                        </w:p>
                        <w:p w14:paraId="5321E6A2" w14:textId="77777777" w:rsidR="005B2566" w:rsidRPr="008F3138" w:rsidRDefault="005B2566" w:rsidP="006433DB">
                          <w:pPr>
                            <w:rPr>
                              <w:szCs w:val="24"/>
                            </w:rPr>
                          </w:pPr>
                        </w:p>
                        <w:p w14:paraId="5699BBBA" w14:textId="77777777" w:rsidR="005B2566" w:rsidRPr="00B567C8" w:rsidRDefault="005B2566" w:rsidP="006433DB">
                          <w:pPr>
                            <w:jc w:val="center"/>
                            <w:rPr>
                              <w:rFonts w:ascii="Verdana" w:hAnsi="Verdana"/>
                            </w:rPr>
                          </w:pPr>
                        </w:p>
                      </w:txbxContent>
                    </v:textbox>
                  </v:shape>
                </w:pict>
              </mc:Fallback>
            </mc:AlternateContent>
          </w:r>
        </w:p>
        <w:p w14:paraId="49BAA932" w14:textId="77777777" w:rsidR="006433DB" w:rsidRPr="006433DB" w:rsidRDefault="006433DB" w:rsidP="006433DB">
          <w:pPr>
            <w:suppressAutoHyphens w:val="0"/>
            <w:spacing w:after="0" w:line="240" w:lineRule="auto"/>
            <w:jc w:val="both"/>
            <w:rPr>
              <w:rFonts w:ascii="Gadugi" w:eastAsia="Times New Roman" w:hAnsi="Gadugi" w:cs="Times New Roman"/>
              <w:color w:val="auto"/>
              <w:spacing w:val="-5"/>
              <w:sz w:val="32"/>
              <w:szCs w:val="32"/>
              <w:lang w:eastAsia="nl-NL"/>
            </w:rPr>
          </w:pP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699243" behindDoc="0" locked="0" layoutInCell="1" allowOverlap="1" wp14:anchorId="49EB940F" wp14:editId="6D9BD98A">
                    <wp:simplePos x="0" y="0"/>
                    <wp:positionH relativeFrom="column">
                      <wp:posOffset>3239466</wp:posOffset>
                    </wp:positionH>
                    <wp:positionV relativeFrom="paragraph">
                      <wp:posOffset>94615</wp:posOffset>
                    </wp:positionV>
                    <wp:extent cx="2735580" cy="359410"/>
                    <wp:effectExtent l="0" t="0" r="7620" b="2540"/>
                    <wp:wrapNone/>
                    <wp:docPr id="229" name="Tekstvak 229"/>
                    <wp:cNvGraphicFramePr/>
                    <a:graphic xmlns:a="http://schemas.openxmlformats.org/drawingml/2006/main">
                      <a:graphicData uri="http://schemas.microsoft.com/office/word/2010/wordprocessingShape">
                        <wps:wsp>
                          <wps:cNvSpPr txBox="1"/>
                          <wps:spPr>
                            <a:xfrm>
                              <a:off x="0" y="0"/>
                              <a:ext cx="2735580" cy="359410"/>
                            </a:xfrm>
                            <a:prstGeom prst="rect">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591FD35C" w14:textId="77777777" w:rsidR="005B2566" w:rsidRPr="00D462FE" w:rsidRDefault="005B2566" w:rsidP="006433DB">
                                <w:pPr>
                                  <w:jc w:val="center"/>
                                  <w:rPr>
                                    <w:color w:val="FFFFFF" w:themeColor="background1"/>
                                  </w:rPr>
                                </w:pPr>
                                <w:r w:rsidRPr="006433DB">
                                  <w:t xml:space="preserve"> </w:t>
                                </w:r>
                                <w:r w:rsidRPr="00D462FE">
                                  <w:rPr>
                                    <w:color w:val="FFFFFF" w:themeColor="background1"/>
                                  </w:rPr>
                                  <w:t>Voor- en naschoolse opvang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940F" id="Tekstvak 229" o:spid="_x0000_s1032" type="#_x0000_t202" style="position:absolute;left:0;text-align:left;margin-left:255.1pt;margin-top:7.45pt;width:215.4pt;height:28.3pt;z-index:251699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" fillcolor="#315683" stroked="f">
                    <v:fill color2="#95b3d7" rotate="t" angle="180" colors="0 #315683;31457f #5485bf;1 #95b3d7" focus="100%" type="gradient"/>
                    <v:textbox inset="1mm,1mm,1mm,1mm">
                      <w:txbxContent>
                        <w:p w14:paraId="591FD35C" w14:textId="77777777" w:rsidR="005B2566" w:rsidRPr="00D462FE" w:rsidRDefault="005B2566" w:rsidP="006433DB">
                          <w:pPr>
                            <w:jc w:val="center"/>
                            <w:rPr>
                              <w:color w:val="FFFFFF" w:themeColor="background1"/>
                            </w:rPr>
                          </w:pPr>
                          <w:r w:rsidRPr="006433DB">
                            <w:t xml:space="preserve"> </w:t>
                          </w:r>
                          <w:r w:rsidRPr="00D462FE">
                            <w:rPr>
                              <w:color w:val="FFFFFF" w:themeColor="background1"/>
                            </w:rPr>
                            <w:t>Voor- en naschoolse opvang</w:t>
                          </w:r>
                        </w:p>
                      </w:txbxContent>
                    </v:textbox>
                  </v:shape>
                </w:pict>
              </mc:Fallback>
            </mc:AlternateContent>
          </w:r>
        </w:p>
        <w:p w14:paraId="18F9CC4B" w14:textId="77777777" w:rsidR="006433DB" w:rsidRPr="006433DB" w:rsidRDefault="006433DB" w:rsidP="006433DB">
          <w:pPr>
            <w:suppressAutoHyphens w:val="0"/>
            <w:spacing w:after="0" w:line="240" w:lineRule="auto"/>
            <w:jc w:val="right"/>
            <w:rPr>
              <w:rFonts w:ascii="Gadugi" w:eastAsia="Times New Roman" w:hAnsi="Gadugi" w:cs="Times New Roman"/>
              <w:color w:val="auto"/>
              <w:spacing w:val="-5"/>
              <w:sz w:val="32"/>
              <w:szCs w:val="32"/>
              <w:lang w:eastAsia="nl-NL"/>
            </w:rPr>
          </w:pPr>
        </w:p>
        <w:p w14:paraId="421F06A7" w14:textId="77777777" w:rsidR="006433DB" w:rsidRPr="006433DB" w:rsidRDefault="006433DB" w:rsidP="006433DB">
          <w:pPr>
            <w:suppressAutoHyphens w:val="0"/>
            <w:spacing w:after="0" w:line="240" w:lineRule="auto"/>
            <w:jc w:val="center"/>
            <w:rPr>
              <w:rFonts w:ascii="Book Antiqua" w:eastAsia="Times New Roman" w:hAnsi="Book Antiqua" w:cs="Times New Roman"/>
              <w:b/>
              <w:i/>
              <w:color w:val="auto"/>
              <w:spacing w:val="-5"/>
              <w:sz w:val="36"/>
              <w:szCs w:val="36"/>
              <w:lang w:eastAsia="nl-NL"/>
            </w:rPr>
          </w:pP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700267" behindDoc="0" locked="0" layoutInCell="1" allowOverlap="1" wp14:anchorId="0EF57806" wp14:editId="7A0A3F70">
                    <wp:simplePos x="0" y="0"/>
                    <wp:positionH relativeFrom="column">
                      <wp:posOffset>3224226</wp:posOffset>
                    </wp:positionH>
                    <wp:positionV relativeFrom="paragraph">
                      <wp:posOffset>12700</wp:posOffset>
                    </wp:positionV>
                    <wp:extent cx="2735580" cy="359410"/>
                    <wp:effectExtent l="0" t="0" r="7620" b="2540"/>
                    <wp:wrapNone/>
                    <wp:docPr id="230" name="Tekstvak 230"/>
                    <wp:cNvGraphicFramePr/>
                    <a:graphic xmlns:a="http://schemas.openxmlformats.org/drawingml/2006/main">
                      <a:graphicData uri="http://schemas.microsoft.com/office/word/2010/wordprocessingShape">
                        <wps:wsp>
                          <wps:cNvSpPr txBox="1"/>
                          <wps:spPr>
                            <a:xfrm>
                              <a:off x="0" y="0"/>
                              <a:ext cx="2735580" cy="35941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8900000" scaled="1"/>
                              <a:tileRect/>
                            </a:gradFill>
                            <a:ln>
                              <a:noFill/>
                            </a:ln>
                            <a:effectLst/>
                          </wps:spPr>
                          <wps:txbx>
                            <w:txbxContent>
                              <w:p w14:paraId="4CA2EA8E" w14:textId="77777777" w:rsidR="005B2566" w:rsidRPr="006433DB" w:rsidRDefault="005B2566" w:rsidP="006433DB">
                                <w:pPr>
                                  <w:jc w:val="center"/>
                                  <w:rPr>
                                    <w:color w:val="FFFFFF"/>
                                  </w:rPr>
                                </w:pPr>
                                <w:r w:rsidRPr="006433DB">
                                  <w:rPr>
                                    <w:color w:val="FFFFFF"/>
                                  </w:rPr>
                                  <w:t>Warme maaltijden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7806" id="Tekstvak 230" o:spid="_x0000_s1033" type="#_x0000_t202" style="position:absolute;left:0;text-align:left;margin-left:253.9pt;margin-top:1pt;width:215.4pt;height:28.3pt;z-index:251700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" fillcolor="#a07400" stroked="f">
                    <v:fill color2="#ffca00" rotate="t" angle="135" colors="0 #a07400;.5 #e6a900;1 #ffca00" focus="100%" type="gradient"/>
                    <v:textbox inset="1mm,1mm,1mm,1mm">
                      <w:txbxContent>
                        <w:p w14:paraId="4CA2EA8E" w14:textId="77777777" w:rsidR="005B2566" w:rsidRPr="006433DB" w:rsidRDefault="005B2566" w:rsidP="006433DB">
                          <w:pPr>
                            <w:jc w:val="center"/>
                            <w:rPr>
                              <w:color w:val="FFFFFF"/>
                            </w:rPr>
                          </w:pPr>
                          <w:r w:rsidRPr="006433DB">
                            <w:rPr>
                              <w:color w:val="FFFFFF"/>
                            </w:rPr>
                            <w:t>Warme maaltijden</w:t>
                          </w:r>
                        </w:p>
                      </w:txbxContent>
                    </v:textbox>
                  </v:shape>
                </w:pict>
              </mc:Fallback>
            </mc:AlternateContent>
          </w:r>
        </w:p>
        <w:p w14:paraId="3B4F115B" w14:textId="77777777" w:rsidR="006433DB" w:rsidRPr="006433DB" w:rsidRDefault="006433DB" w:rsidP="006433DB">
          <w:pPr>
            <w:suppressAutoHyphens w:val="0"/>
            <w:spacing w:after="0" w:line="240" w:lineRule="auto"/>
            <w:jc w:val="center"/>
            <w:rPr>
              <w:rFonts w:ascii="Book Antiqua" w:eastAsia="Times New Roman" w:hAnsi="Book Antiqua" w:cs="Times New Roman"/>
              <w:b/>
              <w:i/>
              <w:color w:val="auto"/>
              <w:spacing w:val="-5"/>
              <w:sz w:val="36"/>
              <w:szCs w:val="36"/>
              <w:lang w:eastAsia="nl-NL"/>
            </w:rPr>
          </w:pPr>
          <w:r w:rsidRPr="006433DB">
            <w:rPr>
              <w:rFonts w:ascii="Segoe Script" w:eastAsia="Times New Roman" w:hAnsi="Segoe Script" w:cs="Times New Roman"/>
              <w:noProof/>
              <w:color w:val="auto"/>
              <w:spacing w:val="-5"/>
              <w:sz w:val="28"/>
              <w:szCs w:val="28"/>
              <w:lang w:eastAsia="nl-BE"/>
            </w:rPr>
            <mc:AlternateContent>
              <mc:Choice Requires="wps">
                <w:drawing>
                  <wp:anchor distT="0" distB="0" distL="114300" distR="114300" simplePos="0" relativeHeight="251702315" behindDoc="0" locked="0" layoutInCell="1" allowOverlap="1" wp14:anchorId="7630B3E7" wp14:editId="4572ADD0">
                    <wp:simplePos x="0" y="0"/>
                    <wp:positionH relativeFrom="column">
                      <wp:posOffset>3239466</wp:posOffset>
                    </wp:positionH>
                    <wp:positionV relativeFrom="paragraph">
                      <wp:posOffset>189230</wp:posOffset>
                    </wp:positionV>
                    <wp:extent cx="2735580" cy="359410"/>
                    <wp:effectExtent l="0" t="0" r="7620" b="2540"/>
                    <wp:wrapNone/>
                    <wp:docPr id="233" name="Tekstvak 233"/>
                    <wp:cNvGraphicFramePr/>
                    <a:graphic xmlns:a="http://schemas.openxmlformats.org/drawingml/2006/main">
                      <a:graphicData uri="http://schemas.microsoft.com/office/word/2010/wordprocessingShape">
                        <wps:wsp>
                          <wps:cNvSpPr txBox="1"/>
                          <wps:spPr>
                            <a:xfrm>
                              <a:off x="0" y="0"/>
                              <a:ext cx="2735580" cy="359410"/>
                            </a:xfrm>
                            <a:prstGeom prst="rect">
                              <a:avLst/>
                            </a:prstGeom>
                            <a:gradFill flip="none" rotWithShape="1">
                              <a:gsLst>
                                <a:gs pos="0">
                                  <a:srgbClr val="9933FF">
                                    <a:shade val="30000"/>
                                    <a:satMod val="115000"/>
                                  </a:srgbClr>
                                </a:gs>
                                <a:gs pos="50000">
                                  <a:srgbClr val="9933FF">
                                    <a:shade val="67500"/>
                                    <a:satMod val="115000"/>
                                  </a:srgbClr>
                                </a:gs>
                                <a:gs pos="100000">
                                  <a:srgbClr val="9933FF">
                                    <a:shade val="100000"/>
                                    <a:satMod val="115000"/>
                                  </a:srgbClr>
                                </a:gs>
                              </a:gsLst>
                              <a:lin ang="2700000" scaled="1"/>
                              <a:tileRect/>
                            </a:gradFill>
                            <a:ln>
                              <a:noFill/>
                            </a:ln>
                            <a:effectLst/>
                          </wps:spPr>
                          <wps:txbx>
                            <w:txbxContent>
                              <w:p w14:paraId="126DA33E" w14:textId="77777777" w:rsidR="005B2566" w:rsidRPr="00D462FE" w:rsidRDefault="005B2566" w:rsidP="006433DB">
                                <w:pPr>
                                  <w:jc w:val="center"/>
                                  <w:rPr>
                                    <w:color w:val="FFFFFF" w:themeColor="background1"/>
                                  </w:rPr>
                                </w:pPr>
                                <w:r w:rsidRPr="00D462FE">
                                  <w:rPr>
                                    <w:color w:val="FFFFFF" w:themeColor="background1"/>
                                  </w:rPr>
                                  <w:t>Eigen schoolbibliotheek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B3E7" id="Tekstvak 233" o:spid="_x0000_s1034" type="#_x0000_t202" style="position:absolute;left:0;text-align:left;margin-left:255.1pt;margin-top:14.9pt;width:215.4pt;height:28.3pt;z-index:251702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" fillcolor="#57109e" stroked="f">
                    <v:fill color2="#9924ff" rotate="t" angle="45" colors="0 #57109e;.5 #801ce3;1 #9924ff" focus="100%" type="gradient"/>
                    <v:textbox inset="1mm,1mm,1mm,1mm">
                      <w:txbxContent>
                        <w:p w14:paraId="126DA33E" w14:textId="77777777" w:rsidR="005B2566" w:rsidRPr="00D462FE" w:rsidRDefault="005B2566" w:rsidP="006433DB">
                          <w:pPr>
                            <w:jc w:val="center"/>
                            <w:rPr>
                              <w:color w:val="FFFFFF" w:themeColor="background1"/>
                            </w:rPr>
                          </w:pPr>
                          <w:r w:rsidRPr="00D462FE">
                            <w:rPr>
                              <w:color w:val="FFFFFF" w:themeColor="background1"/>
                            </w:rPr>
                            <w:t>Eigen schoolbibliotheek</w:t>
                          </w:r>
                        </w:p>
                      </w:txbxContent>
                    </v:textbox>
                  </v:shape>
                </w:pict>
              </mc:Fallback>
            </mc:AlternateContent>
          </w:r>
        </w:p>
        <w:p w14:paraId="63599DFB" w14:textId="77777777" w:rsidR="006433DB" w:rsidRPr="006433DB" w:rsidRDefault="006433DB" w:rsidP="006433DB">
          <w:pPr>
            <w:suppressAutoHyphens w:val="0"/>
            <w:spacing w:after="0" w:line="240" w:lineRule="auto"/>
            <w:jc w:val="center"/>
            <w:rPr>
              <w:rFonts w:ascii="Book Antiqua" w:eastAsia="Times New Roman" w:hAnsi="Book Antiqua" w:cs="Times New Roman"/>
              <w:b/>
              <w:i/>
              <w:color w:val="auto"/>
              <w:spacing w:val="-5"/>
              <w:sz w:val="36"/>
              <w:szCs w:val="36"/>
              <w:lang w:eastAsia="nl-NL"/>
            </w:rPr>
          </w:pPr>
        </w:p>
        <w:p w14:paraId="000EA2CB"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4C87FBD8"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r w:rsidRPr="006433DB">
            <w:rPr>
              <w:rFonts w:ascii="Comic Sans MS" w:eastAsia="Times New Roman" w:hAnsi="Comic Sans MS" w:cs="Times New Roman"/>
              <w:noProof/>
              <w:color w:val="auto"/>
              <w:lang w:eastAsia="nl-BE"/>
            </w:rPr>
            <mc:AlternateContent>
              <mc:Choice Requires="wps">
                <w:drawing>
                  <wp:anchor distT="0" distB="0" distL="114300" distR="114300" simplePos="0" relativeHeight="251715627" behindDoc="0" locked="0" layoutInCell="1" allowOverlap="1" wp14:anchorId="5B82D901" wp14:editId="45CBF067">
                    <wp:simplePos x="0" y="0"/>
                    <wp:positionH relativeFrom="margin">
                      <wp:posOffset>118745</wp:posOffset>
                    </wp:positionH>
                    <wp:positionV relativeFrom="paragraph">
                      <wp:posOffset>-5080</wp:posOffset>
                    </wp:positionV>
                    <wp:extent cx="5596255" cy="2132330"/>
                    <wp:effectExtent l="0" t="0" r="23495" b="20320"/>
                    <wp:wrapNone/>
                    <wp:docPr id="236" name="Rol: verticaal 236"/>
                    <wp:cNvGraphicFramePr/>
                    <a:graphic xmlns:a="http://schemas.openxmlformats.org/drawingml/2006/main">
                      <a:graphicData uri="http://schemas.microsoft.com/office/word/2010/wordprocessingShape">
                        <wps:wsp>
                          <wps:cNvSpPr/>
                          <wps:spPr>
                            <a:xfrm>
                              <a:off x="0" y="0"/>
                              <a:ext cx="5596255" cy="2132330"/>
                            </a:xfrm>
                            <a:prstGeom prst="verticalScroll">
                              <a:avLst/>
                            </a:prstGeom>
                            <a:solidFill>
                              <a:srgbClr val="5B9BD5"/>
                            </a:solidFill>
                            <a:ln w="12700" cap="flat" cmpd="sng" algn="ctr">
                              <a:solidFill>
                                <a:srgbClr val="5B9BD5">
                                  <a:shade val="50000"/>
                                </a:srgbClr>
                              </a:solidFill>
                              <a:prstDash val="solid"/>
                              <a:miter lim="800000"/>
                            </a:ln>
                            <a:effectLst/>
                          </wps:spPr>
                          <wps:txbx>
                            <w:txbxContent>
                              <w:p w14:paraId="3F408F1C" w14:textId="77777777" w:rsidR="005B2566" w:rsidRPr="00945DF2" w:rsidRDefault="005B2566" w:rsidP="006433DB">
                                <w:pPr>
                                  <w:spacing w:after="120" w:line="360" w:lineRule="auto"/>
                                  <w:rPr>
                                    <w:rFonts w:ascii="Verdana Pro Light" w:hAnsi="Verdana Pro Light"/>
                                    <w:i/>
                                    <w:color w:val="FFFFFF" w:themeColor="background1"/>
                                    <w:sz w:val="22"/>
                                    <w:szCs w:val="22"/>
                                  </w:rPr>
                                </w:pPr>
                                <w:r w:rsidRPr="00945DF2">
                                  <w:rPr>
                                    <w:rFonts w:ascii="Verdana Pro Light" w:hAnsi="Verdana Pro Light"/>
                                    <w:i/>
                                    <w:color w:val="FFFFFF" w:themeColor="background1"/>
                                    <w:sz w:val="22"/>
                                    <w:szCs w:val="22"/>
                                  </w:rPr>
                                  <w:t xml:space="preserve">In onze school staan kinderen centraal. </w:t>
                                </w:r>
                              </w:p>
                              <w:p w14:paraId="2ABEE9CF" w14:textId="77777777" w:rsidR="005B2566" w:rsidRPr="00945DF2" w:rsidRDefault="005B2566" w:rsidP="006433DB">
                                <w:pPr>
                                  <w:spacing w:after="120" w:line="360" w:lineRule="auto"/>
                                  <w:rPr>
                                    <w:rFonts w:ascii="Verdana Pro Light" w:hAnsi="Verdana Pro Light"/>
                                    <w:i/>
                                    <w:color w:val="FFFFFF" w:themeColor="background1"/>
                                    <w:sz w:val="22"/>
                                    <w:szCs w:val="22"/>
                                  </w:rPr>
                                </w:pPr>
                                <w:r w:rsidRPr="00945DF2">
                                  <w:rPr>
                                    <w:rFonts w:ascii="Verdana Pro Light" w:hAnsi="Verdana Pro Light"/>
                                    <w:i/>
                                    <w:color w:val="FFFFFF" w:themeColor="background1"/>
                                    <w:sz w:val="22"/>
                                    <w:szCs w:val="22"/>
                                  </w:rPr>
                                  <w:t>Aan de hand van 5 fundamentele uitgangspunten nemen we alle kinderen mee op weg doorheen hun ontwikkeling.</w:t>
                                </w:r>
                              </w:p>
                              <w:p w14:paraId="791C6C5C" w14:textId="77777777" w:rsidR="005B2566" w:rsidRPr="00945DF2" w:rsidRDefault="005B2566" w:rsidP="006433DB">
                                <w:pPr>
                                  <w:spacing w:after="120" w:line="360" w:lineRule="auto"/>
                                  <w:rPr>
                                    <w:rFonts w:ascii="Verdana Pro Light" w:hAnsi="Verdana Pro Light"/>
                                    <w:i/>
                                    <w:color w:val="FFFFFF" w:themeColor="background1"/>
                                    <w:sz w:val="22"/>
                                    <w:szCs w:val="22"/>
                                  </w:rPr>
                                </w:pPr>
                                <w:r w:rsidRPr="00945DF2">
                                  <w:rPr>
                                    <w:rFonts w:ascii="Verdana Pro Light" w:hAnsi="Verdana Pro Light"/>
                                    <w:i/>
                                    <w:color w:val="FFFFFF" w:themeColor="background1"/>
                                    <w:sz w:val="22"/>
                                    <w:szCs w:val="22"/>
                                  </w:rPr>
                                  <w:t>Los van elkaar, maar toch ook met elkaar verbonden, maken we er als school werk van om allen op een passende manier te begeleiden.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2D90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ol: verticaal 236" o:spid="_x0000_s1035" type="#_x0000_t97" style="position:absolute;left:0;text-align:left;margin-left:9.35pt;margin-top:-.4pt;width:440.65pt;height:167.9pt;z-index:2517156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" fillcolor="#5b9bd5" strokecolor="#41719c" strokeweight="1pt">
                    <v:stroke joinstyle="miter"/>
                    <v:textbox>
                      <w:txbxContent>
                        <w:p w14:paraId="3F408F1C" w14:textId="77777777" w:rsidR="005B2566" w:rsidRPr="00945DF2" w:rsidRDefault="005B2566" w:rsidP="006433DB">
                          <w:pPr>
                            <w:spacing w:after="120" w:line="360" w:lineRule="auto"/>
                            <w:rPr>
                              <w:rFonts w:ascii="Verdana Pro Light" w:hAnsi="Verdana Pro Light"/>
                              <w:i/>
                              <w:color w:val="FFFFFF" w:themeColor="background1"/>
                              <w:sz w:val="22"/>
                              <w:szCs w:val="22"/>
                            </w:rPr>
                          </w:pPr>
                          <w:r w:rsidRPr="00945DF2">
                            <w:rPr>
                              <w:rFonts w:ascii="Verdana Pro Light" w:hAnsi="Verdana Pro Light"/>
                              <w:i/>
                              <w:color w:val="FFFFFF" w:themeColor="background1"/>
                              <w:sz w:val="22"/>
                              <w:szCs w:val="22"/>
                            </w:rPr>
                            <w:t xml:space="preserve">In onze school staan kinderen centraal. </w:t>
                          </w:r>
                        </w:p>
                        <w:p w14:paraId="2ABEE9CF" w14:textId="77777777" w:rsidR="005B2566" w:rsidRPr="00945DF2" w:rsidRDefault="005B2566" w:rsidP="006433DB">
                          <w:pPr>
                            <w:spacing w:after="120" w:line="360" w:lineRule="auto"/>
                            <w:rPr>
                              <w:rFonts w:ascii="Verdana Pro Light" w:hAnsi="Verdana Pro Light"/>
                              <w:i/>
                              <w:color w:val="FFFFFF" w:themeColor="background1"/>
                              <w:sz w:val="22"/>
                              <w:szCs w:val="22"/>
                            </w:rPr>
                          </w:pPr>
                          <w:r w:rsidRPr="00945DF2">
                            <w:rPr>
                              <w:rFonts w:ascii="Verdana Pro Light" w:hAnsi="Verdana Pro Light"/>
                              <w:i/>
                              <w:color w:val="FFFFFF" w:themeColor="background1"/>
                              <w:sz w:val="22"/>
                              <w:szCs w:val="22"/>
                            </w:rPr>
                            <w:t>Aan de hand van 5 fundamentele uitgangspunten nemen we alle kinderen mee op weg doorheen hun ontwikkeling.</w:t>
                          </w:r>
                        </w:p>
                        <w:p w14:paraId="791C6C5C" w14:textId="77777777" w:rsidR="005B2566" w:rsidRPr="00945DF2" w:rsidRDefault="005B2566" w:rsidP="006433DB">
                          <w:pPr>
                            <w:spacing w:after="120" w:line="360" w:lineRule="auto"/>
                            <w:rPr>
                              <w:rFonts w:ascii="Verdana Pro Light" w:hAnsi="Verdana Pro Light"/>
                              <w:i/>
                              <w:color w:val="FFFFFF" w:themeColor="background1"/>
                              <w:sz w:val="22"/>
                              <w:szCs w:val="22"/>
                            </w:rPr>
                          </w:pPr>
                          <w:r w:rsidRPr="00945DF2">
                            <w:rPr>
                              <w:rFonts w:ascii="Verdana Pro Light" w:hAnsi="Verdana Pro Light"/>
                              <w:i/>
                              <w:color w:val="FFFFFF" w:themeColor="background1"/>
                              <w:sz w:val="22"/>
                              <w:szCs w:val="22"/>
                            </w:rPr>
                            <w:t>Los van elkaar, maar toch ook met elkaar verbonden, maken we er als school werk van om allen op een passende manier te begeleiden.</w:t>
                          </w:r>
                        </w:p>
                      </w:txbxContent>
                    </v:textbox>
                    <w10:wrap anchorx="margin"/>
                  </v:shape>
                </w:pict>
              </mc:Fallback>
            </mc:AlternateContent>
          </w:r>
        </w:p>
        <w:p w14:paraId="17D56CDB"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71BDD76F"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1AFEC147"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3A496F53"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2E409546"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7EAB7B43"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13A4BB91"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31BC77D4"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264DC4CD"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1083BC93"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28E60D8C"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1CA28BE7"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22DDE0CE"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3506080B" w14:textId="77777777" w:rsidR="006433DB" w:rsidRPr="006433DB" w:rsidRDefault="006433DB" w:rsidP="006433DB">
          <w:pPr>
            <w:suppressAutoHyphens w:val="0"/>
            <w:spacing w:after="0" w:line="240" w:lineRule="auto"/>
            <w:jc w:val="both"/>
            <w:rPr>
              <w:rFonts w:ascii="Verdana" w:eastAsia="Times New Roman" w:hAnsi="Verdana" w:cs="Times New Roman"/>
              <w:color w:val="auto"/>
              <w:spacing w:val="-5"/>
              <w:lang w:eastAsia="nl-NL"/>
            </w:rPr>
          </w:pPr>
        </w:p>
        <w:p w14:paraId="436F533B" w14:textId="77777777" w:rsidR="006433DB" w:rsidRPr="006433DB" w:rsidRDefault="006433DB" w:rsidP="006433DB">
          <w:pPr>
            <w:suppressAutoHyphens w:val="0"/>
            <w:spacing w:after="0" w:line="240" w:lineRule="auto"/>
            <w:jc w:val="both"/>
            <w:rPr>
              <w:rFonts w:ascii="Verdana" w:eastAsia="Times New Roman" w:hAnsi="Verdana" w:cs="Times New Roman"/>
              <w:i/>
              <w:color w:val="C00000"/>
              <w:spacing w:val="-5"/>
              <w:sz w:val="18"/>
              <w:szCs w:val="18"/>
              <w:lang w:eastAsia="nl-NL"/>
            </w:rPr>
          </w:pPr>
        </w:p>
        <w:p w14:paraId="20D8D1FB" w14:textId="77777777" w:rsidR="006433DB" w:rsidRPr="006433DB" w:rsidRDefault="006433DB" w:rsidP="006433DB">
          <w:pPr>
            <w:suppressAutoHyphens w:val="0"/>
            <w:spacing w:after="0" w:line="240" w:lineRule="auto"/>
            <w:jc w:val="both"/>
            <w:rPr>
              <w:rFonts w:eastAsia="Times New Roman" w:cs="Times New Roman"/>
              <w:i/>
              <w:color w:val="C00000"/>
              <w:spacing w:val="-5"/>
              <w:lang w:eastAsia="nl-NL"/>
            </w:rPr>
          </w:pPr>
          <w:r w:rsidRPr="006433DB">
            <w:rPr>
              <w:rFonts w:eastAsia="Times New Roman" w:cs="Times New Roman"/>
              <w:i/>
              <w:noProof/>
              <w:color w:val="C00000"/>
              <w:spacing w:val="-5"/>
              <w:lang w:eastAsia="nl-BE"/>
            </w:rPr>
            <mc:AlternateContent>
              <mc:Choice Requires="wps">
                <w:drawing>
                  <wp:anchor distT="0" distB="0" distL="114300" distR="114300" simplePos="0" relativeHeight="251703339" behindDoc="0" locked="0" layoutInCell="1" allowOverlap="1" wp14:anchorId="3BD26E9E" wp14:editId="12EA7D04">
                    <wp:simplePos x="0" y="0"/>
                    <wp:positionH relativeFrom="margin">
                      <wp:align>center</wp:align>
                    </wp:positionH>
                    <wp:positionV relativeFrom="paragraph">
                      <wp:posOffset>54970</wp:posOffset>
                    </wp:positionV>
                    <wp:extent cx="6012000" cy="533400"/>
                    <wp:effectExtent l="57150" t="57150" r="84455" b="76200"/>
                    <wp:wrapSquare wrapText="bothSides"/>
                    <wp:docPr id="23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533400"/>
                            </a:xfrm>
                            <a:prstGeom prst="roundRect">
                              <a:avLst>
                                <a:gd name="adj" fmla="val 16667"/>
                              </a:avLst>
                            </a:prstGeom>
                            <a:solidFill>
                              <a:srgbClr val="C00000"/>
                            </a:solidFill>
                            <a:ln w="127000" cmpd="dbl" algn="ctr">
                              <a:solidFill>
                                <a:sysClr val="window" lastClr="FFFFFF"/>
                              </a:solidFill>
                              <a:prstDash val="solid"/>
                              <a:round/>
                              <a:headEnd type="none" w="med" len="med"/>
                              <a:tailEnd type="none" w="med" len="med"/>
                            </a:ln>
                            <a:effectLst/>
                          </wps:spPr>
                          <wps:txbx>
                            <w:txbxContent>
                              <w:p w14:paraId="113EE56E" w14:textId="77777777" w:rsidR="005B2566" w:rsidRPr="006433DB" w:rsidRDefault="005B2566" w:rsidP="006433DB">
                                <w:pPr>
                                  <w:jc w:val="center"/>
                                  <w:rPr>
                                    <w:color w:val="FFFFFF"/>
                                    <w:sz w:val="24"/>
                                    <w:szCs w:val="24"/>
                                  </w:rPr>
                                </w:pPr>
                                <w:r w:rsidRPr="006433DB">
                                  <w:rPr>
                                    <w:color w:val="FFFFFF"/>
                                    <w:sz w:val="24"/>
                                    <w:szCs w:val="24"/>
                                  </w:rPr>
                                  <w:t>We geven elk kind de kans een ‘zonnetje’ te zijn in onze school</w:t>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26E9E" id="AutoShape 59" o:spid="_x0000_s1036" style="position:absolute;left:0;text-align:left;margin-left:0;margin-top:4.35pt;width:473.4pt;height:42pt;z-index:2517033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" fillcolor="#c00000" strokecolor="window" strokeweight="10pt">
                    <v:stroke linestyle="thinThin"/>
                    <v:textbox inset="1.5mm,1.5mm,1.5mm,1.5mm">
                      <w:txbxContent>
                        <w:p w14:paraId="113EE56E" w14:textId="77777777" w:rsidR="005B2566" w:rsidRPr="006433DB" w:rsidRDefault="005B2566" w:rsidP="006433DB">
                          <w:pPr>
                            <w:jc w:val="center"/>
                            <w:rPr>
                              <w:color w:val="FFFFFF"/>
                              <w:sz w:val="24"/>
                              <w:szCs w:val="24"/>
                            </w:rPr>
                          </w:pPr>
                          <w:r w:rsidRPr="006433DB">
                            <w:rPr>
                              <w:color w:val="FFFFFF"/>
                              <w:sz w:val="24"/>
                              <w:szCs w:val="24"/>
                            </w:rPr>
                            <w:t>We geven elk kind de kans een ‘zonnetje’ te zijn in onze school</w:t>
                          </w:r>
                        </w:p>
                      </w:txbxContent>
                    </v:textbox>
                    <w10:wrap type="square" anchorx="margin"/>
                  </v:roundrect>
                </w:pict>
              </mc:Fallback>
            </mc:AlternateContent>
          </w:r>
          <w:r w:rsidRPr="006433DB">
            <w:rPr>
              <w:rFonts w:eastAsia="Times New Roman" w:cs="Times New Roman"/>
              <w:i/>
              <w:color w:val="C00000"/>
              <w:spacing w:val="-5"/>
              <w:lang w:eastAsia="nl-NL"/>
            </w:rPr>
            <w:t>We zijn een Katholieke dialoogschool.</w:t>
          </w:r>
        </w:p>
        <w:p w14:paraId="38FC51F7" w14:textId="77777777" w:rsidR="006433DB" w:rsidRPr="006433DB" w:rsidRDefault="006433DB" w:rsidP="006433DB">
          <w:pPr>
            <w:suppressAutoHyphens w:val="0"/>
            <w:spacing w:after="0" w:line="276" w:lineRule="auto"/>
            <w:ind w:left="2124"/>
            <w:jc w:val="both"/>
            <w:rPr>
              <w:rFonts w:eastAsia="Times New Roman" w:cs="Times New Roman"/>
              <w:color w:val="auto"/>
              <w:spacing w:val="-5"/>
              <w:lang w:eastAsia="nl-NL"/>
            </w:rPr>
          </w:pPr>
          <w:r w:rsidRPr="006433DB">
            <w:rPr>
              <w:rFonts w:eastAsia="Times New Roman" w:cs="Times New Roman"/>
              <w:noProof/>
              <w:color w:val="auto"/>
              <w:spacing w:val="-5"/>
              <w:lang w:eastAsia="nl-BE"/>
            </w:rPr>
            <w:drawing>
              <wp:anchor distT="0" distB="0" distL="114300" distR="114300" simplePos="0" relativeHeight="251708459" behindDoc="0" locked="0" layoutInCell="1" allowOverlap="1" wp14:anchorId="48CABF38" wp14:editId="2516AD19">
                <wp:simplePos x="0" y="0"/>
                <wp:positionH relativeFrom="column">
                  <wp:posOffset>-60960</wp:posOffset>
                </wp:positionH>
                <wp:positionV relativeFrom="paragraph">
                  <wp:posOffset>109694</wp:posOffset>
                </wp:positionV>
                <wp:extent cx="900000" cy="872767"/>
                <wp:effectExtent l="0" t="0" r="0" b="0"/>
                <wp:wrapNone/>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r="54954"/>
                        <a:stretch/>
                      </pic:blipFill>
                      <pic:spPr bwMode="auto">
                        <a:xfrm>
                          <a:off x="0" y="0"/>
                          <a:ext cx="900000" cy="872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14B05"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‘Een zonnetje zijn’ gaat hand in hand met de persoon van Jezus Christus. Waar Hij kwam, bracht Hij steeds licht en warmte.</w:t>
          </w:r>
        </w:p>
        <w:p w14:paraId="5807D3EF"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 xml:space="preserve">Zo willen wij elk kind optimale kansen geven om, naar Zijn voorbeeld, uit te groeien tot een persoon die vol zelfvertrouwen en in verbondenheid met de anderen en met de wereld, hoopvol uitziet naar een mooie toekomst. </w:t>
          </w:r>
        </w:p>
        <w:p w14:paraId="3F5A5EDA"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In onze school laten we ons leiden door de 12 fundamentele waarden van het katholiek basisonderwijs. Hier hebben we elke dag aandacht voor: niet alleen in onze godsdienstlessen en pastorale vieringen, maar ook in andere onderwijsactiviteiten en de manier waarop wij met de kinderen omgaan, getuigen wij van deze fundamentele waarden.</w:t>
          </w:r>
        </w:p>
        <w:p w14:paraId="08F5A1AC"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We zijn een Katholieke dialoogschool ‘waar levensbeschouwelijke reflectie en dialoog op de eerste plaats komen, waar mensen leren aan elkaar en van elkaar’ (L. Boeve). Wij staan dan ook open voor kinderen en ouders uit andere culturen, alsook voor ‘</w:t>
          </w:r>
          <w:proofErr w:type="spellStart"/>
          <w:r w:rsidRPr="006433DB">
            <w:rPr>
              <w:rFonts w:eastAsia="Times New Roman" w:cs="Times New Roman"/>
              <w:color w:val="auto"/>
              <w:spacing w:val="-5"/>
              <w:lang w:eastAsia="nl-NL"/>
            </w:rPr>
            <w:t>anders-gelovigen</w:t>
          </w:r>
          <w:proofErr w:type="spellEnd"/>
          <w:r w:rsidRPr="006433DB">
            <w:rPr>
              <w:rFonts w:eastAsia="Times New Roman" w:cs="Times New Roman"/>
              <w:color w:val="auto"/>
              <w:spacing w:val="-5"/>
              <w:lang w:eastAsia="nl-NL"/>
            </w:rPr>
            <w:t>’, en doen dit vanuit een positie van onderling respect en wederzijdse waardering.</w:t>
          </w:r>
        </w:p>
        <w:p w14:paraId="5247FA1B" w14:textId="77777777" w:rsidR="006433DB" w:rsidRPr="006433DB" w:rsidRDefault="006433DB" w:rsidP="006433DB">
          <w:pPr>
            <w:suppressAutoHyphens w:val="0"/>
            <w:spacing w:after="0" w:line="276" w:lineRule="auto"/>
            <w:ind w:left="2124"/>
            <w:jc w:val="both"/>
            <w:rPr>
              <w:rFonts w:ascii="Verdana" w:eastAsia="Times New Roman" w:hAnsi="Verdana" w:cs="Times New Roman"/>
              <w:color w:val="auto"/>
              <w:spacing w:val="-5"/>
              <w:sz w:val="18"/>
              <w:szCs w:val="18"/>
              <w:lang w:eastAsia="nl-NL"/>
            </w:rPr>
          </w:pPr>
          <w:r w:rsidRPr="006433DB">
            <w:rPr>
              <w:rFonts w:ascii="Verdana" w:eastAsia="Times New Roman" w:hAnsi="Verdana" w:cs="Times New Roman"/>
              <w:noProof/>
              <w:color w:val="auto"/>
              <w:spacing w:val="-5"/>
              <w:sz w:val="18"/>
              <w:szCs w:val="18"/>
              <w:lang w:eastAsia="nl-BE"/>
            </w:rPr>
            <w:lastRenderedPageBreak/>
            <mc:AlternateContent>
              <mc:Choice Requires="wps">
                <w:drawing>
                  <wp:anchor distT="0" distB="0" distL="114300" distR="114300" simplePos="0" relativeHeight="251704363" behindDoc="0" locked="0" layoutInCell="1" allowOverlap="1" wp14:anchorId="71FB652E" wp14:editId="54659264">
                    <wp:simplePos x="0" y="0"/>
                    <wp:positionH relativeFrom="margin">
                      <wp:posOffset>1270</wp:posOffset>
                    </wp:positionH>
                    <wp:positionV relativeFrom="paragraph">
                      <wp:posOffset>236220</wp:posOffset>
                    </wp:positionV>
                    <wp:extent cx="6011545" cy="679450"/>
                    <wp:effectExtent l="57150" t="57150" r="84455" b="82550"/>
                    <wp:wrapSquare wrapText="bothSides"/>
                    <wp:docPr id="23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79450"/>
                            </a:xfrm>
                            <a:prstGeom prst="roundRect">
                              <a:avLst>
                                <a:gd name="adj" fmla="val 16667"/>
                              </a:avLst>
                            </a:prstGeom>
                            <a:solidFill>
                              <a:srgbClr val="339933"/>
                            </a:solidFill>
                            <a:ln w="127000" cmpd="dbl" algn="ctr">
                              <a:solidFill>
                                <a:sysClr val="window" lastClr="FFFFFF"/>
                              </a:solidFill>
                              <a:prstDash val="solid"/>
                              <a:round/>
                              <a:headEnd type="none" w="med" len="med"/>
                              <a:tailEnd type="none" w="med" len="med"/>
                            </a:ln>
                            <a:effectLst/>
                          </wps:spPr>
                          <wps:txbx>
                            <w:txbxContent>
                              <w:p w14:paraId="1DFF1C0B" w14:textId="77777777" w:rsidR="005B2566" w:rsidRPr="006433DB" w:rsidRDefault="005B2566" w:rsidP="006433DB">
                                <w:pPr>
                                  <w:jc w:val="center"/>
                                  <w:rPr>
                                    <w:color w:val="FFFFFF"/>
                                    <w:sz w:val="24"/>
                                    <w:szCs w:val="24"/>
                                  </w:rPr>
                                </w:pPr>
                                <w:r w:rsidRPr="006433DB">
                                  <w:rPr>
                                    <w:color w:val="FFFFFF"/>
                                    <w:sz w:val="24"/>
                                    <w:szCs w:val="24"/>
                                  </w:rPr>
                                  <w:t>Ons aanbod is gericht op een harmonische ontwikkeling van hoofd, hart en handen</w:t>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B652E" id="_x0000_s1037" style="position:absolute;left:0;text-align:left;margin-left:.1pt;margin-top:18.6pt;width:473.35pt;height:53.5pt;z-index:251704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" fillcolor="#393" strokecolor="window" strokeweight="10pt">
                    <v:stroke linestyle="thinThin"/>
                    <v:textbox inset="1.5mm,1.5mm,1.5mm,1.5mm">
                      <w:txbxContent>
                        <w:p w14:paraId="1DFF1C0B" w14:textId="77777777" w:rsidR="005B2566" w:rsidRPr="006433DB" w:rsidRDefault="005B2566" w:rsidP="006433DB">
                          <w:pPr>
                            <w:jc w:val="center"/>
                            <w:rPr>
                              <w:color w:val="FFFFFF"/>
                              <w:sz w:val="24"/>
                              <w:szCs w:val="24"/>
                            </w:rPr>
                          </w:pPr>
                          <w:r w:rsidRPr="006433DB">
                            <w:rPr>
                              <w:color w:val="FFFFFF"/>
                              <w:sz w:val="24"/>
                              <w:szCs w:val="24"/>
                            </w:rPr>
                            <w:t>Ons aanbod is gericht op een harmonische ontwikkeling van hoofd, hart en handen</w:t>
                          </w:r>
                        </w:p>
                      </w:txbxContent>
                    </v:textbox>
                    <w10:wrap type="square" anchorx="margin"/>
                  </v:roundrect>
                </w:pict>
              </mc:Fallback>
            </mc:AlternateContent>
          </w:r>
        </w:p>
        <w:p w14:paraId="2E52C79C" w14:textId="77777777" w:rsidR="006433DB" w:rsidRPr="006433DB" w:rsidRDefault="006433DB" w:rsidP="006433DB">
          <w:pPr>
            <w:suppressAutoHyphens w:val="0"/>
            <w:spacing w:after="0" w:line="240" w:lineRule="auto"/>
            <w:jc w:val="both"/>
            <w:rPr>
              <w:rFonts w:ascii="Verdana" w:eastAsia="Times New Roman" w:hAnsi="Verdana" w:cs="Times New Roman"/>
              <w:i/>
              <w:color w:val="C00000"/>
              <w:spacing w:val="-5"/>
              <w:sz w:val="18"/>
              <w:szCs w:val="18"/>
              <w:lang w:eastAsia="nl-NL"/>
            </w:rPr>
          </w:pPr>
        </w:p>
        <w:p w14:paraId="38C0716E" w14:textId="77777777" w:rsidR="006433DB" w:rsidRPr="006433DB" w:rsidRDefault="006433DB" w:rsidP="006433DB">
          <w:pPr>
            <w:suppressAutoHyphens w:val="0"/>
            <w:spacing w:after="0" w:line="240" w:lineRule="auto"/>
            <w:jc w:val="both"/>
            <w:rPr>
              <w:rFonts w:eastAsia="Times New Roman" w:cs="Times New Roman"/>
              <w:i/>
              <w:color w:val="339933"/>
              <w:spacing w:val="-5"/>
              <w:lang w:eastAsia="nl-NL"/>
            </w:rPr>
          </w:pPr>
          <w:r w:rsidRPr="006433DB">
            <w:rPr>
              <w:rFonts w:eastAsia="Times New Roman" w:cs="Times New Roman"/>
              <w:i/>
              <w:color w:val="339933"/>
              <w:spacing w:val="-5"/>
              <w:lang w:eastAsia="nl-NL"/>
            </w:rPr>
            <w:t>We zijn een kwaliteitsvolle school.</w:t>
          </w:r>
        </w:p>
        <w:p w14:paraId="49CC66EC" w14:textId="77777777" w:rsidR="006433DB" w:rsidRPr="006433DB" w:rsidRDefault="006433DB" w:rsidP="006433DB">
          <w:pPr>
            <w:suppressAutoHyphens w:val="0"/>
            <w:spacing w:after="0" w:line="276" w:lineRule="auto"/>
            <w:ind w:left="2124"/>
            <w:jc w:val="both"/>
            <w:rPr>
              <w:rFonts w:eastAsia="Times New Roman" w:cs="Times New Roman"/>
              <w:color w:val="auto"/>
              <w:spacing w:val="-5"/>
              <w:lang w:eastAsia="nl-NL"/>
            </w:rPr>
          </w:pPr>
        </w:p>
        <w:p w14:paraId="41953D08"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noProof/>
              <w:color w:val="auto"/>
              <w:spacing w:val="-5"/>
              <w:lang w:eastAsia="nl-BE"/>
            </w:rPr>
            <w:drawing>
              <wp:anchor distT="0" distB="0" distL="114300" distR="114300" simplePos="0" relativeHeight="251709483" behindDoc="0" locked="0" layoutInCell="1" allowOverlap="1" wp14:anchorId="57ADE9C2" wp14:editId="45ED92BD">
                <wp:simplePos x="0" y="0"/>
                <wp:positionH relativeFrom="column">
                  <wp:posOffset>-14605</wp:posOffset>
                </wp:positionH>
                <wp:positionV relativeFrom="paragraph">
                  <wp:posOffset>28414</wp:posOffset>
                </wp:positionV>
                <wp:extent cx="899795" cy="918210"/>
                <wp:effectExtent l="0" t="0" r="0" b="0"/>
                <wp:wrapNone/>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99795" cy="918210"/>
                        </a:xfrm>
                        <a:prstGeom prst="rect">
                          <a:avLst/>
                        </a:prstGeom>
                      </pic:spPr>
                    </pic:pic>
                  </a:graphicData>
                </a:graphic>
                <wp14:sizeRelH relativeFrom="margin">
                  <wp14:pctWidth>0</wp14:pctWidth>
                </wp14:sizeRelH>
                <wp14:sizeRelV relativeFrom="margin">
                  <wp14:pctHeight>0</wp14:pctHeight>
                </wp14:sizeRelV>
              </wp:anchor>
            </w:drawing>
          </w:r>
          <w:r w:rsidRPr="006433DB">
            <w:rPr>
              <w:rFonts w:eastAsia="Times New Roman" w:cs="Times New Roman"/>
              <w:color w:val="auto"/>
              <w:spacing w:val="-5"/>
              <w:lang w:eastAsia="nl-NL"/>
            </w:rPr>
            <w:t>In onze school stimuleren we bij de kinderen niet alleen de verstandelijke ontwikkeling, maar werken we ook aan het gevoel, de wil, de lichamelijke en de zintuigelijke ontwikkeling. Op die manier zorgen we voor een harmonische ontwikkeling.</w:t>
          </w:r>
        </w:p>
        <w:p w14:paraId="155338D2"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p>
        <w:p w14:paraId="34B78CC2" w14:textId="77777777" w:rsidR="006433DB" w:rsidRPr="006433DB" w:rsidRDefault="006433DB" w:rsidP="0053549E">
          <w:pPr>
            <w:numPr>
              <w:ilvl w:val="0"/>
              <w:numId w:val="21"/>
            </w:numPr>
            <w:suppressAutoHyphens w:val="0"/>
            <w:spacing w:before="100" w:beforeAutospacing="1" w:after="0" w:afterAutospacing="1" w:line="240" w:lineRule="auto"/>
            <w:ind w:left="1880" w:hanging="235"/>
            <w:contextualSpacing/>
            <w:jc w:val="both"/>
            <w:rPr>
              <w:rFonts w:eastAsia="Times New Roman" w:cs="Times New Roman"/>
              <w:color w:val="auto"/>
              <w:lang w:val="nl-NL" w:eastAsia="nl-NL"/>
            </w:rPr>
          </w:pPr>
          <w:r w:rsidRPr="006433DB">
            <w:rPr>
              <w:rFonts w:eastAsia="Times New Roman" w:cs="Times New Roman"/>
              <w:color w:val="auto"/>
              <w:lang w:val="nl-NL" w:eastAsia="nl-NL"/>
            </w:rPr>
            <w:t>Hoofd: we benaderen elk kind op de best passende manier om het te blijven boeien en te ontwikkelen op het intellectuele vlak.</w:t>
          </w:r>
        </w:p>
        <w:p w14:paraId="009FB85C" w14:textId="77777777" w:rsidR="006433DB" w:rsidRPr="006433DB" w:rsidRDefault="006433DB" w:rsidP="0053549E">
          <w:pPr>
            <w:numPr>
              <w:ilvl w:val="0"/>
              <w:numId w:val="21"/>
            </w:numPr>
            <w:suppressAutoHyphens w:val="0"/>
            <w:spacing w:before="100" w:beforeAutospacing="1" w:after="0" w:afterAutospacing="1" w:line="240" w:lineRule="auto"/>
            <w:ind w:left="1880" w:hanging="235"/>
            <w:contextualSpacing/>
            <w:jc w:val="both"/>
            <w:rPr>
              <w:rFonts w:eastAsia="Times New Roman" w:cs="Times New Roman"/>
              <w:color w:val="auto"/>
              <w:lang w:val="nl-NL" w:eastAsia="nl-NL"/>
            </w:rPr>
          </w:pPr>
          <w:r w:rsidRPr="006433DB">
            <w:rPr>
              <w:rFonts w:eastAsia="Times New Roman" w:cs="Times New Roman"/>
              <w:color w:val="auto"/>
              <w:lang w:val="nl-NL" w:eastAsia="nl-NL"/>
            </w:rPr>
            <w:t>Hart: in alle activiteiten geven we aandacht aan het bevorderen van goede sociale vaardigheden. Het welbevinden van de kinderen gaat ons nauw aan het hart.</w:t>
          </w:r>
        </w:p>
        <w:p w14:paraId="0A7058A6" w14:textId="77777777" w:rsidR="006433DB" w:rsidRPr="006433DB" w:rsidRDefault="006433DB" w:rsidP="0053549E">
          <w:pPr>
            <w:numPr>
              <w:ilvl w:val="0"/>
              <w:numId w:val="21"/>
            </w:numPr>
            <w:suppressAutoHyphens w:val="0"/>
            <w:spacing w:before="100" w:beforeAutospacing="1" w:after="0" w:afterAutospacing="1" w:line="240" w:lineRule="auto"/>
            <w:ind w:left="1880" w:hanging="235"/>
            <w:contextualSpacing/>
            <w:jc w:val="both"/>
            <w:rPr>
              <w:rFonts w:eastAsia="Times New Roman" w:cs="Times New Roman"/>
              <w:color w:val="auto"/>
              <w:lang w:val="nl-NL" w:eastAsia="nl-NL"/>
            </w:rPr>
          </w:pPr>
          <w:r w:rsidRPr="006433DB">
            <w:rPr>
              <w:rFonts w:eastAsia="Times New Roman" w:cs="Times New Roman"/>
              <w:color w:val="auto"/>
              <w:lang w:val="nl-NL" w:eastAsia="nl-NL"/>
            </w:rPr>
            <w:t>Handen: we willen onze kinderen ook vaardigheden bijbrengen en zichzelf leren ervaren.</w:t>
          </w:r>
        </w:p>
        <w:p w14:paraId="130586C4" w14:textId="77777777" w:rsidR="006433DB" w:rsidRPr="006433DB" w:rsidRDefault="006433DB" w:rsidP="006433DB">
          <w:pPr>
            <w:suppressAutoHyphens w:val="0"/>
            <w:spacing w:after="0" w:line="240" w:lineRule="auto"/>
            <w:ind w:left="1880"/>
            <w:contextualSpacing/>
            <w:jc w:val="both"/>
            <w:rPr>
              <w:rFonts w:eastAsia="Times New Roman" w:cs="Times New Roman"/>
              <w:color w:val="auto"/>
              <w:lang w:val="nl-NL" w:eastAsia="nl-NL"/>
            </w:rPr>
          </w:pPr>
        </w:p>
        <w:p w14:paraId="560FBD7E"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Onze school vindt het heel belangrijk elk kind positief te benaderen en te beklemtonen wat het wel al kan, zodat het zelfvertrouwen en het gevoel van eigenwaarde groeit om later op een volwaardige manier te kunnen deelnemen aan het maatschappelijk leven.</w:t>
          </w:r>
        </w:p>
        <w:p w14:paraId="34E57A61"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p>
        <w:p w14:paraId="6294B719"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noProof/>
              <w:color w:val="auto"/>
              <w:spacing w:val="-5"/>
              <w:lang w:eastAsia="nl-BE"/>
            </w:rPr>
            <w:drawing>
              <wp:anchor distT="0" distB="0" distL="114300" distR="114300" simplePos="0" relativeHeight="251710507" behindDoc="0" locked="0" layoutInCell="1" allowOverlap="1" wp14:anchorId="46233FA4" wp14:editId="514D4E65">
                <wp:simplePos x="0" y="0"/>
                <wp:positionH relativeFrom="column">
                  <wp:posOffset>-1270</wp:posOffset>
                </wp:positionH>
                <wp:positionV relativeFrom="paragraph">
                  <wp:posOffset>39370</wp:posOffset>
                </wp:positionV>
                <wp:extent cx="899795" cy="867410"/>
                <wp:effectExtent l="0" t="0" r="0" b="8890"/>
                <wp:wrapNone/>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clrChange>
                            <a:clrFrom>
                              <a:srgbClr val="E7E8EA"/>
                            </a:clrFrom>
                            <a:clrTo>
                              <a:srgbClr val="E7E8EA">
                                <a:alpha val="0"/>
                              </a:srgbClr>
                            </a:clrTo>
                          </a:clrChange>
                          <a:extLst>
                            <a:ext uri="{28A0092B-C50C-407E-A947-70E740481C1C}">
                              <a14:useLocalDpi xmlns:a14="http://schemas.microsoft.com/office/drawing/2010/main" val="0"/>
                            </a:ext>
                          </a:extLst>
                        </a:blip>
                        <a:stretch>
                          <a:fillRect/>
                        </a:stretch>
                      </pic:blipFill>
                      <pic:spPr>
                        <a:xfrm>
                          <a:off x="0" y="0"/>
                          <a:ext cx="899795" cy="867410"/>
                        </a:xfrm>
                        <a:prstGeom prst="rect">
                          <a:avLst/>
                        </a:prstGeom>
                      </pic:spPr>
                    </pic:pic>
                  </a:graphicData>
                </a:graphic>
                <wp14:sizeRelH relativeFrom="margin">
                  <wp14:pctWidth>0</wp14:pctWidth>
                </wp14:sizeRelH>
                <wp14:sizeRelV relativeFrom="margin">
                  <wp14:pctHeight>0</wp14:pctHeight>
                </wp14:sizeRelV>
              </wp:anchor>
            </w:drawing>
          </w:r>
          <w:r w:rsidRPr="006433DB">
            <w:rPr>
              <w:rFonts w:eastAsia="Times New Roman" w:cs="Times New Roman"/>
              <w:color w:val="auto"/>
              <w:spacing w:val="-5"/>
              <w:lang w:eastAsia="nl-NL"/>
            </w:rPr>
            <w:t xml:space="preserve">We willen wat kinderen leren, deel gaat uitmaken van hun persoon.  Het is niet voldoende dat kinderen beschikken over een aantal weetjes of dat ze een aantal vaardigheden kunnen toepassen als de leerkracht het vraagt.  Waar het uiteindelijk op aan komt, is dat kinderen leren met het oog op het leven. Dat ze deze dingen kunnen plaatsen en gebruiken in hun leven.  Dat is leren dat zin heeft en zin geeft. </w:t>
          </w:r>
        </w:p>
        <w:p w14:paraId="7E412E71"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‘Zin in leren, zin in leven’ is ook de naam van het leerplan van het Katholiek Onderwijs Vlaanderen dat we de komende jaren in onze school volgen.</w:t>
          </w:r>
        </w:p>
        <w:p w14:paraId="259FA8A0" w14:textId="77777777" w:rsidR="006433DB" w:rsidRPr="006433DB" w:rsidRDefault="006433DB" w:rsidP="006433DB">
          <w:pPr>
            <w:keepNext/>
            <w:spacing w:after="0" w:line="240" w:lineRule="auto"/>
            <w:jc w:val="both"/>
            <w:rPr>
              <w:rFonts w:eastAsia="Times New Roman" w:cs="Times New Roman"/>
              <w:color w:val="auto"/>
              <w:spacing w:val="-2"/>
              <w:lang w:val="nl-NL" w:eastAsia="nl-NL"/>
            </w:rPr>
          </w:pPr>
        </w:p>
        <w:p w14:paraId="7914DA76" w14:textId="77777777" w:rsidR="006433DB" w:rsidRPr="006433DB" w:rsidRDefault="006433DB" w:rsidP="006433DB">
          <w:pPr>
            <w:keepNext/>
            <w:spacing w:after="0" w:line="240" w:lineRule="auto"/>
            <w:jc w:val="both"/>
            <w:rPr>
              <w:rFonts w:ascii="Verdana" w:eastAsia="Times New Roman" w:hAnsi="Verdana" w:cs="Times New Roman"/>
              <w:color w:val="auto"/>
              <w:spacing w:val="-2"/>
              <w:lang w:val="nl-NL" w:eastAsia="nl-NL"/>
            </w:rPr>
          </w:pPr>
          <w:r w:rsidRPr="006433DB">
            <w:rPr>
              <w:rFonts w:ascii="Verdana" w:eastAsia="Times New Roman" w:hAnsi="Verdana" w:cs="Times New Roman"/>
              <w:noProof/>
              <w:color w:val="auto"/>
              <w:spacing w:val="-2"/>
              <w:sz w:val="18"/>
              <w:szCs w:val="18"/>
              <w:lang w:eastAsia="nl-BE"/>
            </w:rPr>
            <mc:AlternateContent>
              <mc:Choice Requires="wps">
                <w:drawing>
                  <wp:anchor distT="0" distB="0" distL="114300" distR="114300" simplePos="0" relativeHeight="251705387" behindDoc="0" locked="0" layoutInCell="1" allowOverlap="1" wp14:anchorId="1DC54E0A" wp14:editId="354F84D7">
                    <wp:simplePos x="0" y="0"/>
                    <wp:positionH relativeFrom="margin">
                      <wp:posOffset>0</wp:posOffset>
                    </wp:positionH>
                    <wp:positionV relativeFrom="paragraph">
                      <wp:posOffset>206375</wp:posOffset>
                    </wp:positionV>
                    <wp:extent cx="6012000" cy="533400"/>
                    <wp:effectExtent l="57150" t="57150" r="84455" b="76200"/>
                    <wp:wrapSquare wrapText="bothSides"/>
                    <wp:docPr id="24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533400"/>
                            </a:xfrm>
                            <a:prstGeom prst="roundRect">
                              <a:avLst>
                                <a:gd name="adj" fmla="val 16667"/>
                              </a:avLst>
                            </a:prstGeom>
                            <a:solidFill>
                              <a:srgbClr val="7030A0"/>
                            </a:solidFill>
                            <a:ln w="127000" cmpd="dbl" algn="ctr">
                              <a:solidFill>
                                <a:sysClr val="window" lastClr="FFFFFF"/>
                              </a:solidFill>
                              <a:prstDash val="solid"/>
                              <a:round/>
                              <a:headEnd type="none" w="med" len="med"/>
                              <a:tailEnd type="none" w="med" len="med"/>
                            </a:ln>
                            <a:effectLst/>
                          </wps:spPr>
                          <wps:txbx>
                            <w:txbxContent>
                              <w:p w14:paraId="5BBA8B26" w14:textId="77777777" w:rsidR="005B2566" w:rsidRPr="006433DB" w:rsidRDefault="005B2566" w:rsidP="006433DB">
                                <w:pPr>
                                  <w:jc w:val="center"/>
                                  <w:rPr>
                                    <w:color w:val="FFFFFF"/>
                                    <w:sz w:val="24"/>
                                    <w:szCs w:val="24"/>
                                  </w:rPr>
                                </w:pPr>
                                <w:r w:rsidRPr="006433DB">
                                  <w:rPr>
                                    <w:color w:val="FFFFFF"/>
                                    <w:sz w:val="24"/>
                                    <w:szCs w:val="24"/>
                                  </w:rPr>
                                  <w:t>Onze school wil elke dag een huis zijn waar kinderen zich thuis voelen</w:t>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54E0A" id="_x0000_s1038" style="position:absolute;left:0;text-align:left;margin-left:0;margin-top:16.25pt;width:473.4pt;height:42pt;z-index:251705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" fillcolor="#7030a0" strokecolor="window" strokeweight="10pt">
                    <v:stroke linestyle="thinThin"/>
                    <v:textbox inset="1.5mm,1.5mm,1.5mm,1.5mm">
                      <w:txbxContent>
                        <w:p w14:paraId="5BBA8B26" w14:textId="77777777" w:rsidR="005B2566" w:rsidRPr="006433DB" w:rsidRDefault="005B2566" w:rsidP="006433DB">
                          <w:pPr>
                            <w:jc w:val="center"/>
                            <w:rPr>
                              <w:color w:val="FFFFFF"/>
                              <w:sz w:val="24"/>
                              <w:szCs w:val="24"/>
                            </w:rPr>
                          </w:pPr>
                          <w:r w:rsidRPr="006433DB">
                            <w:rPr>
                              <w:color w:val="FFFFFF"/>
                              <w:sz w:val="24"/>
                              <w:szCs w:val="24"/>
                            </w:rPr>
                            <w:t>Onze school wil elke dag een huis zijn waar kinderen zich thuis voelen</w:t>
                          </w:r>
                        </w:p>
                      </w:txbxContent>
                    </v:textbox>
                    <w10:wrap type="square" anchorx="margin"/>
                  </v:roundrect>
                </w:pict>
              </mc:Fallback>
            </mc:AlternateContent>
          </w:r>
        </w:p>
        <w:p w14:paraId="300DE6FD" w14:textId="77777777" w:rsidR="006433DB" w:rsidRPr="006433DB" w:rsidRDefault="006433DB" w:rsidP="006433DB">
          <w:pPr>
            <w:suppressAutoHyphens w:val="0"/>
            <w:spacing w:after="0" w:line="240" w:lineRule="auto"/>
            <w:jc w:val="both"/>
            <w:rPr>
              <w:rFonts w:eastAsia="Times New Roman" w:cs="Times New Roman"/>
              <w:i/>
              <w:color w:val="7030A0"/>
              <w:spacing w:val="-5"/>
              <w:lang w:eastAsia="nl-NL"/>
            </w:rPr>
          </w:pPr>
          <w:r w:rsidRPr="006433DB">
            <w:rPr>
              <w:rFonts w:eastAsia="Times New Roman" w:cs="Times New Roman"/>
              <w:i/>
              <w:color w:val="7030A0"/>
              <w:spacing w:val="-5"/>
              <w:lang w:eastAsia="nl-NL"/>
            </w:rPr>
            <w:t>We zijn een hartelijke school.</w:t>
          </w:r>
        </w:p>
        <w:p w14:paraId="20635725" w14:textId="77777777" w:rsidR="006433DB" w:rsidRPr="006433DB" w:rsidRDefault="006433DB" w:rsidP="006433DB">
          <w:pPr>
            <w:keepNext/>
            <w:spacing w:after="0" w:line="240" w:lineRule="auto"/>
            <w:jc w:val="both"/>
            <w:rPr>
              <w:rFonts w:eastAsia="Times New Roman" w:cs="Times New Roman"/>
              <w:color w:val="auto"/>
              <w:spacing w:val="-2"/>
              <w:lang w:val="nl-NL" w:eastAsia="nl-NL"/>
            </w:rPr>
          </w:pPr>
          <w:r w:rsidRPr="006433DB">
            <w:rPr>
              <w:rFonts w:eastAsia="Times New Roman" w:cs="Times New Roman"/>
              <w:noProof/>
              <w:color w:val="auto"/>
              <w:spacing w:val="-2"/>
              <w:lang w:eastAsia="nl-BE"/>
            </w:rPr>
            <w:drawing>
              <wp:anchor distT="0" distB="0" distL="114300" distR="114300" simplePos="0" relativeHeight="251713579" behindDoc="0" locked="0" layoutInCell="1" allowOverlap="1" wp14:anchorId="46A7F037" wp14:editId="33B74C17">
                <wp:simplePos x="0" y="0"/>
                <wp:positionH relativeFrom="column">
                  <wp:posOffset>-67310</wp:posOffset>
                </wp:positionH>
                <wp:positionV relativeFrom="paragraph">
                  <wp:posOffset>98425</wp:posOffset>
                </wp:positionV>
                <wp:extent cx="972000" cy="972000"/>
                <wp:effectExtent l="0" t="0" r="0" b="0"/>
                <wp:wrapNone/>
                <wp:docPr id="627" name="Afbeelding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clrChange>
                            <a:clrFrom>
                              <a:srgbClr val="000000"/>
                            </a:clrFrom>
                            <a:clrTo>
                              <a:srgbClr val="000000">
                                <a:alpha val="0"/>
                              </a:srgbClr>
                            </a:clrTo>
                          </a:clrChange>
                          <a:extLst>
                            <a:ext uri="{BEBA8EAE-BF5A-486C-A8C5-ECC9F3942E4B}">
                              <a14:imgProps xmlns:a14="http://schemas.microsoft.com/office/drawing/2010/main">
                                <a14:imgLayer r:embed="rId3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pic:spPr>
                    </pic:pic>
                  </a:graphicData>
                </a:graphic>
                <wp14:sizeRelH relativeFrom="page">
                  <wp14:pctWidth>0</wp14:pctWidth>
                </wp14:sizeRelH>
                <wp14:sizeRelV relativeFrom="page">
                  <wp14:pctHeight>0</wp14:pctHeight>
                </wp14:sizeRelV>
              </wp:anchor>
            </w:drawing>
          </w:r>
        </w:p>
        <w:p w14:paraId="1E12FB1D"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Daarom zoeken we naar de beste aanpak om het leren van de kinderen te ondersteunen en te begeleiden. We zullen hen nabij zijn, warmte en aandacht bieden.</w:t>
          </w:r>
        </w:p>
        <w:p w14:paraId="593844C0"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 xml:space="preserve">Daarom kiezen we voor een relatiestijl gebaseerd op hartelijkheid. We geloven in de kracht van de hartelijkheid: kinderen voelen dat we van ‘harte’ les geven en dat we een ‘hart’ hebben voor wat hen raakt en bezig houdt. </w:t>
          </w:r>
        </w:p>
        <w:p w14:paraId="5EB262F3"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p>
        <w:p w14:paraId="7C8ADF03"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Wij bieden de kinderen een hartelijke omgeving waar ze zich veilig en geborgen voelen, waar ze met hun verhaal en met hun inbreng steeds terecht kunnen. Zo maken we van onze school een huis waar de kinderen zich thuis voelen.</w:t>
          </w:r>
        </w:p>
        <w:p w14:paraId="769A7504" w14:textId="77777777" w:rsidR="006433DB" w:rsidRPr="006433DB" w:rsidRDefault="006433DB" w:rsidP="006433DB">
          <w:pPr>
            <w:keepNext/>
            <w:spacing w:after="0" w:line="240" w:lineRule="auto"/>
            <w:jc w:val="both"/>
            <w:rPr>
              <w:rFonts w:ascii="Verdana" w:eastAsia="Times New Roman" w:hAnsi="Verdana" w:cs="Times New Roman"/>
              <w:color w:val="auto"/>
              <w:spacing w:val="-2"/>
              <w:lang w:val="nl-NL" w:eastAsia="nl-NL"/>
            </w:rPr>
          </w:pPr>
          <w:r w:rsidRPr="006433DB">
            <w:rPr>
              <w:rFonts w:ascii="Verdana" w:eastAsia="Times New Roman" w:hAnsi="Verdana" w:cs="Times New Roman"/>
              <w:noProof/>
              <w:color w:val="auto"/>
              <w:spacing w:val="-2"/>
              <w:sz w:val="18"/>
              <w:szCs w:val="18"/>
              <w:lang w:eastAsia="nl-BE"/>
            </w:rPr>
            <w:lastRenderedPageBreak/>
            <mc:AlternateContent>
              <mc:Choice Requires="wps">
                <w:drawing>
                  <wp:anchor distT="0" distB="0" distL="114300" distR="114300" simplePos="0" relativeHeight="251706411" behindDoc="0" locked="0" layoutInCell="1" allowOverlap="1" wp14:anchorId="19EEED98" wp14:editId="7E1D8E85">
                    <wp:simplePos x="0" y="0"/>
                    <wp:positionH relativeFrom="margin">
                      <wp:posOffset>0</wp:posOffset>
                    </wp:positionH>
                    <wp:positionV relativeFrom="paragraph">
                      <wp:posOffset>207010</wp:posOffset>
                    </wp:positionV>
                    <wp:extent cx="6012000" cy="533400"/>
                    <wp:effectExtent l="57150" t="57150" r="84455" b="76200"/>
                    <wp:wrapSquare wrapText="bothSides"/>
                    <wp:docPr id="24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533400"/>
                            </a:xfrm>
                            <a:prstGeom prst="roundRect">
                              <a:avLst>
                                <a:gd name="adj" fmla="val 16667"/>
                              </a:avLst>
                            </a:prstGeom>
                            <a:solidFill>
                              <a:srgbClr val="FFC000"/>
                            </a:solidFill>
                            <a:ln w="127000" cmpd="dbl" algn="ctr">
                              <a:solidFill>
                                <a:sysClr val="window" lastClr="FFFFFF"/>
                              </a:solidFill>
                              <a:prstDash val="solid"/>
                              <a:round/>
                              <a:headEnd type="none" w="med" len="med"/>
                              <a:tailEnd type="none" w="med" len="med"/>
                            </a:ln>
                            <a:effectLst/>
                          </wps:spPr>
                          <wps:txbx>
                            <w:txbxContent>
                              <w:p w14:paraId="295A16E9" w14:textId="77777777" w:rsidR="005B2566" w:rsidRPr="006433DB" w:rsidRDefault="005B2566" w:rsidP="006433DB">
                                <w:pPr>
                                  <w:pStyle w:val="Sprong"/>
                                  <w:keepNext/>
                                  <w:ind w:left="0"/>
                                  <w:jc w:val="center"/>
                                  <w:rPr>
                                    <w:rFonts w:ascii="Trebuchet MS" w:hAnsi="Trebuchet MS"/>
                                    <w:color w:val="000000"/>
                                    <w:sz w:val="24"/>
                                    <w:szCs w:val="24"/>
                                  </w:rPr>
                                </w:pPr>
                                <w:r w:rsidRPr="006433DB">
                                  <w:rPr>
                                    <w:rFonts w:ascii="Trebuchet MS" w:hAnsi="Trebuchet MS"/>
                                    <w:sz w:val="24"/>
                                    <w:szCs w:val="24"/>
                                  </w:rPr>
                                  <w:t>We stellen elk kind centraal, met zijn eigen mogelijkheden, interesses en talenten</w:t>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EED98" id="_x0000_s1039" style="position:absolute;left:0;text-align:left;margin-left:0;margin-top:16.3pt;width:473.4pt;height:42pt;z-index:251706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" fillcolor="#ffc000" strokecolor="window" strokeweight="10pt">
                    <v:stroke linestyle="thinThin"/>
                    <v:textbox inset="1.5mm,1.5mm,1.5mm,1.5mm">
                      <w:txbxContent>
                        <w:p w14:paraId="295A16E9" w14:textId="77777777" w:rsidR="005B2566" w:rsidRPr="006433DB" w:rsidRDefault="005B2566" w:rsidP="006433DB">
                          <w:pPr>
                            <w:pStyle w:val="Sprong"/>
                            <w:keepNext/>
                            <w:ind w:left="0"/>
                            <w:jc w:val="center"/>
                            <w:rPr>
                              <w:rFonts w:ascii="Trebuchet MS" w:hAnsi="Trebuchet MS"/>
                              <w:color w:val="000000"/>
                              <w:sz w:val="24"/>
                              <w:szCs w:val="24"/>
                            </w:rPr>
                          </w:pPr>
                          <w:r w:rsidRPr="006433DB">
                            <w:rPr>
                              <w:rFonts w:ascii="Trebuchet MS" w:hAnsi="Trebuchet MS"/>
                              <w:sz w:val="24"/>
                              <w:szCs w:val="24"/>
                            </w:rPr>
                            <w:t>We stellen elk kind centraal, met zijn eigen mogelijkheden, interesses en talenten</w:t>
                          </w:r>
                        </w:p>
                      </w:txbxContent>
                    </v:textbox>
                    <w10:wrap type="square" anchorx="margin"/>
                  </v:roundrect>
                </w:pict>
              </mc:Fallback>
            </mc:AlternateContent>
          </w:r>
        </w:p>
        <w:p w14:paraId="1E880F45" w14:textId="77777777" w:rsidR="006433DB" w:rsidRPr="006433DB" w:rsidRDefault="006433DB" w:rsidP="006433DB">
          <w:pPr>
            <w:suppressAutoHyphens w:val="0"/>
            <w:spacing w:after="0" w:line="240" w:lineRule="auto"/>
            <w:jc w:val="both"/>
            <w:rPr>
              <w:rFonts w:eastAsia="Times New Roman" w:cs="Times New Roman"/>
              <w:i/>
              <w:color w:val="000000"/>
              <w:spacing w:val="-5"/>
              <w:lang w:eastAsia="nl-NL"/>
            </w:rPr>
          </w:pPr>
          <w:r w:rsidRPr="006433DB">
            <w:rPr>
              <w:rFonts w:eastAsia="Times New Roman" w:cs="Times New Roman"/>
              <w:i/>
              <w:color w:val="000000"/>
              <w:spacing w:val="-5"/>
              <w:lang w:eastAsia="nl-NL"/>
            </w:rPr>
            <w:t>We zijn een zorgzame school.</w:t>
          </w:r>
        </w:p>
        <w:p w14:paraId="64BE846F" w14:textId="77777777" w:rsidR="006433DB" w:rsidRPr="006433DB" w:rsidRDefault="006433DB" w:rsidP="006433DB">
          <w:pPr>
            <w:keepNext/>
            <w:spacing w:after="0" w:line="240" w:lineRule="auto"/>
            <w:jc w:val="both"/>
            <w:rPr>
              <w:rFonts w:eastAsia="Times New Roman" w:cs="Times New Roman"/>
              <w:color w:val="auto"/>
              <w:spacing w:val="-2"/>
              <w:lang w:val="nl-NL" w:eastAsia="nl-NL"/>
            </w:rPr>
          </w:pPr>
          <w:r w:rsidRPr="006433DB">
            <w:rPr>
              <w:rFonts w:eastAsia="Times New Roman" w:cs="Times New Roman"/>
              <w:noProof/>
              <w:color w:val="auto"/>
              <w:spacing w:val="-2"/>
              <w:lang w:eastAsia="nl-BE"/>
            </w:rPr>
            <w:drawing>
              <wp:anchor distT="0" distB="0" distL="114300" distR="114300" simplePos="0" relativeHeight="251711531" behindDoc="0" locked="0" layoutInCell="1" allowOverlap="1" wp14:anchorId="4EF18E42" wp14:editId="23EB6341">
                <wp:simplePos x="0" y="0"/>
                <wp:positionH relativeFrom="column">
                  <wp:posOffset>60</wp:posOffset>
                </wp:positionH>
                <wp:positionV relativeFrom="paragraph">
                  <wp:posOffset>31170</wp:posOffset>
                </wp:positionV>
                <wp:extent cx="1008000" cy="846720"/>
                <wp:effectExtent l="0" t="0" r="0" b="0"/>
                <wp:wrapNone/>
                <wp:docPr id="620"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clrChange>
                            <a:clrFrom>
                              <a:srgbClr val="FFFFFF"/>
                            </a:clrFrom>
                            <a:clrTo>
                              <a:srgbClr val="FFFFFF">
                                <a:alpha val="0"/>
                              </a:srgbClr>
                            </a:clrTo>
                          </a:clrChange>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8000" cy="846720"/>
                        </a:xfrm>
                        <a:prstGeom prst="rect">
                          <a:avLst/>
                        </a:prstGeom>
                      </pic:spPr>
                    </pic:pic>
                  </a:graphicData>
                </a:graphic>
                <wp14:sizeRelH relativeFrom="margin">
                  <wp14:pctWidth>0</wp14:pctWidth>
                </wp14:sizeRelH>
                <wp14:sizeRelV relativeFrom="margin">
                  <wp14:pctHeight>0</wp14:pctHeight>
                </wp14:sizeRelV>
              </wp:anchor>
            </w:drawing>
          </w:r>
        </w:p>
        <w:p w14:paraId="7BEB8344"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Ieder kind is beeld van God. Daarom omringen wij alle kinderen met een brede zorg. We willen kinderen optillen en hen uitzicht geven op een veilige oever van welbevinden.  Daarvoor zijn de pedagogie van de hoop en van het geduld essentieel.</w:t>
          </w:r>
        </w:p>
        <w:p w14:paraId="1517CBF4"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 xml:space="preserve">We hebben aandacht voor de zorgvragen van alle kinderen. Ieder kind is anders, uniek en heeft eigen noden; het mag daarvoor aanspraak maken op een brede zorg. Iedereen telt mee! </w:t>
          </w:r>
        </w:p>
        <w:p w14:paraId="4CF81A0B"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 xml:space="preserve">We verbreden onze zorgen voor kinderen wiens ontwikkeling sneller of trager verloopt. Voor deze bijzondere zorgvragen werken we samen met ouders, CLB, scholen voor buitengewoon onderwijs en gespecialiseerde zorgverleners. </w:t>
          </w:r>
        </w:p>
        <w:p w14:paraId="650BFFFF" w14:textId="77777777" w:rsidR="006433DB" w:rsidRPr="006433DB" w:rsidRDefault="006433DB" w:rsidP="006433DB">
          <w:pPr>
            <w:suppressAutoHyphens w:val="0"/>
            <w:spacing w:after="0" w:line="300" w:lineRule="auto"/>
            <w:ind w:left="1644"/>
            <w:jc w:val="both"/>
            <w:rPr>
              <w:rFonts w:ascii="Verdana" w:eastAsia="Times New Roman" w:hAnsi="Verdana" w:cs="Times New Roman"/>
              <w:color w:val="auto"/>
              <w:spacing w:val="-5"/>
              <w:sz w:val="18"/>
              <w:szCs w:val="18"/>
              <w:lang w:eastAsia="nl-NL"/>
            </w:rPr>
          </w:pPr>
        </w:p>
        <w:p w14:paraId="1868B7F9" w14:textId="77777777" w:rsidR="006433DB" w:rsidRPr="006433DB" w:rsidRDefault="006433DB" w:rsidP="006433DB">
          <w:pPr>
            <w:suppressAutoHyphens w:val="0"/>
            <w:spacing w:after="0" w:line="300" w:lineRule="auto"/>
            <w:ind w:left="1644"/>
            <w:jc w:val="both"/>
            <w:rPr>
              <w:rFonts w:ascii="Verdana" w:eastAsia="Times New Roman" w:hAnsi="Verdana" w:cs="Times New Roman"/>
              <w:color w:val="auto"/>
              <w:spacing w:val="-5"/>
              <w:sz w:val="18"/>
              <w:szCs w:val="18"/>
              <w:lang w:eastAsia="nl-NL"/>
            </w:rPr>
          </w:pPr>
          <w:r w:rsidRPr="006433DB">
            <w:rPr>
              <w:rFonts w:ascii="Verdana" w:eastAsia="Times New Roman" w:hAnsi="Verdana" w:cs="Times New Roman"/>
              <w:noProof/>
              <w:color w:val="auto"/>
              <w:spacing w:val="-5"/>
              <w:sz w:val="18"/>
              <w:szCs w:val="18"/>
              <w:lang w:eastAsia="nl-BE"/>
            </w:rPr>
            <mc:AlternateContent>
              <mc:Choice Requires="wps">
                <w:drawing>
                  <wp:anchor distT="0" distB="0" distL="114300" distR="114300" simplePos="0" relativeHeight="251707435" behindDoc="0" locked="0" layoutInCell="1" allowOverlap="1" wp14:anchorId="184B6FF6" wp14:editId="2112DE73">
                    <wp:simplePos x="0" y="0"/>
                    <wp:positionH relativeFrom="margin">
                      <wp:align>center</wp:align>
                    </wp:positionH>
                    <wp:positionV relativeFrom="paragraph">
                      <wp:posOffset>57150</wp:posOffset>
                    </wp:positionV>
                    <wp:extent cx="6012000" cy="533400"/>
                    <wp:effectExtent l="57150" t="57150" r="84455" b="76200"/>
                    <wp:wrapSquare wrapText="bothSides"/>
                    <wp:docPr id="24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533400"/>
                            </a:xfrm>
                            <a:prstGeom prst="roundRect">
                              <a:avLst>
                                <a:gd name="adj" fmla="val 16667"/>
                              </a:avLst>
                            </a:prstGeom>
                            <a:solidFill>
                              <a:srgbClr val="00B0F0"/>
                            </a:solidFill>
                            <a:ln w="127000" cmpd="dbl" algn="ctr">
                              <a:solidFill>
                                <a:sysClr val="window" lastClr="FFFFFF"/>
                              </a:solidFill>
                              <a:prstDash val="solid"/>
                              <a:round/>
                              <a:headEnd type="none" w="med" len="med"/>
                              <a:tailEnd type="none" w="med" len="med"/>
                            </a:ln>
                            <a:effectLst/>
                          </wps:spPr>
                          <wps:txbx>
                            <w:txbxContent>
                              <w:p w14:paraId="73F2DE97" w14:textId="77777777" w:rsidR="005B2566" w:rsidRPr="006433DB" w:rsidRDefault="005B2566" w:rsidP="006433DB">
                                <w:pPr>
                                  <w:pStyle w:val="Sprong"/>
                                  <w:keepNext/>
                                  <w:jc w:val="center"/>
                                  <w:rPr>
                                    <w:rFonts w:ascii="Trebuchet MS" w:hAnsi="Trebuchet MS"/>
                                    <w:color w:val="FFFFFF"/>
                                    <w:sz w:val="24"/>
                                    <w:szCs w:val="24"/>
                                  </w:rPr>
                                </w:pPr>
                                <w:r w:rsidRPr="006433DB">
                                  <w:rPr>
                                    <w:rFonts w:ascii="Trebuchet MS" w:hAnsi="Trebuchet MS"/>
                                    <w:color w:val="FFFFFF"/>
                                    <w:sz w:val="24"/>
                                    <w:szCs w:val="24"/>
                                  </w:rPr>
                                  <w:t>We erkennen iedereen als partner in de opvoeding en het onderwijs van kinderen.</w:t>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B6FF6" id="_x0000_s1040" style="position:absolute;left:0;text-align:left;margin-left:0;margin-top:4.5pt;width:473.4pt;height:42pt;z-index:2517074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" fillcolor="#00b0f0" strokecolor="window" strokeweight="10pt">
                    <v:stroke linestyle="thinThin"/>
                    <v:textbox inset="1.5mm,1.5mm,1.5mm,1.5mm">
                      <w:txbxContent>
                        <w:p w14:paraId="73F2DE97" w14:textId="77777777" w:rsidR="005B2566" w:rsidRPr="006433DB" w:rsidRDefault="005B2566" w:rsidP="006433DB">
                          <w:pPr>
                            <w:pStyle w:val="Sprong"/>
                            <w:keepNext/>
                            <w:jc w:val="center"/>
                            <w:rPr>
                              <w:rFonts w:ascii="Trebuchet MS" w:hAnsi="Trebuchet MS"/>
                              <w:color w:val="FFFFFF"/>
                              <w:sz w:val="24"/>
                              <w:szCs w:val="24"/>
                            </w:rPr>
                          </w:pPr>
                          <w:r w:rsidRPr="006433DB">
                            <w:rPr>
                              <w:rFonts w:ascii="Trebuchet MS" w:hAnsi="Trebuchet MS"/>
                              <w:color w:val="FFFFFF"/>
                              <w:sz w:val="24"/>
                              <w:szCs w:val="24"/>
                            </w:rPr>
                            <w:t>We erkennen iedereen als partner in de opvoeding en het onderwijs van kinderen.</w:t>
                          </w:r>
                        </w:p>
                      </w:txbxContent>
                    </v:textbox>
                    <w10:wrap type="square" anchorx="margin"/>
                  </v:roundrect>
                </w:pict>
              </mc:Fallback>
            </mc:AlternateContent>
          </w:r>
        </w:p>
        <w:p w14:paraId="0466993D" w14:textId="77777777" w:rsidR="006433DB" w:rsidRPr="006433DB" w:rsidRDefault="006433DB" w:rsidP="006433DB">
          <w:pPr>
            <w:suppressAutoHyphens w:val="0"/>
            <w:spacing w:after="0" w:line="240" w:lineRule="auto"/>
            <w:jc w:val="both"/>
            <w:rPr>
              <w:rFonts w:eastAsia="Times New Roman" w:cs="Times New Roman"/>
              <w:i/>
              <w:color w:val="00B0F0"/>
              <w:spacing w:val="-5"/>
              <w:lang w:eastAsia="nl-NL"/>
            </w:rPr>
          </w:pPr>
          <w:r w:rsidRPr="006433DB">
            <w:rPr>
              <w:rFonts w:eastAsia="Times New Roman" w:cs="Times New Roman"/>
              <w:i/>
              <w:color w:val="00B0F0"/>
              <w:spacing w:val="-5"/>
              <w:lang w:eastAsia="nl-NL"/>
            </w:rPr>
            <w:t>We zijn een brede school.</w:t>
          </w:r>
        </w:p>
        <w:p w14:paraId="6F115B1A"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noProof/>
              <w:color w:val="auto"/>
              <w:spacing w:val="-5"/>
              <w:lang w:eastAsia="nl-BE"/>
            </w:rPr>
            <w:drawing>
              <wp:anchor distT="0" distB="0" distL="114300" distR="114300" simplePos="0" relativeHeight="251712555" behindDoc="0" locked="0" layoutInCell="1" allowOverlap="1" wp14:anchorId="6BECB073" wp14:editId="723A2156">
                <wp:simplePos x="0" y="0"/>
                <wp:positionH relativeFrom="column">
                  <wp:posOffset>-32385</wp:posOffset>
                </wp:positionH>
                <wp:positionV relativeFrom="paragraph">
                  <wp:posOffset>129236</wp:posOffset>
                </wp:positionV>
                <wp:extent cx="1008000" cy="672000"/>
                <wp:effectExtent l="0" t="0" r="1905" b="0"/>
                <wp:wrapNone/>
                <wp:docPr id="625" name="Afbeelding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clrChange>
                            <a:clrFrom>
                              <a:srgbClr val="FFFEFF"/>
                            </a:clrFrom>
                            <a:clrTo>
                              <a:srgbClr val="FFFEFF">
                                <a:alpha val="0"/>
                              </a:srgbClr>
                            </a:clrTo>
                          </a:clrChange>
                          <a:extLst>
                            <a:ext uri="{28A0092B-C50C-407E-A947-70E740481C1C}">
                              <a14:useLocalDpi xmlns:a14="http://schemas.microsoft.com/office/drawing/2010/main" val="0"/>
                            </a:ext>
                          </a:extLst>
                        </a:blip>
                        <a:stretch>
                          <a:fillRect/>
                        </a:stretch>
                      </pic:blipFill>
                      <pic:spPr>
                        <a:xfrm>
                          <a:off x="0" y="0"/>
                          <a:ext cx="1008000" cy="672000"/>
                        </a:xfrm>
                        <a:prstGeom prst="rect">
                          <a:avLst/>
                        </a:prstGeom>
                      </pic:spPr>
                    </pic:pic>
                  </a:graphicData>
                </a:graphic>
                <wp14:sizeRelH relativeFrom="margin">
                  <wp14:pctWidth>0</wp14:pctWidth>
                </wp14:sizeRelH>
                <wp14:sizeRelV relativeFrom="margin">
                  <wp14:pctHeight>0</wp14:pctHeight>
                </wp14:sizeRelV>
              </wp:anchor>
            </w:drawing>
          </w:r>
        </w:p>
        <w:p w14:paraId="07E0D927"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r w:rsidRPr="006433DB">
            <w:rPr>
              <w:rFonts w:eastAsia="Times New Roman" w:cs="Times New Roman"/>
              <w:color w:val="auto"/>
              <w:spacing w:val="-5"/>
              <w:lang w:eastAsia="nl-NL"/>
            </w:rPr>
            <w:t>‘School maken’ is geen zaak van de leerkracht alleen. Een school werkt dankzij een team van leerkrachten en medewerkers, ondersteund door een schoolbestuur en de directie. Maar daar blijft het niet bij. Veel meer mensen nemen vanuit hun ervaring een rol op in onze school en dragen bij in de opvoeding en het onderwijs van onze school. Op die manier wordt onze school ‘gedragen’ door de plaatselijke gemeenschap en dit in het teken van een optimale ontplooiing van elk kind, zowel binnen als buiten de schooluren.</w:t>
          </w:r>
        </w:p>
        <w:p w14:paraId="57F76570" w14:textId="77777777" w:rsidR="006433DB" w:rsidRPr="006433DB" w:rsidRDefault="006433DB" w:rsidP="006433DB">
          <w:pPr>
            <w:suppressAutoHyphens w:val="0"/>
            <w:spacing w:after="0" w:line="300" w:lineRule="auto"/>
            <w:ind w:left="1644"/>
            <w:jc w:val="both"/>
            <w:rPr>
              <w:rFonts w:eastAsia="Times New Roman" w:cs="Times New Roman"/>
              <w:color w:val="auto"/>
              <w:spacing w:val="-5"/>
              <w:lang w:eastAsia="nl-NL"/>
            </w:rPr>
          </w:pPr>
        </w:p>
        <w:p w14:paraId="48FB6356" w14:textId="7777777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De kinderen (via het leerlingenparlement), want zij staan centraal;</w:t>
          </w:r>
        </w:p>
        <w:p w14:paraId="6F1EB86D" w14:textId="7777777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De ouders, de eerste verantwoordelijke voor de opvoeding van de kinderen (via ouderraad, oudercontacten en als vrijwillige medewerkers);</w:t>
          </w:r>
        </w:p>
        <w:p w14:paraId="089613CE" w14:textId="7777777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De schoolraad (met vertegenwoordigers van de ouders, het personeel en de lokale gemeenschap);</w:t>
          </w:r>
        </w:p>
        <w:p w14:paraId="00827006" w14:textId="7777777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Het schoolbestuur dat de eindverantwoordelijke is van de school;</w:t>
          </w:r>
        </w:p>
        <w:p w14:paraId="271053C6" w14:textId="5A0DAAC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Het centrum voor leerlingenbegeleiding (</w:t>
          </w:r>
          <w:proofErr w:type="spellStart"/>
          <w:r w:rsidRPr="006433DB">
            <w:rPr>
              <w:rFonts w:eastAsia="Calibri" w:cs="Times New Roman"/>
              <w:color w:val="auto"/>
              <w:spacing w:val="-5"/>
            </w:rPr>
            <w:t>clb</w:t>
          </w:r>
          <w:proofErr w:type="spellEnd"/>
          <w:r w:rsidRPr="006433DB">
            <w:rPr>
              <w:rFonts w:eastAsia="Calibri" w:cs="Times New Roman"/>
              <w:color w:val="auto"/>
              <w:spacing w:val="-5"/>
            </w:rPr>
            <w:t>), dat helpt bij vragen over leren en studeren, studiekeuze, psychisch en sociaal functioneren,</w:t>
          </w:r>
          <w:r>
            <w:rPr>
              <w:rFonts w:eastAsia="Calibri" w:cs="Times New Roman"/>
              <w:color w:val="auto"/>
              <w:spacing w:val="-5"/>
            </w:rPr>
            <w:t xml:space="preserve"> </w:t>
          </w:r>
          <w:r w:rsidRPr="006433DB">
            <w:rPr>
              <w:rFonts w:eastAsia="Calibri" w:cs="Times New Roman"/>
              <w:color w:val="auto"/>
              <w:spacing w:val="-5"/>
            </w:rPr>
            <w:t>…</w:t>
          </w:r>
        </w:p>
        <w:p w14:paraId="386A923F" w14:textId="7777777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Externe organisaties (via nascholing en begeleiding);</w:t>
          </w:r>
        </w:p>
        <w:p w14:paraId="6B794C85" w14:textId="7777777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De parochie en de lokale gemeenschap (de school neemt een centrale plaats in het parochiaal leven);</w:t>
          </w:r>
        </w:p>
        <w:p w14:paraId="2779735E" w14:textId="77777777" w:rsidR="006433DB" w:rsidRPr="006433DB" w:rsidRDefault="006433DB" w:rsidP="0053549E">
          <w:pPr>
            <w:numPr>
              <w:ilvl w:val="0"/>
              <w:numId w:val="23"/>
            </w:numPr>
            <w:suppressAutoHyphens w:val="0"/>
            <w:spacing w:before="100" w:beforeAutospacing="1" w:after="0" w:afterAutospacing="1" w:line="300" w:lineRule="auto"/>
            <w:contextualSpacing/>
            <w:jc w:val="both"/>
            <w:rPr>
              <w:rFonts w:eastAsia="Calibri" w:cs="Times New Roman"/>
              <w:color w:val="auto"/>
              <w:spacing w:val="-5"/>
            </w:rPr>
          </w:pPr>
          <w:r w:rsidRPr="006433DB">
            <w:rPr>
              <w:rFonts w:eastAsia="Calibri" w:cs="Times New Roman"/>
              <w:color w:val="auto"/>
              <w:spacing w:val="-5"/>
            </w:rPr>
            <w:t>Het schoolbestuur laat de schoolinfrastructuur gratis gebruiken voor lokale sociale en culturele doelen, zoals o.m. ontwikkelingstherapie voor mensen met een handicap, de academie voor beeldende kunst, …</w:t>
          </w:r>
        </w:p>
        <w:p w14:paraId="794BAA19" w14:textId="13C338AE" w:rsidR="006433DB" w:rsidRPr="006433DB" w:rsidRDefault="006433DB" w:rsidP="006433DB">
          <w:pPr>
            <w:suppressAutoHyphens w:val="0"/>
            <w:spacing w:before="100" w:beforeAutospacing="1" w:after="0" w:afterAutospacing="1" w:line="300" w:lineRule="auto"/>
            <w:ind w:left="2364"/>
            <w:contextualSpacing/>
            <w:jc w:val="both"/>
            <w:rPr>
              <w:rFonts w:eastAsia="Calibri" w:cs="Times New Roman"/>
              <w:color w:val="auto"/>
              <w:spacing w:val="-5"/>
            </w:rPr>
          </w:pPr>
        </w:p>
        <w:p w14:paraId="43623444" w14:textId="297BF25D" w:rsidR="006433DB" w:rsidRPr="006433DB" w:rsidRDefault="006433DB" w:rsidP="006433DB">
          <w:pPr>
            <w:suppressAutoHyphens w:val="0"/>
            <w:spacing w:before="100" w:beforeAutospacing="1" w:after="0" w:afterAutospacing="1" w:line="300" w:lineRule="auto"/>
            <w:ind w:left="2364"/>
            <w:contextualSpacing/>
            <w:jc w:val="both"/>
            <w:rPr>
              <w:rFonts w:eastAsia="Calibri" w:cs="Times New Roman"/>
              <w:color w:val="auto"/>
              <w:spacing w:val="-5"/>
            </w:rPr>
          </w:pPr>
        </w:p>
        <w:p w14:paraId="130DB593" w14:textId="0FFB8F70" w:rsidR="006433DB" w:rsidRDefault="006433DB" w:rsidP="006433DB">
          <w:pPr>
            <w:suppressAutoHyphens w:val="0"/>
            <w:spacing w:before="100" w:beforeAutospacing="1" w:after="0" w:afterAutospacing="1" w:line="300" w:lineRule="auto"/>
            <w:ind w:left="2364"/>
            <w:contextualSpacing/>
            <w:jc w:val="both"/>
            <w:rPr>
              <w:rFonts w:ascii="Verdana" w:eastAsia="Calibri" w:hAnsi="Verdana" w:cs="Times New Roman"/>
              <w:color w:val="auto"/>
              <w:spacing w:val="-5"/>
              <w:sz w:val="18"/>
              <w:szCs w:val="18"/>
            </w:rPr>
          </w:pPr>
        </w:p>
        <w:p w14:paraId="40BA76A8" w14:textId="4C66E2FF" w:rsidR="006433DB" w:rsidRDefault="006433DB" w:rsidP="006433DB">
          <w:pPr>
            <w:suppressAutoHyphens w:val="0"/>
            <w:spacing w:before="100" w:beforeAutospacing="1" w:after="0" w:afterAutospacing="1" w:line="300" w:lineRule="auto"/>
            <w:ind w:left="2364"/>
            <w:contextualSpacing/>
            <w:jc w:val="both"/>
            <w:rPr>
              <w:rFonts w:ascii="Verdana" w:eastAsia="Calibri" w:hAnsi="Verdana" w:cs="Times New Roman"/>
              <w:color w:val="auto"/>
              <w:spacing w:val="-5"/>
              <w:sz w:val="18"/>
              <w:szCs w:val="18"/>
            </w:rPr>
          </w:pPr>
        </w:p>
        <w:p w14:paraId="221F33EB" w14:textId="77777777" w:rsidR="006433DB" w:rsidRPr="006433DB" w:rsidRDefault="006433DB" w:rsidP="006433DB">
          <w:pPr>
            <w:suppressAutoHyphens w:val="0"/>
            <w:spacing w:before="100" w:beforeAutospacing="1" w:after="0" w:afterAutospacing="1" w:line="300" w:lineRule="auto"/>
            <w:ind w:left="2364"/>
            <w:contextualSpacing/>
            <w:jc w:val="both"/>
            <w:rPr>
              <w:rFonts w:ascii="Verdana" w:eastAsia="Calibri" w:hAnsi="Verdana" w:cs="Times New Roman"/>
              <w:color w:val="auto"/>
              <w:spacing w:val="-5"/>
              <w:sz w:val="18"/>
              <w:szCs w:val="18"/>
            </w:rPr>
          </w:pPr>
        </w:p>
        <w:p w14:paraId="1C609E91" w14:textId="15080F4B" w:rsidR="006433DB" w:rsidRPr="006433DB" w:rsidRDefault="006433DB" w:rsidP="006433DB">
          <w:pPr>
            <w:suppressAutoHyphens w:val="0"/>
            <w:spacing w:after="0" w:line="300" w:lineRule="auto"/>
            <w:ind w:left="1644"/>
            <w:jc w:val="both"/>
            <w:rPr>
              <w:rFonts w:ascii="Verdana" w:eastAsia="Times New Roman" w:hAnsi="Verdana" w:cs="Times New Roman"/>
              <w:color w:val="auto"/>
              <w:spacing w:val="-5"/>
              <w:sz w:val="18"/>
              <w:szCs w:val="18"/>
              <w:lang w:eastAsia="nl-NL"/>
            </w:rPr>
          </w:pPr>
          <w:r w:rsidRPr="006433DB">
            <w:rPr>
              <w:rFonts w:ascii="Verdana" w:eastAsia="Times New Roman" w:hAnsi="Verdana" w:cs="Times New Roman"/>
              <w:noProof/>
              <w:color w:val="auto"/>
              <w:spacing w:val="-5"/>
              <w:sz w:val="18"/>
              <w:szCs w:val="18"/>
              <w:lang w:eastAsia="nl-BE"/>
            </w:rPr>
            <mc:AlternateContent>
              <mc:Choice Requires="wps">
                <w:drawing>
                  <wp:anchor distT="0" distB="0" distL="114300" distR="114300" simplePos="0" relativeHeight="251714603" behindDoc="0" locked="0" layoutInCell="1" allowOverlap="1" wp14:anchorId="3B1DE04C" wp14:editId="0432876C">
                    <wp:simplePos x="0" y="0"/>
                    <wp:positionH relativeFrom="column">
                      <wp:posOffset>-36195</wp:posOffset>
                    </wp:positionH>
                    <wp:positionV relativeFrom="paragraph">
                      <wp:posOffset>93345</wp:posOffset>
                    </wp:positionV>
                    <wp:extent cx="6021070" cy="3124200"/>
                    <wp:effectExtent l="0" t="0" r="17780" b="19050"/>
                    <wp:wrapNone/>
                    <wp:docPr id="629" name="Kader 629"/>
                    <wp:cNvGraphicFramePr/>
                    <a:graphic xmlns:a="http://schemas.openxmlformats.org/drawingml/2006/main">
                      <a:graphicData uri="http://schemas.microsoft.com/office/word/2010/wordprocessingShape">
                        <wps:wsp>
                          <wps:cNvSpPr/>
                          <wps:spPr>
                            <a:xfrm>
                              <a:off x="0" y="0"/>
                              <a:ext cx="6021070" cy="3124200"/>
                            </a:xfrm>
                            <a:prstGeom prst="frame">
                              <a:avLst>
                                <a:gd name="adj1" fmla="val 3098"/>
                              </a:avLst>
                            </a:prstGeom>
                            <a:noFill/>
                            <a:ln w="25400" cap="flat" cmpd="sng" algn="ctr">
                              <a:solidFill>
                                <a:srgbClr val="4BACC6">
                                  <a:shade val="50000"/>
                                </a:srgbClr>
                              </a:solidFill>
                              <a:prstDash val="solid"/>
                            </a:ln>
                            <a:effectLst/>
                          </wps:spPr>
                          <wps:txbx>
                            <w:txbxContent>
                              <w:p w14:paraId="395A9792" w14:textId="77777777" w:rsidR="005B2566" w:rsidRPr="00093233" w:rsidRDefault="005B2566" w:rsidP="006433DB">
                                <w:pPr>
                                  <w:spacing w:after="240"/>
                                  <w:jc w:val="center"/>
                                  <w:rPr>
                                    <w:rFonts w:ascii="Verdana Pro" w:hAnsi="Verdana Pro"/>
                                    <w:b/>
                                    <w:color w:val="0070C0"/>
                                    <w:sz w:val="8"/>
                                    <w:szCs w:val="8"/>
                                  </w:rPr>
                                </w:pPr>
                              </w:p>
                              <w:p w14:paraId="63758ADD" w14:textId="77777777" w:rsidR="005B2566" w:rsidRPr="006433DB" w:rsidRDefault="005B2566" w:rsidP="006433DB">
                                <w:pPr>
                                  <w:spacing w:after="240"/>
                                  <w:jc w:val="center"/>
                                  <w:rPr>
                                    <w:b/>
                                    <w:color w:val="0070C0"/>
                                    <w:sz w:val="28"/>
                                    <w:szCs w:val="28"/>
                                  </w:rPr>
                                </w:pPr>
                                <w:r w:rsidRPr="006433DB">
                                  <w:rPr>
                                    <w:b/>
                                    <w:color w:val="0070C0"/>
                                    <w:sz w:val="28"/>
                                    <w:szCs w:val="28"/>
                                  </w:rPr>
                                  <w:t>De 12 fundamentele waarden van het katholiek basisonderwijs</w:t>
                                </w:r>
                              </w:p>
                              <w:p w14:paraId="2F5D1D6C"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Respect voor de eigenheid van ieder mens (en kind)</w:t>
                                </w:r>
                              </w:p>
                              <w:p w14:paraId="223E899C"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Verantwoordelijkheid van ieder mens voor zijn handelen</w:t>
                                </w:r>
                              </w:p>
                              <w:p w14:paraId="5431E330"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Menswaardigheid</w:t>
                                </w:r>
                              </w:p>
                              <w:p w14:paraId="18E58726"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Solidariteit en verbondenheid met anderen</w:t>
                                </w:r>
                              </w:p>
                              <w:p w14:paraId="387E870F"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Vreugde om het leven en de schepping</w:t>
                                </w:r>
                              </w:p>
                              <w:p w14:paraId="69102483"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Genieten en dankbaarheid voor wat ons gegeven is</w:t>
                                </w:r>
                              </w:p>
                              <w:p w14:paraId="2B559C2B"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Verwondering door het gewone als ongewoon te ervaren</w:t>
                                </w:r>
                              </w:p>
                              <w:p w14:paraId="0E54EAA7"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Openheid, respect en zorg voor mens en natuur</w:t>
                                </w:r>
                              </w:p>
                              <w:p w14:paraId="6ABAB1A7"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Vertrouwen in het leven</w:t>
                                </w:r>
                              </w:p>
                              <w:p w14:paraId="173E3B39"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Vergeving schenken en ontvangen als herstel van verbondenheid</w:t>
                                </w:r>
                              </w:p>
                              <w:p w14:paraId="4972AE3B"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Hoop op de toekomst</w:t>
                                </w:r>
                              </w:p>
                              <w:p w14:paraId="4F92F3EF"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Zorgzame nabijheid en troost</w:t>
                                </w:r>
                              </w:p>
                              <w:p w14:paraId="53A5043F" w14:textId="77777777" w:rsidR="005B2566" w:rsidRPr="0096007C" w:rsidRDefault="005B2566" w:rsidP="006433DB">
                                <w:pPr>
                                  <w:spacing w:line="276" w:lineRule="auto"/>
                                  <w:rPr>
                                    <w:rFonts w:ascii="Verdana Pro" w:hAnsi="Verdana Pro"/>
                                    <w:color w:val="0070C0"/>
                                  </w:rPr>
                                </w:pPr>
                                <w:r w:rsidRPr="0096007C">
                                  <w:rPr>
                                    <w:rFonts w:ascii="Verdana Pro" w:hAnsi="Verdana Pro"/>
                                    <w:color w:val="0070C0"/>
                                  </w:rPr>
                                  <w:br w:type="page"/>
                                </w:r>
                              </w:p>
                              <w:p w14:paraId="7CA0B85A" w14:textId="77777777" w:rsidR="005B2566" w:rsidRDefault="005B2566" w:rsidP="00643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E04C" id="Kader 629" o:spid="_x0000_s1041" style="position:absolute;left:0;text-align:left;margin-left:-2.85pt;margin-top:7.35pt;width:474.1pt;height:246pt;z-index:251714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21070,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" adj="-11796480,,5400" path="m,l6021070,r,3124200l,3124200,,xm96788,96788r,2930624l5924282,3027412r,-2930624l96788,96788xe" filled="f" strokecolor="#357d91" strokeweight="2pt">
                    <v:stroke joinstyle="miter"/>
                    <v:formulas/>
                    <v:path arrowok="t" o:connecttype="custom" o:connectlocs="0,0;6021070,0;6021070,3124200;0,3124200;0,0;96788,96788;96788,3027412;5924282,3027412;5924282,96788;96788,96788" o:connectangles="0,0,0,0,0,0,0,0,0,0" textboxrect="0,0,6021070,3124200"/>
                    <v:textbox>
                      <w:txbxContent>
                        <w:p w14:paraId="395A9792" w14:textId="77777777" w:rsidR="005B2566" w:rsidRPr="00093233" w:rsidRDefault="005B2566" w:rsidP="006433DB">
                          <w:pPr>
                            <w:spacing w:after="240"/>
                            <w:jc w:val="center"/>
                            <w:rPr>
                              <w:rFonts w:ascii="Verdana Pro" w:hAnsi="Verdana Pro"/>
                              <w:b/>
                              <w:color w:val="0070C0"/>
                              <w:sz w:val="8"/>
                              <w:szCs w:val="8"/>
                            </w:rPr>
                          </w:pPr>
                        </w:p>
                        <w:p w14:paraId="63758ADD" w14:textId="77777777" w:rsidR="005B2566" w:rsidRPr="006433DB" w:rsidRDefault="005B2566" w:rsidP="006433DB">
                          <w:pPr>
                            <w:spacing w:after="240"/>
                            <w:jc w:val="center"/>
                            <w:rPr>
                              <w:b/>
                              <w:color w:val="0070C0"/>
                              <w:sz w:val="28"/>
                              <w:szCs w:val="28"/>
                            </w:rPr>
                          </w:pPr>
                          <w:r w:rsidRPr="006433DB">
                            <w:rPr>
                              <w:b/>
                              <w:color w:val="0070C0"/>
                              <w:sz w:val="28"/>
                              <w:szCs w:val="28"/>
                            </w:rPr>
                            <w:t>De 12 fundamentele waarden van het katholiek basisonderwijs</w:t>
                          </w:r>
                        </w:p>
                        <w:p w14:paraId="2F5D1D6C"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Respect voor de eigenheid van ieder mens (en kind)</w:t>
                          </w:r>
                        </w:p>
                        <w:p w14:paraId="223E899C"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Verantwoordelijkheid van ieder mens voor zijn handelen</w:t>
                          </w:r>
                        </w:p>
                        <w:p w14:paraId="5431E330"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Menswaardigheid</w:t>
                          </w:r>
                        </w:p>
                        <w:p w14:paraId="18E58726"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Solidariteit en verbondenheid met anderen</w:t>
                          </w:r>
                        </w:p>
                        <w:p w14:paraId="387E870F"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Vreugde om het leven en de schepping</w:t>
                          </w:r>
                        </w:p>
                        <w:p w14:paraId="69102483"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Genieten en dankbaarheid voor wat ons gegeven is</w:t>
                          </w:r>
                        </w:p>
                        <w:p w14:paraId="2B559C2B"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Verwondering door het gewone als ongewoon te ervaren</w:t>
                          </w:r>
                        </w:p>
                        <w:p w14:paraId="0E54EAA7"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Openheid, respect en zorg voor mens en natuur</w:t>
                          </w:r>
                        </w:p>
                        <w:p w14:paraId="6ABAB1A7"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Vertrouwen in het leven</w:t>
                          </w:r>
                        </w:p>
                        <w:p w14:paraId="173E3B39"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Vergeving schenken en ontvangen als herstel van verbondenheid</w:t>
                          </w:r>
                        </w:p>
                        <w:p w14:paraId="4972AE3B"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Hoop op de toekomst</w:t>
                          </w:r>
                        </w:p>
                        <w:p w14:paraId="4F92F3EF" w14:textId="77777777" w:rsidR="005B2566" w:rsidRPr="006433DB" w:rsidRDefault="005B2566" w:rsidP="0053549E">
                          <w:pPr>
                            <w:pStyle w:val="Lijstalinea"/>
                            <w:numPr>
                              <w:ilvl w:val="0"/>
                              <w:numId w:val="22"/>
                            </w:numPr>
                            <w:spacing w:after="0" w:line="276" w:lineRule="auto"/>
                            <w:outlineLvl w:val="9"/>
                            <w:rPr>
                              <w:color w:val="0070C0"/>
                            </w:rPr>
                          </w:pPr>
                          <w:r w:rsidRPr="006433DB">
                            <w:rPr>
                              <w:color w:val="0070C0"/>
                            </w:rPr>
                            <w:t>Zorgzame nabijheid en troost</w:t>
                          </w:r>
                        </w:p>
                        <w:p w14:paraId="53A5043F" w14:textId="77777777" w:rsidR="005B2566" w:rsidRPr="0096007C" w:rsidRDefault="005B2566" w:rsidP="006433DB">
                          <w:pPr>
                            <w:spacing w:line="276" w:lineRule="auto"/>
                            <w:rPr>
                              <w:rFonts w:ascii="Verdana Pro" w:hAnsi="Verdana Pro"/>
                              <w:color w:val="0070C0"/>
                            </w:rPr>
                          </w:pPr>
                          <w:r w:rsidRPr="0096007C">
                            <w:rPr>
                              <w:rFonts w:ascii="Verdana Pro" w:hAnsi="Verdana Pro"/>
                              <w:color w:val="0070C0"/>
                            </w:rPr>
                            <w:br w:type="page"/>
                          </w:r>
                        </w:p>
                        <w:p w14:paraId="7CA0B85A" w14:textId="77777777" w:rsidR="005B2566" w:rsidRDefault="005B2566" w:rsidP="006433DB">
                          <w:pPr>
                            <w:jc w:val="center"/>
                          </w:pPr>
                        </w:p>
                      </w:txbxContent>
                    </v:textbox>
                  </v:shape>
                </w:pict>
              </mc:Fallback>
            </mc:AlternateContent>
          </w:r>
        </w:p>
        <w:p w14:paraId="41AFD5BA" w14:textId="77777777" w:rsidR="006433DB" w:rsidRPr="006433DB" w:rsidRDefault="006433DB" w:rsidP="006433DB">
          <w:pPr>
            <w:suppressAutoHyphens w:val="0"/>
            <w:spacing w:after="0" w:line="300" w:lineRule="auto"/>
            <w:ind w:left="1644"/>
            <w:jc w:val="both"/>
            <w:rPr>
              <w:rFonts w:ascii="Verdana" w:eastAsia="Times New Roman" w:hAnsi="Verdana" w:cs="Times New Roman"/>
              <w:color w:val="auto"/>
              <w:spacing w:val="-5"/>
              <w:sz w:val="18"/>
              <w:szCs w:val="18"/>
              <w:lang w:eastAsia="nl-NL"/>
            </w:rPr>
          </w:pPr>
        </w:p>
        <w:p w14:paraId="11A70B21" w14:textId="77777777" w:rsidR="006433DB" w:rsidRPr="006433DB" w:rsidRDefault="006433DB" w:rsidP="006433DB">
          <w:pPr>
            <w:suppressAutoHyphens w:val="0"/>
            <w:spacing w:after="0" w:line="240" w:lineRule="auto"/>
            <w:ind w:left="2124"/>
            <w:jc w:val="both"/>
            <w:rPr>
              <w:rFonts w:ascii="Comic Sans MS" w:eastAsia="Times New Roman" w:hAnsi="Comic Sans MS" w:cs="Times New Roman"/>
              <w:color w:val="auto"/>
              <w:spacing w:val="-5"/>
              <w:lang w:eastAsia="nl-NL"/>
            </w:rPr>
          </w:pPr>
        </w:p>
        <w:p w14:paraId="50629A33"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71C26C9E"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4ACDDE49"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56D57E25"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5755334C"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7A9DCCFD"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12CDF2B6"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01E4D9B5"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4380A0F6"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38ABDDA7"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346329CF"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5B47B161"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686CC581" w14:textId="77777777" w:rsidR="006433DB" w:rsidRPr="006433DB" w:rsidRDefault="006433DB" w:rsidP="006433DB">
          <w:pPr>
            <w:suppressAutoHyphens w:val="0"/>
            <w:spacing w:after="0" w:line="240" w:lineRule="auto"/>
            <w:rPr>
              <w:rFonts w:ascii="Comic Sans MS" w:eastAsia="Times New Roman" w:hAnsi="Comic Sans MS" w:cs="Times New Roman"/>
              <w:color w:val="auto"/>
              <w:spacing w:val="-5"/>
              <w:lang w:eastAsia="nl-NL"/>
            </w:rPr>
          </w:pPr>
        </w:p>
        <w:p w14:paraId="2FE1DBF4" w14:textId="77777777" w:rsidR="006433DB" w:rsidRPr="006433DB" w:rsidRDefault="006433DB" w:rsidP="006433DB">
          <w:pPr>
            <w:suppressAutoHyphens w:val="0"/>
            <w:spacing w:before="100" w:beforeAutospacing="1" w:after="100" w:afterAutospacing="1" w:line="300" w:lineRule="auto"/>
            <w:ind w:left="-284"/>
            <w:rPr>
              <w:rFonts w:ascii="Verdana" w:eastAsia="Times New Roman" w:hAnsi="Verdana" w:cs="Times New Roman"/>
              <w:color w:val="4472C4"/>
              <w:sz w:val="24"/>
              <w:szCs w:val="24"/>
              <w:lang w:eastAsia="nl-NL"/>
            </w:rPr>
          </w:pPr>
        </w:p>
        <w:p w14:paraId="40FA7BF2" w14:textId="06BFDD4F" w:rsidR="00825E27" w:rsidRDefault="00A01204" w:rsidP="00552A64"/>
      </w:sdtContent>
    </w:sdt>
    <w:p w14:paraId="2D26BD3D" w14:textId="246E1703" w:rsidR="00DA658B" w:rsidRPr="00FD6C69" w:rsidRDefault="00A01204" w:rsidP="00DA658B">
      <w:pPr>
        <w:jc w:val="right"/>
        <w:rPr>
          <w:i/>
          <w:iCs/>
          <w:color w:val="AE2081"/>
          <w:sz w:val="18"/>
          <w:szCs w:val="18"/>
        </w:rPr>
      </w:pPr>
      <w:hyperlink w:anchor="Start" w:history="1">
        <w:r w:rsidR="00546100" w:rsidRPr="00FD6C69">
          <w:rPr>
            <w:rStyle w:val="Hyperlink"/>
            <w:i/>
            <w:iCs/>
            <w:color w:val="AE2081"/>
            <w:sz w:val="18"/>
            <w:szCs w:val="18"/>
          </w:rPr>
          <w:t>Terug naar overzicht</w:t>
        </w:r>
      </w:hyperlink>
    </w:p>
    <w:p w14:paraId="561F9B44" w14:textId="555E9D69" w:rsidR="00163E05" w:rsidRPr="00EA3D92" w:rsidRDefault="00163E05" w:rsidP="00EA3D92">
      <w:pPr>
        <w:pStyle w:val="Kop1"/>
        <w:numPr>
          <w:ilvl w:val="0"/>
          <w:numId w:val="0"/>
        </w:numPr>
        <w:ind w:left="851" w:hanging="851"/>
        <w:rPr>
          <w:sz w:val="28"/>
          <w:szCs w:val="28"/>
        </w:rPr>
      </w:pPr>
      <w:bookmarkStart w:id="10" w:name="Engagementsverklaring"/>
      <w:bookmarkStart w:id="11" w:name="_Ref66442849"/>
      <w:bookmarkEnd w:id="10"/>
      <w:r w:rsidRPr="00EA3D92">
        <w:rPr>
          <w:sz w:val="28"/>
          <w:szCs w:val="28"/>
        </w:rPr>
        <w:t>Engagementsverklaring van het katholiek onderwijs</w:t>
      </w:r>
      <w:bookmarkEnd w:id="11"/>
    </w:p>
    <w:p w14:paraId="1FBE8297" w14:textId="78EBBF23" w:rsidR="00163E05" w:rsidRPr="002B1DB0" w:rsidRDefault="00163E05" w:rsidP="00C53821">
      <w:pPr>
        <w:jc w:val="both"/>
      </w:pPr>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7F809898" w:rsidR="00163E05" w:rsidRPr="002B1DB0" w:rsidRDefault="00163E05" w:rsidP="00C53821">
      <w:pPr>
        <w:jc w:val="both"/>
      </w:pP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C4093F3" w:rsidR="00163E05" w:rsidRDefault="00163E05" w:rsidP="00C53821">
      <w:pPr>
        <w:jc w:val="both"/>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w:t>
      </w:r>
      <w:r w:rsidRPr="00802FB0">
        <w:t>er van ons bent in de</w:t>
      </w:r>
      <w:r w:rsidRPr="002B1DB0">
        <w:t xml:space="preserve"> vorming van je kind</w:t>
      </w:r>
      <w:r w:rsidRPr="00EC7573">
        <w:t xml:space="preserve">. </w:t>
      </w:r>
      <w:r w:rsidRPr="00802FB0">
        <w:t xml:space="preserve">Dat houdt ook in dat je kind deelneemt aan de lessen </w:t>
      </w:r>
      <w:r w:rsidR="00E4429C" w:rsidRPr="00802FB0">
        <w:t>r</w:t>
      </w:r>
      <w:r w:rsidRPr="00802FB0">
        <w:t>ooms-</w:t>
      </w:r>
      <w:r w:rsidR="00E4429C" w:rsidRPr="00802FB0">
        <w:t>k</w:t>
      </w:r>
      <w:r w:rsidRPr="00802FB0">
        <w:t>atholieke godsdienst.</w:t>
      </w:r>
    </w:p>
    <w:sdt>
      <w:sdtPr>
        <w:rPr>
          <w:b/>
          <w:bCs/>
        </w:rPr>
        <w:alias w:val="Tekst engagementsverklaring"/>
        <w:tag w:val="Tekst engagementsverklaring"/>
        <w:id w:val="1605072460"/>
        <w:placeholder>
          <w:docPart w:val="DefaultPlaceholder_-1854013440"/>
        </w:placeholder>
        <w15:color w:val="A8AF37"/>
      </w:sdtPr>
      <w:sdtEndPr/>
      <w:sdtContent>
        <w:p w14:paraId="1F4B9C05" w14:textId="1A524462" w:rsidR="0012610B" w:rsidRPr="00A30A0C" w:rsidRDefault="003A47EB" w:rsidP="004D739E">
          <w:pPr>
            <w:spacing w:after="60"/>
            <w:rPr>
              <w:b/>
              <w:bCs/>
            </w:rPr>
          </w:pPr>
          <w:r w:rsidRPr="00A30A0C">
            <w:rPr>
              <w:b/>
              <w:bCs/>
            </w:rPr>
            <w:t xml:space="preserve">De </w:t>
          </w:r>
          <w:hyperlink r:id="rId43"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p>
      </w:sdtContent>
    </w:sdt>
    <w:p w14:paraId="3C9E92EF" w14:textId="3CEE0AD6" w:rsidR="00382063" w:rsidRPr="00FD6C69" w:rsidRDefault="00A01204" w:rsidP="00617250">
      <w:pPr>
        <w:jc w:val="right"/>
        <w:rPr>
          <w:i/>
          <w:iCs/>
          <w:color w:val="AE2081"/>
        </w:rPr>
      </w:pPr>
      <w:hyperlink w:anchor="Start" w:history="1">
        <w:r w:rsidR="00617250" w:rsidRPr="00EC7573">
          <w:rPr>
            <w:rStyle w:val="Hyperlink"/>
            <w:i/>
            <w:iCs/>
            <w:color w:val="AE2081"/>
          </w:rPr>
          <w:t>Terug naar overzicht</w:t>
        </w:r>
      </w:hyperlink>
      <w:r w:rsidR="00382063" w:rsidRPr="00EC7573">
        <w:rPr>
          <w:i/>
          <w:iCs/>
          <w:color w:val="AE2081"/>
          <w:sz w:val="18"/>
          <w:szCs w:val="18"/>
          <w:u w:val="single"/>
        </w:rPr>
        <w:fldChar w:fldCharType="begin"/>
      </w:r>
      <w:r w:rsidR="00382063" w:rsidRPr="00EC7573">
        <w:rPr>
          <w:i/>
          <w:iCs/>
          <w:color w:val="AE2081"/>
          <w:sz w:val="18"/>
          <w:szCs w:val="18"/>
          <w:u w:val="single"/>
        </w:rPr>
        <w:instrText xml:space="preserve"> REF _Ref66445275 \h  \* MERGEFORMAT </w:instrText>
      </w:r>
      <w:r w:rsidR="00382063" w:rsidRPr="00EC7573">
        <w:rPr>
          <w:i/>
          <w:iCs/>
          <w:color w:val="AE2081"/>
          <w:sz w:val="18"/>
          <w:szCs w:val="18"/>
          <w:u w:val="single"/>
        </w:rPr>
      </w:r>
      <w:r w:rsidR="00382063" w:rsidRPr="00EC7573">
        <w:rPr>
          <w:i/>
          <w:iCs/>
          <w:color w:val="AE2081"/>
          <w:sz w:val="18"/>
          <w:szCs w:val="18"/>
          <w:u w:val="single"/>
        </w:rPr>
        <w:fldChar w:fldCharType="end"/>
      </w:r>
    </w:p>
    <w:p w14:paraId="586A236F" w14:textId="5589EC99" w:rsidR="00163E05" w:rsidRDefault="00163E05">
      <w:pPr>
        <w:suppressAutoHyphens w:val="0"/>
      </w:pPr>
      <w:r>
        <w:br w:type="page"/>
      </w:r>
    </w:p>
    <w:p w14:paraId="27468020" w14:textId="3C53E466" w:rsidR="00163E05" w:rsidRPr="006E2C79" w:rsidRDefault="000D603B" w:rsidP="006E2C79">
      <w:pPr>
        <w:pStyle w:val="Kop1"/>
      </w:pPr>
      <w:r w:rsidRPr="006830DB">
        <w:rPr>
          <w:noProof/>
          <w:lang w:eastAsia="nl-BE"/>
        </w:rPr>
        <w:lastRenderedPageBreak/>
        <w:drawing>
          <wp:anchor distT="0" distB="0" distL="114300" distR="114300" simplePos="0" relativeHeight="251658258"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4976A08D" w14:textId="68346001" w:rsidR="00163E05" w:rsidRPr="005A62EF" w:rsidRDefault="00163E05" w:rsidP="00DA0B41">
      <w:pPr>
        <w:pStyle w:val="Kop2"/>
        <w:shd w:val="clear" w:color="auto" w:fill="EC7D23"/>
        <w:rPr>
          <w:color w:val="FFFFFF" w:themeColor="background1"/>
        </w:rPr>
      </w:pPr>
      <w:bookmarkStart w:id="12" w:name="_Ref66442906"/>
      <w:r w:rsidRPr="005A62EF">
        <w:rPr>
          <w:color w:val="FFFFFF" w:themeColor="background1"/>
        </w:rPr>
        <w:t>Hoe organiseren wij onze school?</w:t>
      </w:r>
      <w:bookmarkEnd w:id="12"/>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51E2A380" w14:textId="689CF1D4" w:rsidR="00A73C88" w:rsidRDefault="00623E57" w:rsidP="008442E9">
          <w:pPr>
            <w:shd w:val="clear" w:color="auto" w:fill="FFFFFF" w:themeFill="background1"/>
          </w:pPr>
          <w:r>
            <w:t xml:space="preserve">De eindverantwoordelijke van de school is het schoolbestuur. </w:t>
          </w:r>
          <w:r w:rsidR="00A026B1" w:rsidRPr="00A026B1">
            <w:t>Ons schoolbestuur is</w:t>
          </w:r>
          <w:r w:rsidR="00A73C88">
            <w:t>:</w:t>
          </w:r>
        </w:p>
        <w:p w14:paraId="56030FC7" w14:textId="69A69BC8" w:rsidR="00491109" w:rsidRDefault="00FE0F8A" w:rsidP="008442E9">
          <w:pPr>
            <w:pStyle w:val="Lijstalinea"/>
            <w:numPr>
              <w:ilvl w:val="0"/>
              <w:numId w:val="16"/>
            </w:numPr>
            <w:shd w:val="clear" w:color="auto" w:fill="FFFFFF" w:themeFill="background1"/>
            <w:spacing w:after="60"/>
          </w:pPr>
          <w:r>
            <w:t>naam vzw</w:t>
          </w:r>
          <w:r w:rsidR="00B329A5">
            <w:t>:</w:t>
          </w:r>
          <w:r w:rsidR="00004697">
            <w:t xml:space="preserve"> VZW </w:t>
          </w:r>
          <w:r w:rsidR="00BC18AA">
            <w:t>Katholieke School Zele - Heikant</w:t>
          </w:r>
          <w:r w:rsidR="00B329A5">
            <w:t xml:space="preserve"> </w:t>
          </w:r>
        </w:p>
        <w:p w14:paraId="02B21446" w14:textId="35888EF8" w:rsidR="004C5551" w:rsidRDefault="003123C6" w:rsidP="008442E9">
          <w:pPr>
            <w:pStyle w:val="Lijstalinea"/>
            <w:numPr>
              <w:ilvl w:val="0"/>
              <w:numId w:val="16"/>
            </w:numPr>
            <w:shd w:val="clear" w:color="auto" w:fill="FFFFFF" w:themeFill="background1"/>
            <w:spacing w:after="60"/>
          </w:pPr>
          <w:r>
            <w:t>adres</w:t>
          </w:r>
          <w:r w:rsidR="000B6911">
            <w:t>:</w:t>
          </w:r>
          <w:r w:rsidR="00004697">
            <w:t xml:space="preserve"> </w:t>
          </w:r>
          <w:r w:rsidR="00BC18AA">
            <w:t>Bosstraat 179</w:t>
          </w:r>
          <w:r w:rsidR="00004697">
            <w:t>, 9240 Zele</w:t>
          </w:r>
        </w:p>
        <w:p w14:paraId="1B91522C" w14:textId="6AE19838" w:rsidR="00383DD3" w:rsidRDefault="00383DD3" w:rsidP="008442E9">
          <w:pPr>
            <w:pStyle w:val="Lijstalinea"/>
            <w:numPr>
              <w:ilvl w:val="0"/>
              <w:numId w:val="16"/>
            </w:numPr>
            <w:shd w:val="clear" w:color="auto" w:fill="FFFFFF" w:themeFill="background1"/>
            <w:spacing w:after="60"/>
          </w:pPr>
          <w:r>
            <w:t>ondernemingsnummer</w:t>
          </w:r>
          <w:r w:rsidR="000B6911">
            <w:t>:</w:t>
          </w:r>
          <w:r w:rsidR="00004697">
            <w:t xml:space="preserve"> 04</w:t>
          </w:r>
          <w:r w:rsidR="00BC18AA">
            <w:t>34</w:t>
          </w:r>
          <w:r w:rsidR="00004697">
            <w:t>.</w:t>
          </w:r>
          <w:r w:rsidR="00BC18AA">
            <w:t>74</w:t>
          </w:r>
          <w:r w:rsidR="00683406">
            <w:t>.</w:t>
          </w:r>
          <w:r w:rsidR="00BC18AA">
            <w:t>84</w:t>
          </w:r>
          <w:r w:rsidR="00683406">
            <w:t>.</w:t>
          </w:r>
          <w:r w:rsidR="00BC18AA">
            <w:t>56</w:t>
          </w:r>
        </w:p>
        <w:p w14:paraId="21C7A2C1" w14:textId="58FBFAD2" w:rsidR="00A84F59" w:rsidRPr="0046425E" w:rsidRDefault="00411B08" w:rsidP="008442E9">
          <w:pPr>
            <w:pStyle w:val="Lijstalinea"/>
            <w:numPr>
              <w:ilvl w:val="0"/>
              <w:numId w:val="16"/>
            </w:numPr>
            <w:shd w:val="clear" w:color="auto" w:fill="FFFFFF" w:themeFill="background1"/>
            <w:spacing w:after="60"/>
            <w:rPr>
              <w:lang w:val="en-US"/>
            </w:rPr>
          </w:pPr>
          <w:r w:rsidRPr="0046425E">
            <w:rPr>
              <w:lang w:val="en-US"/>
            </w:rPr>
            <w:t>e-</w:t>
          </w:r>
          <w:proofErr w:type="spellStart"/>
          <w:r w:rsidRPr="0046425E">
            <w:rPr>
              <w:lang w:val="en-US"/>
            </w:rPr>
            <w:t>mailadres</w:t>
          </w:r>
          <w:proofErr w:type="spellEnd"/>
          <w:r w:rsidR="00F86237" w:rsidRPr="0046425E">
            <w:rPr>
              <w:lang w:val="en-US"/>
            </w:rPr>
            <w:t>/</w:t>
          </w:r>
          <w:r w:rsidR="00A84F59" w:rsidRPr="0046425E">
            <w:rPr>
              <w:lang w:val="en-US"/>
            </w:rPr>
            <w:t>website</w:t>
          </w:r>
          <w:r w:rsidR="000B6911" w:rsidRPr="0046425E">
            <w:rPr>
              <w:lang w:val="en-US"/>
            </w:rPr>
            <w:t>:</w:t>
          </w:r>
          <w:r w:rsidR="00004697" w:rsidRPr="0046425E">
            <w:rPr>
              <w:lang w:val="en-US"/>
            </w:rPr>
            <w:t xml:space="preserve"> </w:t>
          </w:r>
          <w:r w:rsidR="00A01204">
            <w:fldChar w:fldCharType="begin"/>
          </w:r>
          <w:r w:rsidR="00A01204" w:rsidRPr="00385939">
            <w:rPr>
              <w:lang w:val="en-US"/>
            </w:rPr>
            <w:instrText>HYPERLINK "mailto:directie.heikant@kaozele.be"</w:instrText>
          </w:r>
          <w:r w:rsidR="00A01204">
            <w:fldChar w:fldCharType="separate"/>
          </w:r>
          <w:r w:rsidR="00450DA3" w:rsidRPr="009B5B7F">
            <w:rPr>
              <w:rStyle w:val="Hyperlink"/>
              <w:lang w:val="en-US"/>
            </w:rPr>
            <w:t>directie.heikant@kaozele.be</w:t>
          </w:r>
          <w:r w:rsidR="00A01204">
            <w:rPr>
              <w:rStyle w:val="Hyperlink"/>
              <w:lang w:val="en-US"/>
            </w:rPr>
            <w:fldChar w:fldCharType="end"/>
          </w:r>
          <w:r w:rsidR="00AD3D98">
            <w:rPr>
              <w:lang w:val="en-US"/>
            </w:rPr>
            <w:t xml:space="preserve"> /</w:t>
          </w:r>
          <w:r w:rsidR="00004697" w:rsidRPr="0046425E">
            <w:rPr>
              <w:lang w:val="en-US"/>
            </w:rPr>
            <w:t>www.</w:t>
          </w:r>
          <w:r w:rsidR="00AD3D98">
            <w:rPr>
              <w:lang w:val="en-US"/>
            </w:rPr>
            <w:t>basisschool-heikant</w:t>
          </w:r>
          <w:r w:rsidR="00004697" w:rsidRPr="0046425E">
            <w:rPr>
              <w:lang w:val="en-US"/>
            </w:rPr>
            <w:t>.be</w:t>
          </w:r>
        </w:p>
        <w:p w14:paraId="0132FECD" w14:textId="1312F16F" w:rsidR="007015ED" w:rsidRPr="00A026B1" w:rsidRDefault="004C5551" w:rsidP="008442E9">
          <w:pPr>
            <w:pStyle w:val="Lijstalinea"/>
            <w:numPr>
              <w:ilvl w:val="0"/>
              <w:numId w:val="16"/>
            </w:numPr>
            <w:shd w:val="clear" w:color="auto" w:fill="FFFFFF" w:themeFill="background1"/>
            <w:spacing w:after="200"/>
          </w:pPr>
          <w:r>
            <w:t>RPR</w:t>
          </w:r>
          <w:r w:rsidR="00004697">
            <w:t xml:space="preserve"> Gent, afdeling Dendermonde</w:t>
          </w:r>
        </w:p>
        <w:p w14:paraId="06352064" w14:textId="77E4FE7E" w:rsidR="00E46B0C" w:rsidRDefault="00AD3D98" w:rsidP="00552A64">
          <w:pPr>
            <w:spacing w:before="200"/>
          </w:pPr>
          <w:r>
            <w:t>Op onze schooleigen website (www.ba</w:t>
          </w:r>
          <w:r w:rsidR="00450DA3">
            <w:t>s</w:t>
          </w:r>
          <w:r>
            <w:t>isschool-heikant.be)</w:t>
          </w:r>
          <w:r w:rsidR="00BC5AA0" w:rsidRPr="00082216">
            <w:t xml:space="preserve"> vind je info over onze school</w:t>
          </w:r>
          <w:r w:rsidR="00E9392B">
            <w:t>, zoals</w:t>
          </w:r>
          <w:r w:rsidR="00BC5AA0" w:rsidRPr="00082216">
            <w:t xml:space="preserve">: </w:t>
          </w:r>
        </w:p>
        <w:p w14:paraId="065ECBF6" w14:textId="77777777" w:rsidR="00E46B0C" w:rsidRDefault="00BC5AA0" w:rsidP="0053549E">
          <w:pPr>
            <w:pStyle w:val="Lijstalinea"/>
            <w:numPr>
              <w:ilvl w:val="0"/>
              <w:numId w:val="13"/>
            </w:numPr>
          </w:pPr>
          <w:r w:rsidRPr="00082216">
            <w:t xml:space="preserve">onze schooluren, </w:t>
          </w:r>
        </w:p>
        <w:p w14:paraId="4657001C" w14:textId="77777777" w:rsidR="00E46B0C" w:rsidRDefault="00BC5AA0" w:rsidP="0053549E">
          <w:pPr>
            <w:pStyle w:val="Lijstalinea"/>
            <w:numPr>
              <w:ilvl w:val="0"/>
              <w:numId w:val="13"/>
            </w:numPr>
            <w:spacing w:before="200"/>
          </w:pPr>
          <w:r w:rsidRPr="00082216">
            <w:t xml:space="preserve">de middagopvang, </w:t>
          </w:r>
        </w:p>
        <w:p w14:paraId="6DA61D23" w14:textId="34038554" w:rsidR="00E46B0C" w:rsidRDefault="00BC5AA0" w:rsidP="0053549E">
          <w:pPr>
            <w:pStyle w:val="Lijstalinea"/>
            <w:numPr>
              <w:ilvl w:val="0"/>
              <w:numId w:val="13"/>
            </w:numPr>
            <w:spacing w:before="200"/>
          </w:pPr>
          <w:r w:rsidRPr="00082216">
            <w:t>de voor- en naschoolse opvang</w:t>
          </w:r>
          <w:r w:rsidR="004C5557">
            <w:t>,</w:t>
          </w:r>
          <w:r w:rsidRPr="00082216">
            <w:t xml:space="preserve"> </w:t>
          </w:r>
        </w:p>
        <w:p w14:paraId="609095AE" w14:textId="4CB91516" w:rsidR="006F57F5" w:rsidRDefault="00BC5AA0" w:rsidP="0053549E">
          <w:pPr>
            <w:pStyle w:val="Lijstalinea"/>
            <w:numPr>
              <w:ilvl w:val="0"/>
              <w:numId w:val="13"/>
            </w:numPr>
            <w:spacing w:before="200"/>
          </w:pPr>
          <w:r w:rsidRPr="00082216">
            <w:t>wie het schoolbestuur is</w:t>
          </w:r>
          <w:r w:rsidR="00585475">
            <w:t>.</w:t>
          </w:r>
          <w:r w:rsidRPr="00082216">
            <w:t xml:space="preserve"> </w:t>
          </w:r>
        </w:p>
        <w:p w14:paraId="26A54F34" w14:textId="0CC7688F" w:rsidR="00BC5AA0" w:rsidRPr="00082216" w:rsidRDefault="00BC5AA0" w:rsidP="00DB3888">
          <w:pPr>
            <w:spacing w:before="200"/>
          </w:pPr>
          <w:r w:rsidRPr="00082216">
            <w:t>Wil je meer weten over ons team of bekijk je graag enkele sfeerbeelden, neem dan zekere eens een kijkje op onze website.</w:t>
          </w:r>
        </w:p>
      </w:sdtContent>
    </w:sdt>
    <w:bookmarkStart w:id="13" w:name="_Ref66442918"/>
    <w:bookmarkStart w:id="14" w:name="_Ref69999913"/>
    <w:p w14:paraId="5C59CD60" w14:textId="2B9175D7" w:rsidR="00617250"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p>
    <w:p w14:paraId="3363B4A1" w14:textId="066290C7" w:rsidR="00163E05" w:rsidRPr="00EE1948" w:rsidRDefault="005A6A90" w:rsidP="00F1727B">
      <w:pPr>
        <w:pStyle w:val="Kop2"/>
        <w:shd w:val="clear" w:color="auto" w:fill="AE2081"/>
        <w:rPr>
          <w:color w:val="FFFFFF" w:themeColor="background1"/>
        </w:rPr>
      </w:pPr>
      <w:bookmarkStart w:id="15" w:name="_Ref70081714"/>
      <w:r w:rsidRPr="006830DB">
        <w:rPr>
          <w:bCs/>
          <w:noProof/>
          <w:color w:val="FFFFFF" w:themeColor="background1"/>
          <w:lang w:eastAsia="nl-BE"/>
        </w:rPr>
        <w:drawing>
          <wp:anchor distT="0" distB="0" distL="114300" distR="114300" simplePos="0" relativeHeight="251658257"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E1948">
        <w:rPr>
          <w:color w:val="FFFFFF" w:themeColor="background1"/>
        </w:rPr>
        <w:t>Vaste instapdagen voor de kleinsten</w:t>
      </w:r>
      <w:bookmarkEnd w:id="13"/>
      <w:bookmarkEnd w:id="14"/>
      <w:bookmarkEnd w:id="15"/>
    </w:p>
    <w:p w14:paraId="69CADE02" w14:textId="26AC637D" w:rsidR="00AC78EF" w:rsidRDefault="00AC78EF" w:rsidP="006C4447">
      <w:r>
        <w:t>Je kind kan tussen 2,5 en 3 jaar op onze school starten op één van de volgende instapdagen:</w:t>
      </w:r>
    </w:p>
    <w:p w14:paraId="26B3E79E" w14:textId="1E2C4175" w:rsidR="00AC78EF" w:rsidRPr="00AC78EF" w:rsidRDefault="00AC78EF" w:rsidP="00AC78EF">
      <w:pPr>
        <w:pStyle w:val="Opsomming"/>
      </w:pPr>
      <w:r w:rsidRPr="00AC78EF">
        <w:t>1</w:t>
      </w:r>
      <w:r>
        <w:t>ste</w:t>
      </w:r>
      <w:r w:rsidRPr="00AC78EF">
        <w:t xml:space="preserve"> schooldag na elke schoolvakantie: na de zomer-, herfst-, kerst-, krokus- en paasvakantie;</w:t>
      </w:r>
    </w:p>
    <w:p w14:paraId="5EC959A9" w14:textId="3F232281" w:rsidR="00AC78EF" w:rsidRPr="00AC78EF" w:rsidRDefault="00AC78EF" w:rsidP="00AC78EF">
      <w:pPr>
        <w:pStyle w:val="Opsomming"/>
      </w:pPr>
      <w:r w:rsidRPr="00AC78EF">
        <w:t>1</w:t>
      </w:r>
      <w:r>
        <w:t>ste</w:t>
      </w:r>
      <w:r w:rsidRPr="00AC78EF">
        <w:t xml:space="preserve"> schooldag van februari;</w:t>
      </w:r>
    </w:p>
    <w:p w14:paraId="6D818A40" w14:textId="41EF8601" w:rsidR="00AC78EF" w:rsidRPr="00AC78EF" w:rsidRDefault="00AC78EF" w:rsidP="00AC78EF">
      <w:pPr>
        <w:pStyle w:val="Opsomming"/>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hyperlink r:id="rId48" w:history="1">
        <w:r w:rsidRPr="00957AB3">
          <w:rPr>
            <w:rStyle w:val="Hyperlink"/>
          </w:rPr>
          <w:t>website van de Vlaamse overheid</w:t>
        </w:r>
      </w:hyperlink>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bookmarkStart w:id="16" w:name="_Ref66442927"/>
    <w:p w14:paraId="4229DA78" w14:textId="41EA7D64" w:rsidR="00382063"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39036637" w14:textId="062FE5B8" w:rsidR="00AC78EF" w:rsidRPr="005A62EF" w:rsidRDefault="00617250" w:rsidP="00DA0B41">
      <w:pPr>
        <w:pStyle w:val="Kop2"/>
        <w:shd w:val="clear" w:color="auto" w:fill="A8AF37"/>
        <w:rPr>
          <w:color w:val="FFFFFF" w:themeColor="background1"/>
        </w:rPr>
      </w:pPr>
      <w:bookmarkStart w:id="17" w:name="_Ref69999973"/>
      <w:r w:rsidRPr="006830DB">
        <w:rPr>
          <w:bCs/>
          <w:noProof/>
          <w:color w:val="FFFFFF" w:themeColor="background1"/>
          <w:lang w:eastAsia="nl-BE"/>
        </w:rPr>
        <w:drawing>
          <wp:anchor distT="0" distB="0" distL="114300" distR="114300" simplePos="0" relativeHeight="251658259"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6"/>
      <w:bookmarkEnd w:id="17"/>
    </w:p>
    <w:p w14:paraId="5C595880" w14:textId="010E76C6" w:rsidR="00AC78EF" w:rsidRDefault="00AC78EF" w:rsidP="00C53821">
      <w:pPr>
        <w:jc w:val="both"/>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sdt>
      <w:sdtPr>
        <w:rPr>
          <w:rFonts w:eastAsia="Times New Roman" w:cs="Times New Roman"/>
          <w:lang w:eastAsia="nl-BE"/>
        </w:rPr>
        <w:alias w:val="Vermeld hier info over herinschrijving"/>
        <w:tag w:val="Vermeld hier info over herinschrijving"/>
        <w:id w:val="1433633842"/>
        <w:placeholder>
          <w:docPart w:val="C8C700A301734EF8959DA1AE542AC6B4"/>
        </w:placeholder>
        <w15:color w:val="A8AF37"/>
      </w:sdtPr>
      <w:sdtEndPr/>
      <w:sdtContent>
        <w:p w14:paraId="4410DD3F" w14:textId="2808E279" w:rsidR="00C57C42" w:rsidRPr="00C57C42" w:rsidRDefault="00EA1197" w:rsidP="00C53821">
          <w:pPr>
            <w:spacing w:before="200"/>
            <w:jc w:val="both"/>
            <w:rPr>
              <w:b/>
              <w:bCs/>
              <w:color w:val="A8AF37"/>
            </w:rPr>
          </w:pPr>
          <w:r w:rsidRPr="008D3DE2">
            <w:rPr>
              <w:bCs/>
            </w:rPr>
            <w:t xml:space="preserve">In principe worden er in eenzelfde basisschool geen </w:t>
          </w:r>
          <w:proofErr w:type="spellStart"/>
          <w:r w:rsidRPr="008D3DE2">
            <w:rPr>
              <w:bCs/>
            </w:rPr>
            <w:t>herinschrijvingen</w:t>
          </w:r>
          <w:proofErr w:type="spellEnd"/>
          <w:r w:rsidRPr="008D3DE2">
            <w:rPr>
              <w:bCs/>
            </w:rPr>
            <w:t xml:space="preserve"> gevraagd: bij de overgang </w:t>
          </w:r>
          <w:r w:rsidR="00450DA3">
            <w:rPr>
              <w:bCs/>
            </w:rPr>
            <w:t xml:space="preserve">van kleuter naar lager </w:t>
          </w:r>
          <w:r w:rsidRPr="008D3DE2">
            <w:rPr>
              <w:bCs/>
            </w:rPr>
            <w:t>lopen de inschrijvingen door.</w:t>
          </w:r>
          <w:r w:rsidRPr="002B5F1C">
            <w:rPr>
              <w:b/>
              <w:bCs/>
            </w:rPr>
            <w:t xml:space="preserve"> </w:t>
          </w:r>
          <w:r w:rsidR="00B51F3D">
            <w:rPr>
              <w:b/>
              <w:bCs/>
            </w:rPr>
            <w:br/>
          </w:r>
          <w:r w:rsidR="00B51F3D">
            <w:rPr>
              <w:b/>
              <w:bCs/>
            </w:rPr>
            <w:br/>
          </w:r>
          <w:r w:rsidR="00B51F3D">
            <w:rPr>
              <w:b/>
              <w:bCs/>
            </w:rPr>
            <w:br/>
          </w:r>
        </w:p>
        <w:p w14:paraId="40F5E67F" w14:textId="570E0F74" w:rsidR="001E71F3" w:rsidRDefault="00A01204" w:rsidP="00C53821">
          <w:pPr>
            <w:jc w:val="both"/>
          </w:pPr>
        </w:p>
      </w:sdtContent>
    </w:sdt>
    <w:bookmarkStart w:id="18" w:name="_Ref66442938"/>
    <w:bookmarkStart w:id="19" w:name="_Ref70000042"/>
    <w:p w14:paraId="2995F40A" w14:textId="7BB802CA" w:rsidR="00DD7A39" w:rsidRPr="00FD6C69" w:rsidRDefault="00DD7A39" w:rsidP="00DD7A39">
      <w:pPr>
        <w:jc w:val="right"/>
        <w:rPr>
          <w:i/>
          <w:iCs/>
          <w:color w:val="AE2081"/>
          <w:sz w:val="18"/>
          <w:szCs w:val="18"/>
        </w:rPr>
      </w:pPr>
      <w:r w:rsidRPr="00FD6C69">
        <w:rPr>
          <w:i/>
          <w:iCs/>
          <w:color w:val="AE2081"/>
          <w:sz w:val="18"/>
          <w:szCs w:val="18"/>
        </w:rPr>
        <w:lastRenderedPageBreak/>
        <w:fldChar w:fldCharType="begin"/>
      </w:r>
      <w:r w:rsidRPr="00FD6C69">
        <w:rPr>
          <w:i/>
          <w:iCs/>
          <w:color w:val="AE2081"/>
          <w:sz w:val="18"/>
          <w:szCs w:val="18"/>
        </w:rPr>
        <w:instrText xml:space="preserve"> HYPERLINK  \l "Start" </w:instrText>
      </w:r>
      <w:r w:rsidRPr="00FD6C69">
        <w:rPr>
          <w:i/>
          <w:iCs/>
          <w:color w:val="AE2081"/>
          <w:sz w:val="18"/>
          <w:szCs w:val="18"/>
        </w:rPr>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4C87FE2B" w14:textId="236E6AF2" w:rsidR="00FF53B8" w:rsidRPr="005A62EF" w:rsidRDefault="00DD7A39" w:rsidP="00DA0B41">
      <w:pPr>
        <w:pStyle w:val="Kop2"/>
        <w:shd w:val="clear" w:color="auto" w:fill="4CBCC5"/>
        <w:rPr>
          <w:color w:val="FFFFFF" w:themeColor="background1"/>
        </w:rPr>
      </w:pPr>
      <w:bookmarkStart w:id="20" w:name="_Ref70081742"/>
      <w:r w:rsidRPr="006830DB">
        <w:rPr>
          <w:bCs/>
          <w:noProof/>
          <w:color w:val="FFFFFF" w:themeColor="background1"/>
          <w:lang w:eastAsia="nl-BE"/>
        </w:rPr>
        <w:drawing>
          <wp:anchor distT="0" distB="0" distL="114300" distR="114300" simplePos="0" relativeHeight="251658260"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8"/>
      <w:bookmarkEnd w:id="19"/>
      <w:bookmarkEnd w:id="20"/>
    </w:p>
    <w:p w14:paraId="7B686290" w14:textId="67E289C1" w:rsidR="00AC78EF" w:rsidRPr="006E2C79" w:rsidRDefault="00FF53B8" w:rsidP="006E2C79">
      <w:pPr>
        <w:pStyle w:val="Kop3"/>
      </w:pPr>
      <w:r w:rsidRPr="006E2C79">
        <w:t>Taalscreening niveau Nederlands</w:t>
      </w:r>
    </w:p>
    <w:p w14:paraId="2DE0D82B" w14:textId="3CAD9F2A" w:rsidR="00FF53B8" w:rsidRPr="00800501" w:rsidRDefault="00FF53B8" w:rsidP="00C53821">
      <w:pPr>
        <w:jc w:val="both"/>
      </w:pPr>
      <w:r w:rsidRPr="002B1DB0">
        <w:t>Onze s</w:t>
      </w:r>
      <w:r w:rsidRPr="00802FB0">
        <w:t xml:space="preserve">chool moet voor elke leerling bij het begin van de leerplicht een taalscreening uitvoeren. </w:t>
      </w:r>
      <w:r w:rsidR="00C52A50" w:rsidRPr="00802FB0">
        <w:t xml:space="preserve">Die taalscreening onderzoekt hoe goed je kind Nederlands kan. </w:t>
      </w:r>
      <w:r w:rsidRPr="00802FB0">
        <w:t xml:space="preserve">Indien op basis van de resultaten blijkt dat je kind het Nederlands </w:t>
      </w:r>
      <w:r w:rsidR="008336C1" w:rsidRPr="00802FB0">
        <w:t>niet genoeg</w:t>
      </w:r>
      <w:r w:rsidRPr="00802FB0">
        <w:t xml:space="preserve"> beheerst, dan volgt je kind een taalintegratietraject dat aansluit bij zijn specifieke noden. De taalscreening gebeurt niet voor anderstalige nieuwkomers. Zij krijgen sowieso een aangepast taalintegratietraject</w:t>
      </w:r>
      <w:r w:rsidRPr="002B1DB0">
        <w:t>.</w:t>
      </w:r>
    </w:p>
    <w:p w14:paraId="4D489249" w14:textId="12D5103C" w:rsidR="00FF53B8" w:rsidRPr="006E2C79" w:rsidRDefault="00FF53B8" w:rsidP="006E2C79">
      <w:pPr>
        <w:pStyle w:val="Kop3"/>
      </w:pPr>
      <w:r w:rsidRPr="006E2C79">
        <w:t>Naar het lager onderwijs</w:t>
      </w:r>
    </w:p>
    <w:p w14:paraId="31FBD939" w14:textId="2815A426" w:rsidR="00FF53B8" w:rsidRDefault="00FF53B8" w:rsidP="00C53821">
      <w:pPr>
        <w:jc w:val="both"/>
        <w:rPr>
          <w:shd w:val="clear" w:color="auto" w:fill="FFE599" w:themeFill="accent4" w:themeFillTint="66"/>
        </w:rPr>
      </w:pPr>
      <w:r>
        <w:t xml:space="preserve">Meestal stapt je kind over van de kleuterklas naar de lagere school als het 6 jaar is (of wordt voor </w:t>
      </w:r>
      <w:r w:rsidRPr="00802FB0">
        <w:t>1</w:t>
      </w:r>
      <w:r w:rsidR="008D317F" w:rsidRPr="00802FB0">
        <w:t> </w:t>
      </w:r>
      <w:r w:rsidRPr="00802FB0">
        <w:t>januari van het lopende schooljaar). Het is belangrijk dat je kind in het voorafgaande schooljaar 290 halve dagen effectief aanwezig was in het kleuteronderwijs. Was je kind geen 290 halve dagen effectief aanwezig in het kleuteronderwijs</w:t>
      </w:r>
      <w:r w:rsidR="005C496A" w:rsidRPr="00802FB0">
        <w:t>? D</w:t>
      </w:r>
      <w:r w:rsidRPr="00802FB0">
        <w:t>an gelden er strengere toelatingsvoorwaarden tot het lager onderwijs.</w:t>
      </w:r>
    </w:p>
    <w:p w14:paraId="2FB22F93" w14:textId="1DD8E2EA" w:rsidR="00FF53B8" w:rsidRDefault="00FF53B8" w:rsidP="00C53821">
      <w:pPr>
        <w:jc w:val="both"/>
        <w:rPr>
          <w:shd w:val="clear" w:color="auto" w:fill="FFE599" w:themeFill="accent4" w:themeFillTint="66"/>
        </w:rPr>
      </w:pPr>
      <w:r w:rsidRPr="005B2566">
        <w:rPr>
          <w:highlight w:val="yellow"/>
          <w:shd w:val="clear" w:color="auto" w:fill="FFE599" w:themeFill="accent4" w:themeFillTint="66"/>
        </w:rPr>
        <w:t xml:space="preserve">Misschien wil je </w:t>
      </w:r>
      <w:r w:rsidR="00050296" w:rsidRPr="005B2566">
        <w:rPr>
          <w:highlight w:val="yellow"/>
          <w:shd w:val="clear" w:color="auto" w:fill="FFE599" w:themeFill="accent4" w:themeFillTint="66"/>
        </w:rPr>
        <w:t>je</w:t>
      </w:r>
      <w:r w:rsidR="002D1285" w:rsidRPr="005B2566">
        <w:rPr>
          <w:highlight w:val="yellow"/>
          <w:shd w:val="clear" w:color="auto" w:fill="FFE599" w:themeFill="accent4" w:themeFillTint="66"/>
        </w:rPr>
        <w:t xml:space="preserve"> kind </w:t>
      </w:r>
      <w:r w:rsidRPr="005B2566">
        <w:rPr>
          <w:highlight w:val="yellow"/>
          <w:shd w:val="clear" w:color="auto" w:fill="FFE599" w:themeFill="accent4" w:themeFillTint="66"/>
        </w:rPr>
        <w:t xml:space="preserve">vroeger naar het lager onderwijs laten gaan, </w:t>
      </w:r>
      <w:r w:rsidR="00CE2320" w:rsidRPr="005B2566">
        <w:rPr>
          <w:highlight w:val="yellow"/>
          <w:shd w:val="clear" w:color="auto" w:fill="FFE599" w:themeFill="accent4" w:themeFillTint="66"/>
        </w:rPr>
        <w:t>als het</w:t>
      </w:r>
      <w:r w:rsidRPr="005B2566">
        <w:rPr>
          <w:highlight w:val="yellow"/>
          <w:shd w:val="clear" w:color="auto" w:fill="FFE599" w:themeFill="accent4" w:themeFillTint="66"/>
        </w:rPr>
        <w:t xml:space="preserve"> 5 jaar </w:t>
      </w:r>
      <w:r w:rsidR="006B6878" w:rsidRPr="005B2566">
        <w:rPr>
          <w:highlight w:val="yellow"/>
          <w:shd w:val="clear" w:color="auto" w:fill="FFE599" w:themeFill="accent4" w:themeFillTint="66"/>
        </w:rPr>
        <w:t xml:space="preserve">is </w:t>
      </w:r>
      <w:r w:rsidR="002D1285" w:rsidRPr="005B2566">
        <w:rPr>
          <w:highlight w:val="yellow"/>
          <w:shd w:val="clear" w:color="auto" w:fill="FFE599" w:themeFill="accent4" w:themeFillTint="66"/>
        </w:rPr>
        <w:t>of jonger</w:t>
      </w:r>
      <w:r w:rsidRPr="005B2566">
        <w:rPr>
          <w:highlight w:val="yellow"/>
          <w:shd w:val="clear" w:color="auto" w:fill="FFE599" w:themeFill="accent4" w:themeFillTint="66"/>
        </w:rPr>
        <w:t xml:space="preserve">? De overstap hangt dan af van de beslissing van de klassenraad van het kleuteronderwijs en eventueel ook </w:t>
      </w:r>
      <w:r w:rsidR="00672131" w:rsidRPr="005B2566">
        <w:rPr>
          <w:highlight w:val="yellow"/>
          <w:shd w:val="clear" w:color="auto" w:fill="FFE599" w:themeFill="accent4" w:themeFillTint="66"/>
        </w:rPr>
        <w:t xml:space="preserve">van </w:t>
      </w:r>
      <w:r w:rsidRPr="005B2566">
        <w:rPr>
          <w:highlight w:val="yellow"/>
          <w:shd w:val="clear" w:color="auto" w:fill="FFE599" w:themeFill="accent4" w:themeFillTint="66"/>
        </w:rPr>
        <w:t>die van het lager onderwijs. Daarnaast moet ook het CLB een advies geven over de vervroegde instap.</w:t>
      </w:r>
    </w:p>
    <w:p w14:paraId="0501060A" w14:textId="3E3D1DE9" w:rsidR="008C7CB5" w:rsidRPr="001C378C" w:rsidRDefault="00FF53B8" w:rsidP="00C53821">
      <w:pPr>
        <w:jc w:val="both"/>
      </w:pPr>
      <w:r>
        <w:t xml:space="preserve">Is je kind al 6 </w:t>
      </w:r>
      <w:r w:rsidR="00E51116">
        <w:t xml:space="preserve">jaar </w:t>
      </w:r>
      <w:r>
        <w:t>en voldoet het aan de toelatingsvoorwaarden, maar is het volgens jou nog niet klaar voor de lagere school? Je kind kan dan nog maxim</w:t>
      </w:r>
      <w:r w:rsidR="005E7173">
        <w:t>aal</w:t>
      </w:r>
      <w:r>
        <w:t xml:space="preserve"> één jaar kleuteronderwijs volgen. Zowel de klassenraad van het kleuteronderwijs als het CLB geven je een advies.</w:t>
      </w:r>
    </w:p>
    <w:p w14:paraId="7F1CA900" w14:textId="21485AB9" w:rsidR="00FF53B8" w:rsidRPr="006E2C79" w:rsidRDefault="00FF53B8" w:rsidP="006E2C79">
      <w:pPr>
        <w:pStyle w:val="Kop3"/>
      </w:pPr>
      <w:r w:rsidRPr="006E2C79">
        <w:t>Zittenblijven in het kleuteronderwijs of in het lager onderwijs</w:t>
      </w:r>
    </w:p>
    <w:p w14:paraId="098C7338" w14:textId="07C80F98" w:rsidR="00FF53B8" w:rsidRPr="002B1DB0" w:rsidRDefault="00FF53B8" w:rsidP="00C53821">
      <w:pPr>
        <w:jc w:val="both"/>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5FEC4726" w:rsidR="00FF53B8" w:rsidRPr="002B1DB0" w:rsidRDefault="00FF53B8" w:rsidP="00C53821">
      <w:pPr>
        <w:ind w:right="-144"/>
        <w:jc w:val="both"/>
        <w:rPr>
          <w:lang w:eastAsia="nl-NL"/>
        </w:rPr>
      </w:pPr>
      <w:r>
        <w:rPr>
          <w:lang w:val="nl-NL" w:eastAsia="nl-NL"/>
        </w:rPr>
        <w:t>De klassenraad beslist,</w:t>
      </w:r>
      <w:r w:rsidRPr="002B1DB0">
        <w:rPr>
          <w:lang w:val="nl-NL" w:eastAsia="nl-NL"/>
        </w:rPr>
        <w:t xml:space="preserve"> in overleg met het CLB, </w:t>
      </w:r>
      <w:r>
        <w:rPr>
          <w:lang w:val="nl-NL" w:eastAsia="nl-NL"/>
        </w:rPr>
        <w:t xml:space="preserve">of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Pr>
          <w:lang w:eastAsia="nl-NL"/>
        </w:rPr>
        <w:t>We</w:t>
      </w:r>
      <w:r w:rsidRPr="002B1DB0">
        <w:rPr>
          <w:lang w:eastAsia="nl-NL"/>
        </w:rPr>
        <w:t xml:space="preserve"> geven ook aan welke bijzondere </w:t>
      </w:r>
      <w:r w:rsidR="0027743C" w:rsidRPr="002B1DB0">
        <w:rPr>
          <w:lang w:eastAsia="nl-NL"/>
        </w:rPr>
        <w:t>aandachts</w:t>
      </w:r>
      <w:r w:rsidR="0027743C">
        <w:rPr>
          <w:lang w:eastAsia="nl-NL"/>
        </w:rPr>
        <w:t>p</w:t>
      </w:r>
      <w:r w:rsidR="0027743C" w:rsidRPr="002B1DB0">
        <w:rPr>
          <w:lang w:eastAsia="nl-NL"/>
        </w:rPr>
        <w:t>unten</w:t>
      </w:r>
      <w:r w:rsidRPr="002B1DB0">
        <w:rPr>
          <w:lang w:eastAsia="nl-NL"/>
        </w:rPr>
        <w:t xml:space="preserve"> er voor het volgende schooljaar voor je kind zijn.</w:t>
      </w:r>
    </w:p>
    <w:p w14:paraId="0F088000" w14:textId="77777777" w:rsidR="00FF53B8" w:rsidRPr="006E2C79" w:rsidRDefault="00FF53B8" w:rsidP="006E2C79">
      <w:pPr>
        <w:pStyle w:val="Kop3"/>
      </w:pPr>
      <w:r w:rsidRPr="006E2C79">
        <w:t>Indeling in leerlingengroepen</w:t>
      </w:r>
    </w:p>
    <w:p w14:paraId="54233F77" w14:textId="27040D01" w:rsidR="00FF53B8" w:rsidRDefault="00FF53B8" w:rsidP="00C53821">
      <w:pPr>
        <w:jc w:val="both"/>
        <w:rPr>
          <w:lang w:val="nl-NL" w:eastAsia="nl-NL"/>
        </w:rPr>
      </w:pPr>
      <w:r>
        <w:rPr>
          <w:lang w:val="nl-NL" w:eastAsia="nl-NL"/>
        </w:rPr>
        <w:t>Wij beslissen</w:t>
      </w:r>
      <w:r w:rsidRPr="002B1DB0">
        <w:rPr>
          <w:lang w:val="nl-NL" w:eastAsia="nl-NL"/>
        </w:rPr>
        <w:t xml:space="preserve"> in welke leerlingengroep je kind, die in de loop van zijn schoolloopbaan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w:t>
      </w:r>
      <w:r w:rsidR="00B31A5C">
        <w:rPr>
          <w:lang w:val="nl-NL" w:eastAsia="nl-NL"/>
        </w:rPr>
        <w:t>Soms delen we de</w:t>
      </w:r>
      <w:r>
        <w:rPr>
          <w:lang w:val="nl-NL" w:eastAsia="nl-NL"/>
        </w:rPr>
        <w:t xml:space="preserve"> l</w:t>
      </w:r>
      <w:r w:rsidRPr="002B1DB0">
        <w:rPr>
          <w:lang w:val="nl-NL" w:eastAsia="nl-NL"/>
        </w:rPr>
        <w:t xml:space="preserve">eerlingengroepen </w:t>
      </w:r>
      <w:r w:rsidR="00B31A5C">
        <w:rPr>
          <w:lang w:val="nl-NL" w:eastAsia="nl-NL"/>
        </w:rPr>
        <w:t>opnieuw</w:t>
      </w:r>
      <w:r w:rsidR="00D8031A">
        <w:rPr>
          <w:lang w:val="nl-NL" w:eastAsia="nl-NL"/>
        </w:rPr>
        <w:t xml:space="preserve"> in</w:t>
      </w:r>
      <w:r w:rsidR="00B31A5C">
        <w:rPr>
          <w:lang w:val="nl-NL" w:eastAsia="nl-NL"/>
        </w:rPr>
        <w:t xml:space="preserve"> </w:t>
      </w:r>
      <w:r w:rsidR="00A76388">
        <w:rPr>
          <w:lang w:val="nl-NL" w:eastAsia="nl-NL"/>
        </w:rPr>
        <w:t>als er nieuwe leerlingen bij komen</w:t>
      </w:r>
      <w:r w:rsidR="00E45018">
        <w:rPr>
          <w:lang w:val="nl-NL" w:eastAsia="nl-NL"/>
        </w:rPr>
        <w:t xml:space="preserve"> </w:t>
      </w:r>
      <w:r w:rsidRPr="002B1DB0">
        <w:rPr>
          <w:lang w:val="nl-NL" w:eastAsia="nl-NL"/>
        </w:rPr>
        <w:t>(bv. in de kleuterschool na een instapdatum).</w:t>
      </w:r>
    </w:p>
    <w:p w14:paraId="6173A21F" w14:textId="77777777" w:rsidR="00450DA3" w:rsidRDefault="00450DA3" w:rsidP="009517A3">
      <w:pPr>
        <w:rPr>
          <w:lang w:val="nl-NL" w:eastAsia="nl-NL"/>
        </w:rPr>
      </w:pPr>
    </w:p>
    <w:p w14:paraId="67468C4C" w14:textId="77777777" w:rsidR="00FF53B8" w:rsidRPr="006E2C79" w:rsidRDefault="00FF53B8" w:rsidP="006E2C79">
      <w:pPr>
        <w:pStyle w:val="Kop3"/>
      </w:pPr>
      <w:r w:rsidRPr="006E2C79">
        <w:lastRenderedPageBreak/>
        <w:t>Langer in het lager onderwijs</w:t>
      </w:r>
    </w:p>
    <w:p w14:paraId="1881382C" w14:textId="5781CC4C" w:rsidR="00FF53B8" w:rsidRDefault="00FF53B8" w:rsidP="00C53821">
      <w:pPr>
        <w:jc w:val="both"/>
        <w:rPr>
          <w:lang w:val="nl-NL" w:eastAsia="nl-NL"/>
        </w:rPr>
      </w:pPr>
      <w:r>
        <w:rPr>
          <w:lang w:val="nl-NL" w:eastAsia="nl-NL"/>
        </w:rPr>
        <w:t xml:space="preserve">Nadat je kind het getuigschrift basisonderwijs heeft behaald, kan het geen lager onderwijs meer volgen, tenzij de klassenraad </w:t>
      </w:r>
      <w:r w:rsidR="00FB263E">
        <w:rPr>
          <w:lang w:val="nl-NL" w:eastAsia="nl-NL"/>
        </w:rPr>
        <w:t>het</w:t>
      </w:r>
      <w:r>
        <w:rPr>
          <w:lang w:val="nl-NL" w:eastAsia="nl-NL"/>
        </w:rPr>
        <w:t xml:space="preserve"> toelaat.</w:t>
      </w:r>
    </w:p>
    <w:p w14:paraId="3054AD6D" w14:textId="6BE0CDBD" w:rsidR="00FF53B8" w:rsidRDefault="00FF53B8" w:rsidP="00C53821">
      <w:pPr>
        <w:jc w:val="both"/>
        <w:rPr>
          <w:lang w:val="nl-NL" w:eastAsia="nl-NL"/>
        </w:rPr>
      </w:pPr>
      <w:r w:rsidRPr="005B2566">
        <w:rPr>
          <w:highlight w:val="yellow"/>
          <w:lang w:val="nl-NL" w:eastAsia="nl-NL"/>
        </w:rPr>
        <w:t>Wordt je kind 14 jaar voor 1 januari van het lopende schooljaar</w:t>
      </w:r>
      <w:r w:rsidR="00DD6C91" w:rsidRPr="005B2566">
        <w:rPr>
          <w:highlight w:val="yellow"/>
          <w:lang w:val="nl-NL" w:eastAsia="nl-NL"/>
        </w:rPr>
        <w:t>?</w:t>
      </w:r>
      <w:r w:rsidRPr="005B2566">
        <w:rPr>
          <w:highlight w:val="yellow"/>
          <w:lang w:val="nl-NL" w:eastAsia="nl-NL"/>
        </w:rPr>
        <w:t xml:space="preserve"> </w:t>
      </w:r>
      <w:r w:rsidR="00B9196F" w:rsidRPr="005B2566">
        <w:rPr>
          <w:highlight w:val="yellow"/>
          <w:lang w:val="nl-NL" w:eastAsia="nl-NL"/>
        </w:rPr>
        <w:t>D</w:t>
      </w:r>
      <w:r w:rsidRPr="005B2566">
        <w:rPr>
          <w:highlight w:val="yellow"/>
          <w:lang w:val="nl-NL" w:eastAsia="nl-NL"/>
        </w:rPr>
        <w:t>an kan het nog één schooljaar lager onderwijs v</w:t>
      </w:r>
      <w:r w:rsidR="002D1285" w:rsidRPr="005B2566">
        <w:rPr>
          <w:highlight w:val="yellow"/>
          <w:lang w:val="nl-NL" w:eastAsia="nl-NL"/>
        </w:rPr>
        <w:t>olgen. Voor een verlengd verblijf in het lager onderwijs is een gunstig advies nodig van de klassenraad van de school waar je kind het voorafgaande schooljaar lager onderwijs volgde.  Als jouw kind tijdens het s</w:t>
      </w:r>
      <w:r w:rsidR="004A1EA0" w:rsidRPr="005B2566">
        <w:rPr>
          <w:highlight w:val="yellow"/>
          <w:lang w:val="nl-NL" w:eastAsia="nl-NL"/>
        </w:rPr>
        <w:t>chooljaar van school zou veranderen, dan kan de nieuwe school jouw kind niet weigeren op basis van de toelatingsvoorwaarden.</w:t>
      </w:r>
    </w:p>
    <w:p w14:paraId="3B8E0657" w14:textId="77777777" w:rsidR="00FF53B8" w:rsidRPr="005365B9" w:rsidRDefault="00FF53B8" w:rsidP="00C53821">
      <w:pPr>
        <w:jc w:val="both"/>
        <w:rPr>
          <w:lang w:val="nl-NL" w:eastAsia="nl-NL"/>
        </w:rPr>
      </w:pPr>
      <w:r>
        <w:rPr>
          <w:lang w:val="nl-NL" w:eastAsia="nl-NL"/>
        </w:rPr>
        <w:t>Je kind kan geen lager onderwijs meer volgen als het 15 jaar wordt voor 1 januari van het lopende schooljaar.</w:t>
      </w:r>
    </w:p>
    <w:p w14:paraId="49F96344" w14:textId="6DA9915A" w:rsidR="00FF53B8" w:rsidRPr="006E2C79" w:rsidRDefault="00FF53B8" w:rsidP="006E2C79">
      <w:pPr>
        <w:pStyle w:val="Kop3"/>
      </w:pPr>
      <w:r w:rsidRPr="006E2C79">
        <w:t>Uitschrijving</w:t>
      </w:r>
    </w:p>
    <w:p w14:paraId="7F61F879" w14:textId="77777777" w:rsidR="00FF53B8" w:rsidRPr="002B1DB0" w:rsidRDefault="00FF53B8" w:rsidP="00397947">
      <w:pPr>
        <w:jc w:val="both"/>
        <w:rPr>
          <w:lang w:eastAsia="nl-NL"/>
        </w:rPr>
      </w:pPr>
      <w:r w:rsidRPr="002B1DB0">
        <w:rPr>
          <w:lang w:eastAsia="nl-NL"/>
        </w:rPr>
        <w:t xml:space="preserve">De inschrijving van je kind </w:t>
      </w:r>
      <w:r>
        <w:rPr>
          <w:lang w:eastAsia="nl-NL"/>
        </w:rPr>
        <w:t>stopt als</w:t>
      </w:r>
      <w:r w:rsidRPr="002B1DB0">
        <w:rPr>
          <w:lang w:eastAsia="nl-NL"/>
        </w:rPr>
        <w:t>:</w:t>
      </w:r>
    </w:p>
    <w:p w14:paraId="6C8632D0" w14:textId="7BB6AB23" w:rsidR="00FF53B8" w:rsidRPr="00FF53B8" w:rsidRDefault="00FF53B8" w:rsidP="00397947">
      <w:pPr>
        <w:pStyle w:val="Opsomming"/>
        <w:jc w:val="both"/>
      </w:pPr>
      <w:r w:rsidRPr="00FF53B8">
        <w:t>je zelf beslist dat je kind onze school verlaat;</w:t>
      </w:r>
    </w:p>
    <w:p w14:paraId="73585550" w14:textId="29D059DF" w:rsidR="00FF53B8" w:rsidRPr="00FF53B8" w:rsidRDefault="00FF53B8" w:rsidP="00397947">
      <w:pPr>
        <w:pStyle w:val="Opsomming"/>
        <w:jc w:val="both"/>
      </w:pPr>
      <w:r w:rsidRPr="00FF53B8">
        <w:t xml:space="preserve">je kind </w:t>
      </w:r>
      <w:r w:rsidR="000A6EC7">
        <w:t>door</w:t>
      </w:r>
      <w:r w:rsidRPr="00FF53B8">
        <w:t xml:space="preserve"> een tuchtmaatregel definitief van onze school wordt gestuurd;</w:t>
      </w:r>
    </w:p>
    <w:p w14:paraId="1ECDD2BA" w14:textId="3914991A" w:rsidR="00FF53B8" w:rsidRPr="00FF53B8" w:rsidRDefault="00FF53B8" w:rsidP="00397947">
      <w:pPr>
        <w:pStyle w:val="Opsomming"/>
        <w:jc w:val="both"/>
      </w:pPr>
      <w:r>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p>
    <w:p w14:paraId="461AA9BB" w14:textId="67211700" w:rsidR="1C1D0848" w:rsidRPr="005B2566" w:rsidRDefault="1C1D0848" w:rsidP="1C1D0848">
      <w:pPr>
        <w:pStyle w:val="Opsomming"/>
        <w:jc w:val="both"/>
        <w:rPr>
          <w:highlight w:val="yellow"/>
        </w:rPr>
      </w:pPr>
      <w:r w:rsidRPr="005B2566">
        <w:rPr>
          <w:highlight w:val="yellow"/>
        </w:rPr>
        <w:t xml:space="preserve">Je kind een verslag heeft van een individueel curriculum (IAC) en waarvan de nood aan aanpassingen tijdens de schoolloopbaan wijzigt, dan kan het noodzakelijk zijn om opnieuw de redelijkheid van aanpassingen af te wegen.  Dit gebeurt op basis van een gewijzigd verslag van het CLB.  Indien uit dit overleg blijkt dat de aanpassingen om het IAC te volgen onredelijk zijn, kan de inschrijving ontbonden worden met het oog op het volgend schooljaar.  </w:t>
      </w:r>
    </w:p>
    <w:p w14:paraId="5919FC5D" w14:textId="4D664B3D" w:rsidR="00FF53B8" w:rsidRPr="00FF53B8" w:rsidRDefault="00FF53B8" w:rsidP="00397947">
      <w:pPr>
        <w:pStyle w:val="Opsomming"/>
        <w:contextualSpacing w:val="0"/>
        <w:jc w:val="both"/>
      </w:pPr>
      <w:r w:rsidRPr="00FF53B8">
        <w:t>je niet akkoord gaat met een nieuwe versie van het schoolreglement. De inschrijving van je kind stopt dan op het einde van het lopende schooljaar.</w:t>
      </w:r>
    </w:p>
    <w:bookmarkStart w:id="21" w:name="_Ref66442950"/>
    <w:bookmarkStart w:id="22" w:name="_Ref70000068"/>
    <w:p w14:paraId="536DF03A" w14:textId="14FDC07C" w:rsidR="00DD7A39" w:rsidRPr="00FD6C69" w:rsidRDefault="00DD7A39" w:rsidP="00DD7A39">
      <w:pPr>
        <w:jc w:val="right"/>
        <w:rPr>
          <w:color w:val="AE2081"/>
        </w:rPr>
      </w:pPr>
      <w:r w:rsidRPr="00FD6C69">
        <w:rPr>
          <w:color w:val="AE2081"/>
        </w:rPr>
        <w:fldChar w:fldCharType="begin"/>
      </w:r>
      <w:r w:rsidRPr="00FD6C69">
        <w:rPr>
          <w:color w:val="AE2081"/>
        </w:rPr>
        <w:instrText xml:space="preserve"> HYPERLINK  \l "Start" </w:instrText>
      </w:r>
      <w:r w:rsidRPr="00FD6C69">
        <w:rPr>
          <w:color w:val="AE2081"/>
        </w:rPr>
      </w:r>
      <w:r w:rsidRPr="00FD6C69">
        <w:rPr>
          <w:color w:val="AE2081"/>
        </w:rPr>
        <w:fldChar w:fldCharType="separate"/>
      </w:r>
      <w:r w:rsidRPr="00FD6C69">
        <w:rPr>
          <w:rStyle w:val="Hyperlink"/>
          <w:i/>
          <w:iCs/>
          <w:color w:val="AE2081"/>
          <w:sz w:val="18"/>
          <w:szCs w:val="18"/>
        </w:rPr>
        <w:t>Terug naar overzicht</w:t>
      </w:r>
      <w:r w:rsidRPr="00FD6C69">
        <w:rPr>
          <w:color w:val="AE2081"/>
        </w:rPr>
        <w:fldChar w:fldCharType="end"/>
      </w:r>
      <w:r w:rsidRPr="00FD6C69">
        <w:rPr>
          <w:color w:val="AE2081"/>
        </w:rPr>
        <w:fldChar w:fldCharType="begin"/>
      </w:r>
      <w:r w:rsidRPr="00FD6C69">
        <w:rPr>
          <w:color w:val="AE2081"/>
        </w:rPr>
        <w:instrText xml:space="preserve"> REF _Ref66445275 \h  \* MERGEFORMAT </w:instrText>
      </w:r>
      <w:r w:rsidRPr="00FD6C69">
        <w:rPr>
          <w:color w:val="AE2081"/>
        </w:rPr>
      </w:r>
      <w:r w:rsidRPr="00FD6C69">
        <w:rPr>
          <w:color w:val="AE2081"/>
        </w:rPr>
        <w:fldChar w:fldCharType="end"/>
      </w:r>
    </w:p>
    <w:p w14:paraId="27F976B2" w14:textId="27E666B2" w:rsidR="00FF53B8" w:rsidRPr="005A62EF" w:rsidRDefault="00DD7A39" w:rsidP="00DA0B41">
      <w:pPr>
        <w:pStyle w:val="Kop2"/>
        <w:shd w:val="clear" w:color="auto" w:fill="EC7D23"/>
        <w:rPr>
          <w:color w:val="FFFFFF" w:themeColor="background1"/>
        </w:rPr>
      </w:pPr>
      <w:bookmarkStart w:id="23" w:name="_Ref70081752"/>
      <w:r w:rsidRPr="00E80801">
        <w:rPr>
          <w:bCs/>
          <w:noProof/>
          <w:color w:val="F2F2F2" w:themeColor="background1" w:themeShade="F2"/>
          <w:lang w:eastAsia="nl-BE"/>
        </w:rPr>
        <w:drawing>
          <wp:anchor distT="0" distB="0" distL="114300" distR="114300" simplePos="0" relativeHeight="251658261"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1"/>
      <w:bookmarkEnd w:id="22"/>
      <w:bookmarkEnd w:id="23"/>
    </w:p>
    <w:p w14:paraId="4F21AE48" w14:textId="4A1F0C0B" w:rsidR="00967059" w:rsidRPr="007F73C9" w:rsidRDefault="000C55FA" w:rsidP="00C53821">
      <w:pPr>
        <w:jc w:val="both"/>
        <w:rPr>
          <w:b/>
          <w:color w:val="00B050"/>
        </w:rPr>
      </w:pPr>
      <w:r w:rsidRPr="002B1DB0">
        <w:t>Elk schooljaar maken we met onze leerlingen enkele leerrijke uitstappen</w:t>
      </w:r>
      <w:r w:rsidR="00450DA3">
        <w:t>, zoals sportactiviteiten, leeruitstappen, bos- en zeeklassen, enz.</w:t>
      </w:r>
    </w:p>
    <w:p w14:paraId="202E6598" w14:textId="54E32665" w:rsidR="000C55FA" w:rsidRPr="002B1DB0" w:rsidRDefault="000C55FA" w:rsidP="00C53821">
      <w:pPr>
        <w:spacing w:before="200"/>
        <w:jc w:val="both"/>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4C9FE2E1" w:rsidR="000C55FA" w:rsidRPr="002B1DB0" w:rsidRDefault="000C55FA" w:rsidP="00C53821">
      <w:pPr>
        <w:ind w:right="-144"/>
        <w:jc w:val="both"/>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op school aanwezig zijn.</w:t>
      </w:r>
    </w:p>
    <w:sdt>
      <w:sdtPr>
        <w:rPr>
          <w:color w:val="00B050"/>
        </w:rPr>
        <w:alias w:val="Neem hier je afspraken rond zwemmen op"/>
        <w:id w:val="-1564784364"/>
        <w:placeholder>
          <w:docPart w:val="CC400C32B4DC4C33AC62EB783AEB4954"/>
        </w:placeholder>
        <w15:color w:val="A8AF37"/>
      </w:sdtPr>
      <w:sdtEndPr>
        <w:rPr>
          <w:b/>
          <w:bCs/>
          <w:color w:val="262626" w:themeColor="text1" w:themeTint="D9"/>
        </w:rPr>
      </w:sdtEndPr>
      <w:sdtContent>
        <w:p w14:paraId="6DE7F1F5" w14:textId="6EF6CB8C" w:rsidR="000C55FA" w:rsidRPr="0025280C" w:rsidRDefault="00450DA3" w:rsidP="00C53821">
          <w:pPr>
            <w:jc w:val="both"/>
            <w:rPr>
              <w:b/>
            </w:rPr>
          </w:pPr>
          <w:r w:rsidRPr="00450DA3">
            <w:rPr>
              <w:color w:val="auto"/>
            </w:rPr>
            <w:t>De zwemlessen zijn een verplichte activiteit binnen het lessenpakket van de lagere school</w:t>
          </w:r>
        </w:p>
      </w:sdtContent>
    </w:sdt>
    <w:bookmarkStart w:id="24" w:name="_Ref66442957"/>
    <w:bookmarkStart w:id="25" w:name="_Ref70000081"/>
    <w:p w14:paraId="4AA125BC" w14:textId="77777777" w:rsidR="00450DA3"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p>
    <w:p w14:paraId="3AF973CB" w14:textId="77777777" w:rsidR="00450DA3" w:rsidRDefault="00450DA3" w:rsidP="00DD7A39">
      <w:pPr>
        <w:jc w:val="right"/>
        <w:rPr>
          <w:i/>
          <w:iCs/>
          <w:color w:val="AE2081"/>
          <w:sz w:val="18"/>
          <w:szCs w:val="18"/>
        </w:rPr>
      </w:pPr>
    </w:p>
    <w:p w14:paraId="2AB08A1B" w14:textId="77777777" w:rsidR="00450DA3" w:rsidRDefault="00450DA3" w:rsidP="00DD7A39">
      <w:pPr>
        <w:jc w:val="right"/>
        <w:rPr>
          <w:i/>
          <w:iCs/>
          <w:color w:val="AE2081"/>
          <w:sz w:val="18"/>
          <w:szCs w:val="18"/>
        </w:rPr>
      </w:pPr>
    </w:p>
    <w:p w14:paraId="0D66BBC4" w14:textId="2DB0A21F" w:rsidR="00DD7A39" w:rsidRPr="00FD6C69" w:rsidRDefault="00DD7A39" w:rsidP="00DD7A39">
      <w:pPr>
        <w:jc w:val="right"/>
        <w:rPr>
          <w:i/>
          <w:iCs/>
          <w:color w:val="AE2081"/>
          <w:sz w:val="18"/>
          <w:szCs w:val="18"/>
        </w:rPr>
      </w:pP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B02DD29" w14:textId="21E5F14C" w:rsidR="000C55FA" w:rsidRPr="005A62EF" w:rsidRDefault="00DD7A39" w:rsidP="00DA0B41">
      <w:pPr>
        <w:pStyle w:val="Kop2"/>
        <w:shd w:val="clear" w:color="auto" w:fill="AE2081"/>
        <w:rPr>
          <w:color w:val="FFFFFF" w:themeColor="background1"/>
        </w:rPr>
      </w:pPr>
      <w:bookmarkStart w:id="26" w:name="_Ref70081765"/>
      <w:r w:rsidRPr="00E80801">
        <w:rPr>
          <w:bCs/>
          <w:noProof/>
          <w:color w:val="F2F2F2" w:themeColor="background1" w:themeShade="F2"/>
          <w:lang w:eastAsia="nl-BE"/>
        </w:rPr>
        <w:drawing>
          <wp:anchor distT="0" distB="0" distL="114300" distR="114300" simplePos="0" relativeHeight="251658262" behindDoc="0" locked="0" layoutInCell="1" allowOverlap="1" wp14:anchorId="3680CB78" wp14:editId="0ACD971A">
            <wp:simplePos x="0" y="0"/>
            <wp:positionH relativeFrom="column">
              <wp:posOffset>-759460</wp:posOffset>
            </wp:positionH>
            <wp:positionV relativeFrom="paragraph">
              <wp:posOffset>212090</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4"/>
      <w:bookmarkEnd w:id="25"/>
      <w:bookmarkEnd w:id="26"/>
    </w:p>
    <w:p w14:paraId="401BA764" w14:textId="369482ED" w:rsidR="000C55FA" w:rsidRDefault="000C55FA" w:rsidP="00C53821">
      <w:pPr>
        <w:jc w:val="both"/>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plaatsen </w:t>
      </w:r>
      <w:r w:rsidRPr="00802FB0">
        <w:rPr>
          <w:color w:val="000000" w:themeColor="text1"/>
          <w:lang w:val="nl-NL" w:eastAsia="nl-NL"/>
          <w14:textFill>
            <w14:solidFill>
              <w14:schemeClr w14:val="tx1">
                <w14:lumMod w14:val="85000"/>
                <w14:lumOff w14:val="15000"/>
                <w14:lumMod w14:val="75000"/>
              </w14:schemeClr>
            </w14:solidFill>
          </w14:textFill>
        </w:rPr>
        <w:t>en aan de schoolpoort</w:t>
      </w:r>
      <w:r w:rsidRPr="00F7378C">
        <w:rPr>
          <w:lang w:val="nl-NL" w:eastAsia="nl-NL"/>
        </w:rPr>
        <w:t xml:space="preserve">. </w:t>
      </w:r>
      <w:r w:rsidR="00D96648">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w:t>
      </w:r>
      <w:r w:rsidR="009517A3">
        <w:rPr>
          <w:lang w:val="nl-NL" w:eastAsia="nl-NL"/>
        </w:rPr>
        <w:t>,</w:t>
      </w:r>
      <w:r w:rsidRPr="002B1DB0">
        <w:rPr>
          <w:lang w:val="nl-NL" w:eastAsia="nl-NL"/>
        </w:rPr>
        <w:t xml:space="preserve"> …</w:t>
      </w:r>
    </w:p>
    <w:p w14:paraId="7FF18A01" w14:textId="16C94330" w:rsidR="000C55FA" w:rsidRDefault="000C55FA" w:rsidP="00C53821">
      <w:pPr>
        <w:jc w:val="both"/>
        <w:rPr>
          <w:lang w:val="nl-NL" w:eastAsia="nl-NL"/>
        </w:rPr>
      </w:pPr>
      <w:r w:rsidRPr="002B1DB0">
        <w:rPr>
          <w:lang w:val="nl-NL" w:eastAsia="nl-NL"/>
        </w:rPr>
        <w:t xml:space="preserve">Ook verdampers zoals de elektronische sigaret, heatstick en de </w:t>
      </w:r>
      <w:proofErr w:type="spellStart"/>
      <w:r w:rsidRPr="002B1DB0">
        <w:rPr>
          <w:lang w:val="nl-NL" w:eastAsia="nl-NL"/>
        </w:rPr>
        <w:t>shisha</w:t>
      </w:r>
      <w:proofErr w:type="spellEnd"/>
      <w:r w:rsidRPr="002B1DB0">
        <w:rPr>
          <w:lang w:val="nl-NL" w:eastAsia="nl-NL"/>
        </w:rPr>
        <w:t>-pen vallen onder het rookverbod, zelfs als ze geen nicotine en tabak bevatten.</w:t>
      </w:r>
    </w:p>
    <w:p w14:paraId="70485108" w14:textId="0DE56BB5" w:rsidR="000C55FA" w:rsidRDefault="000C55FA" w:rsidP="00C53821">
      <w:pPr>
        <w:jc w:val="both"/>
        <w:rPr>
          <w:lang w:val="nl-NL" w:eastAsia="nl-NL"/>
        </w:rPr>
      </w:pPr>
      <w:r w:rsidRPr="002B1DB0">
        <w:rPr>
          <w:lang w:val="nl-NL" w:eastAsia="nl-NL"/>
        </w:rPr>
        <w:t>Als je kind het rookverbod overtreedt, kunnen we een sanctie opleggen</w:t>
      </w:r>
      <w:r>
        <w:rPr>
          <w:lang w:val="nl-NL" w:eastAsia="nl-NL"/>
        </w:rPr>
        <w:t>.</w:t>
      </w:r>
    </w:p>
    <w:p w14:paraId="0235191C" w14:textId="15E5EC16" w:rsidR="000C55FA" w:rsidRDefault="000C55FA" w:rsidP="00C53821">
      <w:pPr>
        <w:jc w:val="both"/>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EndPr/>
        <w:sdtContent>
          <w:r w:rsidR="00FF2CE3">
            <w:rPr>
              <w:lang w:val="nl-NL" w:eastAsia="nl-NL"/>
            </w:rPr>
            <w:t>de directeur.</w:t>
          </w:r>
        </w:sdtContent>
      </w:sdt>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0382F300" w14:textId="5221B9AA" w:rsidR="000E50CB" w:rsidRPr="002B5F1C" w:rsidRDefault="00777112" w:rsidP="00C53821">
          <w:pPr>
            <w:jc w:val="both"/>
            <w:rPr>
              <w:b/>
            </w:rPr>
          </w:pPr>
          <w:r w:rsidRPr="00802FB0">
            <w:rPr>
              <w:color w:val="000000" w:themeColor="text1"/>
              <w:lang w:val="nl-NL" w:eastAsia="nl-NL"/>
              <w14:textFill>
                <w14:solidFill>
                  <w14:schemeClr w14:val="tx1">
                    <w14:lumMod w14:val="85000"/>
                    <w14:lumOff w14:val="15000"/>
                    <w14:lumMod w14:val="75000"/>
                  </w14:schemeClr>
                </w14:solidFill>
              </w14:textFill>
            </w:rPr>
            <w:t>Het rookverbod geldt ook tijdens activiteiten die wij als school organiseren, zoals schooluitstappen</w:t>
          </w:r>
          <w:r w:rsidR="00E07BF7" w:rsidRPr="00802FB0">
            <w:rPr>
              <w:color w:val="000000" w:themeColor="text1"/>
              <w:lang w:val="nl-NL" w:eastAsia="nl-NL"/>
              <w14:textFill>
                <w14:solidFill>
                  <w14:schemeClr w14:val="tx1">
                    <w14:lumMod w14:val="85000"/>
                    <w14:lumOff w14:val="15000"/>
                    <w14:lumMod w14:val="75000"/>
                  </w14:schemeClr>
                </w14:solidFill>
              </w14:textFill>
            </w:rPr>
            <w:t xml:space="preserve"> tijdens de begeleiding van kinderen</w:t>
          </w:r>
          <w:r w:rsidRPr="00802FB0">
            <w:rPr>
              <w:color w:val="000000" w:themeColor="text1"/>
              <w:lang w:val="nl-NL" w:eastAsia="nl-NL"/>
              <w14:textFill>
                <w14:solidFill>
                  <w14:schemeClr w14:val="tx1">
                    <w14:lumMod w14:val="85000"/>
                    <w14:lumOff w14:val="15000"/>
                    <w14:lumMod w14:val="75000"/>
                  </w14:schemeClr>
                </w14:solidFill>
              </w14:textFill>
            </w:rPr>
            <w:t>.</w:t>
          </w:r>
          <w:r w:rsidR="008D3DE2" w:rsidRPr="00450DA3">
            <w:rPr>
              <w:color w:val="000000" w:themeColor="text1"/>
              <w:shd w:val="clear" w:color="auto" w:fill="FFE599" w:themeFill="accent4" w:themeFillTint="66"/>
              <w:lang w:val="nl-NL" w:eastAsia="nl-NL"/>
              <w14:textFill>
                <w14:solidFill>
                  <w14:schemeClr w14:val="tx1">
                    <w14:lumMod w14:val="85000"/>
                    <w14:lumOff w14:val="15000"/>
                    <w14:lumMod w14:val="75000"/>
                  </w14:schemeClr>
                </w14:solidFill>
              </w14:textFill>
            </w:rPr>
            <w:br/>
          </w:r>
        </w:p>
      </w:sdtContent>
    </w:sdt>
    <w:p w14:paraId="5FDD6951" w14:textId="20339D9C" w:rsidR="00D5649B" w:rsidRPr="00AA5889" w:rsidRDefault="00967059" w:rsidP="0096705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57"/>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AF4274F">
              <v:group id="Graphic 21" style="position:absolute;margin-left:207.7pt;margin-top:3.95pt;width:30pt;height:31.5pt;z-index:-251660286;mso-position-horizontal-relative:margin;mso-width-relative:margin;mso-height-relative:margin" href="https://www.kinderrechtencoalitie.be/wp-content/uploads/2020/11/Poster-Kinderrechten-Kinderrechtencoalitie.pdf" alt="Verboden te roken silhouet" coordsize="7241,7241" o:spid="_x0000_s1026" o:button="t" w14:anchorId="4BFF0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B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">
                <v:shape id="Vrije vorm: vorm 23" style="position:absolute;left:4589;top:4182;width:1223;height:771;visibility:visible;mso-wrap-style:square;v-text-anchor:middle" coordsize="122301,77009" o:spid="_x0000_s1027" fillcolor="#4cbcc5" stroked="f" strokeweight=".1378mm" path="m19050,19050r84201,l103251,57960r-45282,l77019,77010r45282,l122301,,,,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v:stroke joinstyle="miter"/>
                  <v:path arrowok="t" o:connecttype="custom" o:connectlocs="19050,19050;103251,19050;103251,57960;57969,57960;77019,77010;122301,77010;122301,0;0,0;19050,19050" o:connectangles="0,0,0,0,0,0,0,0,0"/>
                </v:shape>
                <v:shape id="Vrije vorm: vorm 24" style="position:absolute;left:3503;top:2942;width:1928;height:677;visibility:visible;mso-wrap-style:square;v-text-anchor:middle" coordsize="192788,67656" o:spid="_x0000_s1028" fillcolor="#4cbcc5" stroked="f" strokeweight=".1378mm"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style="position:absolute;left:2573;top:1056;width:3239;height:2944;visibility:visible;mso-wrap-style:square;v-text-anchor:middle" coordsize="323862,294351" o:spid="_x0000_s1029" fillcolor="#4cbcc5" stroked="f" strokeweight=".1378mm"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style="position:absolute;left:1430;top:4182;width:3121;height:771;visibility:visible;mso-wrap-style:square;v-text-anchor:middle" coordsize="312048,77009" o:spid="_x0000_s1030" fillcolor="#4cbcc5" stroked="f" strokeweight=".1378mm" path="m292999,57960r-197749,l95250,19050r158839,l235039,,,,,77010r312049,l292999,57960xm76200,57960r-57150,l19050,19050r57150,l76200,57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v:stroke joinstyle="miter"/>
                  <v:path arrowok="t" o:connecttype="custom" o:connectlocs="292999,57960;95250,57960;95250,19050;254089,19050;235039,0;0,0;0,77010;312049,77010;76200,57960;19050,57960;19050,19050;76200,19050" o:connectangles="0,0,0,0,0,0,0,0,0,0,0,0"/>
                </v:shape>
                <v:shape id="Vrije vorm: vorm 27" style="position:absolute;width:7241;height:7241;visibility:visible;mso-wrap-style:square;v-text-anchor:middle" coordsize="724109,724109" o:spid="_x0000_s1031" fillcolor="#4cbcc5" stroked="f" strokeweight=".1378mm"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27" w:name="_Ref66442963"/>
    <w:bookmarkStart w:id="28" w:name="_Ref70000098"/>
    <w:p w14:paraId="16587A4F" w14:textId="5E58DA99"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84A9DA6" w14:textId="09622CAC" w:rsidR="000C55FA" w:rsidRPr="005A62EF" w:rsidRDefault="00DD7A39" w:rsidP="00DA0B41">
      <w:pPr>
        <w:pStyle w:val="Kop2"/>
        <w:shd w:val="clear" w:color="auto" w:fill="A8AF37"/>
        <w:rPr>
          <w:color w:val="FFFFFF" w:themeColor="background1"/>
        </w:rPr>
      </w:pPr>
      <w:bookmarkStart w:id="29" w:name="_Ref70081780"/>
      <w:r w:rsidRPr="00DC1D35">
        <w:rPr>
          <w:rStyle w:val="Hyperlink"/>
          <w:bCs/>
          <w:noProof/>
          <w:sz w:val="10"/>
          <w:szCs w:val="10"/>
          <w:lang w:eastAsia="nl-BE"/>
        </w:rPr>
        <w:drawing>
          <wp:anchor distT="0" distB="0" distL="114300" distR="114300" simplePos="0" relativeHeight="251658263"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7"/>
      <w:bookmarkEnd w:id="28"/>
      <w:bookmarkEnd w:id="29"/>
    </w:p>
    <w:p w14:paraId="693E63FE" w14:textId="3E6CABB5" w:rsidR="00D5649B" w:rsidRPr="002B1DB0" w:rsidRDefault="00D5649B" w:rsidP="00C53821">
      <w:pPr>
        <w:jc w:val="both"/>
      </w:pPr>
      <w:r w:rsidRPr="002B1DB0">
        <w:t>Wij mogen geen handelsactiviteiten</w:t>
      </w:r>
      <w:r w:rsidR="006452F3" w:rsidRPr="006452F3">
        <w:t xml:space="preserve"> </w:t>
      </w:r>
      <w:r w:rsidR="006452F3" w:rsidRPr="002B1DB0">
        <w:t>uitoefenen</w:t>
      </w:r>
      <w:r w:rsidR="00DB2006">
        <w:t xml:space="preserve">, zoals </w:t>
      </w:r>
      <w:r w:rsidR="005B729A">
        <w:t xml:space="preserve">de permanente verkoop van </w:t>
      </w:r>
      <w:r w:rsidR="00E07BF7" w:rsidRPr="00450DA3">
        <w:rPr>
          <w:color w:val="auto"/>
        </w:rPr>
        <w:t>artikelen</w:t>
      </w:r>
      <w:r w:rsidR="00956B5D" w:rsidRPr="00450DA3">
        <w:rPr>
          <w:color w:val="auto"/>
        </w:rPr>
        <w:t xml:space="preserve"> </w:t>
      </w:r>
      <w:r w:rsidR="00956B5D">
        <w:t>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079BDA6E" w:rsidR="00D5649B" w:rsidRPr="002B1DB0" w:rsidRDefault="00D5649B" w:rsidP="00C53821">
      <w:pPr>
        <w:jc w:val="both"/>
      </w:pPr>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w:t>
      </w:r>
      <w:r w:rsidR="00E07BF7" w:rsidRPr="00450DA3">
        <w:rPr>
          <w:color w:val="auto"/>
        </w:rPr>
        <w:t>, schoolfeest, ….</w:t>
      </w:r>
      <w:r w:rsidRPr="00450DA3">
        <w:rPr>
          <w:color w:val="auto"/>
        </w:rPr>
        <w:t xml:space="preserve">, </w:t>
      </w:r>
      <w:r w:rsidRPr="002B1DB0">
        <w:t xml:space="preserve">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397947">
      <w:pPr>
        <w:jc w:val="both"/>
      </w:pPr>
      <w:r w:rsidRPr="002B1DB0">
        <w:t>De reclame of sponsoring:</w:t>
      </w:r>
    </w:p>
    <w:p w14:paraId="160C9066" w14:textId="77777777" w:rsidR="00D5649B" w:rsidRPr="009578C2" w:rsidRDefault="00D5649B" w:rsidP="00397947">
      <w:pPr>
        <w:pStyle w:val="Opsomming"/>
        <w:jc w:val="both"/>
        <w:rPr>
          <w:rFonts w:eastAsiaTheme="minorHAnsi"/>
        </w:rPr>
      </w:pPr>
      <w:r w:rsidRPr="009578C2">
        <w:rPr>
          <w:rFonts w:eastAsiaTheme="minorHAnsi"/>
        </w:rPr>
        <w:t>moeten verenigbaar zijn met de pedagogische en onderwijskundige taken en doelstellingen van onze school;</w:t>
      </w:r>
    </w:p>
    <w:p w14:paraId="58A60D32" w14:textId="6C6A8AD6" w:rsidR="00A66092" w:rsidRPr="009578C2" w:rsidRDefault="00A66092" w:rsidP="00397947">
      <w:pPr>
        <w:pStyle w:val="Opsomming"/>
        <w:jc w:val="both"/>
        <w:rPr>
          <w:rFonts w:eastAsiaTheme="minorHAnsi"/>
        </w:rPr>
      </w:pPr>
      <w:r>
        <w:rPr>
          <w:rFonts w:eastAsiaTheme="minorHAnsi"/>
        </w:rPr>
        <w:t>mogen geen schade berokkenen aan de geestelijke en/of lichamelijke toestand van onze leerlingen;</w:t>
      </w:r>
    </w:p>
    <w:p w14:paraId="7B0C52E5" w14:textId="77777777" w:rsidR="00D5649B" w:rsidRPr="009578C2" w:rsidRDefault="00D5649B" w:rsidP="00397947">
      <w:pPr>
        <w:pStyle w:val="Opsomming"/>
        <w:jc w:val="both"/>
        <w:rPr>
          <w:rFonts w:eastAsiaTheme="minorHAnsi"/>
        </w:rPr>
      </w:pPr>
      <w:r w:rsidRPr="009578C2">
        <w:rPr>
          <w:rFonts w:eastAsiaTheme="minorHAnsi"/>
        </w:rPr>
        <w:t>moeten in overeenstemming zijn met de goede smaak en het fatsoen;</w:t>
      </w:r>
    </w:p>
    <w:p w14:paraId="4267A9B8" w14:textId="3DEE39B5" w:rsidR="00D5649B" w:rsidRDefault="00D5649B" w:rsidP="00397947">
      <w:pPr>
        <w:pStyle w:val="Opsomming"/>
        <w:contextualSpacing w:val="0"/>
        <w:jc w:val="both"/>
      </w:pPr>
      <w:r w:rsidRPr="009578C2">
        <w:rPr>
          <w:rFonts w:eastAsiaTheme="minorHAnsi"/>
        </w:rPr>
        <w:t>mogen de objectiviteit, de geloofwaardigheid, de betrouwbaarheid en de onafhankelijkheid van onze school niet in het gedrang brengen.</w:t>
      </w:r>
    </w:p>
    <w:sdt>
      <w:sdtPr>
        <w:rPr>
          <w:color w:val="00B050"/>
        </w:rPr>
        <w:alias w:val="Principes sponsoring"/>
        <w:tag w:val="Principes sponsoring"/>
        <w:id w:val="-726535347"/>
        <w:placeholder>
          <w:docPart w:val="5E579F64F3F549A48775B0A23FDDE98F"/>
        </w:placeholder>
        <w15:color w:val="A8AF37"/>
      </w:sdtPr>
      <w:sdtEndPr>
        <w:rPr>
          <w:b/>
          <w:color w:val="262626" w:themeColor="text1" w:themeTint="D9"/>
        </w:rPr>
      </w:sdtEndPr>
      <w:sdtContent>
        <w:p w14:paraId="725A48D2" w14:textId="4ECC772B" w:rsidR="007F73C9" w:rsidRDefault="007F73C9" w:rsidP="007F73C9"/>
        <w:p w14:paraId="25A815B9" w14:textId="4EB98557" w:rsidR="001D017F" w:rsidRPr="00FD171F" w:rsidRDefault="00A01204" w:rsidP="00D5649B">
          <w:pPr>
            <w:rPr>
              <w:b/>
            </w:rPr>
          </w:pPr>
        </w:p>
      </w:sdtContent>
    </w:sdt>
    <w:p w14:paraId="2B467595" w14:textId="327E3B23" w:rsidR="00DD7A39" w:rsidRPr="00FD6C69" w:rsidRDefault="00A01204" w:rsidP="00DD7A39">
      <w:pPr>
        <w:jc w:val="right"/>
        <w:rPr>
          <w:i/>
          <w:iCs/>
          <w:color w:val="AE2081"/>
          <w:sz w:val="18"/>
          <w:szCs w:val="18"/>
        </w:rPr>
      </w:pP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1759EDDA" w14:textId="70067C8A" w:rsidR="00D5649B" w:rsidRDefault="00D5649B">
      <w:pPr>
        <w:suppressAutoHyphens w:val="0"/>
      </w:pPr>
      <w:r>
        <w:br w:type="page"/>
      </w:r>
    </w:p>
    <w:p w14:paraId="43E4AAC0" w14:textId="4E11F0D0" w:rsidR="00D5649B" w:rsidRPr="006E2C79" w:rsidRDefault="005833AD" w:rsidP="006E2C79">
      <w:pPr>
        <w:pStyle w:val="Kop1"/>
      </w:pPr>
      <w:r w:rsidRPr="00D73206">
        <w:rPr>
          <w:bCs/>
          <w:noProof/>
          <w:color w:val="FFFFFF" w:themeColor="background1"/>
          <w:lang w:eastAsia="nl-BE"/>
        </w:rPr>
        <w:lastRenderedPageBreak/>
        <w:drawing>
          <wp:anchor distT="0" distB="0" distL="114300" distR="114300" simplePos="0" relativeHeight="251658264" behindDoc="0" locked="0" layoutInCell="1" allowOverlap="1" wp14:anchorId="6A82BEB9" wp14:editId="1AC0D794">
            <wp:simplePos x="0" y="0"/>
            <wp:positionH relativeFrom="column">
              <wp:posOffset>-779878</wp:posOffset>
            </wp:positionH>
            <wp:positionV relativeFrom="paragraph">
              <wp:posOffset>362624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4615D179" w:rsidR="00D5649B" w:rsidRPr="005A62EF" w:rsidRDefault="00D5649B" w:rsidP="00DA0B41">
      <w:pPr>
        <w:pStyle w:val="Kop2"/>
        <w:shd w:val="clear" w:color="auto" w:fill="A8AF37"/>
        <w:rPr>
          <w:color w:val="FFFFFF" w:themeColor="background1"/>
        </w:rPr>
      </w:pPr>
      <w:bookmarkStart w:id="30" w:name="_Hoe_begeleiden_we"/>
      <w:bookmarkStart w:id="31" w:name="_Ref66443224"/>
      <w:bookmarkEnd w:id="30"/>
      <w:r w:rsidRPr="005A62EF">
        <w:rPr>
          <w:color w:val="FFFFFF" w:themeColor="background1"/>
        </w:rPr>
        <w:t>Hoe begeleiden we je kind?</w:t>
      </w:r>
      <w:bookmarkEnd w:id="31"/>
    </w:p>
    <w:p w14:paraId="4E741371" w14:textId="214A02E7" w:rsidR="00D5649B" w:rsidRDefault="00D5649B" w:rsidP="006E2C79">
      <w:pPr>
        <w:pStyle w:val="Kop3"/>
        <w:rPr>
          <w:lang w:eastAsia="nl-NL"/>
        </w:rPr>
      </w:pPr>
      <w:r w:rsidRPr="006E2C79">
        <w:t>Leerlingenbegeleiding</w:t>
      </w:r>
    </w:p>
    <w:p w14:paraId="13829C85" w14:textId="28D9DF46" w:rsidR="00A83ABE" w:rsidRDefault="00A83ABE" w:rsidP="00C53821">
      <w:pPr>
        <w:jc w:val="both"/>
        <w:rPr>
          <w:lang w:val="nl-NL"/>
        </w:rPr>
      </w:pPr>
      <w:r>
        <w:rPr>
          <w:lang w:val="nl-NL"/>
        </w:rPr>
        <w:t>Wij hebben de opdracht om voor</w:t>
      </w:r>
      <w:r w:rsidRPr="008869D3">
        <w:rPr>
          <w:lang w:val="nl-NL"/>
        </w:rPr>
        <w:t xml:space="preserve"> elke leerling in kwaliteitsvolle leerlingenbegeleiding te voorzien. D</w:t>
      </w:r>
      <w:r w:rsidR="00001A09">
        <w:rPr>
          <w:lang w:val="nl-NL"/>
        </w:rPr>
        <w:t>a</w:t>
      </w:r>
      <w:r w:rsidRPr="008869D3">
        <w:rPr>
          <w:lang w:val="nl-NL"/>
        </w:rPr>
        <w:t>t doen wij door</w:t>
      </w:r>
      <w:r>
        <w:rPr>
          <w:lang w:val="nl-NL"/>
        </w:rPr>
        <w:t>:</w:t>
      </w:r>
    </w:p>
    <w:sdt>
      <w:sdtPr>
        <w:rPr>
          <w:rFonts w:eastAsia="Times New Roman" w:cs="Times New Roman"/>
          <w:lang w:val="nl-NL" w:eastAsia="nl-BE"/>
        </w:rPr>
        <w:alias w:val="Beschrijf hier je beleid op leerlingenbegeleiding"/>
        <w:tag w:val="Beschrijf het beleid op leerlingenbegeleiding"/>
        <w:id w:val="1884365169"/>
        <w:placeholder>
          <w:docPart w:val="3627274C0E12477A942BD1C76EC1EF5E"/>
        </w:placeholder>
        <w15:color w:val="A8AF37"/>
      </w:sdtPr>
      <w:sdtEndPr/>
      <w:sdtContent>
        <w:p w14:paraId="30EC833E" w14:textId="77777777" w:rsidR="00BB1DDF" w:rsidRPr="00BB1DDF" w:rsidRDefault="00BB1DDF" w:rsidP="00397947">
          <w:pPr>
            <w:jc w:val="both"/>
            <w:rPr>
              <w:lang w:val="nl-NL"/>
            </w:rPr>
          </w:pPr>
          <w:r w:rsidRPr="00BB1DDF">
            <w:rPr>
              <w:bCs/>
              <w:iCs/>
            </w:rPr>
            <w:t>Va</w:t>
          </w:r>
          <w:r w:rsidR="007F73C9" w:rsidRPr="00BB1DDF">
            <w:rPr>
              <w:bCs/>
              <w:iCs/>
            </w:rPr>
            <w:t>nuit persoonsgebonden en cultuurgebonden ontwikkeling voor elke leerling actief in te</w:t>
          </w:r>
          <w:r w:rsidR="00D86B98" w:rsidRPr="00BB1DDF">
            <w:rPr>
              <w:bCs/>
              <w:iCs/>
            </w:rPr>
            <w:t xml:space="preserve"> </w:t>
          </w:r>
          <w:r w:rsidR="007F73C9" w:rsidRPr="00BB1DDF">
            <w:rPr>
              <w:bCs/>
              <w:iCs/>
            </w:rPr>
            <w:t xml:space="preserve">zetten op leren en studeren, </w:t>
          </w:r>
          <w:r w:rsidR="00D86B98" w:rsidRPr="00BB1DDF">
            <w:rPr>
              <w:bCs/>
              <w:iCs/>
            </w:rPr>
            <w:t>ond</w:t>
          </w:r>
          <w:r w:rsidR="007F73C9" w:rsidRPr="00BB1DDF">
            <w:rPr>
              <w:bCs/>
              <w:iCs/>
            </w:rPr>
            <w:t>erwijsloopbaanbegeleiding, psychisch en sociaal functioneren en preventieve</w:t>
          </w:r>
          <w:r w:rsidR="00D86B98" w:rsidRPr="00BB1DDF">
            <w:rPr>
              <w:bCs/>
              <w:iCs/>
            </w:rPr>
            <w:t xml:space="preserve"> </w:t>
          </w:r>
          <w:r w:rsidR="007F73C9" w:rsidRPr="00BB1DDF">
            <w:rPr>
              <w:bCs/>
              <w:iCs/>
            </w:rPr>
            <w:t>gezondheidszorg. Via ons zorg – en gelijke kansenbeleid besteedt elke leerkracht bijzondere zorg aan de ontwikkeling en begeleiding van leerlingen die kansen dreigen te missen door hun maatschappelijke kwetsbaarheid of hun specifieke onderwijsbehoeften.</w:t>
          </w:r>
          <w:r w:rsidR="007F73C9" w:rsidRPr="00BB1DDF">
            <w:rPr>
              <w:bCs/>
              <w:iCs/>
            </w:rPr>
            <w:br/>
          </w:r>
          <w:r w:rsidR="00D86B98" w:rsidRPr="00BB1DDF">
            <w:rPr>
              <w:bCs/>
              <w:iCs/>
            </w:rPr>
            <w:t xml:space="preserve">Binnen het beleidsplan ‘decreet leerlingenbegeleiding’ </w:t>
          </w:r>
          <w:r w:rsidR="007F73C9" w:rsidRPr="00BB1DDF">
            <w:rPr>
              <w:bCs/>
              <w:iCs/>
            </w:rPr>
            <w:t>volgt de concretisering van het geïntegreerd schoolbeleid</w:t>
          </w:r>
          <w:r w:rsidR="00D86B98" w:rsidRPr="00BB1DDF">
            <w:rPr>
              <w:bCs/>
              <w:iCs/>
            </w:rPr>
            <w:t>.</w:t>
          </w:r>
          <w:r w:rsidR="00D86B98" w:rsidRPr="00BB1DDF">
            <w:rPr>
              <w:bCs/>
              <w:iCs/>
            </w:rPr>
            <w:br/>
          </w:r>
          <w:r w:rsidR="00D86B98" w:rsidRPr="00BB1DDF">
            <w:rPr>
              <w:b/>
              <w:i/>
            </w:rPr>
            <w:br/>
          </w:r>
          <w:r w:rsidR="00D86B98" w:rsidRPr="00BB1DDF">
            <w:rPr>
              <w:lang w:val="nl-NL"/>
            </w:rPr>
            <w:t>Wat begrijpen we onder:</w:t>
          </w:r>
        </w:p>
        <w:p w14:paraId="49F3FE7D" w14:textId="77777777" w:rsidR="00BB1DDF" w:rsidRPr="00BB1DDF" w:rsidRDefault="00D86B98" w:rsidP="0053549E">
          <w:pPr>
            <w:pStyle w:val="Lijstalinea"/>
            <w:numPr>
              <w:ilvl w:val="0"/>
              <w:numId w:val="24"/>
            </w:numPr>
            <w:ind w:left="426" w:hanging="426"/>
            <w:jc w:val="both"/>
            <w:rPr>
              <w:lang w:val="nl-NL"/>
            </w:rPr>
          </w:pPr>
          <w:r w:rsidRPr="00BB1DDF">
            <w:rPr>
              <w:lang w:val="nl-NL"/>
            </w:rPr>
            <w:t>Leren en studeren = h</w:t>
          </w:r>
          <w:r w:rsidRPr="00BB1DDF">
            <w:t>et begeleidingsdomein leren en studeren heeft tot doel het leren van de leerling te optimaliseren en het leerproces te bevorderen door leer-en studeer-</w:t>
          </w:r>
          <w:r w:rsidRPr="00BB1DDF">
            <w:br/>
            <w:t>vaardigheden te ondersteunen en te ontwikkelen</w:t>
          </w:r>
        </w:p>
        <w:p w14:paraId="6942904F" w14:textId="32A660A5" w:rsidR="00BB1DDF" w:rsidRPr="00BB1DDF" w:rsidRDefault="00D86B98" w:rsidP="0053549E">
          <w:pPr>
            <w:pStyle w:val="Lijstalinea"/>
            <w:numPr>
              <w:ilvl w:val="0"/>
              <w:numId w:val="24"/>
            </w:numPr>
            <w:ind w:left="426" w:hanging="426"/>
            <w:jc w:val="both"/>
            <w:rPr>
              <w:lang w:val="nl-NL"/>
            </w:rPr>
          </w:pPr>
          <w:r w:rsidRPr="00BB1DDF">
            <w:rPr>
              <w:lang w:val="nl-NL"/>
            </w:rPr>
            <w:t>Loopbaanbegeleiding = h</w:t>
          </w:r>
          <w:r w:rsidRPr="00BB1DDF">
            <w:t>et begeleidingsdomein onderwijsloopbaan heeft tot doel de leerling te ondersteunen om voldoende zelfkennis te ontwikkelen om inzicht te verwerven in de structuur van en de mogelijkheden binnen onderwijs, opleiding en arbeidsmarkt en om adequate keuzes te leren maken op school en daarbuiten.</w:t>
          </w:r>
        </w:p>
        <w:p w14:paraId="438C63B1" w14:textId="77777777" w:rsidR="00BB1DDF" w:rsidRPr="00BB1DDF" w:rsidRDefault="00D86B98" w:rsidP="0053549E">
          <w:pPr>
            <w:pStyle w:val="Lijstalinea"/>
            <w:numPr>
              <w:ilvl w:val="0"/>
              <w:numId w:val="24"/>
            </w:numPr>
            <w:ind w:left="426" w:hanging="426"/>
            <w:jc w:val="both"/>
            <w:rPr>
              <w:lang w:val="nl-NL"/>
            </w:rPr>
          </w:pPr>
          <w:r w:rsidRPr="00BB1DDF">
            <w:t>Psychisch en sociaal functioneren = het begeleidingsdomein psychisch en sociaal functioneren heeft tot doel het welbevinden van de leerling te bewaken, te beschermen en te bevorderen waardoor de leerling op een spontane en vitale manier tot leren kan komen en zich kan ontwikkelen tot een veerkrachtige volwassene.</w:t>
          </w:r>
        </w:p>
        <w:p w14:paraId="5E6389BF" w14:textId="26983336" w:rsidR="001D017F" w:rsidRPr="00BB1DDF" w:rsidRDefault="00D86B98" w:rsidP="0053549E">
          <w:pPr>
            <w:pStyle w:val="Lijstalinea"/>
            <w:numPr>
              <w:ilvl w:val="0"/>
              <w:numId w:val="24"/>
            </w:numPr>
            <w:ind w:left="360"/>
            <w:jc w:val="both"/>
            <w:rPr>
              <w:lang w:val="nl-NL"/>
            </w:rPr>
          </w:pPr>
          <w:r w:rsidRPr="00BB1DDF">
            <w:t xml:space="preserve">Preventieve gezondheidszorg = het begeleidingsdomein preventieve gezondheidszorg heeft tot doel de gezondheid, groei en ontwikkeling van leerlingen te bevorderen en te </w:t>
          </w:r>
          <w:r w:rsidRPr="00BB1DDF">
            <w:br/>
            <w:t>beschermen, het groei-</w:t>
          </w:r>
          <w:r w:rsidR="00BB1DDF">
            <w:t xml:space="preserve"> </w:t>
          </w:r>
          <w:r w:rsidRPr="00BB1DDF">
            <w:t>en ontwikkelingsproces op te volgen en tijdig risicofactoren, signalen, symptomen van gezondheids- en ontwikkeling</w:t>
          </w:r>
          <w:r w:rsidR="00FF2CE3" w:rsidRPr="00BB1DDF">
            <w:t>s</w:t>
          </w:r>
          <w:r w:rsidRPr="00BB1DDF">
            <w:t>problemen te</w:t>
          </w:r>
          <w:r w:rsidR="00FF2CE3" w:rsidRPr="00BB1DDF">
            <w:t xml:space="preserve"> det</w:t>
          </w:r>
          <w:r w:rsidRPr="00BB1DDF">
            <w:t>ecteren</w:t>
          </w:r>
        </w:p>
      </w:sdtContent>
    </w:sdt>
    <w:p w14:paraId="152BF90D" w14:textId="5AAD9BBF" w:rsidR="00356B42" w:rsidRPr="00356B42" w:rsidRDefault="00356B42" w:rsidP="00A83ABE">
      <w:pPr>
        <w:rPr>
          <w:lang w:eastAsia="nl-NL"/>
        </w:rPr>
      </w:pPr>
      <w:r w:rsidRPr="00356B42">
        <w:rPr>
          <w:noProof/>
          <w:lang w:eastAsia="nl-BE"/>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57"/>
                    </pic:cNvPr>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37F17396" w:rsidR="009B6D3A" w:rsidRDefault="00356B42" w:rsidP="00356B42">
      <w:pPr>
        <w:jc w:val="center"/>
        <w:rPr>
          <w:i/>
          <w:iCs/>
          <w:color w:val="4CBCC5"/>
        </w:rP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44EC1A95" w14:textId="30C49ED8" w:rsidR="00BB1DDF" w:rsidRDefault="00BB1DDF" w:rsidP="00356B42">
      <w:pPr>
        <w:jc w:val="center"/>
        <w:rPr>
          <w:i/>
          <w:iCs/>
          <w:color w:val="4CBCC5"/>
        </w:rPr>
      </w:pPr>
    </w:p>
    <w:p w14:paraId="020EA0B6" w14:textId="06380A3D" w:rsidR="00BB1DDF" w:rsidRDefault="00BB1DDF" w:rsidP="00356B42">
      <w:pPr>
        <w:jc w:val="center"/>
        <w:rPr>
          <w:i/>
          <w:iCs/>
          <w:color w:val="4CBCC5"/>
        </w:rPr>
      </w:pPr>
    </w:p>
    <w:p w14:paraId="2EED6868" w14:textId="64CB28A0" w:rsidR="00BB1DDF" w:rsidRDefault="00BB1DDF" w:rsidP="00356B42">
      <w:pPr>
        <w:jc w:val="center"/>
        <w:rPr>
          <w:i/>
          <w:iCs/>
          <w:color w:val="4CBCC5"/>
        </w:rPr>
      </w:pPr>
    </w:p>
    <w:p w14:paraId="60E25E53" w14:textId="6749705D" w:rsidR="00BB1DDF" w:rsidRDefault="00BB1DDF" w:rsidP="00356B42">
      <w:pPr>
        <w:jc w:val="center"/>
        <w:rPr>
          <w:i/>
          <w:iCs/>
          <w:color w:val="4CBCC5"/>
        </w:rPr>
      </w:pPr>
    </w:p>
    <w:p w14:paraId="0768944D" w14:textId="77777777" w:rsidR="00BB1DDF" w:rsidRPr="009B6D3A" w:rsidRDefault="00BB1DDF" w:rsidP="00356B42">
      <w:pPr>
        <w:jc w:val="center"/>
      </w:pPr>
    </w:p>
    <w:p w14:paraId="29CC32C3" w14:textId="5E9706F1" w:rsidR="009B6D3A" w:rsidRPr="006E2C79" w:rsidRDefault="00356B42" w:rsidP="006E2C79">
      <w:pPr>
        <w:pStyle w:val="Kop3"/>
      </w:pPr>
      <w:r w:rsidRPr="006E2C79">
        <w:lastRenderedPageBreak/>
        <w:t>Huiswerk</w:t>
      </w:r>
    </w:p>
    <w:sdt>
      <w:sdtPr>
        <w:rPr>
          <w:bCs/>
          <w:iCs/>
        </w:rPr>
        <w:alias w:val="Beschrijf hier je visie op huiswerk en afspraken hieromtrent"/>
        <w:tag w:val="Beschrijf hier je visie op huiswerk en afspraken hieromtrent"/>
        <w:id w:val="1471177364"/>
        <w:placeholder>
          <w:docPart w:val="0B25A8054E6647B4B7C78CE10DAABDC9"/>
        </w:placeholder>
        <w15:color w:val="A8AF37"/>
      </w:sdtPr>
      <w:sdtEndPr/>
      <w:sdtContent>
        <w:p w14:paraId="31A4C895" w14:textId="77777777" w:rsidR="002C18D2" w:rsidRPr="002C18D2" w:rsidRDefault="002C18D2" w:rsidP="00C53821">
          <w:pPr>
            <w:jc w:val="both"/>
            <w:rPr>
              <w:bCs/>
              <w:iCs/>
            </w:rPr>
          </w:pPr>
          <w:r w:rsidRPr="002C18D2">
            <w:rPr>
              <w:bCs/>
              <w:iCs/>
            </w:rPr>
            <w:t>Een goede samenwerking tussen thuis en school betekent ook dat opgegeven huistaken en lessen met de nodige aandacht worden opgevolgd.</w:t>
          </w:r>
        </w:p>
        <w:p w14:paraId="149BF262" w14:textId="1CE48895" w:rsidR="00D5649B" w:rsidRPr="002C18D2" w:rsidRDefault="002C18D2" w:rsidP="00C53821">
          <w:pPr>
            <w:jc w:val="both"/>
            <w:rPr>
              <w:bCs/>
              <w:iCs/>
            </w:rPr>
          </w:pPr>
          <w:r w:rsidRPr="002C18D2">
            <w:rPr>
              <w:bCs/>
              <w:iCs/>
            </w:rPr>
            <w:t>We verwijzen hierbij naar de schooleigen visietekst rond huiswerkbeleid die bij het begin van het schooljaar aan alle ouders bezorgd wordt.</w:t>
          </w:r>
        </w:p>
      </w:sdtContent>
    </w:sdt>
    <w:p w14:paraId="230B8C41" w14:textId="62F22C0E" w:rsidR="00356B42" w:rsidRDefault="00B52419" w:rsidP="009B6D3A">
      <w:pPr>
        <w:rPr>
          <w:lang w:eastAsia="nl-NL"/>
        </w:rPr>
      </w:pPr>
      <w:r w:rsidRPr="006E2C79">
        <w:rPr>
          <w:noProof/>
          <w:lang w:eastAsia="nl-BE"/>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57"/>
                    </pic:cNvPr>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4CCDB880" w:rsidR="00356B42" w:rsidRDefault="00356B42" w:rsidP="00356B42">
      <w:pPr>
        <w:spacing w:line="276" w:lineRule="auto"/>
        <w:jc w:val="center"/>
        <w:rPr>
          <w:color w:val="4CBCC5"/>
        </w:rPr>
      </w:pPr>
      <w:r w:rsidRPr="00AA5889">
        <w:rPr>
          <w:color w:val="4CBCC5"/>
        </w:rPr>
        <w:t>Je kind heeft recht op genoeg rust en vrije tijd</w:t>
      </w:r>
    </w:p>
    <w:p w14:paraId="0B2BE00B" w14:textId="77777777" w:rsidR="005D5D72" w:rsidRPr="00AA5889" w:rsidRDefault="005D5D72" w:rsidP="00356B42">
      <w:pPr>
        <w:spacing w:line="276" w:lineRule="auto"/>
        <w:jc w:val="center"/>
        <w:rPr>
          <w:color w:val="4CBCC5"/>
        </w:rPr>
      </w:pPr>
    </w:p>
    <w:p w14:paraId="2E18985F" w14:textId="12AA933E" w:rsidR="00356B42" w:rsidRPr="006E2C79" w:rsidRDefault="00356B42" w:rsidP="006E2C79">
      <w:pPr>
        <w:pStyle w:val="Kop3"/>
      </w:pPr>
      <w:r w:rsidRPr="006E2C79">
        <w:t>Agenda van je kind</w:t>
      </w:r>
    </w:p>
    <w:sdt>
      <w:sdtPr>
        <w:rPr>
          <w:lang w:eastAsia="nl-NL"/>
        </w:rPr>
        <w:alias w:val="Beschrijf hier je afspraken rond de agenda"/>
        <w:tag w:val="Beschrijf hier je afspraken rond de agenda"/>
        <w:id w:val="-1020401213"/>
        <w:placeholder>
          <w:docPart w:val="258FF153C1A949509A69E7846CDF2F61"/>
        </w:placeholder>
        <w15:color w:val="A8AF37"/>
      </w:sdtPr>
      <w:sdtEndPr>
        <w:rPr>
          <w:b/>
          <w:color w:val="00B050"/>
        </w:rPr>
      </w:sdtEndPr>
      <w:sdtContent>
        <w:p w14:paraId="1E7FF3D5" w14:textId="3FB1BEE8" w:rsidR="00356B42" w:rsidRPr="00B21AF4" w:rsidRDefault="005D5D72" w:rsidP="005D5D72">
          <w:pPr>
            <w:pStyle w:val="Plattetekstinspringen2"/>
            <w:jc w:val="both"/>
            <w:rPr>
              <w:b/>
              <w:color w:val="00B050"/>
              <w:lang w:eastAsia="nl-NL"/>
            </w:rPr>
          </w:pPr>
          <w:r w:rsidRPr="005D5D72">
            <w:rPr>
              <w:bCs/>
              <w:iCs/>
            </w:rPr>
            <w:t xml:space="preserve">De schoolagenda wordt door de ouders </w:t>
          </w:r>
          <w:r w:rsidRPr="005D5D72">
            <w:rPr>
              <w:b/>
              <w:iCs/>
            </w:rPr>
            <w:t xml:space="preserve">dagelijks </w:t>
          </w:r>
          <w:r w:rsidRPr="005D5D72">
            <w:rPr>
              <w:bCs/>
              <w:iCs/>
            </w:rPr>
            <w:t>ondertekend.</w:t>
          </w:r>
        </w:p>
      </w:sdtContent>
    </w:sdt>
    <w:p w14:paraId="3F99F506" w14:textId="29801E3C" w:rsidR="00BA4E65"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34DF5BDC" w14:textId="780B984B" w:rsidR="00356B42" w:rsidRPr="005A62EF" w:rsidRDefault="00BA4E65" w:rsidP="00DA0B41">
      <w:pPr>
        <w:pStyle w:val="Kop2"/>
        <w:shd w:val="clear" w:color="auto" w:fill="4CBCC5"/>
        <w:rPr>
          <w:color w:val="FFFFFF" w:themeColor="background1"/>
        </w:rPr>
      </w:pPr>
      <w:bookmarkStart w:id="32" w:name="_Leerlingenevaluatie"/>
      <w:bookmarkStart w:id="33" w:name="_Ref66443237"/>
      <w:bookmarkEnd w:id="32"/>
      <w:r w:rsidRPr="00D73206">
        <w:rPr>
          <w:bCs/>
          <w:noProof/>
          <w:color w:val="FFFFFF" w:themeColor="background1"/>
          <w:lang w:eastAsia="nl-BE"/>
        </w:rPr>
        <w:drawing>
          <wp:anchor distT="0" distB="0" distL="114300" distR="114300" simplePos="0" relativeHeight="251660331"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33"/>
    </w:p>
    <w:p w14:paraId="7ABBBC4D" w14:textId="278D837E" w:rsidR="001B1528" w:rsidRPr="006E2C79" w:rsidRDefault="001B1528" w:rsidP="001B1528">
      <w:pPr>
        <w:pStyle w:val="Kop3"/>
      </w:pPr>
      <w:r w:rsidRPr="006E2C79">
        <w:t>Breed evalueren</w:t>
      </w:r>
    </w:p>
    <w:p w14:paraId="0F33C924" w14:textId="22FBE6D0" w:rsidR="001B1528" w:rsidRDefault="001B1528" w:rsidP="00C53821">
      <w:pPr>
        <w:jc w:val="both"/>
      </w:pPr>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50B82499" w14:textId="06771EE9" w:rsidR="001B1528" w:rsidRDefault="001B1528" w:rsidP="00C53821">
      <w:pPr>
        <w:jc w:val="both"/>
      </w:pPr>
      <w:r>
        <w:t>We maken volgende afspraken rond leerlingenevaluatie:</w:t>
      </w:r>
    </w:p>
    <w:p w14:paraId="22E9792F" w14:textId="114D6B49" w:rsidR="00C52C34" w:rsidRPr="00C52C34" w:rsidRDefault="00C52C34" w:rsidP="00C53821">
      <w:pPr>
        <w:jc w:val="both"/>
        <w:rPr>
          <w:b/>
          <w:bCs/>
        </w:rPr>
      </w:pPr>
      <w:r w:rsidRPr="00C52C34">
        <w:rPr>
          <w:b/>
          <w:bCs/>
        </w:rPr>
        <w:t>Formatieve evaluatie</w:t>
      </w:r>
    </w:p>
    <w:sdt>
      <w:sdtPr>
        <w:alias w:val="Beschrijf hier je evaluatiebeleid"/>
        <w:tag w:val="Beschrijf hier je evaluatiebeleid"/>
        <w:id w:val="-600572810"/>
        <w:placeholder>
          <w:docPart w:val="8927376E46144B25B426C3ED916E0177"/>
        </w:placeholder>
        <w15:color w:val="A8AF37"/>
      </w:sdtPr>
      <w:sdtEndPr>
        <w:rPr>
          <w:b/>
          <w:bCs/>
          <w:color w:val="00B050"/>
        </w:rPr>
      </w:sdtEndPr>
      <w:sdtContent>
        <w:p w14:paraId="7B5B6615" w14:textId="77777777" w:rsidR="005D5D72" w:rsidRPr="005D5D72" w:rsidRDefault="005D5D72" w:rsidP="00C53821">
          <w:pPr>
            <w:jc w:val="both"/>
          </w:pPr>
          <w:r w:rsidRPr="005D5D72">
            <w:t xml:space="preserve">We bekijken de evolutie die het kind maakt. De prestaties van het kind worden hier vergeleken met zijn vorige resultaten. Zo merken we of het kind daadwerkelijk vooruit gaat en leert. Dit gebeurt bij elk kind anders, maar het belangrijkste is dat we vooruitgang zien. Daarbij bekijken we tevens wat het kind nodig heeft om de volgende stap te zetten in zijn leren. Dit doen we via het geven van feedback, door gerichte vragen te stellen, door het leerdoel helder te maken. Het kan zijn dat de leerkracht deze feedback geeft, maar even goed kan er gereflecteerd worden in kleine groepjes of via zelfevaluatie. We leren de kinderen aan zelfevaluatie te doen: </w:t>
          </w:r>
        </w:p>
        <w:p w14:paraId="7C683999" w14:textId="5CBA990B" w:rsidR="005D5D72" w:rsidRPr="005D5D72" w:rsidRDefault="005D5D72" w:rsidP="00C53821">
          <w:pPr>
            <w:jc w:val="both"/>
          </w:pPr>
          <w:r w:rsidRPr="005D5D72">
            <w:t xml:space="preserve">• </w:t>
          </w:r>
          <w:r>
            <w:t xml:space="preserve"> </w:t>
          </w:r>
          <w:r w:rsidRPr="005D5D72">
            <w:t xml:space="preserve">Heb ik de juiste oefeningen gekozen? </w:t>
          </w:r>
        </w:p>
        <w:p w14:paraId="45769A18" w14:textId="7D8E23E4" w:rsidR="005D5D72" w:rsidRPr="005D5D72" w:rsidRDefault="005D5D72" w:rsidP="00C53821">
          <w:pPr>
            <w:jc w:val="both"/>
          </w:pPr>
          <w:r w:rsidRPr="005D5D72">
            <w:t xml:space="preserve">• </w:t>
          </w:r>
          <w:r>
            <w:t xml:space="preserve"> </w:t>
          </w:r>
          <w:r w:rsidRPr="005D5D72">
            <w:t xml:space="preserve">Heb ik het nodige materiaal gebruikt om mijn doel te bereiken? </w:t>
          </w:r>
        </w:p>
        <w:p w14:paraId="720259C4" w14:textId="5103ED6B" w:rsidR="005D5D72" w:rsidRPr="005D5D72" w:rsidRDefault="005D5D72" w:rsidP="00C53821">
          <w:pPr>
            <w:jc w:val="both"/>
          </w:pPr>
          <w:r w:rsidRPr="005D5D72">
            <w:t xml:space="preserve">• </w:t>
          </w:r>
          <w:r>
            <w:t xml:space="preserve"> </w:t>
          </w:r>
          <w:r w:rsidRPr="005D5D72">
            <w:t xml:space="preserve">Heb ik het vooropgestelde doel bereikt? </w:t>
          </w:r>
        </w:p>
        <w:p w14:paraId="5F3AA63E" w14:textId="77777777" w:rsidR="005D5D72" w:rsidRPr="005D5D72" w:rsidRDefault="005D5D72" w:rsidP="00C53821">
          <w:pPr>
            <w:jc w:val="both"/>
          </w:pPr>
          <w:r w:rsidRPr="005D5D72">
            <w:t xml:space="preserve">Het leren reflecteren op zijn eigen leren speelt immers een belangrijke rol in het leren </w:t>
          </w:r>
          <w:proofErr w:type="spellStart"/>
          <w:r w:rsidRPr="005D5D72">
            <w:t>leren</w:t>
          </w:r>
          <w:proofErr w:type="spellEnd"/>
          <w:r w:rsidRPr="005D5D72">
            <w:t xml:space="preserve">. Kortom formatieve feedback geeft leerlingen inzicht in hun sterke en zwakke punten en helpt hen het eigen leerproces te verbeteren. </w:t>
          </w:r>
        </w:p>
        <w:p w14:paraId="6808840B" w14:textId="77777777" w:rsidR="005D5D72" w:rsidRPr="005D5D72" w:rsidRDefault="005D5D72" w:rsidP="00C53821">
          <w:pPr>
            <w:jc w:val="both"/>
          </w:pPr>
          <w:r w:rsidRPr="005D5D72">
            <w:t xml:space="preserve">Jullie worden hierover o.a. geïnformeerd op oudercontacten of via de schriftelijke feedback op het rapport. </w:t>
          </w:r>
        </w:p>
        <w:p w14:paraId="56D5A227" w14:textId="77777777" w:rsidR="005D5D72" w:rsidRDefault="005D5D72" w:rsidP="00C53821">
          <w:pPr>
            <w:jc w:val="both"/>
          </w:pPr>
        </w:p>
        <w:p w14:paraId="29BE8CF0" w14:textId="69C21CBE" w:rsidR="005D5D72" w:rsidRPr="00C52C34" w:rsidRDefault="005D5D72" w:rsidP="00C53821">
          <w:pPr>
            <w:jc w:val="both"/>
            <w:rPr>
              <w:b/>
              <w:bCs/>
              <w:i/>
              <w:iCs/>
            </w:rPr>
          </w:pPr>
          <w:proofErr w:type="spellStart"/>
          <w:r w:rsidRPr="00C52C34">
            <w:rPr>
              <w:b/>
              <w:bCs/>
              <w:i/>
              <w:iCs/>
            </w:rPr>
            <w:t>Summatieve</w:t>
          </w:r>
          <w:proofErr w:type="spellEnd"/>
          <w:r w:rsidRPr="00C52C34">
            <w:rPr>
              <w:b/>
              <w:bCs/>
              <w:i/>
              <w:iCs/>
            </w:rPr>
            <w:t xml:space="preserve"> evaluatie </w:t>
          </w:r>
        </w:p>
        <w:p w14:paraId="14D097EA" w14:textId="2B474F83" w:rsidR="001B1528" w:rsidRPr="00B21AF4" w:rsidRDefault="005D5D72" w:rsidP="00C53821">
          <w:pPr>
            <w:jc w:val="both"/>
            <w:rPr>
              <w:b/>
              <w:bCs/>
              <w:color w:val="00B050"/>
            </w:rPr>
          </w:pPr>
          <w:r w:rsidRPr="005D5D72">
            <w:t>Beter gekend als de toetsen. Het doel van een toets is een antwoord te krijgen op de vraag: hoe staat deze leerling er op dit moment voor? Een toets is dan ook een momentopname. De toetsen kunnen gaan over een klein leerstofonderdeel of over grotere gehelen. Meestal wordt het resultaat van een toets in een punt uitgedrukt. De toetsen worden steeds ter inzage meegeven en je vindt de resultaten van meerdere evaluaties ook op het rapport.</w:t>
          </w:r>
        </w:p>
      </w:sdtContent>
    </w:sdt>
    <w:p w14:paraId="36A9DEE3" w14:textId="082645DC" w:rsidR="00434C4A" w:rsidRDefault="00434C4A" w:rsidP="006E2C79">
      <w:pPr>
        <w:pStyle w:val="Kop3"/>
      </w:pPr>
      <w:r w:rsidRPr="006E2C79">
        <w:t>Rapporteren</w:t>
      </w:r>
    </w:p>
    <w:sdt>
      <w:sdtPr>
        <w:rPr>
          <w:rFonts w:eastAsia="Times New Roman" w:cs="Times New Roman"/>
          <w:lang w:eastAsia="nl-BE"/>
        </w:rPr>
        <w:alias w:val="Beschrijf hier je beleid rond rapporteren"/>
        <w:tag w:val="Beschrijf hier je beleid rond rapporteren"/>
        <w:id w:val="-215278165"/>
        <w:placeholder>
          <w:docPart w:val="687F9CA3B4D44006B332BC44B8F0D8BB"/>
        </w:placeholder>
        <w15:color w:val="A8AF37"/>
      </w:sdtPr>
      <w:sdtEndPr>
        <w:rPr>
          <w:rFonts w:eastAsiaTheme="minorHAnsi" w:cstheme="minorBidi"/>
          <w:color w:val="00B050"/>
          <w:lang w:eastAsia="en-US"/>
        </w:rPr>
      </w:sdtEndPr>
      <w:sdtContent>
        <w:p w14:paraId="7732C9A5" w14:textId="6D7E12E9" w:rsidR="005D5D72" w:rsidRPr="005D5D72" w:rsidRDefault="005D5D72" w:rsidP="00C53821">
          <w:pPr>
            <w:pStyle w:val="Plattetekstinspringen2"/>
            <w:ind w:left="0"/>
            <w:jc w:val="both"/>
          </w:pPr>
          <w:r w:rsidRPr="005D5D72">
            <w:t>Vijf keer per schooljaar krijgt je kind een rapport mee naar huis.</w:t>
          </w:r>
        </w:p>
        <w:p w14:paraId="392B2D67" w14:textId="18A85754" w:rsidR="00442601" w:rsidRPr="00B21AF4" w:rsidRDefault="005D5D72" w:rsidP="00C53821">
          <w:pPr>
            <w:jc w:val="both"/>
            <w:rPr>
              <w:color w:val="00B050"/>
            </w:rPr>
          </w:pPr>
          <w:r w:rsidRPr="005D5D72">
            <w:t>Dit rapport omvat: een puntenrapport, een MUZO-rapport, een doelenrapport bewegingsopvoeding en een leef- en leerhoudingsrapport.</w:t>
          </w:r>
        </w:p>
      </w:sdtContent>
    </w:sdt>
    <w:p w14:paraId="519680A2" w14:textId="10509C50" w:rsidR="00DE187A" w:rsidRPr="00FD6C69" w:rsidRDefault="00A01204" w:rsidP="00BA4E65">
      <w:pPr>
        <w:jc w:val="right"/>
        <w:rPr>
          <w:color w:val="AE2081"/>
        </w:rPr>
      </w:pPr>
      <w:hyperlink w:anchor="Start" w:history="1">
        <w:r w:rsidR="00BA4E65" w:rsidRPr="00FD6C69">
          <w:rPr>
            <w:rStyle w:val="Hyperlink"/>
            <w:i/>
            <w:iCs/>
            <w:color w:val="AE2081"/>
            <w:sz w:val="18"/>
            <w:szCs w:val="18"/>
          </w:rPr>
          <w:t>Terug naar overzicht</w:t>
        </w:r>
      </w:hyperlink>
      <w:r w:rsidR="00BA4E65" w:rsidRPr="00FD6C69">
        <w:rPr>
          <w:color w:val="AE2081"/>
        </w:rPr>
        <w:fldChar w:fldCharType="begin"/>
      </w:r>
      <w:r w:rsidR="00BA4E65" w:rsidRPr="00FD6C69">
        <w:rPr>
          <w:color w:val="AE2081"/>
        </w:rPr>
        <w:instrText xml:space="preserve"> REF _Ref66445275 \h  \* MERGEFORMAT </w:instrText>
      </w:r>
      <w:r w:rsidR="00BA4E65" w:rsidRPr="00FD6C69">
        <w:rPr>
          <w:color w:val="AE2081"/>
        </w:rPr>
      </w:r>
      <w:r w:rsidR="00BA4E65" w:rsidRPr="00FD6C69">
        <w:rPr>
          <w:color w:val="AE2081"/>
        </w:rPr>
        <w:fldChar w:fldCharType="end"/>
      </w:r>
    </w:p>
    <w:p w14:paraId="4A1F3D0F" w14:textId="555576BF" w:rsidR="00434C4A" w:rsidRPr="00A87E22" w:rsidRDefault="00BA4E65" w:rsidP="00A87E22">
      <w:pPr>
        <w:pStyle w:val="Kop2"/>
        <w:shd w:val="clear" w:color="auto" w:fill="EC7D23"/>
        <w:rPr>
          <w:color w:val="FFFFFF" w:themeColor="background1"/>
        </w:rPr>
      </w:pPr>
      <w:bookmarkStart w:id="34" w:name="_Getuigschrift_basisonderwijs"/>
      <w:bookmarkStart w:id="35" w:name="_Ref66443246"/>
      <w:bookmarkEnd w:id="34"/>
      <w:r w:rsidRPr="00D73206">
        <w:rPr>
          <w:bCs/>
          <w:noProof/>
          <w:color w:val="FFFFFF" w:themeColor="background1"/>
          <w:lang w:eastAsia="nl-BE"/>
        </w:rPr>
        <w:drawing>
          <wp:anchor distT="0" distB="0" distL="114300" distR="114300" simplePos="0" relativeHeight="251662379"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35"/>
    </w:p>
    <w:p w14:paraId="2B764895" w14:textId="481124E5" w:rsidR="00434C4A" w:rsidRPr="000823BD" w:rsidRDefault="00434C4A" w:rsidP="00C53821">
      <w:pPr>
        <w:jc w:val="both"/>
        <w:rPr>
          <w:lang w:val="nl-NL" w:eastAsia="nl-NL"/>
        </w:rPr>
      </w:pPr>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proofErr w:type="spellStart"/>
      <w:r w:rsidRPr="008869D3">
        <w:rPr>
          <w:lang w:val="nl-NL" w:eastAsia="nl-NL"/>
        </w:rPr>
        <w:t>eindtermgerelateerde</w:t>
      </w:r>
      <w:proofErr w:type="spellEnd"/>
      <w:r w:rsidRPr="008869D3">
        <w:rPr>
          <w:lang w:val="nl-NL" w:eastAsia="nl-NL"/>
        </w:rPr>
        <w:t xml:space="preserve"> leerplandoelen</w:t>
      </w:r>
      <w:r w:rsidRPr="00E8059E">
        <w:rPr>
          <w:lang w:val="nl-NL" w:eastAsia="nl-NL"/>
        </w:rPr>
        <w:t xml:space="preserve"> voldoende in aantal 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maakte, en de zelfsturing die </w:t>
      </w:r>
      <w:r>
        <w:rPr>
          <w:lang w:val="nl-NL" w:eastAsia="nl-NL"/>
        </w:rPr>
        <w:t>je kind</w:t>
      </w:r>
      <w:r w:rsidRPr="000823BD">
        <w:rPr>
          <w:lang w:val="nl-NL" w:eastAsia="nl-NL"/>
        </w:rPr>
        <w:t xml:space="preserve"> toont, zeker een rol spelen.</w:t>
      </w:r>
      <w:r>
        <w:rPr>
          <w:lang w:val="nl-NL" w:eastAsia="nl-NL"/>
        </w:rPr>
        <w:t xml:space="preserve"> </w:t>
      </w:r>
    </w:p>
    <w:p w14:paraId="5D2C3C8F" w14:textId="16825A80" w:rsidR="00CD6964" w:rsidRDefault="00434C4A" w:rsidP="00C53821">
      <w:pPr>
        <w:jc w:val="both"/>
        <w:rPr>
          <w:lang w:val="nl-NL" w:eastAsia="nl-NL"/>
        </w:rPr>
      </w:pPr>
      <w:r w:rsidRPr="002A7E1A">
        <w:rPr>
          <w:lang w:val="nl-NL" w:eastAsia="nl-NL"/>
        </w:rPr>
        <w:t xml:space="preserve">Na 20 juni beslist de klassenraad of een leerling een getuigschrift basisonderwijs ontvangt. Wanneer </w:t>
      </w:r>
      <w:r w:rsidR="00447BA1">
        <w:rPr>
          <w:lang w:val="nl-NL" w:eastAsia="nl-NL"/>
        </w:rPr>
        <w:t xml:space="preserve">we </w:t>
      </w:r>
      <w:r w:rsidR="004B59F9">
        <w:rPr>
          <w:lang w:val="nl-NL" w:eastAsia="nl-NL"/>
        </w:rPr>
        <w:t>het</w:t>
      </w:r>
      <w:r w:rsidRPr="002A7E1A">
        <w:rPr>
          <w:lang w:val="nl-NL" w:eastAsia="nl-NL"/>
        </w:rPr>
        <w:t xml:space="preserve"> getuigschrift </w:t>
      </w:r>
      <w:r w:rsidR="00447BA1">
        <w:rPr>
          <w:lang w:val="nl-NL" w:eastAsia="nl-NL"/>
        </w:rPr>
        <w:t>uitreiken</w:t>
      </w:r>
      <w:r w:rsidRPr="002A7E1A">
        <w:rPr>
          <w:lang w:val="nl-NL" w:eastAsia="nl-NL"/>
        </w:rPr>
        <w:t xml:space="preserve">, </w:t>
      </w:r>
      <w:r w:rsidR="0090116A">
        <w:rPr>
          <w:lang w:val="nl-NL" w:eastAsia="nl-NL"/>
        </w:rPr>
        <w:t>kun</w:t>
      </w:r>
      <w:r w:rsidRPr="002A7E1A">
        <w:rPr>
          <w:lang w:val="nl-NL" w:eastAsia="nl-NL"/>
        </w:rPr>
        <w:t xml:space="preserve"> je vinden</w:t>
      </w:r>
      <w:r w:rsidR="00CD6964">
        <w:rPr>
          <w:lang w:val="nl-NL" w:eastAsia="nl-NL"/>
        </w:rPr>
        <w:t xml:space="preserve"> </w:t>
      </w:r>
      <w:sdt>
        <w:sdtPr>
          <w:rPr>
            <w:color w:val="00B050"/>
            <w:lang w:val="nl-NL" w:eastAsia="nl-NL"/>
          </w:rPr>
          <w:alias w:val="Plaats noteren"/>
          <w:tag w:val="Plaats noteren"/>
          <w:id w:val="1814284313"/>
          <w:placeholder>
            <w:docPart w:val="DefaultPlaceholder_-1854013440"/>
          </w:placeholder>
          <w15:color w:val="A8AF37"/>
        </w:sdtPr>
        <w:sdtEndPr/>
        <w:sdtContent>
          <w:sdt>
            <w:sdtPr>
              <w:rPr>
                <w:color w:val="00B050"/>
                <w:lang w:val="nl-NL" w:eastAsia="nl-NL"/>
              </w:rPr>
              <w:alias w:val="Plaats noteren"/>
              <w:tag w:val="Plaats noteren"/>
              <w:id w:val="550202515"/>
              <w:placeholder>
                <w:docPart w:val="AA8418092BAE4620829E3BDBEF2FA821"/>
              </w:placeholder>
              <w15:color w:val="A8AF37"/>
            </w:sdtPr>
            <w:sdtEndPr>
              <w:rPr>
                <w:b/>
                <w:bCs/>
              </w:rPr>
            </w:sdtEndPr>
            <w:sdtContent>
              <w:r w:rsidR="00D950F5" w:rsidRPr="00B21AF4">
                <w:rPr>
                  <w:b/>
                  <w:bCs/>
                  <w:color w:val="00B050"/>
                </w:rPr>
                <w:t>op de schoolwebsite of in de schoolkalender.</w:t>
              </w:r>
            </w:sdtContent>
          </w:sdt>
        </w:sdtContent>
      </w:sdt>
    </w:p>
    <w:p w14:paraId="5AEFF9CA" w14:textId="77777777" w:rsidR="00434C4A" w:rsidRDefault="00434C4A" w:rsidP="00C53821">
      <w:pPr>
        <w:spacing w:before="200"/>
        <w:ind w:right="-144"/>
        <w:jc w:val="both"/>
        <w:rPr>
          <w:lang w:val="nl-NL" w:eastAsia="nl-NL"/>
        </w:rPr>
      </w:pPr>
      <w:r w:rsidRPr="002A7E1A">
        <w:rPr>
          <w:lang w:val="nl-NL" w:eastAsia="nl-NL"/>
        </w:rPr>
        <w:t>De datum van uitreiking is ook de ontvangstdatum voor het instellen van beroep. Als je niet aanwezig bent op de uitreiking, dan geldt 1 juli als datum van ontvangst voor het instellen van beroep.</w:t>
      </w:r>
    </w:p>
    <w:p w14:paraId="434EA827" w14:textId="363DBE33" w:rsidR="00434C4A" w:rsidRDefault="00434C4A" w:rsidP="00C53821">
      <w:pPr>
        <w:jc w:val="both"/>
        <w:rPr>
          <w:rFonts w:eastAsia="Times New Roman"/>
          <w:szCs w:val="24"/>
          <w:lang w:val="nl-NL" w:eastAsia="nl-NL"/>
        </w:rPr>
      </w:pPr>
      <w:r>
        <w:rPr>
          <w:rFonts w:eastAsia="Times New Roman"/>
          <w:szCs w:val="24"/>
          <w:lang w:val="nl-NL" w:eastAsia="nl-NL"/>
        </w:rPr>
        <w:t>Volgt je kind</w:t>
      </w:r>
      <w:r w:rsidRPr="00A85AA8">
        <w:rPr>
          <w:rFonts w:eastAsia="Times New Roman"/>
          <w:szCs w:val="24"/>
          <w:lang w:val="nl-NL" w:eastAsia="nl-NL"/>
        </w:rPr>
        <w:t xml:space="preserve"> een individueel aangepast curriculum</w:t>
      </w:r>
      <w:r w:rsidR="00FF59F1">
        <w:rPr>
          <w:rFonts w:eastAsia="Times New Roman"/>
          <w:szCs w:val="24"/>
          <w:lang w:val="nl-NL" w:eastAsia="nl-NL"/>
        </w:rPr>
        <w:t>? D</w:t>
      </w:r>
      <w:r w:rsidR="00A01502">
        <w:rPr>
          <w:rFonts w:eastAsia="Times New Roman"/>
          <w:szCs w:val="24"/>
          <w:lang w:val="nl-NL" w:eastAsia="nl-NL"/>
        </w:rPr>
        <w:t xml:space="preserve">an beslist de klassenraad of je kind het getuigschrift van basisonderwijs kan ontvangen. </w:t>
      </w:r>
    </w:p>
    <w:p w14:paraId="3B95BDFB" w14:textId="3079F3CF" w:rsidR="00434C4A" w:rsidRDefault="00434C4A" w:rsidP="00C53821">
      <w:pPr>
        <w:jc w:val="both"/>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AA6098A" w14:textId="5497E87E" w:rsidR="00434C4A" w:rsidRDefault="00434C4A" w:rsidP="00C53821">
      <w:pPr>
        <w:jc w:val="both"/>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r>
      <w:r w:rsidRPr="00866BCC">
        <w:rPr>
          <w:rFonts w:eastAsia="Times New Roman"/>
          <w:color w:val="0070C0"/>
          <w:szCs w:val="24"/>
          <w:u w:val="single"/>
          <w:lang w:val="nl-NL" w:eastAsia="nl-NL"/>
        </w:rPr>
        <w:instrText xml:space="preserve"> REF _Ref60926899 \h </w:instrText>
      </w:r>
      <w:r w:rsidR="00A4225A"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D34D44" w:rsidRPr="00D34D44">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p w14:paraId="0ABFA362" w14:textId="6B9BC084" w:rsidR="00BA4E65"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1BAEF76" w14:textId="02264BF4" w:rsidR="00A11E63" w:rsidRPr="005A62EF" w:rsidRDefault="005833AD" w:rsidP="00DA0B41">
      <w:pPr>
        <w:pStyle w:val="Kop2"/>
        <w:shd w:val="clear" w:color="auto" w:fill="AE2081"/>
        <w:rPr>
          <w:color w:val="FFFFFF" w:themeColor="background1"/>
        </w:rPr>
      </w:pPr>
      <w:bookmarkStart w:id="36" w:name="_Met_wie_werken"/>
      <w:bookmarkStart w:id="37" w:name="_Ref60913634"/>
      <w:bookmarkStart w:id="38" w:name="_Ref66443267"/>
      <w:bookmarkEnd w:id="36"/>
      <w:r w:rsidRPr="00973A0F">
        <w:rPr>
          <w:bCs/>
          <w:noProof/>
          <w:color w:val="FFFFFF" w:themeColor="background1"/>
          <w:lang w:eastAsia="nl-BE"/>
        </w:rPr>
        <w:drawing>
          <wp:anchor distT="0" distB="0" distL="114300" distR="114300" simplePos="0" relativeHeight="251658267"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7"/>
      <w:bookmarkEnd w:id="38"/>
    </w:p>
    <w:p w14:paraId="3B815484" w14:textId="1714C272" w:rsidR="00A11E63" w:rsidRPr="006E2C79" w:rsidRDefault="00A11E63" w:rsidP="006E2C79">
      <w:pPr>
        <w:pStyle w:val="Kop3"/>
      </w:pPr>
      <w:r w:rsidRPr="006E2C79">
        <w:t>Centrum voor leerlingenbegeleiding (CLB)</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color w:val="auto"/>
          <w:lang w:val="nl-NL"/>
        </w:rPr>
        <w:alias w:val="Geef hier de contactgegevens van het CLB"/>
        <w:id w:val="-916557470"/>
        <w:placeholder>
          <w:docPart w:val="DefaultPlaceholder_-1854013440"/>
        </w:placeholder>
        <w15:color w:val="A8AF37"/>
      </w:sdtPr>
      <w:sdtEndPr/>
      <w:sdtContent>
        <w:p w14:paraId="3259BA5A" w14:textId="6D059F23" w:rsidR="00982861" w:rsidRPr="005D5D72" w:rsidRDefault="00982861" w:rsidP="005E13A4">
          <w:pPr>
            <w:rPr>
              <w:color w:val="auto"/>
              <w:lang w:val="nl-NL"/>
            </w:rPr>
          </w:pPr>
          <w:r w:rsidRPr="005D5D72">
            <w:rPr>
              <w:color w:val="auto"/>
              <w:lang w:val="nl-NL"/>
            </w:rPr>
            <w:t>Naam:</w:t>
          </w:r>
          <w:r w:rsidR="002B2635" w:rsidRPr="005D5D72">
            <w:rPr>
              <w:color w:val="auto"/>
              <w:lang w:val="nl-NL"/>
            </w:rPr>
            <w:tab/>
          </w:r>
          <w:r w:rsidR="005E13A4" w:rsidRPr="005D5D72">
            <w:rPr>
              <w:color w:val="auto"/>
              <w:lang w:val="nl-NL"/>
            </w:rPr>
            <w:t>Vrij CLB Waas &amp; Dender</w:t>
          </w:r>
        </w:p>
        <w:p w14:paraId="08BEB3D5" w14:textId="3462D466" w:rsidR="002B2635" w:rsidRPr="005D5D72" w:rsidRDefault="00982861" w:rsidP="00856ACA">
          <w:pPr>
            <w:spacing w:after="0"/>
            <w:rPr>
              <w:color w:val="auto"/>
              <w:lang w:val="nl-NL"/>
            </w:rPr>
          </w:pPr>
          <w:r w:rsidRPr="005D5D72">
            <w:rPr>
              <w:color w:val="auto"/>
              <w:lang w:val="nl-NL"/>
            </w:rPr>
            <w:t>Adre</w:t>
          </w:r>
          <w:r w:rsidR="002B2635" w:rsidRPr="005D5D72">
            <w:rPr>
              <w:color w:val="auto"/>
              <w:lang w:val="nl-NL"/>
            </w:rPr>
            <w:t>s:</w:t>
          </w:r>
          <w:r w:rsidR="002B2635" w:rsidRPr="005D5D72">
            <w:rPr>
              <w:color w:val="auto"/>
              <w:lang w:val="nl-NL"/>
            </w:rPr>
            <w:tab/>
          </w:r>
          <w:r w:rsidR="005E13A4" w:rsidRPr="005D5D72">
            <w:rPr>
              <w:color w:val="auto"/>
              <w:lang w:val="nl-NL"/>
            </w:rPr>
            <w:t>Vestiging Lokeren</w:t>
          </w:r>
        </w:p>
        <w:p w14:paraId="426F05D7" w14:textId="427020B3" w:rsidR="005D5D72" w:rsidRDefault="002B2635" w:rsidP="00856ACA">
          <w:pPr>
            <w:spacing w:after="0"/>
            <w:rPr>
              <w:color w:val="auto"/>
              <w:lang w:val="nl-NL"/>
            </w:rPr>
          </w:pPr>
          <w:r w:rsidRPr="005D5D72">
            <w:rPr>
              <w:color w:val="auto"/>
              <w:lang w:val="nl-NL"/>
            </w:rPr>
            <w:lastRenderedPageBreak/>
            <w:tab/>
          </w:r>
          <w:r w:rsidR="005E13A4" w:rsidRPr="005D5D72">
            <w:rPr>
              <w:color w:val="auto"/>
              <w:lang w:val="nl-NL"/>
            </w:rPr>
            <w:t>Grote Kaai 7</w:t>
          </w:r>
          <w:r w:rsidR="005E13A4" w:rsidRPr="005D5D72">
            <w:rPr>
              <w:color w:val="auto"/>
              <w:lang w:val="nl-NL"/>
            </w:rPr>
            <w:br/>
            <w:t xml:space="preserve">            9160 Lokeren</w:t>
          </w:r>
          <w:r w:rsidR="00436C64" w:rsidRPr="005D5D72">
            <w:rPr>
              <w:color w:val="auto"/>
              <w:lang w:val="nl-NL"/>
            </w:rPr>
            <w:br/>
            <w:t xml:space="preserve">            03/316.20.40</w:t>
          </w:r>
          <w:r w:rsidR="00436C64" w:rsidRPr="005D5D72">
            <w:rPr>
              <w:color w:val="auto"/>
              <w:lang w:val="nl-NL"/>
            </w:rPr>
            <w:br/>
            <w:t xml:space="preserve">Website: </w:t>
          </w:r>
          <w:hyperlink r:id="rId71" w:history="1">
            <w:r w:rsidR="00436C64" w:rsidRPr="005D5D72">
              <w:rPr>
                <w:rStyle w:val="Hyperlink"/>
                <w:color w:val="auto"/>
                <w:lang w:val="nl-NL"/>
              </w:rPr>
              <w:t>www.vclbwaasdender.be</w:t>
            </w:r>
          </w:hyperlink>
          <w:r w:rsidR="00436C64" w:rsidRPr="005D5D72">
            <w:rPr>
              <w:color w:val="auto"/>
              <w:lang w:val="nl-NL"/>
            </w:rPr>
            <w:t xml:space="preserve"> </w:t>
          </w:r>
        </w:p>
        <w:p w14:paraId="62A3478B" w14:textId="77777777" w:rsidR="00C53821" w:rsidRPr="005D5D72" w:rsidRDefault="00C53821" w:rsidP="00856ACA">
          <w:pPr>
            <w:spacing w:after="0"/>
            <w:rPr>
              <w:color w:val="auto"/>
              <w:lang w:val="nl-NL"/>
            </w:rPr>
          </w:pPr>
        </w:p>
        <w:p w14:paraId="0068F724" w14:textId="3FE78013" w:rsidR="002B2635" w:rsidRPr="005D5D72" w:rsidRDefault="00436C64" w:rsidP="00C53821">
          <w:pPr>
            <w:spacing w:after="0"/>
            <w:jc w:val="both"/>
            <w:rPr>
              <w:color w:val="auto"/>
              <w:lang w:val="nl-NL"/>
            </w:rPr>
          </w:pPr>
          <w:r w:rsidRPr="005D5D72">
            <w:rPr>
              <w:color w:val="auto"/>
              <w:lang w:val="nl-NL"/>
            </w:rPr>
            <w:t xml:space="preserve">Op deze website vind je de contactgegevens van </w:t>
          </w:r>
          <w:r w:rsidR="00C52C34">
            <w:rPr>
              <w:color w:val="auto"/>
              <w:lang w:val="nl-NL"/>
            </w:rPr>
            <w:t xml:space="preserve">de </w:t>
          </w:r>
          <w:r w:rsidRPr="005D5D72">
            <w:rPr>
              <w:color w:val="auto"/>
              <w:lang w:val="nl-NL"/>
            </w:rPr>
            <w:t xml:space="preserve">onthaalteams, schoolarts, verpleegkundigen en maatschappelijk werker. Indien een begeleidingstraject wordt opgezet, dan kunnen ook andere CLB-medewerkers je helpen. </w:t>
          </w:r>
        </w:p>
        <w:p w14:paraId="279B61E4" w14:textId="79B77840" w:rsidR="00E04219" w:rsidRPr="005D5D72" w:rsidRDefault="00A01204" w:rsidP="00856ACA">
          <w:pPr>
            <w:tabs>
              <w:tab w:val="left" w:pos="1985"/>
            </w:tabs>
            <w:rPr>
              <w:color w:val="auto"/>
              <w:lang w:val="nl-NL"/>
            </w:rPr>
          </w:pPr>
        </w:p>
      </w:sdtContent>
    </w:sdt>
    <w:p w14:paraId="64EA5ABE" w14:textId="4BEAE17C" w:rsidR="00A11E63" w:rsidRPr="00BA47D3" w:rsidRDefault="00A11E63" w:rsidP="00C53821">
      <w:pPr>
        <w:spacing w:before="200"/>
        <w:jc w:val="both"/>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68EB89A1" w:rsidR="00A11E63" w:rsidRPr="00BA47D3" w:rsidRDefault="00A11E63" w:rsidP="00A11E63">
      <w:pPr>
        <w:pStyle w:val="Opsomming"/>
      </w:pPr>
      <w:r w:rsidRPr="00BA47D3">
        <w:t>het leren en studeren</w:t>
      </w:r>
      <w:r w:rsidR="00552A64">
        <w:t>;</w:t>
      </w:r>
    </w:p>
    <w:p w14:paraId="056A1A73" w14:textId="2F0BE1A5" w:rsidR="00A11E63" w:rsidRPr="00BA47D3" w:rsidRDefault="00A11E63" w:rsidP="00A11E63">
      <w:pPr>
        <w:pStyle w:val="Opsomming"/>
      </w:pPr>
      <w:r w:rsidRPr="00BA47D3">
        <w:t>de onderwijsloopbaan</w:t>
      </w:r>
      <w:r w:rsidR="00552A64">
        <w:t>;</w:t>
      </w:r>
    </w:p>
    <w:p w14:paraId="52854E4C" w14:textId="75DC4FF4" w:rsidR="00A11E63" w:rsidRPr="00BA47D3" w:rsidRDefault="00A11E63" w:rsidP="00A11E63">
      <w:pPr>
        <w:pStyle w:val="Opsomming"/>
      </w:pPr>
      <w:r w:rsidRPr="00BA47D3">
        <w:t>de preventieve gezondheidszorg</w:t>
      </w:r>
      <w:r w:rsidR="00552A64">
        <w:t>;</w:t>
      </w:r>
    </w:p>
    <w:p w14:paraId="5F198D01" w14:textId="1FF43BC1" w:rsidR="00A11E63" w:rsidRDefault="00A11E63" w:rsidP="00A11E63">
      <w:pPr>
        <w:pStyle w:val="Opsomming"/>
      </w:pPr>
      <w:r w:rsidRPr="00BA47D3">
        <w:t>het psychisch en sociaal functioneren</w:t>
      </w:r>
      <w:r w:rsidR="00552A64">
        <w:t>.</w:t>
      </w:r>
    </w:p>
    <w:p w14:paraId="72433F92" w14:textId="1ECD47D4" w:rsidR="00A11E63" w:rsidRDefault="00A11E63" w:rsidP="00C53821">
      <w:pPr>
        <w:jc w:val="both"/>
        <w:rPr>
          <w:lang w:val="nl-NL"/>
        </w:rPr>
      </w:pPr>
      <w:r w:rsidRPr="00734C5D">
        <w:rPr>
          <w:lang w:val="nl-NL"/>
        </w:rPr>
        <w:t xml:space="preserve">Via </w:t>
      </w:r>
      <w:hyperlink r:id="rId72" w:history="1">
        <w:r w:rsidRPr="00734C5D">
          <w:rPr>
            <w:rStyle w:val="Hyperlink"/>
            <w:lang w:val="nl-NL"/>
          </w:rPr>
          <w:t>www.clbchat.be</w:t>
        </w:r>
      </w:hyperlink>
      <w:r w:rsidRPr="00734C5D">
        <w:rPr>
          <w:lang w:val="nl-NL"/>
        </w:rPr>
        <w:t xml:space="preserve"> </w:t>
      </w:r>
      <w:r w:rsidR="00681A50">
        <w:rPr>
          <w:lang w:val="nl-NL"/>
        </w:rPr>
        <w:t>kun</w:t>
      </w:r>
      <w:r w:rsidRPr="00734C5D">
        <w:rPr>
          <w:lang w:val="nl-NL"/>
        </w:rPr>
        <w:t xml:space="preserve"> jij of je kind anoniem een vraag stellen of je verhaal vertellen aan een CLB-medewerker. Je vindt alle informatie en de openingsuren van de chat op </w:t>
      </w:r>
      <w:hyperlink r:id="rId73" w:history="1">
        <w:r w:rsidR="007C1262" w:rsidRPr="00734C5D">
          <w:rPr>
            <w:rStyle w:val="Hyperlink"/>
            <w:lang w:val="nl-NL"/>
          </w:rPr>
          <w:t>www.clbchat.be</w:t>
        </w:r>
      </w:hyperlink>
      <w:r w:rsidRPr="00734C5D">
        <w:rPr>
          <w:lang w:val="nl-NL"/>
        </w:rPr>
        <w:t>.</w:t>
      </w:r>
    </w:p>
    <w:p w14:paraId="18EAA693" w14:textId="254B7B1E" w:rsidR="00A11E63" w:rsidRPr="00CD15AD" w:rsidRDefault="00795391" w:rsidP="00C53821">
      <w:pPr>
        <w:jc w:val="both"/>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r w:rsidR="00A11E63" w:rsidRPr="009A10F7">
        <w:rPr>
          <w:lang w:val="nl-NL"/>
        </w:rPr>
        <w:t>Dit zijn de concrete afspraken over de dienstverlening tussen de school en CLB:</w:t>
      </w:r>
    </w:p>
    <w:p w14:paraId="1DEC9823" w14:textId="1D9B4CA9" w:rsidR="00B5195B" w:rsidRDefault="00A11E63" w:rsidP="00C53821">
      <w:pPr>
        <w:jc w:val="both"/>
        <w:rPr>
          <w:lang w:eastAsia="nl-NL"/>
        </w:rPr>
      </w:pPr>
      <w:r w:rsidRPr="00E65415">
        <w:rPr>
          <w:lang w:val="nl-NL" w:eastAsia="nl-NL"/>
        </w:rPr>
        <w:t xml:space="preserve">Het CLB werkt </w:t>
      </w:r>
      <w:r w:rsidR="005D5D72" w:rsidRPr="0045487F">
        <w:rPr>
          <w:b/>
          <w:lang w:val="nl-NL" w:eastAsia="nl-NL"/>
        </w:rPr>
        <w:t>vraag gestuurd</w:t>
      </w:r>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2BEF7F1F" w:rsidR="00A11E63" w:rsidRPr="000F514F" w:rsidRDefault="00A11E63" w:rsidP="00C53821">
      <w:pPr>
        <w:ind w:right="-144"/>
        <w:jc w:val="both"/>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7777777" w:rsidR="0054293A" w:rsidRDefault="00A11E63" w:rsidP="00C53821">
      <w:pPr>
        <w:ind w:right="-286"/>
        <w:jc w:val="both"/>
        <w:rPr>
          <w:rFonts w:eastAsia="Times New Roman"/>
          <w:szCs w:val="24"/>
          <w:lang w:val="nl-NL" w:eastAsia="nl-NL"/>
        </w:rPr>
      </w:pPr>
      <w:r>
        <w:rPr>
          <w:rFonts w:eastAsia="Times New Roman"/>
          <w:szCs w:val="24"/>
          <w:lang w:val="nl-NL" w:eastAsia="nl-NL"/>
        </w:rPr>
        <w:t xml:space="preserve">Wij </w:t>
      </w:r>
      <w:r w:rsidR="0054293A">
        <w:rPr>
          <w:rFonts w:eastAsia="Times New Roman"/>
          <w:szCs w:val="24"/>
          <w:lang w:val="nl-NL" w:eastAsia="nl-NL"/>
        </w:rPr>
        <w:t xml:space="preserve">als school </w:t>
      </w:r>
      <w:r>
        <w:rPr>
          <w:rFonts w:eastAsia="Times New Roman"/>
          <w:szCs w:val="24"/>
          <w:lang w:val="nl-NL" w:eastAsia="nl-NL"/>
        </w:rPr>
        <w:t xml:space="preserve">hebben </w:t>
      </w:r>
      <w:r w:rsidRPr="000F514F">
        <w:rPr>
          <w:rFonts w:eastAsia="Times New Roman"/>
          <w:szCs w:val="24"/>
          <w:lang w:val="nl-NL" w:eastAsia="nl-NL"/>
        </w:rPr>
        <w:t xml:space="preserve">recht op begeleiding door het CLB. </w:t>
      </w:r>
      <w:r w:rsidRPr="00E65415">
        <w:rPr>
          <w:rFonts w:eastAsia="Times New Roman"/>
          <w:szCs w:val="24"/>
          <w:lang w:val="nl-NL" w:eastAsia="nl-NL"/>
        </w:rPr>
        <w:t xml:space="preserve">Het CLB </w:t>
      </w:r>
      <w:r w:rsidR="0054293A">
        <w:rPr>
          <w:rFonts w:eastAsia="Times New Roman"/>
          <w:szCs w:val="24"/>
          <w:lang w:val="nl-NL" w:eastAsia="nl-NL"/>
        </w:rPr>
        <w:t>begeleidt ons door:</w:t>
      </w:r>
    </w:p>
    <w:p w14:paraId="09D12DF2" w14:textId="248D2FAA" w:rsidR="00FD75DB" w:rsidRDefault="00A11E63" w:rsidP="0053549E">
      <w:pPr>
        <w:pStyle w:val="Lijstalinea"/>
        <w:numPr>
          <w:ilvl w:val="0"/>
          <w:numId w:val="14"/>
        </w:numPr>
        <w:ind w:left="357" w:right="-284" w:hanging="357"/>
        <w:jc w:val="both"/>
        <w:rPr>
          <w:szCs w:val="24"/>
          <w:lang w:val="nl-NL" w:eastAsia="nl-NL"/>
        </w:rPr>
      </w:pPr>
      <w:r w:rsidRPr="0054293A">
        <w:rPr>
          <w:szCs w:val="24"/>
          <w:lang w:val="nl-NL" w:eastAsia="nl-NL"/>
        </w:rPr>
        <w:t xml:space="preserve">bepaalde problemen of onregelmatigheden in het beleid van de school </w:t>
      </w:r>
      <w:r w:rsidR="00FD75DB">
        <w:rPr>
          <w:szCs w:val="24"/>
          <w:lang w:val="nl-NL" w:eastAsia="nl-NL"/>
        </w:rPr>
        <w:t xml:space="preserve">te </w:t>
      </w:r>
      <w:r w:rsidRPr="0054293A">
        <w:rPr>
          <w:szCs w:val="24"/>
          <w:lang w:val="nl-NL" w:eastAsia="nl-NL"/>
        </w:rPr>
        <w:t>signaleren</w:t>
      </w:r>
      <w:r w:rsidR="006B21EA">
        <w:rPr>
          <w:szCs w:val="24"/>
          <w:lang w:val="nl-NL" w:eastAsia="nl-NL"/>
        </w:rPr>
        <w:t>;</w:t>
      </w:r>
    </w:p>
    <w:p w14:paraId="369C9298" w14:textId="227F8BDA" w:rsidR="00FD75DB" w:rsidRDefault="00A11E63" w:rsidP="0053549E">
      <w:pPr>
        <w:pStyle w:val="Lijstalinea"/>
        <w:numPr>
          <w:ilvl w:val="0"/>
          <w:numId w:val="14"/>
        </w:numPr>
        <w:ind w:left="357" w:right="-284" w:hanging="357"/>
        <w:jc w:val="both"/>
        <w:rPr>
          <w:szCs w:val="24"/>
          <w:lang w:val="nl-NL" w:eastAsia="nl-NL"/>
        </w:rPr>
      </w:pPr>
      <w:r w:rsidRPr="0054293A">
        <w:rPr>
          <w:szCs w:val="24"/>
          <w:lang w:val="nl-NL" w:eastAsia="nl-NL"/>
        </w:rPr>
        <w:t xml:space="preserve">ons op de hoogte </w:t>
      </w:r>
      <w:r w:rsidR="00FD75DB">
        <w:rPr>
          <w:szCs w:val="24"/>
          <w:lang w:val="nl-NL" w:eastAsia="nl-NL"/>
        </w:rPr>
        <w:t xml:space="preserve">te </w:t>
      </w:r>
      <w:r w:rsidRPr="0054293A">
        <w:rPr>
          <w:szCs w:val="24"/>
          <w:lang w:val="nl-NL" w:eastAsia="nl-NL"/>
        </w:rPr>
        <w:t>brengen van bepaalde behoeften van leerlingen</w:t>
      </w:r>
      <w:r w:rsidR="006B21EA">
        <w:rPr>
          <w:szCs w:val="24"/>
          <w:lang w:val="nl-NL" w:eastAsia="nl-NL"/>
        </w:rPr>
        <w:t>;</w:t>
      </w:r>
    </w:p>
    <w:p w14:paraId="26386124" w14:textId="1CA2F4B8" w:rsidR="00A11E63" w:rsidRDefault="00A11E63" w:rsidP="0053549E">
      <w:pPr>
        <w:pStyle w:val="Lijstalinea"/>
        <w:numPr>
          <w:ilvl w:val="0"/>
          <w:numId w:val="14"/>
        </w:numPr>
        <w:ind w:left="357" w:right="-284" w:hanging="357"/>
        <w:jc w:val="both"/>
        <w:rPr>
          <w:szCs w:val="24"/>
          <w:lang w:val="nl-NL" w:eastAsia="nl-NL"/>
        </w:rPr>
      </w:pPr>
      <w:r w:rsidRPr="0054293A">
        <w:rPr>
          <w:szCs w:val="24"/>
          <w:lang w:val="nl-NL" w:eastAsia="nl-NL"/>
        </w:rPr>
        <w:t>ons versterking aan</w:t>
      </w:r>
      <w:r>
        <w:rPr>
          <w:szCs w:val="24"/>
          <w:lang w:val="nl-NL" w:eastAsia="nl-NL"/>
        </w:rPr>
        <w:t xml:space="preserve"> </w:t>
      </w:r>
      <w:r w:rsidR="00FD75DB">
        <w:rPr>
          <w:szCs w:val="24"/>
          <w:lang w:val="nl-NL" w:eastAsia="nl-NL"/>
        </w:rPr>
        <w:t>te bieden</w:t>
      </w:r>
      <w:r w:rsidRPr="0054293A">
        <w:rPr>
          <w:szCs w:val="24"/>
          <w:lang w:val="nl-NL" w:eastAsia="nl-NL"/>
        </w:rPr>
        <w:t xml:space="preserve"> bij problemen van individuele leerlingen of een groep leerlingen.</w:t>
      </w:r>
    </w:p>
    <w:p w14:paraId="5BF3569A" w14:textId="053BEB53" w:rsidR="00A11E63" w:rsidRDefault="00A11E63" w:rsidP="00C53821">
      <w:pPr>
        <w:jc w:val="both"/>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3CCBF103" w:rsidR="00A11E63" w:rsidRPr="004D4301" w:rsidRDefault="00A11E63" w:rsidP="00C53821">
      <w:pPr>
        <w:jc w:val="both"/>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sidR="00951525">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EndPr/>
        <w:sdtContent>
          <w:r w:rsidR="004D739E">
            <w:rPr>
              <w:rFonts w:eastAsia="Times New Roman"/>
              <w:szCs w:val="24"/>
              <w:lang w:val="nl-NL" w:eastAsia="nl-NL"/>
            </w:rPr>
            <w:t xml:space="preserve">Vrij CLB </w:t>
          </w:r>
          <w:r w:rsidR="004D739E">
            <w:rPr>
              <w:rFonts w:eastAsia="Times New Roman"/>
              <w:szCs w:val="24"/>
              <w:lang w:val="nl-NL" w:eastAsia="nl-NL"/>
            </w:rPr>
            <w:lastRenderedPageBreak/>
            <w:t>Waas en Dender</w:t>
          </w:r>
        </w:sdtContent>
      </w:sdt>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0C53787C" w:rsidR="00A11E63" w:rsidRPr="000B046D" w:rsidRDefault="00A11E63" w:rsidP="00802FB0">
      <w:pPr>
        <w:jc w:val="both"/>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w:t>
      </w:r>
      <w:r w:rsidRPr="000B046D">
        <w:rPr>
          <w:rFonts w:eastAsia="Times New Roman"/>
          <w:szCs w:val="24"/>
          <w:lang w:val="nl-NL" w:eastAsia="nl-NL"/>
        </w:rPr>
        <w:t>CLB bekomen bij de hoofdzetel van de CLB</w:t>
      </w:r>
      <w:r w:rsidR="0073488A" w:rsidRPr="000B046D">
        <w:rPr>
          <w:rFonts w:eastAsia="Times New Roman"/>
          <w:szCs w:val="24"/>
          <w:lang w:val="nl-NL" w:eastAsia="nl-NL"/>
        </w:rPr>
        <w:t>.de</w:t>
      </w:r>
      <w:r w:rsidRPr="000B046D">
        <w:rPr>
          <w:rFonts w:eastAsia="Times New Roman"/>
          <w:szCs w:val="24"/>
          <w:lang w:val="nl-NL" w:eastAsia="nl-NL"/>
        </w:rPr>
        <w:t>.</w:t>
      </w:r>
    </w:p>
    <w:p w14:paraId="7CC514AE" w14:textId="0E96B5D6" w:rsidR="004E27EF" w:rsidRPr="000B046D" w:rsidRDefault="004E27EF" w:rsidP="00A96079">
      <w:pPr>
        <w:shd w:val="clear" w:color="auto" w:fill="FFFFFF" w:themeFill="background1"/>
        <w:jc w:val="both"/>
        <w:rPr>
          <w:rFonts w:eastAsia="Times New Roman"/>
          <w:color w:val="auto"/>
          <w:szCs w:val="24"/>
          <w:lang w:val="nl-NL" w:eastAsia="nl-NL"/>
        </w:rPr>
      </w:pPr>
      <w:r w:rsidRPr="000B046D">
        <w:rPr>
          <w:rFonts w:eastAsia="Times New Roman"/>
          <w:color w:val="auto"/>
          <w:szCs w:val="24"/>
          <w:lang w:val="nl-NL" w:eastAsia="nl-NL"/>
        </w:rPr>
        <w:t xml:space="preserve">Je </w:t>
      </w:r>
      <w:r w:rsidR="00097184" w:rsidRPr="000B046D">
        <w:rPr>
          <w:rFonts w:eastAsia="Times New Roman"/>
          <w:color w:val="auto"/>
          <w:szCs w:val="24"/>
          <w:lang w:val="nl-NL" w:eastAsia="nl-NL"/>
        </w:rPr>
        <w:t>kunt</w:t>
      </w:r>
      <w:r w:rsidRPr="000B046D">
        <w:rPr>
          <w:rFonts w:eastAsia="Times New Roman"/>
          <w:color w:val="auto"/>
          <w:szCs w:val="24"/>
          <w:lang w:val="nl-NL" w:eastAsia="nl-NL"/>
        </w:rPr>
        <w:t xml:space="preserve"> je echter niet verzetten tegen het overdragen van identificatiegegevens</w:t>
      </w:r>
      <w:r w:rsidR="00D64D0A" w:rsidRPr="000B046D">
        <w:rPr>
          <w:rFonts w:eastAsia="Times New Roman"/>
          <w:color w:val="auto"/>
          <w:szCs w:val="24"/>
          <w:lang w:val="nl-NL" w:eastAsia="nl-NL"/>
        </w:rPr>
        <w:t xml:space="preserve"> </w:t>
      </w:r>
      <w:r w:rsidRPr="000B046D">
        <w:rPr>
          <w:rFonts w:eastAsia="Times New Roman"/>
          <w:color w:val="auto"/>
          <w:szCs w:val="24"/>
          <w:lang w:val="nl-NL" w:eastAsia="nl-NL"/>
        </w:rPr>
        <w:t>en gegevens in het kader van de verplichte begeleiding van leerlingen met leerplichtproblemen en gegevens in het kader van de systematische contacten. Ook tegen de overdracht van een gemotiveerd verslag of verslag k</w:t>
      </w:r>
      <w:r w:rsidR="006C19E2" w:rsidRPr="000B046D">
        <w:rPr>
          <w:rFonts w:eastAsia="Times New Roman"/>
          <w:color w:val="auto"/>
          <w:szCs w:val="24"/>
          <w:lang w:val="nl-NL" w:eastAsia="nl-NL"/>
        </w:rPr>
        <w:t>u</w:t>
      </w:r>
      <w:r w:rsidRPr="000B046D">
        <w:rPr>
          <w:rFonts w:eastAsia="Times New Roman"/>
          <w:color w:val="auto"/>
          <w:szCs w:val="24"/>
          <w:lang w:val="nl-NL" w:eastAsia="nl-NL"/>
        </w:rPr>
        <w:t xml:space="preserve">n je je niet verzetten. In principe worden gemotiveerde verslagen en verslagen </w:t>
      </w:r>
      <w:r w:rsidR="00AA4F0F" w:rsidRPr="000B046D">
        <w:rPr>
          <w:rFonts w:eastAsia="Times New Roman"/>
          <w:color w:val="auto"/>
          <w:szCs w:val="24"/>
          <w:lang w:val="nl-NL" w:eastAsia="nl-NL"/>
        </w:rPr>
        <w:t>bijgehouden in</w:t>
      </w:r>
      <w:r w:rsidRPr="000B046D">
        <w:rPr>
          <w:rFonts w:eastAsia="Times New Roman"/>
          <w:color w:val="auto"/>
          <w:szCs w:val="24"/>
          <w:lang w:val="nl-NL" w:eastAsia="nl-NL"/>
        </w:rPr>
        <w:t xml:space="preserve"> IRIS-CLB online.</w:t>
      </w:r>
    </w:p>
    <w:p w14:paraId="16FB3A37" w14:textId="5B4B85E4" w:rsidR="00A11E63" w:rsidRPr="00374A00" w:rsidRDefault="00A11E63" w:rsidP="00C53821">
      <w:pPr>
        <w:jc w:val="both"/>
        <w:rPr>
          <w:rFonts w:eastAsia="Times New Roman"/>
          <w:szCs w:val="24"/>
          <w:lang w:val="nl-NL" w:eastAsia="nl-NL"/>
        </w:rPr>
      </w:pPr>
      <w:r>
        <w:rPr>
          <w:rFonts w:eastAsia="Times New Roman"/>
          <w:szCs w:val="24"/>
          <w:lang w:val="nl-NL" w:eastAsia="nl-NL"/>
        </w:rPr>
        <w:t>Je kunt</w:t>
      </w:r>
      <w:r w:rsidRPr="00374A00">
        <w:rPr>
          <w:rFonts w:eastAsia="Times New Roman"/>
          <w:szCs w:val="24"/>
          <w:lang w:val="nl-NL" w:eastAsia="nl-NL"/>
        </w:rPr>
        <w:t xml:space="preserve"> je </w:t>
      </w:r>
      <w:r w:rsidR="00B67895">
        <w:rPr>
          <w:rFonts w:eastAsia="Times New Roman"/>
          <w:szCs w:val="24"/>
          <w:lang w:val="nl-NL" w:eastAsia="nl-NL"/>
        </w:rPr>
        <w:t>ook</w:t>
      </w:r>
      <w:r w:rsidRPr="00374A00">
        <w:rPr>
          <w:rFonts w:eastAsia="Times New Roman"/>
          <w:szCs w:val="24"/>
          <w:lang w:val="nl-NL" w:eastAsia="nl-NL"/>
        </w:rPr>
        <w:t xml:space="preserve"> niet verzetten tegen:</w:t>
      </w:r>
    </w:p>
    <w:p w14:paraId="3EF510CB" w14:textId="4149275F" w:rsidR="00A11E63" w:rsidRPr="00374A00" w:rsidRDefault="00A11E63" w:rsidP="00C53821">
      <w:pPr>
        <w:pStyle w:val="Opsomming"/>
        <w:jc w:val="both"/>
        <w:rPr>
          <w:lang w:val="nl-NL"/>
        </w:rPr>
      </w:pPr>
      <w:r w:rsidRPr="00374A00">
        <w:rPr>
          <w:lang w:val="nl-NL"/>
        </w:rPr>
        <w:t>de begeleiding van spijbelgedrag</w:t>
      </w:r>
      <w:r w:rsidR="00552A64">
        <w:rPr>
          <w:lang w:val="nl-NL"/>
        </w:rPr>
        <w:t>;</w:t>
      </w:r>
    </w:p>
    <w:p w14:paraId="5A921A28" w14:textId="5403074D" w:rsidR="00A11E63" w:rsidRPr="00374A00" w:rsidRDefault="00A11E63" w:rsidP="00C53821">
      <w:pPr>
        <w:pStyle w:val="Opsomming"/>
        <w:jc w:val="both"/>
        <w:rPr>
          <w:lang w:val="nl-NL"/>
        </w:rPr>
      </w:pPr>
      <w:r w:rsidRPr="00374A00">
        <w:rPr>
          <w:lang w:val="nl-NL"/>
        </w:rPr>
        <w:t xml:space="preserve">collectieve medische onderzoeken of preventieve gezondheidsmaatregelen </w:t>
      </w:r>
      <w:r w:rsidR="005857E2">
        <w:rPr>
          <w:lang w:val="nl-NL"/>
        </w:rPr>
        <w:t>voor</w:t>
      </w:r>
      <w:r w:rsidRPr="00374A00">
        <w:rPr>
          <w:lang w:val="nl-NL"/>
        </w:rPr>
        <w:t xml:space="preserve"> besmettelijke ziekten</w:t>
      </w:r>
      <w:r w:rsidR="00552A64">
        <w:rPr>
          <w:lang w:val="nl-NL"/>
        </w:rPr>
        <w:t>;</w:t>
      </w:r>
    </w:p>
    <w:p w14:paraId="32024547" w14:textId="133BF628" w:rsidR="00A11E63" w:rsidRPr="00374A00" w:rsidRDefault="00A11E63" w:rsidP="00C53821">
      <w:pPr>
        <w:pStyle w:val="Opsomming"/>
        <w:jc w:val="both"/>
        <w:rPr>
          <w:lang w:val="nl-NL"/>
        </w:rPr>
      </w:pPr>
      <w:r w:rsidRPr="00374A00">
        <w:rPr>
          <w:lang w:val="nl-NL"/>
        </w:rPr>
        <w:t xml:space="preserve">de hoger vermelde signaalfunctie en de ondersteuning van het CLB aan de </w:t>
      </w:r>
      <w:r>
        <w:rPr>
          <w:lang w:val="nl-NL"/>
        </w:rPr>
        <w:t>leraren</w:t>
      </w:r>
      <w:r w:rsidRPr="00374A00">
        <w:rPr>
          <w:lang w:val="nl-NL"/>
        </w:rPr>
        <w:t xml:space="preserve"> op school bij problemen van individuele leerlingen of een groep leerlingen</w:t>
      </w:r>
      <w:r w:rsidR="00552A64">
        <w:rPr>
          <w:lang w:val="nl-NL"/>
        </w:rPr>
        <w:t>.</w:t>
      </w:r>
    </w:p>
    <w:p w14:paraId="1C2878FB" w14:textId="2EF3E295" w:rsidR="00A11E63" w:rsidRDefault="00A11E63" w:rsidP="00C53821">
      <w:pPr>
        <w:jc w:val="both"/>
        <w:rPr>
          <w:rFonts w:eastAsia="Times New Roman"/>
          <w:szCs w:val="24"/>
          <w:lang w:val="nl-NL" w:eastAsia="nl-NL"/>
        </w:rPr>
      </w:pPr>
      <w:r w:rsidRPr="00374A00">
        <w:rPr>
          <w:rFonts w:eastAsia="Times New Roman"/>
          <w:szCs w:val="24"/>
          <w:lang w:val="nl-NL" w:eastAsia="nl-NL"/>
        </w:rPr>
        <w:t>Als je bij een verplicht medisch onderzoek bezwaar he</w:t>
      </w:r>
      <w:r>
        <w:rPr>
          <w:rFonts w:eastAsia="Times New Roman"/>
          <w:szCs w:val="24"/>
          <w:lang w:val="nl-NL" w:eastAsia="nl-NL"/>
        </w:rPr>
        <w:t>bt</w:t>
      </w:r>
      <w:r w:rsidRPr="00374A00">
        <w:rPr>
          <w:rFonts w:eastAsia="Times New Roman"/>
          <w:szCs w:val="24"/>
          <w:lang w:val="nl-NL" w:eastAsia="nl-NL"/>
        </w:rPr>
        <w:t xml:space="preserve"> tegen een bepaalde medewerker van het CLB, </w:t>
      </w:r>
      <w:r w:rsidR="009B431E">
        <w:rPr>
          <w:rFonts w:eastAsia="Times New Roman"/>
          <w:szCs w:val="24"/>
          <w:lang w:val="nl-NL" w:eastAsia="nl-NL"/>
        </w:rPr>
        <w:t>kun</w:t>
      </w:r>
      <w:r w:rsidRPr="00374A00">
        <w:rPr>
          <w:rFonts w:eastAsia="Times New Roman"/>
          <w:szCs w:val="24"/>
          <w:lang w:val="nl-NL" w:eastAsia="nl-NL"/>
        </w:rPr>
        <w:t xml:space="preserve"> je een aangetekende brief sturen naar de directeur van het CLB. Je moet dan wel binnen een termijn van </w:t>
      </w:r>
      <w:r w:rsidR="00BD46B2">
        <w:rPr>
          <w:rFonts w:eastAsia="Times New Roman"/>
          <w:szCs w:val="24"/>
          <w:lang w:val="nl-NL" w:eastAsia="nl-NL"/>
        </w:rPr>
        <w:t>90</w:t>
      </w:r>
      <w:r w:rsidRPr="00374A00">
        <w:rPr>
          <w:rFonts w:eastAsia="Times New Roman"/>
          <w:szCs w:val="24"/>
          <w:lang w:val="nl-NL" w:eastAsia="nl-NL"/>
        </w:rPr>
        <w:t xml:space="preserve"> dagen dat medisch onderzoek laten uitvoeren door een andere CLB-medewerker of door een andere arts. In dat laatste geval </w:t>
      </w:r>
      <w:r w:rsidR="005F4E78">
        <w:rPr>
          <w:rFonts w:eastAsia="Times New Roman"/>
          <w:szCs w:val="24"/>
          <w:lang w:val="nl-NL" w:eastAsia="nl-NL"/>
        </w:rPr>
        <w:t>moet</w:t>
      </w:r>
      <w:r>
        <w:rPr>
          <w:rFonts w:eastAsia="Times New Roman"/>
          <w:szCs w:val="24"/>
          <w:lang w:val="nl-NL" w:eastAsia="nl-NL"/>
        </w:rPr>
        <w:t xml:space="preserve"> je</w:t>
      </w:r>
      <w:r w:rsidRPr="00374A00">
        <w:rPr>
          <w:rFonts w:eastAsia="Times New Roman"/>
          <w:szCs w:val="24"/>
          <w:lang w:val="nl-NL" w:eastAsia="nl-NL"/>
        </w:rPr>
        <w:t xml:space="preserve"> wel zelf de kosten betalen. </w:t>
      </w:r>
      <w:r>
        <w:rPr>
          <w:rFonts w:eastAsia="Times New Roman"/>
          <w:szCs w:val="24"/>
          <w:lang w:val="nl-NL" w:eastAsia="nl-NL"/>
        </w:rPr>
        <w:t>Je bezorgt</w:t>
      </w:r>
      <w:r w:rsidRPr="00374A00">
        <w:rPr>
          <w:rFonts w:eastAsia="Times New Roman"/>
          <w:szCs w:val="24"/>
          <w:lang w:val="nl-NL" w:eastAsia="nl-NL"/>
        </w:rPr>
        <w:t xml:space="preserve"> binnen </w:t>
      </w:r>
      <w:r w:rsidR="00FB78B9">
        <w:rPr>
          <w:rFonts w:eastAsia="Times New Roman"/>
          <w:szCs w:val="24"/>
          <w:lang w:val="nl-NL" w:eastAsia="nl-NL"/>
        </w:rPr>
        <w:t>15</w:t>
      </w:r>
      <w:r w:rsidRPr="00374A00">
        <w:rPr>
          <w:rFonts w:eastAsia="Times New Roman"/>
          <w:szCs w:val="24"/>
          <w:lang w:val="nl-NL" w:eastAsia="nl-NL"/>
        </w:rPr>
        <w:t xml:space="preserve"> dagen na de datum van het onderzoek </w:t>
      </w:r>
      <w:r w:rsidR="00727BF9">
        <w:rPr>
          <w:rFonts w:eastAsia="Times New Roman"/>
          <w:szCs w:val="24"/>
          <w:lang w:val="nl-NL" w:eastAsia="nl-NL"/>
        </w:rPr>
        <w:t>daarvan</w:t>
      </w:r>
      <w:r w:rsidRPr="00374A00">
        <w:rPr>
          <w:rFonts w:eastAsia="Times New Roman"/>
          <w:szCs w:val="24"/>
          <w:lang w:val="nl-NL" w:eastAsia="nl-NL"/>
        </w:rPr>
        <w:t xml:space="preserve"> een verslag aan de bevoegde CLB-arts van het CLB dat onze school begeleidt.</w:t>
      </w:r>
    </w:p>
    <w:p w14:paraId="57B5F3E6" w14:textId="77777777" w:rsidR="00A11E63" w:rsidRPr="006E2C79" w:rsidRDefault="00A11E63" w:rsidP="006E2C79">
      <w:pPr>
        <w:pStyle w:val="Kop3"/>
      </w:pPr>
      <w:r w:rsidRPr="006E2C79">
        <w:t>Ondersteuningsnetwerk</w:t>
      </w:r>
    </w:p>
    <w:p w14:paraId="7A5A99AA" w14:textId="0CDEAAFE" w:rsidR="00A11E63" w:rsidRDefault="00A11E63" w:rsidP="00C53821">
      <w:pPr>
        <w:jc w:val="both"/>
      </w:pPr>
      <w:r>
        <w:t>Heeft je kind</w:t>
      </w:r>
      <w:r w:rsidRPr="00993813">
        <w:t xml:space="preserve"> een gemotiveerd verslag of een verslag</w:t>
      </w:r>
      <w:r>
        <w:t xml:space="preserve"> gekregen van het</w:t>
      </w:r>
      <w:r w:rsidRPr="00993813">
        <w:t xml:space="preserve"> CLB na het doorlopen van een handelingsgericht traject,</w:t>
      </w:r>
      <w:r>
        <w:t xml:space="preserve"> dan kunnen wij</w:t>
      </w:r>
      <w:r w:rsidRPr="00993813">
        <w:t xml:space="preserve"> ondersteuning aanvragen</w:t>
      </w:r>
      <w:r>
        <w:t xml:space="preserve"> bij het ondersteuningsnetwerk</w:t>
      </w:r>
      <w:r w:rsidRPr="00993813">
        <w:t xml:space="preserve">. Een ondersteuningsnetwerk is een samenwerking tussen scholen uit het gewoon onderwijs met scholen uit het buitengewoon onderwijs, samen met </w:t>
      </w:r>
      <w:r w:rsidR="009F738E">
        <w:t>het</w:t>
      </w:r>
      <w:r w:rsidRPr="00993813">
        <w:t xml:space="preserve"> CLB en de pedagogische begeleidingsdiensten. </w:t>
      </w:r>
      <w:r>
        <w:t xml:space="preserve">Onze school is aangesloten bij het ondersteuningsnetwerk: </w:t>
      </w:r>
      <w:sdt>
        <w:sdtPr>
          <w:rPr>
            <w:rFonts w:eastAsia="Times New Roman"/>
            <w:szCs w:val="24"/>
            <w:lang w:val="nl-NL" w:eastAsia="nl-NL"/>
          </w:rPr>
          <w:alias w:val="Geef hier de naam en het adres van het ONW"/>
          <w:tag w:val="Geef hier de naam en het adres van het ONW"/>
          <w:id w:val="-1871138212"/>
          <w:placeholder>
            <w:docPart w:val="D48BF44358A147D0BA8F05BD08512DF3"/>
          </w:placeholder>
          <w15:color w:val="A8AF37"/>
        </w:sdtPr>
        <w:sdtEndPr/>
        <w:sdtContent>
          <w:r w:rsidR="0073488A">
            <w:rPr>
              <w:rFonts w:eastAsia="Times New Roman"/>
              <w:szCs w:val="24"/>
              <w:lang w:val="nl-NL" w:eastAsia="nl-NL"/>
            </w:rPr>
            <w:t>Waas &amp; Dender</w:t>
          </w:r>
          <w:r w:rsidR="0044729E">
            <w:rPr>
              <w:rFonts w:eastAsia="Times New Roman"/>
              <w:szCs w:val="24"/>
              <w:lang w:val="nl-NL" w:eastAsia="nl-NL"/>
            </w:rPr>
            <w:t xml:space="preserve">, </w:t>
          </w:r>
          <w:r w:rsidR="005D5D72">
            <w:rPr>
              <w:rFonts w:eastAsia="Times New Roman"/>
              <w:szCs w:val="24"/>
              <w:lang w:val="nl-NL" w:eastAsia="nl-NL"/>
            </w:rPr>
            <w:t>Heilig Hartlaan 1a</w:t>
          </w:r>
          <w:r w:rsidR="0044729E">
            <w:rPr>
              <w:rFonts w:eastAsia="Times New Roman"/>
              <w:szCs w:val="24"/>
              <w:lang w:val="nl-NL" w:eastAsia="nl-NL"/>
            </w:rPr>
            <w:t>, 9160 Lokeren (www.deaccolade.be)</w:t>
          </w:r>
        </w:sdtContent>
      </w:sdt>
    </w:p>
    <w:p w14:paraId="4880CD64" w14:textId="258301C8" w:rsidR="00A11E63" w:rsidRDefault="00A11E63" w:rsidP="00C53821">
      <w:pPr>
        <w:jc w:val="both"/>
      </w:pPr>
      <w:r w:rsidRPr="00993813">
        <w:t xml:space="preserve">De ondersteuning is leerling-, </w:t>
      </w:r>
      <w:r>
        <w:t>leraar</w:t>
      </w:r>
      <w:r w:rsidRPr="00993813">
        <w:t xml:space="preserve">- en schoolteamgericht. Ondersteuners pakken samen met het lerarenteam de ondersteuningsnoden aan. </w:t>
      </w:r>
      <w:r w:rsidR="005F737F">
        <w:t>Je kunt</w:t>
      </w:r>
      <w:r w:rsidRPr="00993813">
        <w:t xml:space="preserve"> niet rechtstreeks ondersteuning aanvragen bij een ondersteuningsnetwerk. Dat verloopt steeds via de school</w:t>
      </w:r>
      <w:r>
        <w:t>.</w:t>
      </w:r>
    </w:p>
    <w:p w14:paraId="105450E5" w14:textId="61501B84" w:rsidR="00A11E63" w:rsidRDefault="00A11E63" w:rsidP="00C53821">
      <w:pPr>
        <w:jc w:val="both"/>
        <w:rPr>
          <w:rFonts w:eastAsia="Times New Roman"/>
          <w:szCs w:val="24"/>
          <w:lang w:val="nl-NL" w:eastAsia="nl-NL"/>
        </w:rPr>
      </w:pPr>
      <w:r>
        <w:t xml:space="preserve">Voor algemene vragen over ondersteuning en specifieke vragen over ondersteuning van je kind kun je terecht bij </w:t>
      </w:r>
      <w:sdt>
        <w:sdtPr>
          <w:rPr>
            <w:rFonts w:eastAsia="Times New Roman"/>
            <w:szCs w:val="24"/>
            <w:lang w:val="nl-NL" w:eastAsia="nl-NL"/>
          </w:rPr>
          <w:alias w:val="Geef hier de naam van het aanspreekpunt"/>
          <w:tag w:val="Geef hier de naam van het aanspreekpunt"/>
          <w:id w:val="980729032"/>
          <w:placeholder>
            <w:docPart w:val="C73E9ECC27BA4089A78BB2287E54FA02"/>
          </w:placeholder>
          <w15:color w:val="A8AF37"/>
        </w:sdtPr>
        <w:sdtEndPr/>
        <w:sdtContent>
          <w:r w:rsidR="0044729E">
            <w:rPr>
              <w:rFonts w:eastAsia="Times New Roman"/>
              <w:szCs w:val="24"/>
              <w:lang w:val="nl-NL" w:eastAsia="nl-NL"/>
            </w:rPr>
            <w:t>de Accolade (09/346.90.08)</w:t>
          </w:r>
        </w:sdtContent>
      </w:sdt>
    </w:p>
    <w:p w14:paraId="2984CFDF" w14:textId="44050370" w:rsidR="00D80C15"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3899C456" w14:textId="457465BD" w:rsidR="00A11E63" w:rsidRPr="005A62EF" w:rsidRDefault="00BA4E65" w:rsidP="00DA0B41">
      <w:pPr>
        <w:pStyle w:val="Kop2"/>
        <w:shd w:val="clear" w:color="auto" w:fill="A8AF37"/>
        <w:rPr>
          <w:color w:val="FFFFFF" w:themeColor="background1"/>
        </w:rPr>
      </w:pPr>
      <w:bookmarkStart w:id="39" w:name="_Onderwijs_aan_huis"/>
      <w:bookmarkStart w:id="40" w:name="_Ref60913640"/>
      <w:bookmarkStart w:id="41" w:name="_Ref66443293"/>
      <w:bookmarkEnd w:id="39"/>
      <w:r w:rsidRPr="00D73206">
        <w:rPr>
          <w:bCs/>
          <w:noProof/>
          <w:color w:val="FFFFFF" w:themeColor="background1"/>
          <w:lang w:eastAsia="nl-BE"/>
        </w:rPr>
        <w:drawing>
          <wp:anchor distT="0" distB="0" distL="114300" distR="114300" simplePos="0" relativeHeight="251664427"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40"/>
      <w:bookmarkEnd w:id="41"/>
    </w:p>
    <w:p w14:paraId="7E0DDD5F" w14:textId="4CF28ADE" w:rsidR="00A11E63" w:rsidRDefault="00A11E63" w:rsidP="00C53821">
      <w:pPr>
        <w:spacing w:after="180"/>
        <w:jc w:val="both"/>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p>
    <w:p w14:paraId="17178E32" w14:textId="33CF92CC" w:rsidR="00A11E63" w:rsidRPr="005D5D72" w:rsidRDefault="00A11E63" w:rsidP="00C53821">
      <w:pPr>
        <w:spacing w:after="0"/>
        <w:jc w:val="both"/>
        <w:rPr>
          <w:color w:val="auto"/>
          <w:lang w:val="nl-NL" w:eastAsia="nl-NL"/>
        </w:rPr>
      </w:pPr>
      <w:r w:rsidRPr="005D5D72">
        <w:rPr>
          <w:color w:val="auto"/>
          <w:lang w:val="nl-NL" w:eastAsia="nl-NL"/>
        </w:rPr>
        <w:lastRenderedPageBreak/>
        <w:t xml:space="preserve">Voor tijdelijk onderwijs aan huis (TOAH) moet je een </w:t>
      </w:r>
      <w:r w:rsidR="0044729E" w:rsidRPr="005D5D72">
        <w:rPr>
          <w:color w:val="auto"/>
          <w:lang w:val="nl-NL" w:eastAsia="nl-NL"/>
        </w:rPr>
        <w:t xml:space="preserve">schriftelijke </w:t>
      </w:r>
      <w:r w:rsidRPr="005D5D72">
        <w:rPr>
          <w:color w:val="auto"/>
          <w:lang w:val="nl-NL" w:eastAsia="nl-NL"/>
        </w:rPr>
        <w:t xml:space="preserve">aanvraag </w:t>
      </w:r>
      <w:r w:rsidR="00F637E4" w:rsidRPr="005D5D72">
        <w:rPr>
          <w:color w:val="auto"/>
          <w:lang w:val="nl-NL" w:eastAsia="nl-NL"/>
        </w:rPr>
        <w:t xml:space="preserve">(of via mail) </w:t>
      </w:r>
      <w:r w:rsidRPr="005D5D72">
        <w:rPr>
          <w:color w:val="auto"/>
          <w:lang w:val="nl-NL" w:eastAsia="nl-NL"/>
        </w:rPr>
        <w:t>indienen bij de directeur en een medisch attest toevoegen.</w:t>
      </w:r>
    </w:p>
    <w:p w14:paraId="7DB6D3A0" w14:textId="38CD2DBF" w:rsidR="00A11E63" w:rsidRPr="005B3BC9" w:rsidRDefault="00A11E63" w:rsidP="00C53821">
      <w:pPr>
        <w:pStyle w:val="Kop3"/>
        <w:jc w:val="both"/>
        <w:rPr>
          <w:lang w:val="nl-NL" w:eastAsia="nl-NL"/>
        </w:rPr>
      </w:pPr>
      <w:r w:rsidRPr="005B3BC9">
        <w:rPr>
          <w:lang w:val="nl-NL" w:eastAsia="nl-NL"/>
        </w:rPr>
        <w:t>Bij langdurige ziekte of ongeval (niet-chronische ziekte)</w:t>
      </w:r>
    </w:p>
    <w:p w14:paraId="69E19B8E" w14:textId="77777777" w:rsidR="00A11E63" w:rsidRDefault="00A11E63" w:rsidP="00C53821">
      <w:pPr>
        <w:pStyle w:val="Opsomming"/>
        <w:jc w:val="both"/>
        <w:rPr>
          <w:lang w:val="nl-NL" w:eastAsia="nl-NL"/>
        </w:rPr>
      </w:pPr>
      <w:r>
        <w:rPr>
          <w:lang w:val="nl-NL" w:eastAsia="nl-NL"/>
        </w:rPr>
        <w:t>TOAH</w:t>
      </w:r>
      <w:r w:rsidRPr="00A85AA8">
        <w:rPr>
          <w:lang w:val="nl-NL" w:eastAsia="nl-NL"/>
        </w:rPr>
        <w:t xml:space="preserve"> </w:t>
      </w:r>
      <w:r>
        <w:rPr>
          <w:lang w:val="nl-NL" w:eastAsia="nl-NL"/>
        </w:rPr>
        <w:t xml:space="preserve">kan bij een niet-chronische ziekte </w:t>
      </w:r>
      <w:r w:rsidRPr="00A85AA8">
        <w:rPr>
          <w:lang w:val="nl-NL" w:eastAsia="nl-NL"/>
        </w:rPr>
        <w:t>pas worden georganiseerd na een afwezigheid van 21 opeenvolgende kalenderdagen</w:t>
      </w:r>
      <w:r>
        <w:rPr>
          <w:lang w:val="nl-NL" w:eastAsia="nl-NL"/>
        </w:rPr>
        <w:t xml:space="preserve"> </w:t>
      </w:r>
      <w:r>
        <w:t>(vakantieperiodes meegerekend)</w:t>
      </w:r>
      <w:r w:rsidRPr="00A85AA8">
        <w:rPr>
          <w:lang w:val="nl-NL" w:eastAsia="nl-NL"/>
        </w:rPr>
        <w:t>.</w:t>
      </w:r>
    </w:p>
    <w:p w14:paraId="0F198F4C" w14:textId="7717DCC5" w:rsidR="00A11E63" w:rsidRDefault="00A11E63" w:rsidP="00C53821">
      <w:pPr>
        <w:pStyle w:val="Opsomming"/>
        <w:jc w:val="both"/>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C53821">
      <w:pPr>
        <w:pStyle w:val="Opsomming"/>
        <w:jc w:val="both"/>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27F6DB7C" w:rsidR="00A11E63" w:rsidRPr="00F56113" w:rsidRDefault="00A11E63" w:rsidP="00C53821">
      <w:pPr>
        <w:pStyle w:val="Opsomming"/>
        <w:jc w:val="both"/>
        <w:rPr>
          <w:lang w:val="nl-NL"/>
        </w:rPr>
      </w:pPr>
      <w:r>
        <w:rPr>
          <w:lang w:val="nl-NL"/>
        </w:rPr>
        <w:t>Je kind blijft recht hebben op TOAH als het na</w:t>
      </w:r>
      <w:r w:rsidRPr="00571E12">
        <w:rPr>
          <w:lang w:val="nl-NL"/>
        </w:rPr>
        <w:t xml:space="preserve"> een ononderbroken afwezigheid van 21</w:t>
      </w:r>
      <w:r>
        <w:rPr>
          <w:lang w:val="nl-NL"/>
        </w:rPr>
        <w:t xml:space="preserve">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C53821">
      <w:pPr>
        <w:pStyle w:val="Opsomming"/>
        <w:jc w:val="both"/>
        <w:rPr>
          <w:lang w:val="nl-NL"/>
        </w:rPr>
      </w:pPr>
      <w:r w:rsidRPr="002A7E1A">
        <w:rPr>
          <w:lang w:val="nl-NL" w:eastAsia="nl-NL"/>
        </w:rPr>
        <w:t>Als de ziekteperiode wordt verlengd of als</w:t>
      </w:r>
      <w:r w:rsidRPr="00A85AA8">
        <w:rPr>
          <w:lang w:val="nl-NL" w:eastAsia="nl-NL"/>
        </w:rPr>
        <w:t xml:space="preserve"> je kind binnen </w:t>
      </w:r>
      <w:r>
        <w:rPr>
          <w:lang w:val="nl-NL" w:eastAsia="nl-NL"/>
        </w:rPr>
        <w:t xml:space="preserve">de </w:t>
      </w:r>
      <w:r w:rsidR="008A4942">
        <w:rPr>
          <w:lang w:val="nl-NL" w:eastAsia="nl-NL"/>
        </w:rPr>
        <w:t>3</w:t>
      </w:r>
      <w:r w:rsidRPr="00A85AA8">
        <w:rPr>
          <w:lang w:val="nl-NL" w:eastAsia="nl-NL"/>
        </w:rPr>
        <w:t xml:space="preserve"> maanden hervalt, </w:t>
      </w:r>
      <w:r>
        <w:rPr>
          <w:lang w:val="nl-NL" w:eastAsia="nl-NL"/>
        </w:rPr>
        <w:t>kan TOAH verlengd worden. De</w:t>
      </w:r>
      <w:r w:rsidRPr="002A7E1A">
        <w:rPr>
          <w:lang w:val="nl-NL" w:eastAsia="nl-NL"/>
        </w:rPr>
        <w:t xml:space="preserve"> wachttijd van</w:t>
      </w:r>
      <w:r w:rsidRPr="00A85AA8">
        <w:rPr>
          <w:lang w:val="nl-NL" w:eastAsia="nl-NL"/>
        </w:rPr>
        <w:t xml:space="preserve"> 21 opeenvolgende kalenderdagen </w:t>
      </w:r>
      <w:r>
        <w:rPr>
          <w:lang w:val="nl-NL" w:eastAsia="nl-NL"/>
        </w:rPr>
        <w:t xml:space="preserve">hoeft niet </w:t>
      </w:r>
      <w:r w:rsidRPr="002A7E1A">
        <w:rPr>
          <w:lang w:val="nl-NL" w:eastAsia="nl-NL"/>
        </w:rPr>
        <w:t xml:space="preserve">meer doorlopen te </w:t>
      </w:r>
      <w:r>
        <w:rPr>
          <w:lang w:val="nl-NL" w:eastAsia="nl-NL"/>
        </w:rPr>
        <w:t>worden</w:t>
      </w:r>
      <w:r w:rsidRPr="002A7E1A">
        <w:rPr>
          <w:lang w:val="nl-NL" w:eastAsia="nl-NL"/>
        </w:rPr>
        <w:t xml:space="preserve">. Je hoeft </w:t>
      </w:r>
      <w:r>
        <w:rPr>
          <w:lang w:val="nl-NL" w:eastAsia="nl-NL"/>
        </w:rPr>
        <w:t xml:space="preserve">dan </w:t>
      </w:r>
      <w:r w:rsidRPr="002A7E1A">
        <w:rPr>
          <w:lang w:val="nl-NL" w:eastAsia="nl-NL"/>
        </w:rPr>
        <w:t>ook niet opnieuw een aanvraag in te dienen. Om de nieuwe afwezigheid te wettigen, is er wel een nieuw medisch attest nodig.</w:t>
      </w:r>
    </w:p>
    <w:p w14:paraId="574F8EB6" w14:textId="59BF5E7A" w:rsidR="00A11E63" w:rsidRPr="005B3BC9" w:rsidRDefault="00A11E63" w:rsidP="00C53821">
      <w:pPr>
        <w:pStyle w:val="Kop3"/>
        <w:jc w:val="both"/>
      </w:pPr>
      <w:r w:rsidRPr="005B3BC9">
        <w:t>Bij chronische ziekt</w:t>
      </w:r>
      <w:r w:rsidR="00951525">
        <w:t>e</w:t>
      </w:r>
    </w:p>
    <w:p w14:paraId="2222C35F" w14:textId="487D6D3E" w:rsidR="00A11E63" w:rsidRPr="00921AE2" w:rsidRDefault="00A11E63" w:rsidP="00C53821">
      <w:pPr>
        <w:pStyle w:val="Opsomming"/>
        <w:spacing w:after="0" w:line="288" w:lineRule="auto"/>
        <w:contextualSpacing w:val="0"/>
        <w:jc w:val="both"/>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C53821">
      <w:pPr>
        <w:pStyle w:val="Opsomming"/>
        <w:spacing w:after="0" w:line="288" w:lineRule="auto"/>
        <w:contextualSpacing w:val="0"/>
        <w:jc w:val="both"/>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C53821">
      <w:pPr>
        <w:pStyle w:val="Opsomming"/>
        <w:jc w:val="both"/>
        <w:rPr>
          <w:lang w:val="nl-NL"/>
        </w:rPr>
      </w:pPr>
      <w:r>
        <w:rPr>
          <w:lang w:val="nl-NL"/>
        </w:rPr>
        <w:t>Je kind heeft</w:t>
      </w:r>
      <w:r w:rsidRPr="00091DAF">
        <w:rPr>
          <w:lang w:val="nl-NL" w:eastAsia="nl-NL"/>
        </w:rPr>
        <w:t xml:space="preserve"> recht op 4 lestijden </w:t>
      </w:r>
      <w:r>
        <w:rPr>
          <w:lang w:val="nl-NL" w:eastAsia="nl-NL"/>
        </w:rPr>
        <w:t>TOAH</w:t>
      </w:r>
      <w:r w:rsidRPr="00091DAF">
        <w:rPr>
          <w:lang w:val="nl-NL" w:eastAsia="nl-NL"/>
        </w:rPr>
        <w:t xml:space="preserve"> </w:t>
      </w:r>
      <w:r>
        <w:rPr>
          <w:lang w:val="nl-NL" w:eastAsia="nl-NL"/>
        </w:rPr>
        <w:t>na elke</w:t>
      </w:r>
      <w:r w:rsidRPr="00091DAF">
        <w:rPr>
          <w:lang w:val="nl-NL" w:eastAsia="nl-NL"/>
        </w:rPr>
        <w:t xml:space="preserve"> opgebouwde </w:t>
      </w:r>
      <w:r>
        <w:rPr>
          <w:lang w:val="nl-NL" w:eastAsia="nl-NL"/>
        </w:rPr>
        <w:t>afwezigheid</w:t>
      </w:r>
      <w:r w:rsidRPr="00091DAF">
        <w:rPr>
          <w:lang w:val="nl-NL" w:eastAsia="nl-NL"/>
        </w:rPr>
        <w:t xml:space="preserve"> van 9 halve schooldagen. </w:t>
      </w:r>
      <w:r w:rsidR="00CA06C7">
        <w:rPr>
          <w:lang w:val="nl-NL" w:eastAsia="nl-NL"/>
        </w:rPr>
        <w:t>Die</w:t>
      </w:r>
      <w:r w:rsidRPr="00091DAF">
        <w:rPr>
          <w:lang w:val="nl-NL" w:eastAsia="nl-NL"/>
        </w:rPr>
        <w:t xml:space="preserve"> uren kunnen gedeeltelijk op school georganiseerd worden. </w:t>
      </w:r>
      <w:r>
        <w:rPr>
          <w:lang w:val="nl-NL" w:eastAsia="nl-NL"/>
        </w:rPr>
        <w:t>We moeten daar dan samen akkoord mee gaan. TOAH</w:t>
      </w:r>
      <w:r w:rsidRPr="00091DAF">
        <w:rPr>
          <w:lang w:val="nl-NL" w:eastAsia="nl-NL"/>
        </w:rPr>
        <w:t xml:space="preserve"> vindt </w:t>
      </w:r>
      <w:r>
        <w:rPr>
          <w:lang w:val="nl-NL" w:eastAsia="nl-NL"/>
        </w:rPr>
        <w:t xml:space="preserve">dan </w:t>
      </w:r>
      <w:r w:rsidRPr="00091DAF">
        <w:rPr>
          <w:lang w:val="nl-NL" w:eastAsia="nl-NL"/>
        </w:rPr>
        <w:t>plaats buiten de normale schooluren</w:t>
      </w:r>
      <w:r>
        <w:rPr>
          <w:lang w:val="nl-NL" w:eastAsia="nl-NL"/>
        </w:rPr>
        <w:t xml:space="preserve">, maar kan </w:t>
      </w:r>
      <w:r w:rsidRPr="00091DAF">
        <w:rPr>
          <w:lang w:val="nl-NL" w:eastAsia="nl-NL"/>
        </w:rPr>
        <w:t>niet tijdens de middagpauze</w:t>
      </w:r>
      <w:r>
        <w:rPr>
          <w:lang w:val="nl-NL" w:eastAsia="nl-NL"/>
        </w:rPr>
        <w:t xml:space="preserve"> worden georganiseerd</w:t>
      </w:r>
      <w:r w:rsidRPr="00091DAF">
        <w:rPr>
          <w:lang w:val="nl-NL" w:eastAsia="nl-NL"/>
        </w:rPr>
        <w:t>.</w:t>
      </w:r>
    </w:p>
    <w:p w14:paraId="624D45AE" w14:textId="65CFE5B0" w:rsidR="00A11E63" w:rsidRPr="00091DAF" w:rsidRDefault="00A11E63" w:rsidP="00C53821">
      <w:pPr>
        <w:pStyle w:val="Opsomming"/>
        <w:jc w:val="both"/>
        <w:rPr>
          <w:lang w:val="nl-NL"/>
        </w:rPr>
      </w:pPr>
      <w:r w:rsidRPr="00091DAF">
        <w:rPr>
          <w:lang w:val="nl-NL" w:eastAsia="nl-NL"/>
        </w:rPr>
        <w:t xml:space="preserve">De aanvraag en de medische vaststelling van de chronische ziekte blijft geldig voor de hele </w:t>
      </w:r>
      <w:r>
        <w:rPr>
          <w:lang w:val="nl-NL" w:eastAsia="nl-NL"/>
        </w:rPr>
        <w:t>loopbaan</w:t>
      </w:r>
      <w:r w:rsidRPr="00091DAF">
        <w:rPr>
          <w:lang w:val="nl-NL" w:eastAsia="nl-NL"/>
        </w:rPr>
        <w:t xml:space="preserve"> van je kind op onze school. Je hoeft </w:t>
      </w:r>
      <w:r w:rsidR="007264B2">
        <w:rPr>
          <w:lang w:val="nl-NL" w:eastAsia="nl-NL"/>
        </w:rPr>
        <w:t>dat</w:t>
      </w:r>
      <w:r w:rsidRPr="00091DAF">
        <w:rPr>
          <w:lang w:val="nl-NL" w:eastAsia="nl-NL"/>
        </w:rPr>
        <w:t xml:space="preserve"> dus maar één keer aan onze school te bezorgen.</w:t>
      </w:r>
    </w:p>
    <w:p w14:paraId="497705C4" w14:textId="3781688C" w:rsidR="00A11E63" w:rsidRDefault="00A11E63" w:rsidP="00C53821">
      <w:pPr>
        <w:spacing w:after="180"/>
        <w:jc w:val="both"/>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C53821">
      <w:pPr>
        <w:spacing w:after="180"/>
        <w:jc w:val="both"/>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C53821">
      <w:pPr>
        <w:spacing w:after="180"/>
        <w:jc w:val="both"/>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proofErr w:type="spellStart"/>
      <w:r w:rsidRPr="00C70E32">
        <w:rPr>
          <w:lang w:val="nl-NL" w:eastAsia="nl-NL"/>
        </w:rPr>
        <w:t>Bednet</w:t>
      </w:r>
      <w:proofErr w:type="spellEnd"/>
      <w:r w:rsidR="00C70E32">
        <w:rPr>
          <w:lang w:val="nl-NL" w:eastAsia="nl-NL"/>
        </w:rPr>
        <w:t xml:space="preserve"> (</w:t>
      </w:r>
      <w:hyperlink r:id="rId76"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09E75B4F" w:rsidR="00A11E63" w:rsidRDefault="00A11E63" w:rsidP="00C53821">
      <w:pPr>
        <w:jc w:val="both"/>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EndPr/>
        <w:sdtContent>
          <w:r w:rsidR="0044729E">
            <w:rPr>
              <w:rFonts w:eastAsia="Times New Roman"/>
              <w:szCs w:val="24"/>
              <w:lang w:val="nl-NL" w:eastAsia="nl-NL"/>
            </w:rPr>
            <w:t>de directeur.</w:t>
          </w:r>
        </w:sdtContent>
      </w:sdt>
    </w:p>
    <w:p w14:paraId="6547D5E4" w14:textId="41B06437" w:rsidR="00B66609"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E119E67" w14:textId="178C9A2F" w:rsidR="00A11E63" w:rsidRPr="005A62EF" w:rsidRDefault="00BA4E65" w:rsidP="00DA0B41">
      <w:pPr>
        <w:pStyle w:val="Kop2"/>
        <w:shd w:val="clear" w:color="auto" w:fill="4CBCC5"/>
        <w:rPr>
          <w:color w:val="FFFFFF" w:themeColor="background1"/>
        </w:rPr>
      </w:pPr>
      <w:bookmarkStart w:id="42" w:name="_Revalidatie/logopedie_tijdens_de"/>
      <w:bookmarkStart w:id="43" w:name="_Ref60913644"/>
      <w:bookmarkStart w:id="44" w:name="_Ref66443307"/>
      <w:bookmarkStart w:id="45" w:name="_Ref67921089"/>
      <w:bookmarkEnd w:id="42"/>
      <w:r w:rsidRPr="00973A0F">
        <w:rPr>
          <w:bCs/>
          <w:noProof/>
          <w:color w:val="FFFFFF" w:themeColor="background1"/>
          <w:lang w:eastAsia="nl-BE"/>
        </w:rPr>
        <w:lastRenderedPageBreak/>
        <w:drawing>
          <wp:anchor distT="0" distB="0" distL="114300" distR="114300" simplePos="0" relativeHeight="251666475"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43"/>
      <w:bookmarkEnd w:id="44"/>
      <w:bookmarkEnd w:id="45"/>
    </w:p>
    <w:p w14:paraId="64F6B76C" w14:textId="3EC7F19B" w:rsidR="00A11E63" w:rsidRPr="008869D3" w:rsidRDefault="00A11E63" w:rsidP="00C53821">
      <w:pPr>
        <w:jc w:val="both"/>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09C336D6" w:rsidR="00A11E63" w:rsidRPr="001B39FE" w:rsidRDefault="00A11E63" w:rsidP="00C53821">
      <w:pPr>
        <w:pStyle w:val="Opsomming"/>
        <w:spacing w:after="0"/>
        <w:jc w:val="both"/>
      </w:pPr>
      <w:r w:rsidRPr="001B39FE">
        <w:t>revalidatie na ziekte of ongeval (</w:t>
      </w:r>
      <w:r w:rsidR="00477E67">
        <w:t xml:space="preserve">normaal </w:t>
      </w:r>
      <w:r w:rsidRPr="001B39FE">
        <w:t>max. 150 minuten per week, verplaatsingen inbegrepen)</w:t>
      </w:r>
      <w:r>
        <w:t>;</w:t>
      </w:r>
    </w:p>
    <w:p w14:paraId="3B20F7C7" w14:textId="3B292CBE" w:rsidR="00A11E63" w:rsidRPr="001B39FE" w:rsidRDefault="00A11E63" w:rsidP="00C53821">
      <w:pPr>
        <w:pStyle w:val="Opsomming"/>
        <w:contextualSpacing w:val="0"/>
        <w:jc w:val="both"/>
      </w:pPr>
      <w:r w:rsidRPr="00E62E49">
        <w:t xml:space="preserve">revalidatie voor kinderen met een specifieke </w:t>
      </w:r>
      <w:proofErr w:type="spellStart"/>
      <w:r w:rsidRPr="00E62E49">
        <w:t>onderwijsgerelateerde</w:t>
      </w:r>
      <w:proofErr w:type="spellEnd"/>
      <w:r w:rsidRPr="00E62E49">
        <w:t xml:space="preserve"> behoefte waarvoor een handelingsgericht advies is gegeven</w:t>
      </w:r>
      <w:r w:rsidRPr="001B39FE">
        <w:t xml:space="preserve"> (</w:t>
      </w:r>
      <w:r w:rsidR="00477E67">
        <w:t xml:space="preserve">normaal </w:t>
      </w:r>
      <w:r>
        <w:t>m</w:t>
      </w:r>
      <w:r w:rsidRPr="001B39FE">
        <w:t>ax. 150 minuten per week, verplaatsingen inbegrepen)</w:t>
      </w:r>
      <w:r>
        <w:t>.</w:t>
      </w:r>
    </w:p>
    <w:p w14:paraId="7ACE5DFD" w14:textId="77777777" w:rsidR="00A11E63" w:rsidRDefault="00A11E63" w:rsidP="00C53821">
      <w:pPr>
        <w:jc w:val="both"/>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C53821">
      <w:pPr>
        <w:jc w:val="both"/>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C53821">
      <w:pPr>
        <w:pStyle w:val="Opsomming"/>
        <w:spacing w:after="120"/>
        <w:jc w:val="both"/>
      </w:pPr>
      <w:r>
        <w:t>e</w:t>
      </w:r>
      <w:r w:rsidRPr="001B39FE">
        <w:t>en verklaring van de ouders waaruit blijkt dat de revalidatie tijdens de lestijden moet plaatsvinden</w:t>
      </w:r>
      <w:r>
        <w:t>;</w:t>
      </w:r>
    </w:p>
    <w:p w14:paraId="036F9688" w14:textId="46D45E98" w:rsidR="00A11E63" w:rsidRPr="001B39FE" w:rsidRDefault="00A11E63" w:rsidP="00C53821">
      <w:pPr>
        <w:pStyle w:val="Opsomming"/>
        <w:spacing w:after="120"/>
        <w:jc w:val="both"/>
      </w:pPr>
      <w:r>
        <w:t>e</w:t>
      </w:r>
      <w:r w:rsidRPr="001B39FE">
        <w:t xml:space="preserve">en medisch attest waaruit de noodzakelijkheid, </w:t>
      </w:r>
      <w:r w:rsidR="00D47614">
        <w:t>het aantal keer</w:t>
      </w:r>
      <w:r w:rsidRPr="001B39FE">
        <w:t xml:space="preserve"> en de duur van de revalidatie blijkt</w:t>
      </w:r>
      <w:r>
        <w:t>;</w:t>
      </w:r>
    </w:p>
    <w:p w14:paraId="6AEE8C70" w14:textId="77777777" w:rsidR="00A11E63" w:rsidRPr="001B39FE" w:rsidRDefault="00A11E63" w:rsidP="00C53821">
      <w:pPr>
        <w:pStyle w:val="Opsomming"/>
        <w:spacing w:after="120"/>
        <w:jc w:val="both"/>
      </w:pPr>
      <w:r>
        <w:t>e</w:t>
      </w:r>
      <w:r w:rsidRPr="001B39FE">
        <w:t xml:space="preserve">en advies van het CLB, geformuleerd na overleg met klassenraad en ouders, dat motiveert waarom de revalidatie </w:t>
      </w:r>
      <w:r>
        <w:t>tijdens de lestijden vereist is;</w:t>
      </w:r>
    </w:p>
    <w:p w14:paraId="5C8E84E5" w14:textId="77777777" w:rsidR="00A11E63" w:rsidRPr="001B39FE" w:rsidRDefault="00A11E63" w:rsidP="00C53821">
      <w:pPr>
        <w:pStyle w:val="Opsomming"/>
        <w:contextualSpacing w:val="0"/>
        <w:jc w:val="both"/>
      </w:pPr>
      <w:r w:rsidRPr="001B39FE">
        <w:t>een toestemming van de directeur voor een periode die de duur van de behandeling, vermeld in het medisch attest, niet kan overschrijden.</w:t>
      </w:r>
    </w:p>
    <w:p w14:paraId="628D27B8" w14:textId="77777777" w:rsidR="00A11E63" w:rsidRPr="0011367E" w:rsidRDefault="00A11E63" w:rsidP="00C53821">
      <w:pPr>
        <w:jc w:val="both"/>
      </w:pPr>
      <w:r w:rsidRPr="0011367E">
        <w:t xml:space="preserve">Om een beslissing te kunnen nemen om revalidatie </w:t>
      </w:r>
      <w:r w:rsidRPr="00B9096C">
        <w:t xml:space="preserve">toe te staan voor de leerling met een </w:t>
      </w:r>
      <w:r w:rsidRPr="00D6384F">
        <w:rPr>
          <w:b/>
          <w:bCs/>
        </w:rPr>
        <w:t xml:space="preserve">specifieke </w:t>
      </w:r>
      <w:proofErr w:type="spellStart"/>
      <w:r w:rsidRPr="00D6384F">
        <w:rPr>
          <w:b/>
          <w:bCs/>
        </w:rPr>
        <w:t>onderwijsgerelateerde</w:t>
      </w:r>
      <w:proofErr w:type="spellEnd"/>
      <w:r w:rsidRPr="00D6384F">
        <w:rPr>
          <w:b/>
          <w:bCs/>
        </w:rPr>
        <w:t xml:space="preserv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rsidP="0053549E">
      <w:pPr>
        <w:pStyle w:val="Lijstalinea"/>
        <w:numPr>
          <w:ilvl w:val="0"/>
          <w:numId w:val="7"/>
        </w:numPr>
        <w:spacing w:after="0"/>
        <w:ind w:left="340" w:hanging="340"/>
        <w:jc w:val="both"/>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C53821">
      <w:pPr>
        <w:pStyle w:val="Opsomming"/>
        <w:spacing w:after="0"/>
        <w:contextualSpacing w:val="0"/>
        <w:jc w:val="both"/>
      </w:pPr>
      <w:r>
        <w:t>e</w:t>
      </w:r>
      <w:r w:rsidRPr="00E86D8D">
        <w:t>en advies van het CLB, geformuleerd na overleg met klassenraad en ouders</w:t>
      </w:r>
      <w:r>
        <w:t xml:space="preserve">. </w:t>
      </w:r>
      <w:r w:rsidRPr="008869D3">
        <w:t xml:space="preserve">Dat advies moet motiveren waarom de problematiek van de leerling van die aard is dat het wettelijk voorziene zorgbeleid van een school daarop geen antwoord kan geven en dat de revalidatietussenkomsten niet beschouwd kunnen worden als </w:t>
      </w:r>
      <w:proofErr w:type="spellStart"/>
      <w:r w:rsidRPr="008869D3">
        <w:t>schoolgebonden</w:t>
      </w:r>
      <w:proofErr w:type="spellEnd"/>
      <w:r w:rsidRPr="008869D3">
        <w:t xml:space="preserve"> aanbod</w:t>
      </w:r>
      <w:r>
        <w:t xml:space="preserve">. </w:t>
      </w:r>
      <w:r w:rsidRPr="00B9096C">
        <w:t xml:space="preserve">Indien er op het moment van de 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C53821">
      <w:pPr>
        <w:pStyle w:val="Opsomming"/>
        <w:spacing w:after="120"/>
        <w:jc w:val="both"/>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C53821">
      <w:pPr>
        <w:pStyle w:val="Opsomming"/>
        <w:spacing w:after="120"/>
        <w:jc w:val="both"/>
      </w:pPr>
      <w:r w:rsidRPr="0011367E">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C53821">
      <w:pPr>
        <w:jc w:val="both"/>
      </w:pPr>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44BAC9BF" w:rsidR="00A11E63" w:rsidRDefault="00A11E63" w:rsidP="00C53821">
      <w:pPr>
        <w:jc w:val="both"/>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4CDA7B61" w14:textId="7AB7DE4C" w:rsidR="00B66609"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D98F181" w14:textId="35518CCA" w:rsidR="00A11E63" w:rsidRPr="005A62EF" w:rsidRDefault="00BA4E65" w:rsidP="00DA0B41">
      <w:pPr>
        <w:pStyle w:val="Kop2"/>
        <w:shd w:val="clear" w:color="auto" w:fill="EC7D23"/>
        <w:rPr>
          <w:color w:val="FFFFFF" w:themeColor="background1"/>
        </w:rPr>
      </w:pPr>
      <w:bookmarkStart w:id="46" w:name="_Stappenplan_bij_ziekte"/>
      <w:bookmarkStart w:id="47" w:name="_Ref60913648"/>
      <w:bookmarkStart w:id="48" w:name="_Ref66443339"/>
      <w:bookmarkEnd w:id="46"/>
      <w:r w:rsidRPr="00973A0F">
        <w:rPr>
          <w:bCs/>
          <w:noProof/>
          <w:color w:val="FFFFFF" w:themeColor="background1"/>
          <w:lang w:eastAsia="nl-BE"/>
        </w:rPr>
        <w:drawing>
          <wp:anchor distT="0" distB="0" distL="114300" distR="114300" simplePos="0" relativeHeight="25166852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7"/>
      <w:bookmarkEnd w:id="48"/>
    </w:p>
    <w:bookmarkStart w:id="49" w:name="_Ref60913653" w:displacedByCustomXml="next"/>
    <w:bookmarkStart w:id="50" w:name="_Ref66443352" w:displacedByCustomXml="next"/>
    <w:sdt>
      <w:sdtPr>
        <w:rPr>
          <w:rFonts w:eastAsia="Times New Roman"/>
          <w:b/>
          <w:bCs/>
          <w:lang w:val="nl-NL" w:eastAsia="nl-NL"/>
        </w:rPr>
        <w:alias w:val="Geef hier EHBO-stappenplan"/>
        <w:tag w:val="Geef hier EHBO-stappenplan"/>
        <w:id w:val="-2003423763"/>
        <w:placeholder>
          <w:docPart w:val="83AC3AAD7C604F42A7A9947C78132B0F"/>
        </w:placeholder>
        <w15:color w:val="A8AF37"/>
      </w:sdtPr>
      <w:sdtEndPr/>
      <w:sdtContent>
        <w:p w14:paraId="550CE0CF" w14:textId="77777777" w:rsidR="00AD5A37" w:rsidRPr="00D511F5" w:rsidRDefault="00AD5A37" w:rsidP="0053549E">
          <w:pPr>
            <w:numPr>
              <w:ilvl w:val="0"/>
              <w:numId w:val="25"/>
            </w:numPr>
            <w:tabs>
              <w:tab w:val="clear" w:pos="1068"/>
              <w:tab w:val="num" w:pos="426"/>
            </w:tabs>
            <w:suppressAutoHyphens w:val="0"/>
            <w:spacing w:before="100" w:beforeAutospacing="1" w:after="100" w:afterAutospacing="1" w:line="300" w:lineRule="auto"/>
            <w:ind w:hanging="1068"/>
            <w:jc w:val="both"/>
          </w:pPr>
          <w:r w:rsidRPr="00D511F5">
            <w:t>Eerste hulp door personeel van de school</w:t>
          </w:r>
        </w:p>
        <w:p w14:paraId="6A193AC4" w14:textId="77777777" w:rsidR="00AD5A37" w:rsidRPr="00D511F5" w:rsidRDefault="00AD5A37" w:rsidP="0053549E">
          <w:pPr>
            <w:numPr>
              <w:ilvl w:val="0"/>
              <w:numId w:val="25"/>
            </w:numPr>
            <w:tabs>
              <w:tab w:val="clear" w:pos="1068"/>
              <w:tab w:val="num" w:pos="426"/>
            </w:tabs>
            <w:suppressAutoHyphens w:val="0"/>
            <w:spacing w:before="100" w:beforeAutospacing="1" w:after="100" w:afterAutospacing="1" w:line="300" w:lineRule="auto"/>
            <w:ind w:hanging="1068"/>
            <w:jc w:val="both"/>
          </w:pPr>
          <w:r w:rsidRPr="00D511F5">
            <w:t>Indien ernstig worden de ouders verwittigd.</w:t>
          </w:r>
        </w:p>
        <w:p w14:paraId="64F05BAD" w14:textId="77777777" w:rsidR="00AD5A37" w:rsidRPr="00D511F5" w:rsidRDefault="00AD5A37" w:rsidP="0053549E">
          <w:pPr>
            <w:numPr>
              <w:ilvl w:val="0"/>
              <w:numId w:val="25"/>
            </w:numPr>
            <w:tabs>
              <w:tab w:val="clear" w:pos="1068"/>
              <w:tab w:val="num" w:pos="426"/>
            </w:tabs>
            <w:suppressAutoHyphens w:val="0"/>
            <w:spacing w:before="100" w:beforeAutospacing="1" w:after="100" w:afterAutospacing="1" w:line="300" w:lineRule="auto"/>
            <w:ind w:hanging="1068"/>
            <w:jc w:val="both"/>
          </w:pPr>
          <w:r w:rsidRPr="00D511F5">
            <w:t>Opstarten van de verzekeringsprocedure</w:t>
          </w:r>
        </w:p>
        <w:p w14:paraId="15F41B47" w14:textId="1E172145" w:rsidR="00967A20" w:rsidRPr="00D511F5" w:rsidRDefault="00AD5A37" w:rsidP="0053549E">
          <w:pPr>
            <w:numPr>
              <w:ilvl w:val="0"/>
              <w:numId w:val="25"/>
            </w:numPr>
            <w:tabs>
              <w:tab w:val="clear" w:pos="1068"/>
              <w:tab w:val="num" w:pos="426"/>
            </w:tabs>
            <w:suppressAutoHyphens w:val="0"/>
            <w:spacing w:before="100" w:beforeAutospacing="1" w:after="100" w:afterAutospacing="1" w:line="300" w:lineRule="auto"/>
            <w:ind w:hanging="1068"/>
            <w:jc w:val="both"/>
            <w:rPr>
              <w:rFonts w:eastAsia="Times New Roman"/>
              <w:b/>
              <w:bCs/>
              <w:lang w:val="nl-NL" w:eastAsia="nl-NL"/>
            </w:rPr>
          </w:pPr>
          <w:r w:rsidRPr="00D511F5">
            <w:t>Meegeven van verzekeringspapieren : ouders zetten verdere stappen</w:t>
          </w:r>
        </w:p>
      </w:sdtContent>
    </w:sdt>
    <w:p w14:paraId="1C05D01B" w14:textId="75B0BEB9" w:rsidR="00B66609"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0FEBC800" w14:textId="4AFD51EE" w:rsidR="00A11E63" w:rsidRPr="005A62EF" w:rsidRDefault="00BA4E65" w:rsidP="00DA0B41">
      <w:pPr>
        <w:pStyle w:val="Kop2"/>
        <w:shd w:val="clear" w:color="auto" w:fill="AE2081"/>
        <w:rPr>
          <w:color w:val="FFFFFF" w:themeColor="background1"/>
        </w:rPr>
      </w:pPr>
      <w:bookmarkStart w:id="51" w:name="_Medicatiegebruik_en_andere"/>
      <w:bookmarkStart w:id="52" w:name="_Ref70082417"/>
      <w:bookmarkEnd w:id="51"/>
      <w:r w:rsidRPr="00973A0F">
        <w:rPr>
          <w:bCs/>
          <w:noProof/>
          <w:color w:val="FFFFFF" w:themeColor="background1"/>
          <w:lang w:eastAsia="nl-BE"/>
        </w:rPr>
        <w:drawing>
          <wp:anchor distT="0" distB="0" distL="114300" distR="114300" simplePos="0" relativeHeight="251670571"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50"/>
      <w:bookmarkEnd w:id="49"/>
      <w:bookmarkEnd w:id="52"/>
    </w:p>
    <w:p w14:paraId="63645614" w14:textId="1BDC8ED4" w:rsidR="00A11E63" w:rsidRPr="00AD1483" w:rsidRDefault="00A11E63" w:rsidP="00AD1483">
      <w:pPr>
        <w:pStyle w:val="Kop3"/>
      </w:pPr>
      <w:r w:rsidRPr="00AD1483">
        <w:t>Gebruik van medicatie op school</w:t>
      </w:r>
    </w:p>
    <w:p w14:paraId="1B47324E" w14:textId="25C9A61B" w:rsidR="00A11E63" w:rsidRPr="00755C5A" w:rsidRDefault="00A11E63" w:rsidP="000823F3">
      <w:pPr>
        <w:pStyle w:val="Opsomming"/>
        <w:contextualSpacing w:val="0"/>
        <w:rPr>
          <w:b/>
          <w:lang w:val="nl-NL"/>
        </w:rPr>
      </w:pPr>
      <w:r w:rsidRPr="00755C5A">
        <w:rPr>
          <w:b/>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b/>
        </w:rPr>
      </w:sdtEndPr>
      <w:sdtContent>
        <w:p w14:paraId="39AF638F" w14:textId="77777777" w:rsidR="00AD5A37" w:rsidRPr="00AD5A37" w:rsidRDefault="00AD5A37" w:rsidP="00C53821">
          <w:pPr>
            <w:jc w:val="both"/>
            <w:rPr>
              <w:color w:val="auto"/>
              <w:lang w:val="nl-NL"/>
            </w:rPr>
          </w:pPr>
          <w:r w:rsidRPr="00AD5A37">
            <w:rPr>
              <w:color w:val="auto"/>
              <w:lang w:val="nl-NL"/>
            </w:rPr>
            <w:t>Als je kind ziek wordt of zich onwel voelt op school, zullen we jou of een ander opgegeven contactpersoon verwittigen en zullen we, indien nodig, vragen om je kind op te halen.</w:t>
          </w:r>
        </w:p>
        <w:p w14:paraId="066007B8" w14:textId="3E072C6C" w:rsidR="00DB0911" w:rsidRPr="007D44BF" w:rsidRDefault="00755C5A" w:rsidP="00C53821">
          <w:pPr>
            <w:jc w:val="both"/>
            <w:rPr>
              <w:rFonts w:eastAsia="Times New Roman"/>
              <w:b/>
              <w:bCs/>
              <w:color w:val="A8AF37"/>
              <w:szCs w:val="24"/>
              <w:lang w:val="nl-NL" w:eastAsia="nl-NL"/>
            </w:rPr>
          </w:pPr>
          <w:r w:rsidRPr="00AD5A37">
            <w:rPr>
              <w:color w:val="auto"/>
              <w:lang w:val="nl-NL"/>
            </w:rPr>
            <w:t>Wij</w:t>
          </w:r>
          <w:r w:rsidR="00DB0911" w:rsidRPr="00AD5A37">
            <w:rPr>
              <w:color w:val="auto"/>
              <w:lang w:val="nl-NL"/>
            </w:rPr>
            <w:t xml:space="preserve"> stellen geen medische handelingen en stellen in geen geval medicatie ter beschikking, ook geen pijnstillers.</w:t>
          </w:r>
        </w:p>
        <w:p w14:paraId="17A135A4" w14:textId="383FAC5D" w:rsidR="000823F3" w:rsidRPr="00CC7792" w:rsidRDefault="00A01204" w:rsidP="00552A64">
          <w:pPr>
            <w:pStyle w:val="Opsomming"/>
            <w:numPr>
              <w:ilvl w:val="0"/>
              <w:numId w:val="0"/>
            </w:numPr>
            <w:contextualSpacing w:val="0"/>
            <w:rPr>
              <w:b/>
              <w:szCs w:val="24"/>
              <w:lang w:val="nl-NL" w:eastAsia="nl-NL"/>
            </w:rPr>
          </w:pPr>
        </w:p>
      </w:sdtContent>
    </w:sdt>
    <w:p w14:paraId="5EB1C662" w14:textId="48F78815" w:rsidR="00A11E63" w:rsidRPr="0045036D" w:rsidRDefault="00A11E63" w:rsidP="00DB0911">
      <w:pPr>
        <w:pStyle w:val="Opsomming"/>
        <w:spacing w:before="200"/>
        <w:contextualSpacing w:val="0"/>
        <w:rPr>
          <w:b/>
          <w:lang w:val="nl-NL"/>
        </w:rPr>
      </w:pPr>
      <w:r w:rsidRPr="0045036D">
        <w:rPr>
          <w:b/>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04AF2EB9" w14:textId="343FFC02" w:rsidR="00E73B86" w:rsidRPr="00AD5A37" w:rsidRDefault="00E73B86" w:rsidP="00C53821">
          <w:pPr>
            <w:jc w:val="both"/>
            <w:rPr>
              <w:rFonts w:eastAsia="Times New Roman"/>
              <w:color w:val="auto"/>
              <w:szCs w:val="24"/>
              <w:lang w:val="nl-NL" w:eastAsia="nl-NL"/>
            </w:rPr>
          </w:pPr>
          <w:r w:rsidRPr="00AD5A37">
            <w:rPr>
              <w:color w:val="auto"/>
              <w:lang w:val="nl-NL"/>
            </w:rPr>
            <w:t xml:space="preserve">In uitzonderlijke gevallen </w:t>
          </w:r>
          <w:r w:rsidR="00A65E13" w:rsidRPr="00AD5A37">
            <w:rPr>
              <w:color w:val="auto"/>
              <w:lang w:val="nl-NL"/>
            </w:rPr>
            <w:t>kun</w:t>
          </w:r>
          <w:r w:rsidRPr="00AD5A37">
            <w:rPr>
              <w:color w:val="auto"/>
              <w:lang w:val="nl-NL"/>
            </w:rPr>
            <w:t xml:space="preserve"> je aan de school vragen om medicatie toe te dienen aan je kind. </w:t>
          </w:r>
          <w:r w:rsidR="00AA7C34" w:rsidRPr="00AD5A37">
            <w:rPr>
              <w:color w:val="auto"/>
              <w:lang w:val="nl-NL"/>
            </w:rPr>
            <w:t>Die</w:t>
          </w:r>
          <w:r w:rsidRPr="00AD5A37">
            <w:rPr>
              <w:color w:val="auto"/>
              <w:lang w:val="nl-NL"/>
            </w:rPr>
            <w:t xml:space="preserve"> vraag moet bevestigd worden door een schriftelijk attest van de arts dat de juiste dosering en toedieningswijze bevat. We werken daarvoor individuele afspraken uit.</w:t>
          </w:r>
        </w:p>
        <w:p w14:paraId="711D9F00" w14:textId="7826A5B9" w:rsidR="000823F3" w:rsidRPr="00CC7792" w:rsidRDefault="00A01204" w:rsidP="000823F3">
          <w:pPr>
            <w:rPr>
              <w:rFonts w:eastAsia="Times New Roman"/>
              <w:b/>
              <w:szCs w:val="24"/>
              <w:lang w:val="nl-NL" w:eastAsia="nl-NL"/>
            </w:rPr>
          </w:pP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609D466F" w14:textId="3758E8FA" w:rsidR="000D2E32" w:rsidRPr="00AD5A37" w:rsidRDefault="000D2E32" w:rsidP="00C53821">
          <w:pPr>
            <w:jc w:val="both"/>
            <w:rPr>
              <w:color w:val="auto"/>
            </w:rPr>
          </w:pPr>
          <w:r w:rsidRPr="00AD5A37">
            <w:rPr>
              <w:color w:val="auto"/>
            </w:rPr>
            <w:t xml:space="preserve">Wij stellen geen (andere) medische handelingen. We kunnen dan ook niet ingaan op vragen naar medische bijstand voor andere gevallen dan medicatie. Samen met jou zoeken we naar een samenwerking met verpleegkundigen, zoals de diensten van het </w:t>
          </w:r>
          <w:proofErr w:type="spellStart"/>
          <w:r w:rsidRPr="00AD5A37">
            <w:rPr>
              <w:color w:val="auto"/>
            </w:rPr>
            <w:t>Wit-Gele</w:t>
          </w:r>
          <w:proofErr w:type="spellEnd"/>
          <w:r w:rsidRPr="00AD5A37">
            <w:rPr>
              <w:color w:val="auto"/>
            </w:rPr>
            <w:t xml:space="preserve"> Kruis.</w:t>
          </w:r>
        </w:p>
        <w:p w14:paraId="20D3E369" w14:textId="669A87BE" w:rsidR="000D2E32" w:rsidRPr="007A4793" w:rsidRDefault="000D2E32" w:rsidP="00F637E4">
          <w:pPr>
            <w:tabs>
              <w:tab w:val="left" w:pos="720"/>
            </w:tabs>
            <w:rPr>
              <w:rFonts w:eastAsia="Times New Roman"/>
              <w:color w:val="FF0000"/>
              <w:szCs w:val="24"/>
              <w:lang w:val="nl-NL" w:eastAsia="nl-NL"/>
            </w:rPr>
          </w:pPr>
        </w:p>
        <w:p w14:paraId="590D62C9" w14:textId="4F5F7EFE" w:rsidR="00E73B86" w:rsidRPr="000D2E32" w:rsidRDefault="00E73B86" w:rsidP="007A4793">
          <w:pPr>
            <w:tabs>
              <w:tab w:val="left" w:pos="760"/>
            </w:tabs>
            <w:rPr>
              <w:rFonts w:eastAsia="Times New Roman"/>
              <w:b/>
              <w:bCs/>
              <w:color w:val="A8AF37"/>
              <w:szCs w:val="24"/>
              <w:lang w:val="nl-NL" w:eastAsia="nl-NL"/>
            </w:rPr>
          </w:pPr>
        </w:p>
        <w:p w14:paraId="4B403997" w14:textId="67283203" w:rsidR="00B3747A" w:rsidRDefault="00A01204" w:rsidP="00A01558">
          <w:pPr>
            <w:rPr>
              <w:rFonts w:eastAsia="Times New Roman"/>
              <w:b/>
              <w:szCs w:val="24"/>
              <w:lang w:val="nl-NL" w:eastAsia="nl-NL"/>
            </w:rPr>
          </w:pPr>
        </w:p>
      </w:sdtContent>
    </w:sdt>
    <w:p w14:paraId="52CCE446" w14:textId="49925185" w:rsidR="00B66609"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6A09AB5" w14:textId="335F64F3" w:rsidR="00A11E63" w:rsidRPr="005A62EF" w:rsidRDefault="00BA4E65" w:rsidP="00DA0B41">
      <w:pPr>
        <w:pStyle w:val="Kop2"/>
        <w:shd w:val="clear" w:color="auto" w:fill="A8AF37"/>
        <w:rPr>
          <w:color w:val="FFFFFF" w:themeColor="background1"/>
        </w:rPr>
      </w:pPr>
      <w:bookmarkStart w:id="53" w:name="_Privacy"/>
      <w:bookmarkStart w:id="54" w:name="_Ref60913668"/>
      <w:bookmarkStart w:id="55" w:name="_Ref66443372"/>
      <w:bookmarkEnd w:id="53"/>
      <w:r w:rsidRPr="00973A0F">
        <w:rPr>
          <w:bCs/>
          <w:noProof/>
          <w:color w:val="FFFFFF" w:themeColor="background1"/>
          <w:lang w:eastAsia="nl-BE"/>
        </w:rPr>
        <w:drawing>
          <wp:anchor distT="0" distB="0" distL="114300" distR="114300" simplePos="0" relativeHeight="251672619" behindDoc="0" locked="0" layoutInCell="1" allowOverlap="1" wp14:anchorId="07432F08" wp14:editId="785C3DD8">
            <wp:simplePos x="0" y="0"/>
            <wp:positionH relativeFrom="column">
              <wp:posOffset>-785285</wp:posOffset>
            </wp:positionH>
            <wp:positionV relativeFrom="paragraph">
              <wp:posOffset>262918</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4"/>
      <w:bookmarkEnd w:id="55"/>
    </w:p>
    <w:p w14:paraId="6A5BED04" w14:textId="492FD9F7"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4C31956A" w:rsidR="00A11E63" w:rsidRPr="008869D3" w:rsidRDefault="00A11E63" w:rsidP="00C53821">
      <w:pPr>
        <w:jc w:val="both"/>
      </w:pPr>
      <w:r w:rsidRPr="008869D3">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2C70CB79" w:rsidR="00DD7056" w:rsidRDefault="00D34D44" w:rsidP="000B046D">
      <w:pPr>
        <w:ind w:right="-144"/>
        <w:jc w:val="both"/>
        <w:rPr>
          <w:shd w:val="clear" w:color="auto" w:fill="FFE599" w:themeFill="accent4" w:themeFillTint="66"/>
        </w:rPr>
      </w:pPr>
      <w:r w:rsidRPr="000B046D">
        <w:lastRenderedPageBreak/>
        <w:t>Voor alle verwerkingen van die</w:t>
      </w:r>
      <w:r w:rsidRPr="00544E1B">
        <w:rPr>
          <w:shd w:val="clear" w:color="auto" w:fill="FFE599" w:themeFill="accent4" w:themeFillTint="66"/>
        </w:rPr>
        <w:t xml:space="preserve"> </w:t>
      </w:r>
      <w:r w:rsidRPr="000B046D">
        <w:t>zogenaamde persoonsgegevens is het</w:t>
      </w:r>
      <w:r w:rsidRPr="00544E1B">
        <w:rPr>
          <w:shd w:val="clear" w:color="auto" w:fill="FFE599" w:themeFill="accent4" w:themeFillTint="66"/>
        </w:rPr>
        <w:t xml:space="preserve"> </w:t>
      </w:r>
      <w:r w:rsidRPr="000B046D">
        <w:t>schoolbestuur verantwoordelijk</w:t>
      </w:r>
    </w:p>
    <w:p w14:paraId="22919B24" w14:textId="40743E8F" w:rsidR="00A11E63" w:rsidRPr="00802FB0" w:rsidRDefault="00AD6A5B" w:rsidP="000B046D">
      <w:pPr>
        <w:jc w:val="both"/>
      </w:pPr>
      <w:r w:rsidRPr="00802FB0">
        <w:t xml:space="preserve">We maken </w:t>
      </w:r>
      <w:r w:rsidR="00A11E63" w:rsidRPr="00802FB0">
        <w:t>met de softwareleveranciers afspraken over het gebruik van die gegevens. De leveranciers mogen de gegevens niet gebruiken voor eigen commerciële doeleinden.</w:t>
      </w:r>
    </w:p>
    <w:p w14:paraId="46F9896C" w14:textId="0E1B4E74" w:rsidR="00A11E63" w:rsidRPr="00802FB0" w:rsidRDefault="00A11E63" w:rsidP="000B046D">
      <w:pPr>
        <w:jc w:val="both"/>
      </w:pPr>
      <w:r w:rsidRPr="00802FB0">
        <w:t>De gegevens van je kind worden digitaal bewaard en veilig opgeslagen. We zien er op toe dat niet iedereen zomaar toegang heeft tot die gegevens. De toegang is beperkt tot de personen die betrokken zijn bij de begeleiding van je kind</w:t>
      </w:r>
      <w:r w:rsidR="00567AB7" w:rsidRPr="00802FB0">
        <w:t xml:space="preserve"> (zoals de klassenra</w:t>
      </w:r>
      <w:r w:rsidR="00161172" w:rsidRPr="00802FB0">
        <w:t>ad, het CLB en het ondersteuningsnetwerk)</w:t>
      </w:r>
      <w:r w:rsidRPr="00802FB0">
        <w:t>.</w:t>
      </w:r>
    </w:p>
    <w:p w14:paraId="6E19C9CD" w14:textId="5361F3A6" w:rsidR="00A11E63" w:rsidRPr="00802FB0" w:rsidRDefault="00A11E63" w:rsidP="000B046D">
      <w:pPr>
        <w:jc w:val="both"/>
      </w:pPr>
      <w:r w:rsidRPr="00802FB0">
        <w:t xml:space="preserve">Om </w:t>
      </w:r>
      <w:r w:rsidR="00467BA2" w:rsidRPr="00802FB0">
        <w:t>goed</w:t>
      </w:r>
      <w:r w:rsidRPr="00802FB0">
        <w:t xml:space="preserve"> te kunnen optreden bij risicosituaties, kunnen we uitzonderlijk ook gegevens over de gezondheidstoestand van je kind verwerken, maar dat gebeurt enkel met je schriftelijke toestemming. Je </w:t>
      </w:r>
      <w:r w:rsidR="003D3FFE" w:rsidRPr="00802FB0">
        <w:t>kunt</w:t>
      </w:r>
      <w:r w:rsidRPr="00802FB0">
        <w:t xml:space="preserve"> je toestemming altijd intrekken.</w:t>
      </w:r>
    </w:p>
    <w:p w14:paraId="1195C1F2" w14:textId="3361BA42" w:rsidR="009730A2" w:rsidRPr="000B046D" w:rsidRDefault="009730A2" w:rsidP="000B046D">
      <w:pPr>
        <w:jc w:val="both"/>
        <w:rPr>
          <w:color w:val="auto"/>
          <w:shd w:val="clear" w:color="auto" w:fill="FFE599" w:themeFill="accent4" w:themeFillTint="66"/>
        </w:rPr>
      </w:pPr>
      <w:r w:rsidRPr="000B046D">
        <w:rPr>
          <w:color w:val="auto"/>
        </w:rPr>
        <w:t xml:space="preserve">Wij bewaren </w:t>
      </w:r>
      <w:r w:rsidR="000F5664" w:rsidRPr="000B046D">
        <w:rPr>
          <w:color w:val="auto"/>
        </w:rPr>
        <w:t>de</w:t>
      </w:r>
      <w:r w:rsidRPr="000B046D">
        <w:rPr>
          <w:color w:val="auto"/>
        </w:rPr>
        <w:t xml:space="preserve"> gegevens </w:t>
      </w:r>
      <w:r w:rsidR="000F5664" w:rsidRPr="000B046D">
        <w:rPr>
          <w:color w:val="auto"/>
        </w:rPr>
        <w:t xml:space="preserve">van je kind </w:t>
      </w:r>
      <w:r w:rsidRPr="000B046D">
        <w:rPr>
          <w:color w:val="auto"/>
        </w:rPr>
        <w:t xml:space="preserve">maximaal 1 jaar nadat je </w:t>
      </w:r>
      <w:r w:rsidR="00B11B02" w:rsidRPr="000B046D">
        <w:rPr>
          <w:color w:val="auto"/>
        </w:rPr>
        <w:t>kind</w:t>
      </w:r>
      <w:r w:rsidR="00B11B02" w:rsidRPr="000B046D">
        <w:rPr>
          <w:color w:val="auto"/>
          <w:shd w:val="clear" w:color="auto" w:fill="FFE599" w:themeFill="accent4" w:themeFillTint="66"/>
        </w:rPr>
        <w:t xml:space="preserve"> </w:t>
      </w:r>
      <w:r w:rsidRPr="000B046D">
        <w:rPr>
          <w:color w:val="auto"/>
        </w:rPr>
        <w:t xml:space="preserve">de school verlaten </w:t>
      </w:r>
      <w:r w:rsidR="00B11B02" w:rsidRPr="000B046D">
        <w:rPr>
          <w:color w:val="auto"/>
        </w:rPr>
        <w:t>heeft</w:t>
      </w:r>
      <w:r w:rsidRPr="000B046D">
        <w:rPr>
          <w:color w:val="auto"/>
        </w:rPr>
        <w:t>. Voor</w:t>
      </w:r>
      <w:r w:rsidRPr="000B046D">
        <w:rPr>
          <w:color w:val="auto"/>
          <w:shd w:val="clear" w:color="auto" w:fill="FFE599" w:themeFill="accent4" w:themeFillTint="66"/>
        </w:rPr>
        <w:t xml:space="preserve"> </w:t>
      </w:r>
      <w:r w:rsidRPr="000B046D">
        <w:rPr>
          <w:color w:val="auto"/>
        </w:rPr>
        <w:t>sommige gegevens is er een wettelijke bewaartermijn vastgesteld die langer kan zijn.</w:t>
      </w:r>
    </w:p>
    <w:p w14:paraId="6E5FA7F1" w14:textId="15C36942" w:rsidR="00A11E63" w:rsidRPr="00CF214F" w:rsidRDefault="009730A2" w:rsidP="007C5FA2">
      <w:pPr>
        <w:shd w:val="clear" w:color="auto" w:fill="FFFFFF" w:themeFill="background1"/>
        <w:jc w:val="both"/>
      </w:pPr>
      <w:r w:rsidRPr="00544E1B">
        <w:t xml:space="preserve">In onze privacyverklaring vind je deze informatie nog eens op een rijtje. </w:t>
      </w:r>
      <w:r w:rsidR="003254DE" w:rsidRPr="00544E1B">
        <w:t>Je vindt de privacyverklaring terug via</w:t>
      </w:r>
      <w:r w:rsidR="009C5348" w:rsidRPr="00544E1B">
        <w:t xml:space="preserve"> </w:t>
      </w:r>
      <w:sdt>
        <w:sdtPr>
          <w:rPr>
            <w:color w:val="FFC000"/>
          </w:rPr>
          <w:id w:val="-331142005"/>
          <w:placeholder>
            <w:docPart w:val="26D3BC3A4DBA4519BD712823A8F47771"/>
          </w:placeholder>
        </w:sdtPr>
        <w:sdtEndPr/>
        <w:sdtContent>
          <w:sdt>
            <w:sdtPr>
              <w:rPr>
                <w:color w:val="auto"/>
              </w:rPr>
              <w:alias w:val="Model privacyverklaring"/>
              <w:tag w:val="Model privacyverklaring"/>
              <w:id w:val="2147077583"/>
              <w:placeholder>
                <w:docPart w:val="26D3BC3A4DBA4519BD712823A8F47771"/>
              </w:placeholder>
              <w15:color w:val="A8AF37"/>
            </w:sdtPr>
            <w:sdtEndPr>
              <w:rPr>
                <w:color w:val="FFC000"/>
              </w:rPr>
            </w:sdtEndPr>
            <w:sdtContent>
              <w:r w:rsidR="00464C21" w:rsidRPr="00544E1B">
                <w:rPr>
                  <w:color w:val="auto"/>
                </w:rPr>
                <w:t xml:space="preserve"> </w:t>
              </w:r>
              <w:r w:rsidR="008E2EE5" w:rsidRPr="00544E1B">
                <w:rPr>
                  <w:b/>
                  <w:bCs/>
                  <w:color w:val="auto"/>
                </w:rPr>
                <w:t>de</w:t>
              </w:r>
              <w:r w:rsidR="00464C21" w:rsidRPr="00544E1B">
                <w:rPr>
                  <w:b/>
                  <w:bCs/>
                  <w:color w:val="auto"/>
                </w:rPr>
                <w:t xml:space="preserve"> website </w:t>
              </w:r>
              <w:hyperlink r:id="rId85" w:history="1">
                <w:proofErr w:type="spellStart"/>
                <w:r w:rsidR="00061A36" w:rsidRPr="00544E1B">
                  <w:rPr>
                    <w:rStyle w:val="Hyperlink"/>
                    <w:b/>
                    <w:bCs/>
                    <w:color w:val="auto"/>
                  </w:rPr>
                  <w:t>pro.katholiekonderwijs.vlaanderen</w:t>
                </w:r>
                <w:proofErr w:type="spellEnd"/>
                <w:r w:rsidR="00061A36" w:rsidRPr="00544E1B">
                  <w:rPr>
                    <w:rStyle w:val="Hyperlink"/>
                    <w:b/>
                    <w:bCs/>
                    <w:color w:val="auto"/>
                  </w:rPr>
                  <w:t>/GDPR</w:t>
                </w:r>
              </w:hyperlink>
            </w:sdtContent>
          </w:sdt>
        </w:sdtContent>
      </w:sdt>
      <w:r w:rsidR="00B92405" w:rsidRPr="007A4793">
        <w:rPr>
          <w:color w:val="FF0000"/>
        </w:rPr>
        <w:t>.</w:t>
      </w:r>
      <w:r w:rsidR="00C55BD5">
        <w:t xml:space="preserve"> </w:t>
      </w:r>
      <w:r w:rsidR="00A11E63" w:rsidRPr="00D5783D">
        <w:t>Als je vragen hebt over de privacy van je kind</w:t>
      </w:r>
      <w:r w:rsidR="005B0D24">
        <w:t xml:space="preserve"> </w:t>
      </w:r>
      <w:r w:rsidR="005B0D24" w:rsidRPr="007C5FA2">
        <w:rPr>
          <w:shd w:val="clear" w:color="auto" w:fill="FFFFFF" w:themeFill="background1"/>
        </w:rPr>
        <w:t>of bezwaar hebt tegen bepaalde verwerkingen</w:t>
      </w:r>
      <w:r w:rsidR="00A11E63" w:rsidRPr="007C5FA2">
        <w:rPr>
          <w:shd w:val="clear" w:color="auto" w:fill="FFFFFF" w:themeFill="background1"/>
        </w:rPr>
        <w:t>,</w:t>
      </w:r>
      <w:r w:rsidR="00A11E63" w:rsidRPr="00D5783D">
        <w:t xml:space="preserve"> </w:t>
      </w:r>
      <w:r w:rsidR="00C04D94">
        <w:t>kun</w:t>
      </w:r>
      <w:r w:rsidR="00A11E63" w:rsidRPr="00D5783D">
        <w:t xml:space="preserve"> je contact opnemen </w:t>
      </w:r>
      <w:r w:rsidR="00A11E63" w:rsidRPr="00AD5A37">
        <w:rPr>
          <w:color w:val="auto"/>
        </w:rPr>
        <w:t>met</w:t>
      </w:r>
      <w:r w:rsidR="008E2EE5" w:rsidRPr="00AD5A37">
        <w:rPr>
          <w:color w:val="auto"/>
        </w:rPr>
        <w:t xml:space="preserve"> de directeur</w:t>
      </w:r>
      <w:r w:rsidR="008E2EE5">
        <w:t>.</w:t>
      </w:r>
    </w:p>
    <w:p w14:paraId="66BACD19" w14:textId="6F92B6F2"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C53821">
      <w:pPr>
        <w:jc w:val="both"/>
      </w:pPr>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68AB8F3D" w:rsidR="003560DD" w:rsidRPr="00783364" w:rsidRDefault="00A11E63" w:rsidP="00C53821">
      <w:pPr>
        <w:jc w:val="both"/>
        <w:rPr>
          <w:shd w:val="clear" w:color="auto" w:fill="FFE599" w:themeFill="accent4" w:themeFillTint="66"/>
        </w:rPr>
      </w:pPr>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 xml:space="preserve">Als je niet wil dat we bepaalde gegevens doorgeven, moet je ons dat schriftelijk binnen de 10 kalenderdagen na de </w:t>
      </w:r>
      <w:r w:rsidR="00C61940" w:rsidRPr="00802FB0">
        <w:rPr>
          <w:shd w:val="clear" w:color="auto" w:fill="FFFFFF" w:themeFill="background1"/>
        </w:rPr>
        <w:t xml:space="preserve">inschrijving van je kind in de andere school laten weten. </w:t>
      </w:r>
      <w:r w:rsidR="003560DD" w:rsidRPr="00802FB0">
        <w:rPr>
          <w:shd w:val="clear" w:color="auto" w:fill="FFFFFF" w:themeFill="background1"/>
        </w:rPr>
        <w:t>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412946F7" w14:textId="380AF316" w:rsidR="007E5C4F" w:rsidRPr="00861292" w:rsidRDefault="00A11E63" w:rsidP="00C53821">
      <w:pPr>
        <w:jc w:val="both"/>
      </w:pPr>
      <w:r>
        <w:t xml:space="preserve">Gegevens die </w:t>
      </w:r>
      <w:r w:rsidR="000E3FFF">
        <w:t>gaan over</w:t>
      </w:r>
      <w:r>
        <w:t xml:space="preserve"> de schending van leefregels door je kind zijn nooit tussen scholen overdraagbaar.</w:t>
      </w:r>
    </w:p>
    <w:p w14:paraId="05B26B93" w14:textId="77777777" w:rsidR="00A11E63" w:rsidRPr="00AD1483" w:rsidRDefault="00A11E63" w:rsidP="00AD1483">
      <w:pPr>
        <w:pStyle w:val="Kop3"/>
      </w:pPr>
      <w:r w:rsidRPr="00AD1483">
        <w:t>Maken en publiceren van beeld- of geluidsopnames</w:t>
      </w:r>
    </w:p>
    <w:p w14:paraId="53757DD6" w14:textId="181C9B13" w:rsidR="006065D1" w:rsidRDefault="00A11E63" w:rsidP="00C53821">
      <w:pPr>
        <w:jc w:val="both"/>
        <w:rPr>
          <w:lang w:val="nl-NL" w:eastAsia="nl-NL"/>
        </w:rPr>
      </w:pPr>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EndPr/>
        <w:sdtContent>
          <w:sdt>
            <w:sdtPr>
              <w:alias w:val="Noteer hier het platform"/>
              <w:id w:val="-2091225067"/>
              <w:placeholder>
                <w:docPart w:val="E4F505E1CC1A4E47AD4502DF8606B9CF"/>
              </w:placeholder>
              <w15:color w:val="A8AF37"/>
            </w:sdtPr>
            <w:sdtEndPr>
              <w:rPr>
                <w:b/>
              </w:rPr>
            </w:sdtEndPr>
            <w:sdtContent>
              <w:r w:rsidR="00004D25" w:rsidRPr="00015125">
                <w:rPr>
                  <w:b/>
                  <w:lang w:val="nl-NL"/>
                </w:rPr>
                <w:t>op onze website, in de schoolkrant, …</w:t>
              </w:r>
            </w:sdtContent>
          </w:sdt>
          <w:r w:rsidR="00004D25">
            <w:rPr>
              <w:b/>
            </w:rPr>
            <w:t xml:space="preserve"> </w:t>
          </w:r>
        </w:sdtContent>
      </w:sdt>
    </w:p>
    <w:p w14:paraId="22EADC07" w14:textId="134716C4" w:rsidR="00A11E63" w:rsidRDefault="00A11E63" w:rsidP="00C53821">
      <w:pPr>
        <w:spacing w:before="200"/>
        <w:jc w:val="both"/>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33396782" w:rsidR="00A11E63" w:rsidRDefault="00A11E63" w:rsidP="00C53821">
      <w:pPr>
        <w:jc w:val="both"/>
        <w:rPr>
          <w:lang w:val="nl-NL" w:eastAsia="nl-NL"/>
        </w:rPr>
      </w:pPr>
      <w:r w:rsidRPr="00CF1682">
        <w:rPr>
          <w:lang w:val="nl-NL" w:eastAsia="nl-NL"/>
        </w:rPr>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AD5A37">
        <w:rPr>
          <w:color w:val="auto"/>
          <w:lang w:val="nl-NL" w:eastAsia="nl-NL"/>
        </w:rPr>
        <w:t xml:space="preserve">Jouw toestemming </w:t>
      </w:r>
      <w:r w:rsidR="008E2EE5" w:rsidRPr="00AD5A37">
        <w:rPr>
          <w:color w:val="auto"/>
          <w:lang w:val="nl-NL" w:eastAsia="nl-NL"/>
        </w:rPr>
        <w:t xml:space="preserve">die we via een toestemmings-formulier vragen, blijft in principe gelden voor de gehele schoolloopbaan van je kind. </w:t>
      </w:r>
      <w:r w:rsidRPr="00CF1682">
        <w:rPr>
          <w:lang w:val="nl-NL" w:eastAsia="nl-NL"/>
        </w:rPr>
        <w:t xml:space="preserve">Enkel indien we de beeld – of geluidsopnames voor een ander doel gebruiken dan we eerder aan jou hebben </w:t>
      </w:r>
      <w:r w:rsidRPr="00CF1682">
        <w:rPr>
          <w:lang w:val="nl-NL" w:eastAsia="nl-NL"/>
        </w:rPr>
        <w:lastRenderedPageBreak/>
        <w:t xml:space="preserve">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EndPr/>
        <w:sdtContent>
          <w:r w:rsidR="009D54BD">
            <w:rPr>
              <w:lang w:val="nl-NL" w:eastAsia="nl-NL"/>
            </w:rPr>
            <w:t>de directeur.</w:t>
          </w:r>
        </w:sdtContent>
      </w:sdt>
    </w:p>
    <w:p w14:paraId="6FC0468F" w14:textId="24F87EB9" w:rsidR="00A11E63" w:rsidRPr="00864FD4" w:rsidRDefault="00A11E63" w:rsidP="00C53821">
      <w:pPr>
        <w:ind w:right="-144"/>
        <w:jc w:val="both"/>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4941C3" w:rsidRDefault="00A11E63" w:rsidP="00C53821">
      <w:pPr>
        <w:jc w:val="both"/>
        <w:rPr>
          <w:lang w:val="nl-NL" w:eastAsia="nl-NL"/>
        </w:rPr>
      </w:pPr>
      <w:r w:rsidRPr="00D5783D">
        <w:rPr>
          <w:lang w:val="nl-NL" w:eastAsia="nl-NL"/>
        </w:rPr>
        <w:t>Op school mogen enkel personeelsleden of personen die daarvoor een opdracht hebben gekregen, bv. de schoolfotograaf, beeld- of geluidsopnames maken.</w:t>
      </w:r>
    </w:p>
    <w:p w14:paraId="7C90CCE1" w14:textId="6B09DCC5" w:rsidR="00A11E63" w:rsidRPr="00AD1483" w:rsidRDefault="00A11E63" w:rsidP="00C53821">
      <w:pPr>
        <w:pStyle w:val="Kop3"/>
        <w:jc w:val="both"/>
      </w:pPr>
      <w:r w:rsidRPr="00AD1483">
        <w:t>Inzage in, toelichting bij en kopie van bepaalde informatie</w:t>
      </w:r>
    </w:p>
    <w:p w14:paraId="5A10BB96" w14:textId="2B518D40" w:rsidR="00A11E63" w:rsidRDefault="00A11E63" w:rsidP="00C53821">
      <w:pPr>
        <w:jc w:val="both"/>
      </w:pPr>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die gegevens. </w:t>
      </w:r>
      <w:r w:rsidR="00AB0578" w:rsidRPr="00802FB0">
        <w:rPr>
          <w:shd w:val="clear" w:color="auto" w:fill="FFFFFF" w:themeFill="background1"/>
        </w:rPr>
        <w:t xml:space="preserve">Je </w:t>
      </w:r>
      <w:r w:rsidR="00656762" w:rsidRPr="00802FB0">
        <w:rPr>
          <w:shd w:val="clear" w:color="auto" w:fill="FFFFFF" w:themeFill="background1"/>
        </w:rPr>
        <w:t>kunt</w:t>
      </w:r>
      <w:r w:rsidR="00AB0578" w:rsidRPr="00802FB0">
        <w:rPr>
          <w:shd w:val="clear" w:color="auto" w:fill="FFFFFF" w:themeFill="background1"/>
        </w:rPr>
        <w:t xml:space="preserve"> foutieve, onvolledige of verouderde gegevens laten verbeteren of verwijderen. </w:t>
      </w:r>
      <w:r w:rsidRPr="00802FB0">
        <w:rPr>
          <w:shd w:val="clear" w:color="auto" w:fill="FFFFFF" w:themeFill="background1"/>
        </w:rPr>
        <w:t xml:space="preserve">Ook </w:t>
      </w:r>
      <w:r w:rsidR="00AB7657" w:rsidRPr="00802FB0">
        <w:rPr>
          <w:shd w:val="clear" w:color="auto" w:fill="FFFFFF" w:themeFill="background1"/>
        </w:rPr>
        <w:t>kun</w:t>
      </w:r>
      <w:r w:rsidRPr="00802FB0">
        <w:rPr>
          <w:shd w:val="clear" w:color="auto" w:fill="FFFFFF" w:themeFill="background1"/>
        </w:rPr>
        <w:t xml:space="preserve"> je een (digitale) kopie vragen. Dat kan door schriftelijk contact op te nemen met </w:t>
      </w:r>
      <w:sdt>
        <w:sdtPr>
          <w:rPr>
            <w:shd w:val="clear" w:color="auto" w:fill="FFFFFF" w:themeFill="background1"/>
            <w:lang w:val="nl-NL" w:eastAsia="nl-NL"/>
          </w:rPr>
          <w:alias w:val="Geef hier de naam van de verantwoordelijke"/>
          <w:tag w:val="Geef hier de naam van de verantwoordelijke"/>
          <w:id w:val="-919949985"/>
          <w:placeholder>
            <w:docPart w:val="53AD0626E9EC4D9C9D12CA6628B8115C"/>
          </w:placeholder>
          <w15:color w:val="A8AF37"/>
        </w:sdtPr>
        <w:sdtEndPr/>
        <w:sdtContent>
          <w:r w:rsidR="009D54BD" w:rsidRPr="00802FB0">
            <w:rPr>
              <w:shd w:val="clear" w:color="auto" w:fill="FFFFFF" w:themeFill="background1"/>
              <w:lang w:val="nl-NL" w:eastAsia="nl-NL"/>
            </w:rPr>
            <w:t>de directeur</w:t>
          </w:r>
        </w:sdtContent>
      </w:sdt>
      <w:r w:rsidRPr="00802FB0">
        <w:rPr>
          <w:shd w:val="clear" w:color="auto" w:fill="FFFFFF" w:themeFill="background1"/>
        </w:rPr>
        <w:t>. We kunnen geen</w:t>
      </w:r>
      <w:r w:rsidRPr="003D72E0">
        <w:t xml:space="preserve"> gegevens doorgeven </w:t>
      </w:r>
      <w:r w:rsidR="00991778">
        <w:t>over</w:t>
      </w:r>
      <w:r w:rsidRPr="003D72E0">
        <w:t xml:space="preserve"> anderen, zoals medeleerlingen.</w:t>
      </w:r>
    </w:p>
    <w:sdt>
      <w:sdtPr>
        <w:alias w:val="Beschrijf hier het beleid rond het gebruik van bewakingscamera"/>
        <w:tag w:val="Beschrijf hier je evaluatiebeleid"/>
        <w:id w:val="1828781658"/>
        <w:placeholder>
          <w:docPart w:val="384FD6D1058F4A98A0B7D822F930C342"/>
        </w:placeholder>
        <w15:color w:val="A8AF37"/>
      </w:sdtPr>
      <w:sdtEndPr/>
      <w:sdtContent>
        <w:p w14:paraId="52A20AD3" w14:textId="4DEEFBEA" w:rsidR="00AD5A37" w:rsidRDefault="00AD5A37" w:rsidP="00AD5A37"/>
        <w:p w14:paraId="1E0F0762" w14:textId="62FB446F" w:rsidR="00840053" w:rsidRDefault="00A01204" w:rsidP="00A01558"/>
      </w:sdtContent>
    </w:sdt>
    <w:p w14:paraId="6663A930" w14:textId="5191D192" w:rsidR="00A11E63" w:rsidRPr="00AA5889" w:rsidRDefault="00F16334" w:rsidP="00BF1561">
      <w:pPr>
        <w:spacing w:before="200"/>
        <w:jc w:val="center"/>
        <w:rPr>
          <w:i/>
          <w:iCs/>
          <w:color w:val="4CBCC5"/>
        </w:rPr>
      </w:pPr>
      <w:r>
        <w:rPr>
          <w:rFonts w:eastAsiaTheme="majorEastAsia" w:cstheme="minorHAnsi"/>
          <w:i/>
          <w:iCs/>
          <w:noProof/>
          <w:color w:val="AE2081"/>
          <w:lang w:eastAsia="nl-BE"/>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57"/>
                    </pic:cNvPr>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70651BA4" w14:textId="0D00E1D0" w:rsidR="00382063" w:rsidRPr="00FD6C69" w:rsidRDefault="00A01204"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28CC92AF" w14:textId="2EF373E7" w:rsidR="001A4C91" w:rsidRDefault="001A4C91">
      <w:pPr>
        <w:suppressAutoHyphens w:val="0"/>
        <w:rPr>
          <w:b/>
          <w:i/>
          <w:iCs/>
          <w:color w:val="A8AF37"/>
          <w:sz w:val="18"/>
          <w:szCs w:val="18"/>
          <w:u w:val="single"/>
        </w:rPr>
      </w:pPr>
      <w:r>
        <w:rPr>
          <w:b/>
          <w:i/>
          <w:iCs/>
          <w:color w:val="A8AF37"/>
          <w:sz w:val="18"/>
          <w:szCs w:val="18"/>
          <w:u w:val="single"/>
        </w:rPr>
        <w:br w:type="page"/>
      </w:r>
    </w:p>
    <w:p w14:paraId="1B551E66" w14:textId="19915DBD" w:rsidR="00A11E63" w:rsidRPr="006E2C79" w:rsidRDefault="00113D91" w:rsidP="00B02E13">
      <w:pPr>
        <w:pStyle w:val="Kop1"/>
      </w:pPr>
      <w:r>
        <w:rPr>
          <w:noProof/>
          <w:lang w:eastAsia="nl-BE"/>
        </w:rPr>
        <w:lastRenderedPageBreak/>
        <w:drawing>
          <wp:anchor distT="0" distB="0" distL="114300" distR="114300" simplePos="0" relativeHeight="251658273" behindDoc="0" locked="0" layoutInCell="1" allowOverlap="1" wp14:anchorId="109EA297" wp14:editId="6A2F7695">
            <wp:simplePos x="0" y="0"/>
            <wp:positionH relativeFrom="column">
              <wp:posOffset>-807930</wp:posOffset>
            </wp:positionH>
            <wp:positionV relativeFrom="paragraph">
              <wp:posOffset>364822</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07571" cy="707571"/>
                    </a:xfrm>
                    <a:prstGeom prst="rect">
                      <a:avLst/>
                    </a:prstGeom>
                  </pic:spPr>
                </pic:pic>
              </a:graphicData>
            </a:graphic>
          </wp:anchor>
        </w:drawing>
      </w:r>
      <w:r w:rsidR="00A11E63" w:rsidRPr="00B02E13">
        <w:rPr>
          <w:noProof/>
          <w:lang w:eastAsia="nl-BE"/>
        </w:rPr>
        <mc:AlternateContent>
          <mc:Choice Requires="wpc">
            <w:drawing>
              <wp:anchor distT="0" distB="0" distL="114300" distR="114300" simplePos="0" relativeHeight="251658246" behindDoc="0" locked="0" layoutInCell="1" allowOverlap="1" wp14:anchorId="3E1B6953" wp14:editId="0F8E3266">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444378E">
              <v:group id="Papier 206" style="position:absolute;margin-left:-70.9pt;margin-top:-56.7pt;width:23pt;height:16.5pt;z-index:251656202" coordsize="292100,209550" o:spid="_x0000_s1026" editas="canvas" w14:anchorId="04907E6C"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92100;height:209550;visibility:visible;mso-wrap-style:square" type="#_x0000_t75">
                  <v:fill o:detectmouseclick="t"/>
                  <v:path o:connecttype="none"/>
                </v:shape>
                <v:shape id="Picture 5" style="position:absolute;left:3810;top:3810;width:291465;height:2089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o:title="" r:id="rId94"/>
                </v:shape>
                <v:shape id="Picture 6" style="position:absolute;left:3810;top:3810;width:291465;height:20891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o:title="" r:id="rId95"/>
                </v:shape>
              </v:group>
            </w:pict>
          </mc:Fallback>
        </mc:AlternateContent>
      </w:r>
      <w:r w:rsidR="00A11E63" w:rsidRPr="00B02E13">
        <w:t>Wat</w:t>
      </w:r>
      <w:r w:rsidR="00A11E63" w:rsidRPr="006E2C79">
        <w:t xml:space="preserve"> verwachten we van jou als ouder?</w:t>
      </w:r>
    </w:p>
    <w:p w14:paraId="2B7BE7A1" w14:textId="3129D5F2" w:rsidR="00A11E63" w:rsidRPr="005A62EF" w:rsidRDefault="00A11E63" w:rsidP="001A6F67">
      <w:pPr>
        <w:pStyle w:val="Kop2"/>
        <w:shd w:val="clear" w:color="auto" w:fill="4CBCC5"/>
        <w:rPr>
          <w:color w:val="FFFFFF" w:themeColor="background1"/>
        </w:rPr>
      </w:pPr>
      <w:bookmarkStart w:id="56" w:name="_Engagementsverklaring_tussen_jou"/>
      <w:bookmarkStart w:id="57" w:name="_Ref60913674"/>
      <w:bookmarkStart w:id="58" w:name="_Ref66443695"/>
      <w:bookmarkEnd w:id="56"/>
      <w:r w:rsidRPr="005A62EF">
        <w:rPr>
          <w:color w:val="FFFFFF" w:themeColor="background1"/>
        </w:rPr>
        <w:t xml:space="preserve">Engagementsverklaring tussen </w:t>
      </w:r>
      <w:bookmarkEnd w:id="57"/>
      <w:r w:rsidRPr="005A62EF">
        <w:rPr>
          <w:color w:val="FFFFFF" w:themeColor="background1"/>
        </w:rPr>
        <w:t>jou en onze school</w:t>
      </w:r>
      <w:bookmarkEnd w:id="58"/>
    </w:p>
    <w:p w14:paraId="4B71C449" w14:textId="667E6263" w:rsidR="00A11E63" w:rsidRDefault="00A11E63" w:rsidP="00C53821">
      <w:pPr>
        <w:jc w:val="both"/>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77777777"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bookmarkStart w:id="59" w:name="_oudercontacten"/>
      <w:bookmarkEnd w:id="59"/>
      <w:r w:rsidRPr="001A6F67">
        <w:rPr>
          <w:rFonts w:eastAsiaTheme="minorHAnsi"/>
          <w:b w:val="0"/>
          <w:bCs/>
          <w:noProof/>
          <w:color w:val="FFFFFF" w:themeColor="background1"/>
          <w:szCs w:val="20"/>
          <w:lang w:eastAsia="nl-BE"/>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222250" cy="222250"/>
                    </a:xfrm>
                    <a:prstGeom prst="rect">
                      <a:avLst/>
                    </a:prstGeom>
                  </pic:spPr>
                </pic:pic>
              </a:graphicData>
            </a:graphic>
          </wp:anchor>
        </w:drawing>
      </w:r>
      <w:r w:rsidRPr="069DED66">
        <w:rPr>
          <w:rFonts w:eastAsiaTheme="minorEastAsia"/>
          <w:b w:val="0"/>
          <w:color w:val="FFFFFF" w:themeColor="background1"/>
        </w:rPr>
        <w:t xml:space="preserve">oudercontacten </w:t>
      </w:r>
    </w:p>
    <w:p w14:paraId="6EF0360B" w14:textId="6484DECE" w:rsidR="00A11E63" w:rsidRDefault="00A11E63" w:rsidP="00C53821">
      <w:pPr>
        <w:spacing w:before="200"/>
        <w:jc w:val="both"/>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EndPr/>
      <w:sdtContent>
        <w:p w14:paraId="0E5C0D7E" w14:textId="1EBA0814" w:rsidR="001C5D50" w:rsidRDefault="0079760C" w:rsidP="00C53821">
          <w:pPr>
            <w:jc w:val="both"/>
          </w:pPr>
          <w:r w:rsidRPr="0079760C">
            <w:t>Daarvoor plannen we bij het begin van elk schooljaar een ouderavond in de klas van je kind. Je kan er kennis maken met de leraar van je kind en met de manier van werken.</w:t>
          </w:r>
        </w:p>
      </w:sdtContent>
    </w:sdt>
    <w:p w14:paraId="5502529F" w14:textId="397DF610" w:rsidR="00A11E63" w:rsidRPr="003A5A0C" w:rsidRDefault="00A11E63" w:rsidP="00C53821">
      <w:pPr>
        <w:spacing w:before="200"/>
        <w:jc w:val="both"/>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 niet op het oudercontact aanwezig kan zijn, kan een gesprek aanvragen op een ander moment.</w:t>
      </w:r>
    </w:p>
    <w:p w14:paraId="597A092C" w14:textId="17EBE0A8" w:rsidR="004004C8" w:rsidRDefault="00A11E63" w:rsidP="00C53821">
      <w:pPr>
        <w:jc w:val="both"/>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EndPr/>
        <w:sdtContent>
          <w:r w:rsidR="009D54BD">
            <w:rPr>
              <w:lang w:val="nl-NL" w:eastAsia="nl-NL"/>
            </w:rPr>
            <w:t>de leerkracht van je kind. Dit doe je via de agenda of digitaal bericht.</w:t>
          </w:r>
        </w:sdtContent>
      </w:sdt>
    </w:p>
    <w:p w14:paraId="1072133A" w14:textId="425C8BC3" w:rsidR="00A11E63" w:rsidRDefault="00A11E63" w:rsidP="00C53821">
      <w:pPr>
        <w:spacing w:before="200"/>
        <w:jc w:val="both"/>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0358566A" w14:textId="7C39BE86" w:rsidR="00A11E63" w:rsidRPr="00605336" w:rsidRDefault="00286997" w:rsidP="00736586">
      <w:pPr>
        <w:rPr>
          <w:sz w:val="2"/>
          <w:szCs w:val="2"/>
        </w:rPr>
      </w:pPr>
      <w:r w:rsidRPr="001A6F67">
        <w:rPr>
          <w:b/>
          <w:bCs/>
          <w:noProof/>
          <w:color w:val="FFFFFF" w:themeColor="background1"/>
          <w:lang w:eastAsia="nl-BE"/>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5113DA47" w:rsidR="00A11E63" w:rsidRDefault="00A11E63" w:rsidP="00C53821">
      <w:pPr>
        <w:spacing w:before="200"/>
        <w:jc w:val="both"/>
        <w:rPr>
          <w:shd w:val="clear" w:color="auto" w:fill="FFE599" w:themeFill="accent4" w:themeFillTint="66"/>
        </w:rPr>
      </w:pPr>
      <w:r w:rsidRPr="00A87E22">
        <w:rPr>
          <w:highlight w:val="yellow"/>
        </w:rPr>
        <w:t>We vinden de aanwezigheid van je kind op school heel belangrijk. We verwachten dat je kind regelmatig en op tijd naar school komt. De aanwezigheid van je kind op school draagt bij tot een succesvolle schoolloopbaan van je kind.</w:t>
      </w:r>
    </w:p>
    <w:p w14:paraId="148982E3" w14:textId="01A9A7D8" w:rsidR="00A11E63" w:rsidRPr="00A85AA8" w:rsidRDefault="00A11E63" w:rsidP="00C53821">
      <w:pPr>
        <w:jc w:val="both"/>
      </w:pPr>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02"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C53821">
      <w:pPr>
        <w:jc w:val="both"/>
      </w:pPr>
      <w:r>
        <w:t>We moeten</w:t>
      </w:r>
      <w:r w:rsidRPr="00A85AA8">
        <w:t xml:space="preserve"> de afwezigheden van je kind doorgeven </w:t>
      </w:r>
      <w:r w:rsidRPr="0077751E">
        <w:t>aan de overheid</w:t>
      </w:r>
      <w:r w:rsidRPr="00A85AA8">
        <w:t>.</w:t>
      </w:r>
    </w:p>
    <w:p w14:paraId="4800548B" w14:textId="49253865" w:rsidR="00736586" w:rsidRDefault="00A11E63" w:rsidP="00C53821">
      <w:pPr>
        <w:jc w:val="both"/>
      </w:pPr>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 </w:t>
      </w:r>
    </w:p>
    <w:sdt>
      <w:sdtPr>
        <w:rPr>
          <w:color w:val="auto"/>
          <w:lang w:val="nl-NL" w:eastAsia="nl-NL"/>
        </w:rPr>
        <w:alias w:val="Vermeld hier de schooluren"/>
        <w:tag w:val="Vermeld hier de schooluren"/>
        <w:id w:val="1166822824"/>
        <w:placeholder>
          <w:docPart w:val="5BD0053EA9454780A19B57BC98DF1336"/>
        </w:placeholder>
        <w15:color w:val="A8AF37"/>
      </w:sdtPr>
      <w:sdtEndPr/>
      <w:sdtContent>
        <w:p w14:paraId="39BA45CE" w14:textId="7D0188B1" w:rsidR="000E3352" w:rsidRPr="00FC5950" w:rsidRDefault="00AF480D" w:rsidP="00C53821">
          <w:pPr>
            <w:jc w:val="both"/>
            <w:rPr>
              <w:color w:val="auto"/>
              <w:lang w:val="nl-NL" w:eastAsia="nl-NL"/>
            </w:rPr>
          </w:pPr>
          <w:r w:rsidRPr="00FC5950">
            <w:rPr>
              <w:color w:val="auto"/>
            </w:rPr>
            <w:t xml:space="preserve">De school begint om </w:t>
          </w:r>
          <w:r w:rsidR="00FC5950" w:rsidRPr="00FC5950">
            <w:rPr>
              <w:color w:val="auto"/>
            </w:rPr>
            <w:t>8u25</w:t>
          </w:r>
          <w:r w:rsidRPr="00FC5950">
            <w:rPr>
              <w:color w:val="auto"/>
            </w:rPr>
            <w:t xml:space="preserve"> en eindigt om </w:t>
          </w:r>
          <w:r w:rsidR="00FC5950" w:rsidRPr="00FC5950">
            <w:rPr>
              <w:color w:val="auto"/>
            </w:rPr>
            <w:t>15u35 (op maandag om 16u)</w:t>
          </w:r>
          <w:r w:rsidRPr="00FC5950">
            <w:rPr>
              <w:color w:val="auto"/>
            </w:rPr>
            <w:t>. Kinderen die te laat toekomen</w:t>
          </w:r>
          <w:r w:rsidR="0050330E" w:rsidRPr="00FC5950">
            <w:rPr>
              <w:color w:val="auto"/>
            </w:rPr>
            <w:t>,</w:t>
          </w:r>
          <w:r w:rsidRPr="00FC5950">
            <w:rPr>
              <w:color w:val="auto"/>
            </w:rPr>
            <w:t xml:space="preserve"> melden zich aan </w:t>
          </w:r>
          <w:r w:rsidR="00FC5950" w:rsidRPr="00FC5950">
            <w:rPr>
              <w:color w:val="auto"/>
            </w:rPr>
            <w:t>in het schoolsecretariaat</w:t>
          </w:r>
          <w:r w:rsidRPr="00FC5950">
            <w:rPr>
              <w:color w:val="auto"/>
            </w:rPr>
            <w:t>. We verwachten dat je ons voor</w:t>
          </w:r>
          <w:r w:rsidR="00FC5950" w:rsidRPr="00FC5950">
            <w:rPr>
              <w:color w:val="auto"/>
            </w:rPr>
            <w:t xml:space="preserve"> 9 </w:t>
          </w:r>
          <w:r w:rsidRPr="00FC5950">
            <w:rPr>
              <w:color w:val="auto"/>
            </w:rPr>
            <w:t>uur verwittigt bij afwezigheid van je kind.</w:t>
          </w:r>
        </w:p>
      </w:sdtContent>
    </w:sdt>
    <w:p w14:paraId="49E99FCB" w14:textId="1612D895" w:rsidR="00A11E63" w:rsidRDefault="00A11E63" w:rsidP="00C53821">
      <w:pPr>
        <w:spacing w:before="200"/>
        <w:jc w:val="both"/>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p w14:paraId="43025F4C" w14:textId="64FDFBAE" w:rsidR="009B0125" w:rsidRPr="00611C06" w:rsidRDefault="009B0125" w:rsidP="00B75656">
      <w:pPr>
        <w:rPr>
          <w:b/>
          <w:color w:val="00B050"/>
        </w:rPr>
      </w:pPr>
    </w:p>
    <w:p w14:paraId="1A0EF97C" w14:textId="38ED2310" w:rsidR="00A11E63" w:rsidRPr="00BA4CA5" w:rsidRDefault="00A11E63" w:rsidP="00C53821">
      <w:pPr>
        <w:spacing w:before="200"/>
        <w:jc w:val="both"/>
        <w:rPr>
          <w:b/>
          <w:bCs/>
          <w:color w:val="FFFFFF" w:themeColor="background1"/>
        </w:rPr>
      </w:pPr>
      <w:r w:rsidRPr="00A85AA8">
        <w:lastRenderedPageBreak/>
        <w:t>Je k</w:t>
      </w:r>
      <w:r>
        <w:t>unt</w:t>
      </w:r>
      <w:r w:rsidRPr="00A85AA8">
        <w:t xml:space="preserve"> steeds bij ons terecht in geval van problemen. We zullen samen naar de meest geschikte aanpak zoeken.</w:t>
      </w:r>
      <w:r w:rsidR="006C7C65">
        <w:rPr>
          <w:noProof/>
          <w:lang w:eastAsia="nl-BE"/>
        </w:rPr>
        <mc:AlternateContent>
          <mc:Choice Requires="wpg">
            <w:drawing>
              <wp:anchor distT="0" distB="0" distL="114300" distR="114300" simplePos="0" relativeHeight="251658256"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2590800" y="6350"/>
                            <a:ext cx="232410" cy="23241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607503C7">
              <v:group id="Groep 7" style="position:absolute;margin-left:122.4pt;margin-top:.4pt;width:222.3pt;height:18.8pt;z-index:251658256" coordsize="28232,2387" o:spid="_x0000_s1026" w14:anchorId="65E620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34" style="position:absolute;width:2324;height:2324;flip:x;visibility:visible;mso-wrap-style:square" alt="Zorg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">
                  <v:imagedata o:title="Zorg silhouet" r:id="rId105"/>
                </v:shape>
                <v:shape id="Graphic 235" style="position:absolute;left:25908;top:63;width:2324;height:2324;visibility:visible;mso-wrap-style:square" alt="Zorg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">
                  <v:imagedata o:title="Zorg silhouet" r:id="rId105"/>
                </v:shape>
              </v:group>
            </w:pict>
          </mc:Fallback>
        </mc:AlternateContent>
      </w:r>
      <w:r w:rsidRPr="00BA4CA5">
        <w:rPr>
          <w:b/>
          <w:bCs/>
          <w:color w:val="FFFFFF" w:themeColor="background1"/>
        </w:rPr>
        <w:t xml:space="preserve"> </w:t>
      </w:r>
    </w:p>
    <w:p w14:paraId="4B85C65D" w14:textId="1CB72694" w:rsidR="00A11E63" w:rsidRPr="003A5A0C" w:rsidRDefault="00A11E63" w:rsidP="00C53821">
      <w:pPr>
        <w:spacing w:before="200"/>
        <w:jc w:val="both"/>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2AC4F3CB" w:rsidR="00A11E63" w:rsidRDefault="00A11E63" w:rsidP="00C53821">
      <w:pPr>
        <w:jc w:val="both"/>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2000250" y="0"/>
                            <a:ext cx="190500" cy="1905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4C7A390">
              <v:group id="Groep 9" style="position:absolute;margin-left:142.1pt;margin-top:-.2pt;width:172.5pt;height:15pt;z-index:251658258" coordsize="21907,1905" o:spid="_x0000_s1026" w14:anchorId="0DDD17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">
                <v:shape id="Graphic 238" style="position:absolute;width:1905;height:1905;flip:x;visibility:visible;mso-wrap-style:square" alt="Denkwolkje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">
                  <v:imagedata o:title="Denkwolkje silhouet" r:id="rId108"/>
                </v:shape>
                <v:shape id="Graphic 243" style="position:absolute;left:20002;width:1905;height:1905;visibility:visible;mso-wrap-style:square" alt="Denkwolkje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">
                  <v:imagedata o:title="Denkwolkje silhouet" r:id="rId108"/>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77777777" w:rsidR="00A11E63" w:rsidRPr="00E72096" w:rsidRDefault="00A11E63" w:rsidP="00C53821">
      <w:pPr>
        <w:spacing w:before="200"/>
        <w:jc w:val="both"/>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3591A905" w14:textId="16469AD4" w:rsidR="0033625F" w:rsidRDefault="00A11E63" w:rsidP="00C53821">
      <w:pPr>
        <w:jc w:val="both"/>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traject voor kinderen die de onderwijstaal onvoldoende beheersen).</w:t>
      </w:r>
      <w:r w:rsidR="005A603A">
        <w:rPr>
          <w:rFonts w:eastAsia="Times New Roman" w:cs="Arial"/>
          <w:lang w:eastAsia="nl-NL"/>
        </w:rPr>
        <w:t xml:space="preserve"> </w:t>
      </w:r>
      <w:r w:rsidRPr="000D0026">
        <w:rPr>
          <w:rFonts w:eastAsia="Times New Roman" w:cs="Arial"/>
          <w:lang w:eastAsia="nl-NL"/>
        </w:rPr>
        <w:t>Vraag ons gerust naar informatie over plaatselijke initiatieven die je engagement daarbij kunnen helpen ondersteunen.</w:t>
      </w:r>
    </w:p>
    <w:sdt>
      <w:sdtPr>
        <w:rPr>
          <w:lang w:val="nl-NL" w:eastAsia="nl-NL"/>
        </w:rPr>
        <w:alias w:val="Vermeld hier de bijkomende taalengagementen"/>
        <w:tag w:val="Vermeld hier de bijkomende taalengagementen"/>
        <w:id w:val="-2076270549"/>
        <w:placeholder>
          <w:docPart w:val="C52617CBD3634DB6A7CA8D4A2BA32A5C"/>
        </w:placeholder>
        <w15:color w:val="A8AF37"/>
      </w:sdtPr>
      <w:sdtEndPr>
        <w:rPr>
          <w:b/>
        </w:rPr>
      </w:sdtEndPr>
      <w:sdtContent>
        <w:p w14:paraId="10B9879C" w14:textId="16B4ECCE" w:rsidR="005F4124" w:rsidRDefault="007A6956" w:rsidP="00C53821">
          <w:pPr>
            <w:jc w:val="both"/>
            <w:rPr>
              <w:b/>
              <w:lang w:val="nl-NL" w:eastAsia="nl-NL"/>
            </w:rPr>
          </w:pPr>
          <w:r>
            <w:rPr>
              <w:lang w:val="nl-NL" w:eastAsia="nl-NL"/>
            </w:rPr>
            <w:t xml:space="preserve">Binnen Zele kan men gebruik maken van volgende taalinitiatieven: de Leerschakel (huistaak-en studiebegeleiding/ tolk), de Schooltas (huiswerkbegeleiding), </w:t>
          </w:r>
          <w:proofErr w:type="spellStart"/>
          <w:r>
            <w:rPr>
              <w:lang w:val="nl-NL" w:eastAsia="nl-NL"/>
            </w:rPr>
            <w:t>TAALbubbelZ</w:t>
          </w:r>
          <w:proofErr w:type="spellEnd"/>
          <w:r>
            <w:rPr>
              <w:lang w:val="nl-NL" w:eastAsia="nl-NL"/>
            </w:rPr>
            <w:t xml:space="preserve"> (</w:t>
          </w:r>
          <w:proofErr w:type="spellStart"/>
          <w:r>
            <w:rPr>
              <w:lang w:val="nl-NL" w:eastAsia="nl-NL"/>
            </w:rPr>
            <w:t>binnenbubbelbad</w:t>
          </w:r>
          <w:proofErr w:type="spellEnd"/>
          <w:r>
            <w:rPr>
              <w:lang w:val="nl-NL" w:eastAsia="nl-NL"/>
            </w:rPr>
            <w:t xml:space="preserve">/ </w:t>
          </w:r>
          <w:proofErr w:type="spellStart"/>
          <w:r>
            <w:rPr>
              <w:lang w:val="nl-NL" w:eastAsia="nl-NL"/>
            </w:rPr>
            <w:t>connectbubbelZ</w:t>
          </w:r>
          <w:proofErr w:type="spellEnd"/>
          <w:r>
            <w:rPr>
              <w:lang w:val="nl-NL" w:eastAsia="nl-NL"/>
            </w:rPr>
            <w:t xml:space="preserve"> en buitenbubbelbad) en Met Lola in het Taalbad.</w:t>
          </w:r>
        </w:p>
      </w:sdtContent>
    </w:sdt>
    <w:p w14:paraId="50EB21D5" w14:textId="0140260B" w:rsidR="00B66609" w:rsidRPr="003A2782" w:rsidRDefault="00A01204" w:rsidP="00BA4E65">
      <w:pPr>
        <w:jc w:val="right"/>
        <w:rPr>
          <w:i/>
          <w:iCs/>
          <w:color w:val="AE2081"/>
          <w:sz w:val="18"/>
          <w:szCs w:val="18"/>
        </w:rPr>
      </w:pPr>
      <w:hyperlink w:anchor="Start" w:history="1">
        <w:r w:rsidR="00BA4E65" w:rsidRPr="003A2782">
          <w:rPr>
            <w:rStyle w:val="Hyperlink"/>
            <w:i/>
            <w:iCs/>
            <w:color w:val="AE2081"/>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1D77F1D8" w14:textId="70A57626" w:rsidR="00A11E63" w:rsidRPr="00E518F8" w:rsidRDefault="00766535" w:rsidP="00DA0B41">
      <w:pPr>
        <w:pStyle w:val="Kop2"/>
        <w:shd w:val="clear" w:color="auto" w:fill="EC7D23"/>
        <w:rPr>
          <w:color w:val="FFFFFF" w:themeColor="background1"/>
        </w:rPr>
      </w:pPr>
      <w:bookmarkStart w:id="60" w:name="_Ouderlijk_gezag"/>
      <w:bookmarkStart w:id="61" w:name="_Ref60913678"/>
      <w:bookmarkStart w:id="62" w:name="_Ref66443720"/>
      <w:bookmarkEnd w:id="60"/>
      <w:r>
        <w:rPr>
          <w:bCs/>
          <w:noProof/>
          <w:color w:val="FFFFFF" w:themeColor="background1"/>
          <w:lang w:eastAsia="nl-BE"/>
        </w:rPr>
        <w:drawing>
          <wp:anchor distT="0" distB="0" distL="114300" distR="114300" simplePos="0" relativeHeight="251674667" behindDoc="0" locked="0" layoutInCell="1" allowOverlap="1" wp14:anchorId="47B5B75E" wp14:editId="1F0F5686">
            <wp:simplePos x="0" y="0"/>
            <wp:positionH relativeFrom="column">
              <wp:posOffset>-821476</wp:posOffset>
            </wp:positionH>
            <wp:positionV relativeFrom="paragraph">
              <wp:posOffset>238152</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61"/>
      <w:bookmarkEnd w:id="62"/>
    </w:p>
    <w:p w14:paraId="1D85AF35" w14:textId="7598ADF1" w:rsidR="00A11E63" w:rsidRPr="00AD1483" w:rsidRDefault="00A11E63" w:rsidP="000E75E5">
      <w:pPr>
        <w:pStyle w:val="Kop3"/>
      </w:pPr>
      <w:r w:rsidRPr="000E75E5">
        <w:t>Neutrale</w:t>
      </w:r>
      <w:r w:rsidRPr="00AD1483">
        <w:t xml:space="preserve"> en open houding tegenover beide ouders</w:t>
      </w:r>
    </w:p>
    <w:p w14:paraId="2C9F3F86" w14:textId="00D46EA6" w:rsidR="00A11E63" w:rsidRPr="00234F17" w:rsidRDefault="00B14EA9" w:rsidP="00C53821">
      <w:pPr>
        <w:jc w:val="both"/>
      </w:pPr>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C53821">
      <w:pPr>
        <w:jc w:val="both"/>
      </w:pPr>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lastRenderedPageBreak/>
        <w:t>Afspraken rond informatiedoorstroom</w:t>
      </w:r>
    </w:p>
    <w:p w14:paraId="165AA145" w14:textId="77777777" w:rsidR="006E447F" w:rsidRPr="006E447F" w:rsidRDefault="006E447F" w:rsidP="00C53821">
      <w:pPr>
        <w:jc w:val="both"/>
        <w:rPr>
          <w:lang w:val="nl-NL" w:eastAsia="nl-NL"/>
        </w:rPr>
      </w:pPr>
      <w:r w:rsidRPr="006E447F">
        <w:rPr>
          <w:lang w:val="nl-NL" w:eastAsia="nl-NL"/>
        </w:rPr>
        <w:t>Wanneer de ouders niet meer samenleven, maakt de school met beide ouders afspraken over de wijze van informatiedoorstroming en de manier waarop beslissingen over het kind worden genomen.</w:t>
      </w:r>
    </w:p>
    <w:p w14:paraId="2FEB06E6" w14:textId="37E88685" w:rsidR="006E447F" w:rsidRDefault="006E447F" w:rsidP="00C53821">
      <w:pPr>
        <w:spacing w:after="360"/>
        <w:jc w:val="both"/>
        <w:rPr>
          <w:lang w:val="nl-NL" w:eastAsia="nl-NL"/>
        </w:rPr>
      </w:pPr>
      <w:r w:rsidRPr="006E447F">
        <w:rPr>
          <w:lang w:val="nl-NL" w:eastAsia="nl-NL"/>
        </w:rPr>
        <w:t>Afspraken i.v.m. de agenda, brieven, rapport en oudercontact : beide partijen worden steeds op de hoogte gebracht via mail of per brief.</w:t>
      </w:r>
    </w:p>
    <w:p w14:paraId="6E7D6884" w14:textId="77777777" w:rsidR="006E447F" w:rsidRPr="006E447F" w:rsidRDefault="006E447F" w:rsidP="006E447F">
      <w:pPr>
        <w:spacing w:after="0"/>
        <w:rPr>
          <w:lang w:val="nl-NL" w:eastAsia="nl-NL"/>
        </w:rPr>
      </w:pPr>
    </w:p>
    <w:p w14:paraId="4D9E5928" w14:textId="772F010E" w:rsidR="00A11E63" w:rsidRPr="00AD1483" w:rsidRDefault="00A11E63" w:rsidP="00020A95">
      <w:pPr>
        <w:pStyle w:val="Kop3"/>
      </w:pPr>
      <w:r w:rsidRPr="00AD1483">
        <w:t>Co-</w:t>
      </w:r>
      <w:proofErr w:type="spellStart"/>
      <w:r w:rsidRPr="00AD1483">
        <w:t>schoolschap</w:t>
      </w:r>
      <w:proofErr w:type="spellEnd"/>
      <w:r w:rsidRPr="00AD1483">
        <w:t xml:space="preserve"> is niet mogelijk</w:t>
      </w:r>
    </w:p>
    <w:p w14:paraId="4ECF33AA" w14:textId="4ECBA5A5" w:rsidR="00A11E63" w:rsidRDefault="00A11E63" w:rsidP="00C53821">
      <w:pPr>
        <w:jc w:val="both"/>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p w14:paraId="759E8A79" w14:textId="429AF742" w:rsidR="00532070" w:rsidRPr="003A2782" w:rsidRDefault="00A01204" w:rsidP="00BA4E65">
      <w:pPr>
        <w:jc w:val="right"/>
        <w:rPr>
          <w:i/>
          <w:iCs/>
          <w:color w:val="AE2081"/>
          <w:sz w:val="18"/>
          <w:szCs w:val="18"/>
        </w:rPr>
      </w:pPr>
      <w:hyperlink w:anchor="Start" w:history="1">
        <w:r w:rsidR="00BA4E65" w:rsidRPr="003A2782">
          <w:rPr>
            <w:rStyle w:val="Hyperlink"/>
            <w:i/>
            <w:iCs/>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7DFDDC51" w14:textId="07D2A140" w:rsidR="00A11E63" w:rsidRPr="00E518F8" w:rsidRDefault="00BA4E65" w:rsidP="003210FB">
      <w:pPr>
        <w:pStyle w:val="Kop2"/>
        <w:shd w:val="clear" w:color="auto" w:fill="A8AF37"/>
        <w:rPr>
          <w:color w:val="FFFFFF" w:themeColor="background1"/>
        </w:rPr>
      </w:pPr>
      <w:bookmarkStart w:id="63" w:name="_Schoolkosten"/>
      <w:bookmarkStart w:id="64" w:name="_Ref60913685"/>
      <w:bookmarkStart w:id="65" w:name="_Ref66443754"/>
      <w:bookmarkEnd w:id="63"/>
      <w:r>
        <w:rPr>
          <w:bCs/>
          <w:noProof/>
          <w:color w:val="FFFFFF" w:themeColor="background1"/>
          <w:sz w:val="10"/>
          <w:szCs w:val="10"/>
          <w:lang w:eastAsia="nl-BE"/>
        </w:rPr>
        <w:drawing>
          <wp:anchor distT="0" distB="0" distL="114300" distR="114300" simplePos="0" relativeHeight="251676715"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64"/>
      <w:bookmarkEnd w:id="65"/>
    </w:p>
    <w:p w14:paraId="0EFA0E48" w14:textId="4E42045F" w:rsidR="00A11E63" w:rsidRPr="00AD1483" w:rsidRDefault="00A11E63" w:rsidP="00AD1483">
      <w:pPr>
        <w:pStyle w:val="Kop3"/>
      </w:pPr>
      <w:r w:rsidRPr="00AD1483">
        <w:t>Overzicht kosten - bijdragelijst</w:t>
      </w:r>
    </w:p>
    <w:p w14:paraId="2A02A791" w14:textId="63B2E3E4" w:rsidR="00A11E63" w:rsidRPr="000823BD" w:rsidRDefault="00A11E63" w:rsidP="00C53821">
      <w:pPr>
        <w:jc w:val="both"/>
        <w:rPr>
          <w:lang w:val="nl-NL" w:eastAsia="nl-NL"/>
        </w:rPr>
      </w:pPr>
      <w:r w:rsidRPr="007B6C09">
        <w:rPr>
          <w:lang w:val="nl-NL" w:eastAsia="nl-NL"/>
        </w:rPr>
        <w:t>In de bijdrage</w:t>
      </w:r>
      <w:r>
        <w:rPr>
          <w:lang w:val="nl-NL" w:eastAsia="nl-NL"/>
        </w:rPr>
        <w:t>lijst</w:t>
      </w:r>
      <w:r w:rsidRPr="007B6C09">
        <w:rPr>
          <w:lang w:val="nl-NL" w:eastAsia="nl-NL"/>
        </w:rPr>
        <w:t xml:space="preserve"> 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3658EA07" w:rsidR="00A11E63" w:rsidRDefault="00A11E63" w:rsidP="00C53821">
      <w:pPr>
        <w:jc w:val="both"/>
        <w:rPr>
          <w:lang w:val="nl-NL" w:eastAsia="nl-NL"/>
        </w:rPr>
      </w:pPr>
      <w:r w:rsidRPr="000823BD">
        <w:rPr>
          <w:lang w:val="nl-NL" w:eastAsia="nl-NL"/>
        </w:rPr>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1DE117FD" w14:textId="0A76A229" w:rsidR="00A11E63" w:rsidRDefault="00A11E63" w:rsidP="00C53821">
      <w:pPr>
        <w:jc w:val="both"/>
        <w:rPr>
          <w:lang w:val="nl-NL" w:eastAsia="nl-NL"/>
        </w:rPr>
      </w:pPr>
      <w:r w:rsidRPr="000823BD">
        <w:rPr>
          <w:lang w:val="nl-NL" w:eastAsia="nl-NL"/>
        </w:rPr>
        <w:t xml:space="preserve">In de bijdragelijst staan voor sommige kosten vaste prijzen, voor andere kosten enkel richtprijzen. </w:t>
      </w:r>
      <w:r w:rsidR="00B60A8F">
        <w:rPr>
          <w:lang w:val="nl-NL" w:eastAsia="nl-NL"/>
        </w:rPr>
        <w:t>Dat</w:t>
      </w:r>
      <w:r w:rsidRPr="000823BD">
        <w:rPr>
          <w:lang w:val="nl-NL" w:eastAsia="nl-NL"/>
        </w:rPr>
        <w:t xml:space="preserve"> laatste betekent dat het bedrag dat je moe</w:t>
      </w:r>
      <w:r w:rsidR="00C13AE4">
        <w:rPr>
          <w:lang w:val="nl-NL" w:eastAsia="nl-NL"/>
        </w:rPr>
        <w:t>t</w:t>
      </w:r>
      <w:r w:rsidRPr="000823BD">
        <w:rPr>
          <w:lang w:val="nl-NL" w:eastAsia="nl-NL"/>
        </w:rPr>
        <w:t xml:space="preserve"> betalen in de buurt van de richtprijs zal liggen</w:t>
      </w:r>
      <w:r w:rsidR="00DB24DF">
        <w:rPr>
          <w:lang w:val="nl-NL" w:eastAsia="nl-NL"/>
        </w:rPr>
        <w:t>:</w:t>
      </w:r>
      <w:r w:rsidRPr="000823BD">
        <w:rPr>
          <w:lang w:val="nl-NL" w:eastAsia="nl-NL"/>
        </w:rPr>
        <w:t xml:space="preserve"> het kan iets meer zijn, maar ook iets minder.</w:t>
      </w:r>
    </w:p>
    <w:sdt>
      <w:sdtPr>
        <w:rPr>
          <w:lang w:val="nl-NL" w:eastAsia="nl-NL"/>
        </w:rPr>
        <w:alias w:val="Vermeld hier de bijdragelijst"/>
        <w:tag w:val="Vermeld hier de bijdragelijst"/>
        <w:id w:val="1035533769"/>
        <w:placeholder>
          <w:docPart w:val="5BDC32D358844A8CA682461108EBF916"/>
        </w:placeholder>
        <w15:color w:val="A8AF37"/>
      </w:sdtPr>
      <w:sdtEndPr/>
      <w:sdtContent>
        <w:p w14:paraId="785ACAA3" w14:textId="38B54A3F" w:rsidR="00F07370" w:rsidRDefault="00A32BFF" w:rsidP="00C53821">
          <w:pPr>
            <w:jc w:val="both"/>
            <w:rPr>
              <w:lang w:val="nl-NL" w:eastAsia="nl-NL"/>
            </w:rPr>
          </w:pPr>
          <w:r w:rsidRPr="00A32BFF">
            <w:t>De</w:t>
          </w:r>
          <w:r w:rsidRPr="00A32BFF" w:rsidDel="000977CE">
            <w:t xml:space="preserve"> </w:t>
          </w:r>
          <w:r w:rsidRPr="00A32BFF">
            <w:t>bijdragelijst werd besproken op de schoolraad.</w:t>
          </w:r>
        </w:p>
      </w:sdtContent>
    </w:sdt>
    <w:p w14:paraId="3432C08F" w14:textId="77777777" w:rsidR="00A61801" w:rsidRDefault="00A61801" w:rsidP="006E447F">
      <w:pPr>
        <w:rPr>
          <w:b/>
          <w:lang w:val="nl-NL"/>
        </w:rPr>
      </w:pPr>
    </w:p>
    <w:p w14:paraId="3CB9B07C" w14:textId="77777777" w:rsidR="00A61801" w:rsidRDefault="00A61801" w:rsidP="006E447F">
      <w:pPr>
        <w:rPr>
          <w:b/>
          <w:lang w:val="nl-NL"/>
        </w:rPr>
      </w:pPr>
    </w:p>
    <w:p w14:paraId="3216B9C1" w14:textId="77777777" w:rsidR="00A61801" w:rsidRDefault="00A61801" w:rsidP="006E447F">
      <w:pPr>
        <w:rPr>
          <w:b/>
          <w:lang w:val="nl-NL"/>
        </w:rPr>
      </w:pPr>
    </w:p>
    <w:p w14:paraId="4BA9AF9A" w14:textId="77777777" w:rsidR="00A61801" w:rsidRDefault="00A61801" w:rsidP="006E447F">
      <w:pPr>
        <w:rPr>
          <w:b/>
          <w:lang w:val="nl-NL"/>
        </w:rPr>
      </w:pPr>
    </w:p>
    <w:p w14:paraId="09D6A796" w14:textId="77777777" w:rsidR="00A61801" w:rsidRDefault="00A61801" w:rsidP="006E447F">
      <w:pPr>
        <w:rPr>
          <w:b/>
          <w:lang w:val="nl-NL"/>
        </w:rPr>
      </w:pPr>
    </w:p>
    <w:p w14:paraId="7B7E53A2" w14:textId="77777777" w:rsidR="00A61801" w:rsidRDefault="00A61801" w:rsidP="006E447F">
      <w:pPr>
        <w:rPr>
          <w:b/>
          <w:lang w:val="nl-NL"/>
        </w:rPr>
      </w:pPr>
    </w:p>
    <w:p w14:paraId="25EA88CC" w14:textId="77777777" w:rsidR="00A61801" w:rsidRDefault="00A61801" w:rsidP="006E447F">
      <w:pPr>
        <w:rPr>
          <w:b/>
          <w:lang w:val="nl-NL"/>
        </w:rPr>
      </w:pPr>
    </w:p>
    <w:p w14:paraId="4ED90949" w14:textId="77777777" w:rsidR="00A61801" w:rsidRDefault="00A61801" w:rsidP="006E447F">
      <w:pPr>
        <w:rPr>
          <w:b/>
          <w:lang w:val="nl-NL"/>
        </w:rPr>
      </w:pPr>
    </w:p>
    <w:p w14:paraId="573ADD69" w14:textId="77777777" w:rsidR="00A61801" w:rsidRDefault="00A61801" w:rsidP="006E447F">
      <w:pPr>
        <w:rPr>
          <w:b/>
          <w:lang w:val="nl-NL"/>
        </w:rPr>
      </w:pPr>
    </w:p>
    <w:p w14:paraId="08D6B26E" w14:textId="77777777" w:rsidR="00A61801" w:rsidRDefault="00A61801" w:rsidP="006E447F">
      <w:pPr>
        <w:rPr>
          <w:b/>
          <w:lang w:val="nl-NL"/>
        </w:rPr>
      </w:pPr>
    </w:p>
    <w:p w14:paraId="5ABCA024" w14:textId="084CE415" w:rsidR="00A61801" w:rsidRDefault="00A11E63" w:rsidP="006E447F">
      <w:pPr>
        <w:rPr>
          <w:b/>
          <w:lang w:val="nl-NL"/>
        </w:rPr>
      </w:pPr>
      <w:r w:rsidRPr="00402988">
        <w:rPr>
          <w:b/>
          <w:lang w:val="nl-NL"/>
        </w:rPr>
        <w:lastRenderedPageBreak/>
        <w:t>Verplichte activiteiten of materiaal</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5104"/>
        <w:gridCol w:w="5103"/>
      </w:tblGrid>
      <w:tr w:rsidR="007C6986" w:rsidRPr="007C6986" w14:paraId="06EBFE04" w14:textId="77777777" w:rsidTr="1C1D0848">
        <w:trPr>
          <w:trHeight w:val="1399"/>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7903D901" w14:textId="287B4960" w:rsidR="00A61801" w:rsidRPr="00D511F5" w:rsidRDefault="00A61801" w:rsidP="002D1285">
            <w:pPr>
              <w:rPr>
                <w:b/>
                <w:bCs/>
                <w:color w:val="auto"/>
                <w:u w:val="single"/>
              </w:rPr>
            </w:pPr>
            <w:r w:rsidRPr="00D511F5">
              <w:rPr>
                <w:b/>
                <w:bCs/>
                <w:color w:val="auto"/>
                <w:u w:val="single"/>
              </w:rPr>
              <w:t>Scherpe maximumfactuur</w:t>
            </w:r>
          </w:p>
          <w:p w14:paraId="56C33296" w14:textId="77777777" w:rsidR="00D511F5" w:rsidRDefault="00A61801" w:rsidP="002D1285">
            <w:pPr>
              <w:rPr>
                <w:color w:val="auto"/>
              </w:rPr>
            </w:pPr>
            <w:r w:rsidRPr="00D511F5">
              <w:rPr>
                <w:color w:val="auto"/>
              </w:rPr>
              <w:t xml:space="preserve">Vanuit ons Opvoedingsproject kiest de school om een aantal verplichte, maar rijke en kwaliteitsvolle activiteiten aan te bieden. </w:t>
            </w:r>
          </w:p>
          <w:p w14:paraId="42142C34" w14:textId="77777777" w:rsidR="00D511F5" w:rsidRDefault="00D511F5" w:rsidP="002D1285">
            <w:pPr>
              <w:rPr>
                <w:color w:val="auto"/>
              </w:rPr>
            </w:pPr>
          </w:p>
          <w:p w14:paraId="23A8FF2A" w14:textId="197895B6" w:rsidR="00A61801" w:rsidRPr="007C6986" w:rsidRDefault="00A61801" w:rsidP="002D1285">
            <w:pPr>
              <w:rPr>
                <w:b/>
                <w:color w:val="auto"/>
                <w:spacing w:val="-2"/>
                <w:sz w:val="18"/>
                <w:szCs w:val="18"/>
              </w:rPr>
            </w:pPr>
            <w:r w:rsidRPr="00D511F5">
              <w:rPr>
                <w:color w:val="auto"/>
              </w:rPr>
              <w:t>Wij vragen een  bijdrage voor :</w:t>
            </w:r>
            <w:r w:rsidRPr="007C6986">
              <w:rPr>
                <w:b/>
                <w:color w:val="auto"/>
                <w:spacing w:val="-2"/>
                <w:sz w:val="18"/>
                <w:szCs w:val="18"/>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551B538" w14:textId="43627D18" w:rsidR="00A61801" w:rsidRPr="005B2566" w:rsidRDefault="00A87E22" w:rsidP="0053549E">
            <w:pPr>
              <w:pStyle w:val="Lijstalinea"/>
              <w:numPr>
                <w:ilvl w:val="0"/>
                <w:numId w:val="26"/>
              </w:numPr>
              <w:spacing w:before="240" w:beforeAutospacing="1" w:after="240" w:afterAutospacing="1" w:line="300" w:lineRule="auto"/>
              <w:outlineLvl w:val="9"/>
              <w:rPr>
                <w:color w:val="auto"/>
                <w:highlight w:val="yellow"/>
              </w:rPr>
            </w:pPr>
            <w:r w:rsidRPr="005B2566">
              <w:rPr>
                <w:color w:val="auto"/>
                <w:highlight w:val="yellow"/>
              </w:rPr>
              <w:t>kleuter : 50</w:t>
            </w:r>
            <w:r w:rsidR="00A61801" w:rsidRPr="005B2566">
              <w:rPr>
                <w:color w:val="auto"/>
                <w:highlight w:val="yellow"/>
              </w:rPr>
              <w:t xml:space="preserve"> euro</w:t>
            </w:r>
          </w:p>
          <w:p w14:paraId="4AA1D958" w14:textId="453CD0BF" w:rsidR="00A61801" w:rsidRPr="005B2566" w:rsidRDefault="00A87E22" w:rsidP="0053549E">
            <w:pPr>
              <w:pStyle w:val="Lijstalinea"/>
              <w:numPr>
                <w:ilvl w:val="0"/>
                <w:numId w:val="26"/>
              </w:numPr>
              <w:spacing w:before="240" w:beforeAutospacing="1" w:after="240" w:afterAutospacing="1" w:line="300" w:lineRule="auto"/>
              <w:outlineLvl w:val="9"/>
              <w:rPr>
                <w:color w:val="auto"/>
                <w:highlight w:val="yellow"/>
              </w:rPr>
            </w:pPr>
            <w:r w:rsidRPr="005B2566">
              <w:rPr>
                <w:color w:val="auto"/>
                <w:highlight w:val="yellow"/>
              </w:rPr>
              <w:t>lager : per leerjaar 95</w:t>
            </w:r>
            <w:r w:rsidR="00A61801" w:rsidRPr="005B2566">
              <w:rPr>
                <w:color w:val="auto"/>
                <w:highlight w:val="yellow"/>
              </w:rPr>
              <w:t xml:space="preserve"> euro</w:t>
            </w:r>
          </w:p>
          <w:p w14:paraId="3E1BE10E" w14:textId="77777777" w:rsidR="00A61801" w:rsidRPr="00D511F5" w:rsidRDefault="00A61801" w:rsidP="002D1285">
            <w:pPr>
              <w:rPr>
                <w:color w:val="auto"/>
              </w:rPr>
            </w:pPr>
            <w:r w:rsidRPr="00D511F5">
              <w:rPr>
                <w:color w:val="auto"/>
              </w:rPr>
              <w:t>Deze bedragen worden via de schoolrekening als volgt aangerekend:</w:t>
            </w:r>
          </w:p>
          <w:p w14:paraId="4E95B8FE" w14:textId="77777777" w:rsidR="00A61801" w:rsidRPr="005B2566" w:rsidRDefault="00A61801" w:rsidP="002D1285">
            <w:pPr>
              <w:rPr>
                <w:color w:val="auto"/>
                <w:highlight w:val="yellow"/>
              </w:rPr>
            </w:pPr>
            <w:r w:rsidRPr="005B2566">
              <w:rPr>
                <w:color w:val="auto"/>
                <w:highlight w:val="yellow"/>
                <w:u w:val="single"/>
              </w:rPr>
              <w:t>Kleuterafdeling</w:t>
            </w:r>
            <w:r w:rsidRPr="005B2566">
              <w:rPr>
                <w:color w:val="auto"/>
                <w:highlight w:val="yellow"/>
              </w:rPr>
              <w:t xml:space="preserve">: </w:t>
            </w:r>
          </w:p>
          <w:p w14:paraId="60E6B91F" w14:textId="77777777" w:rsidR="00A61801" w:rsidRPr="005B2566" w:rsidRDefault="00A61801" w:rsidP="0053549E">
            <w:pPr>
              <w:pStyle w:val="Lijstalinea"/>
              <w:numPr>
                <w:ilvl w:val="0"/>
                <w:numId w:val="27"/>
              </w:numPr>
              <w:spacing w:before="240" w:beforeAutospacing="1" w:after="240" w:afterAutospacing="1" w:line="300" w:lineRule="auto"/>
              <w:outlineLvl w:val="9"/>
              <w:rPr>
                <w:color w:val="auto"/>
                <w:highlight w:val="yellow"/>
              </w:rPr>
            </w:pPr>
            <w:r w:rsidRPr="005B2566">
              <w:rPr>
                <w:color w:val="auto"/>
                <w:highlight w:val="yellow"/>
              </w:rPr>
              <w:t>€ 15 in september</w:t>
            </w:r>
          </w:p>
          <w:p w14:paraId="0E58B3BB" w14:textId="77777777" w:rsidR="00A61801" w:rsidRPr="005B2566" w:rsidRDefault="00A61801" w:rsidP="0053549E">
            <w:pPr>
              <w:pStyle w:val="Lijstalinea"/>
              <w:numPr>
                <w:ilvl w:val="0"/>
                <w:numId w:val="27"/>
              </w:numPr>
              <w:spacing w:before="240" w:beforeAutospacing="1" w:after="240" w:afterAutospacing="1" w:line="300" w:lineRule="auto"/>
              <w:outlineLvl w:val="9"/>
              <w:rPr>
                <w:color w:val="auto"/>
                <w:highlight w:val="yellow"/>
              </w:rPr>
            </w:pPr>
            <w:r w:rsidRPr="005B2566">
              <w:rPr>
                <w:color w:val="auto"/>
                <w:highlight w:val="yellow"/>
              </w:rPr>
              <w:t>€ 15 in januari</w:t>
            </w:r>
          </w:p>
          <w:p w14:paraId="7BF3BBC3" w14:textId="146B9C3C" w:rsidR="00A61801" w:rsidRPr="005B2566" w:rsidRDefault="00A87E22" w:rsidP="0053549E">
            <w:pPr>
              <w:pStyle w:val="Lijstalinea"/>
              <w:numPr>
                <w:ilvl w:val="0"/>
                <w:numId w:val="27"/>
              </w:numPr>
              <w:spacing w:before="240" w:beforeAutospacing="1" w:after="240" w:afterAutospacing="1" w:line="300" w:lineRule="auto"/>
              <w:outlineLvl w:val="9"/>
              <w:rPr>
                <w:color w:val="auto"/>
                <w:highlight w:val="yellow"/>
              </w:rPr>
            </w:pPr>
            <w:r w:rsidRPr="005B2566">
              <w:rPr>
                <w:color w:val="auto"/>
                <w:highlight w:val="yellow"/>
              </w:rPr>
              <w:t>€ 20</w:t>
            </w:r>
            <w:r w:rsidR="00A61801" w:rsidRPr="005B2566">
              <w:rPr>
                <w:color w:val="auto"/>
                <w:highlight w:val="yellow"/>
              </w:rPr>
              <w:t xml:space="preserve"> in april</w:t>
            </w:r>
          </w:p>
          <w:p w14:paraId="507715D5" w14:textId="77777777" w:rsidR="00A61801" w:rsidRPr="005B2566" w:rsidRDefault="00A61801" w:rsidP="002D1285">
            <w:pPr>
              <w:rPr>
                <w:color w:val="auto"/>
                <w:highlight w:val="yellow"/>
                <w:u w:val="single"/>
              </w:rPr>
            </w:pPr>
            <w:r w:rsidRPr="005B2566">
              <w:rPr>
                <w:color w:val="auto"/>
                <w:highlight w:val="yellow"/>
                <w:u w:val="single"/>
              </w:rPr>
              <w:t>Lagere afdeling:</w:t>
            </w:r>
          </w:p>
          <w:p w14:paraId="038D7F19" w14:textId="77777777" w:rsidR="00A61801" w:rsidRPr="005B2566" w:rsidRDefault="00A61801" w:rsidP="0053549E">
            <w:pPr>
              <w:pStyle w:val="Lijstalinea"/>
              <w:numPr>
                <w:ilvl w:val="0"/>
                <w:numId w:val="27"/>
              </w:numPr>
              <w:spacing w:before="240" w:beforeAutospacing="1" w:after="240" w:afterAutospacing="1" w:line="300" w:lineRule="auto"/>
              <w:outlineLvl w:val="9"/>
              <w:rPr>
                <w:color w:val="auto"/>
                <w:highlight w:val="yellow"/>
              </w:rPr>
            </w:pPr>
            <w:r w:rsidRPr="005B2566">
              <w:rPr>
                <w:color w:val="auto"/>
                <w:highlight w:val="yellow"/>
              </w:rPr>
              <w:t xml:space="preserve">     € 30 in september</w:t>
            </w:r>
          </w:p>
          <w:p w14:paraId="66519914" w14:textId="77777777" w:rsidR="00A61801" w:rsidRPr="005B2566" w:rsidRDefault="00A61801" w:rsidP="0053549E">
            <w:pPr>
              <w:pStyle w:val="Lijstalinea"/>
              <w:numPr>
                <w:ilvl w:val="0"/>
                <w:numId w:val="27"/>
              </w:numPr>
              <w:spacing w:before="240" w:beforeAutospacing="1" w:after="240" w:afterAutospacing="1" w:line="300" w:lineRule="auto"/>
              <w:outlineLvl w:val="9"/>
              <w:rPr>
                <w:color w:val="auto"/>
                <w:highlight w:val="yellow"/>
              </w:rPr>
            </w:pPr>
            <w:r w:rsidRPr="005B2566">
              <w:rPr>
                <w:color w:val="auto"/>
                <w:highlight w:val="yellow"/>
              </w:rPr>
              <w:t xml:space="preserve">     € 30 in januari</w:t>
            </w:r>
          </w:p>
          <w:p w14:paraId="636A7A8A" w14:textId="0B5D9BC8" w:rsidR="00A61801" w:rsidRPr="007C6986" w:rsidRDefault="00A87E22" w:rsidP="0053549E">
            <w:pPr>
              <w:pStyle w:val="Lijstalinea"/>
              <w:numPr>
                <w:ilvl w:val="0"/>
                <w:numId w:val="27"/>
              </w:numPr>
              <w:spacing w:before="240" w:beforeAutospacing="1" w:after="240" w:afterAutospacing="1" w:line="300" w:lineRule="auto"/>
              <w:outlineLvl w:val="9"/>
              <w:rPr>
                <w:color w:val="auto"/>
                <w:sz w:val="18"/>
                <w:szCs w:val="18"/>
              </w:rPr>
            </w:pPr>
            <w:r w:rsidRPr="005B2566">
              <w:rPr>
                <w:color w:val="auto"/>
                <w:highlight w:val="yellow"/>
              </w:rPr>
              <w:t xml:space="preserve">     € 35</w:t>
            </w:r>
            <w:r w:rsidR="00A61801" w:rsidRPr="005B2566">
              <w:rPr>
                <w:color w:val="auto"/>
                <w:highlight w:val="yellow"/>
              </w:rPr>
              <w:t xml:space="preserve"> in april</w:t>
            </w:r>
          </w:p>
        </w:tc>
      </w:tr>
      <w:tr w:rsidR="007C6986" w:rsidRPr="007C6986" w14:paraId="2A37DB7F" w14:textId="77777777" w:rsidTr="1C1D0848">
        <w:trPr>
          <w:trHeight w:val="1924"/>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267C98ED" w14:textId="77777777" w:rsidR="00A61801" w:rsidRPr="00D511F5" w:rsidRDefault="00A61801" w:rsidP="002D1285">
            <w:pPr>
              <w:rPr>
                <w:color w:val="auto"/>
                <w:spacing w:val="-2"/>
              </w:rPr>
            </w:pPr>
            <w:r w:rsidRPr="00D511F5">
              <w:rPr>
                <w:color w:val="auto"/>
                <w:spacing w:val="-2"/>
              </w:rPr>
              <w:t>Zwemmen ( verplicht) (vervoer, zwembad)</w:t>
            </w:r>
          </w:p>
          <w:p w14:paraId="15037BCA" w14:textId="77777777" w:rsidR="00A61801" w:rsidRPr="00D511F5" w:rsidRDefault="00A61801" w:rsidP="002D1285">
            <w:pPr>
              <w:rPr>
                <w:color w:val="auto"/>
                <w:spacing w:val="-2"/>
              </w:rPr>
            </w:pPr>
          </w:p>
          <w:p w14:paraId="41B0B6FF" w14:textId="77777777" w:rsidR="00A61801" w:rsidRPr="00D511F5" w:rsidRDefault="00A61801" w:rsidP="002D1285">
            <w:pPr>
              <w:rPr>
                <w:color w:val="auto"/>
                <w:spacing w:val="-2"/>
              </w:rPr>
            </w:pPr>
          </w:p>
          <w:p w14:paraId="33691A79" w14:textId="77777777" w:rsidR="00A61801" w:rsidRPr="00D511F5" w:rsidRDefault="00A61801" w:rsidP="002D1285">
            <w:pPr>
              <w:rPr>
                <w:color w:val="auto"/>
                <w:spacing w:val="-2"/>
              </w:rPr>
            </w:pPr>
            <w:r w:rsidRPr="00D511F5">
              <w:rPr>
                <w:b/>
                <w:color w:val="auto"/>
                <w:spacing w:val="-2"/>
              </w:rPr>
              <w:t>Wij opteren voor minder zwembeurten, maar een langere zwemtijd</w:t>
            </w:r>
            <w:r w:rsidRPr="00D511F5">
              <w:rPr>
                <w:color w:val="auto"/>
                <w:spacing w:val="-2"/>
              </w:rPr>
              <w:t>.</w:t>
            </w:r>
          </w:p>
          <w:p w14:paraId="7D65B6C6" w14:textId="77777777" w:rsidR="00A61801" w:rsidRPr="00D511F5" w:rsidRDefault="00A61801" w:rsidP="1C1D0848">
            <w:pPr>
              <w:rPr>
                <w:color w:val="auto"/>
                <w:spacing w:val="-2"/>
              </w:rPr>
            </w:pPr>
          </w:p>
          <w:p w14:paraId="4221CBEE" w14:textId="77777777" w:rsidR="00A61801" w:rsidRPr="00D511F5" w:rsidRDefault="00A61801" w:rsidP="002D1285">
            <w:pPr>
              <w:rPr>
                <w:color w:val="auto"/>
                <w:spacing w:val="-2"/>
              </w:rPr>
            </w:pPr>
            <w:r w:rsidRPr="00D511F5">
              <w:rPr>
                <w:color w:val="auto"/>
                <w:spacing w:val="-2"/>
              </w:rPr>
              <w:t>Zwembrevet: € 1,50</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DDE8383" w14:textId="77777777" w:rsidR="00A61801" w:rsidRPr="00D511F5" w:rsidRDefault="10FFB359" w:rsidP="1C1D0848">
            <w:pPr>
              <w:rPr>
                <w:b/>
                <w:bCs/>
                <w:color w:val="auto"/>
                <w:spacing w:val="-2"/>
              </w:rPr>
            </w:pPr>
            <w:r w:rsidRPr="1C1D0848">
              <w:rPr>
                <w:b/>
                <w:bCs/>
                <w:color w:val="auto"/>
                <w:spacing w:val="-2"/>
              </w:rPr>
              <w:t>Tweede leerjaar:</w:t>
            </w:r>
          </w:p>
          <w:p w14:paraId="3C682B9B" w14:textId="71A3D8FF" w:rsidR="00A61801" w:rsidRPr="00D511F5" w:rsidRDefault="6543D4F9" w:rsidP="1C1D0848">
            <w:pPr>
              <w:pStyle w:val="Lijstalinea"/>
              <w:numPr>
                <w:ilvl w:val="0"/>
                <w:numId w:val="27"/>
              </w:numPr>
              <w:spacing w:before="240" w:beforeAutospacing="1" w:after="240" w:afterAutospacing="1" w:line="300" w:lineRule="auto"/>
              <w:jc w:val="center"/>
              <w:rPr>
                <w:color w:val="auto"/>
              </w:rPr>
            </w:pPr>
            <w:r w:rsidRPr="00B232E2">
              <w:rPr>
                <w:color w:val="auto"/>
                <w:highlight w:val="yellow"/>
              </w:rPr>
              <w:t>Zwemmen gratis</w:t>
            </w:r>
            <w:r w:rsidRPr="1C1D0848">
              <w:rPr>
                <w:color w:val="auto"/>
              </w:rPr>
              <w:t>, vervoer</w:t>
            </w:r>
            <w:r w:rsidR="10FFB359" w:rsidRPr="1C1D0848">
              <w:rPr>
                <w:color w:val="auto"/>
              </w:rPr>
              <w:t xml:space="preserve"> +/- € 4.6 per beurt  x  </w:t>
            </w:r>
            <w:r w:rsidR="00CB5E21">
              <w:rPr>
                <w:color w:val="auto"/>
              </w:rPr>
              <w:t>7</w:t>
            </w:r>
            <w:r w:rsidR="10FFB359" w:rsidRPr="1C1D0848">
              <w:rPr>
                <w:color w:val="auto"/>
              </w:rPr>
              <w:t xml:space="preserve"> beurten = €  </w:t>
            </w:r>
            <w:r w:rsidR="00544E1B">
              <w:rPr>
                <w:color w:val="auto"/>
              </w:rPr>
              <w:t>32,2</w:t>
            </w:r>
          </w:p>
          <w:p w14:paraId="035DAC2F" w14:textId="77777777" w:rsidR="00A61801" w:rsidRPr="00D511F5" w:rsidRDefault="00A61801" w:rsidP="002D1285">
            <w:pPr>
              <w:rPr>
                <w:b/>
                <w:color w:val="auto"/>
                <w:spacing w:val="-2"/>
              </w:rPr>
            </w:pPr>
            <w:r w:rsidRPr="00D511F5">
              <w:rPr>
                <w:b/>
                <w:color w:val="auto"/>
                <w:spacing w:val="-2"/>
              </w:rPr>
              <w:t>Derde leerjaar:</w:t>
            </w:r>
          </w:p>
          <w:p w14:paraId="3BA33681" w14:textId="1715EA6A" w:rsidR="00A61801" w:rsidRPr="00544E1B" w:rsidRDefault="10FFB359" w:rsidP="1C1D0848">
            <w:pPr>
              <w:pStyle w:val="Lijstalinea"/>
              <w:numPr>
                <w:ilvl w:val="0"/>
                <w:numId w:val="27"/>
              </w:numPr>
              <w:spacing w:before="240" w:beforeAutospacing="1" w:after="240" w:afterAutospacing="1" w:line="300" w:lineRule="auto"/>
              <w:rPr>
                <w:color w:val="auto"/>
                <w:highlight w:val="yellow"/>
              </w:rPr>
            </w:pPr>
            <w:r w:rsidRPr="00544E1B">
              <w:rPr>
                <w:color w:val="auto"/>
                <w:highlight w:val="yellow"/>
              </w:rPr>
              <w:t xml:space="preserve">+/-  €  6 per beurt  x  </w:t>
            </w:r>
            <w:r w:rsidR="00B232E2" w:rsidRPr="00544E1B">
              <w:rPr>
                <w:color w:val="auto"/>
                <w:highlight w:val="yellow"/>
              </w:rPr>
              <w:t xml:space="preserve"> 7</w:t>
            </w:r>
            <w:r w:rsidRPr="00544E1B">
              <w:rPr>
                <w:color w:val="auto"/>
                <w:highlight w:val="yellow"/>
              </w:rPr>
              <w:t xml:space="preserve"> beurten = € </w:t>
            </w:r>
            <w:r w:rsidR="00B232E2" w:rsidRPr="00544E1B">
              <w:rPr>
                <w:color w:val="auto"/>
                <w:highlight w:val="yellow"/>
              </w:rPr>
              <w:t>42</w:t>
            </w:r>
          </w:p>
          <w:p w14:paraId="09A569E3" w14:textId="77777777" w:rsidR="1C1D0848" w:rsidRDefault="1C1D0848" w:rsidP="1C1D0848">
            <w:pPr>
              <w:spacing w:beforeAutospacing="1" w:afterAutospacing="1" w:line="300" w:lineRule="auto"/>
              <w:rPr>
                <w:color w:val="auto"/>
              </w:rPr>
            </w:pPr>
          </w:p>
          <w:p w14:paraId="7F6ECBE0" w14:textId="77777777" w:rsidR="00A61801" w:rsidRPr="00D511F5" w:rsidRDefault="00A61801" w:rsidP="002D1285">
            <w:pPr>
              <w:rPr>
                <w:b/>
                <w:color w:val="auto"/>
                <w:spacing w:val="-2"/>
              </w:rPr>
            </w:pPr>
            <w:r w:rsidRPr="00D511F5">
              <w:rPr>
                <w:b/>
                <w:color w:val="auto"/>
                <w:spacing w:val="-2"/>
              </w:rPr>
              <w:t>Vierde leerjaar:</w:t>
            </w:r>
          </w:p>
          <w:p w14:paraId="5890487C" w14:textId="3ECE9E34" w:rsidR="00A61801" w:rsidRPr="00544E1B" w:rsidRDefault="10FFB359" w:rsidP="0053549E">
            <w:pPr>
              <w:pStyle w:val="Lijstalinea"/>
              <w:numPr>
                <w:ilvl w:val="0"/>
                <w:numId w:val="27"/>
              </w:numPr>
              <w:spacing w:before="240" w:beforeAutospacing="1" w:after="240" w:afterAutospacing="1" w:line="300" w:lineRule="auto"/>
              <w:outlineLvl w:val="9"/>
              <w:rPr>
                <w:color w:val="auto"/>
                <w:highlight w:val="yellow"/>
              </w:rPr>
            </w:pPr>
            <w:r w:rsidRPr="00544E1B">
              <w:rPr>
                <w:color w:val="auto"/>
                <w:highlight w:val="yellow"/>
              </w:rPr>
              <w:t xml:space="preserve">+/-  € 6 per beurt  x  </w:t>
            </w:r>
            <w:r w:rsidR="00B232E2" w:rsidRPr="00544E1B">
              <w:rPr>
                <w:color w:val="auto"/>
                <w:highlight w:val="yellow"/>
              </w:rPr>
              <w:t>7</w:t>
            </w:r>
            <w:r w:rsidRPr="00544E1B">
              <w:rPr>
                <w:color w:val="auto"/>
                <w:highlight w:val="yellow"/>
              </w:rPr>
              <w:t xml:space="preserve"> beurten = € </w:t>
            </w:r>
            <w:r w:rsidR="00B232E2" w:rsidRPr="00544E1B">
              <w:rPr>
                <w:color w:val="auto"/>
                <w:highlight w:val="yellow"/>
              </w:rPr>
              <w:t>42</w:t>
            </w:r>
          </w:p>
          <w:p w14:paraId="728317E0" w14:textId="238D8D92" w:rsidR="00A61801" w:rsidRPr="00D511F5" w:rsidRDefault="00A61801" w:rsidP="1C1D0848">
            <w:pPr>
              <w:spacing w:before="240" w:beforeAutospacing="1" w:after="240" w:afterAutospacing="1" w:line="300" w:lineRule="auto"/>
              <w:rPr>
                <w:color w:val="auto"/>
                <w:spacing w:val="-2"/>
              </w:rPr>
            </w:pPr>
          </w:p>
        </w:tc>
      </w:tr>
      <w:tr w:rsidR="007C6986" w:rsidRPr="007C6986" w14:paraId="54CF3043" w14:textId="77777777" w:rsidTr="1C1D0848">
        <w:trPr>
          <w:trHeight w:val="2355"/>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3BEC5900" w14:textId="77777777" w:rsidR="00A61801" w:rsidRPr="00D511F5" w:rsidRDefault="00A61801" w:rsidP="002D1285">
            <w:pPr>
              <w:rPr>
                <w:color w:val="auto"/>
                <w:spacing w:val="-2"/>
              </w:rPr>
            </w:pPr>
            <w:r w:rsidRPr="00D511F5">
              <w:rPr>
                <w:color w:val="auto"/>
                <w:spacing w:val="-2"/>
              </w:rPr>
              <w:t xml:space="preserve">Schoolreis : </w:t>
            </w:r>
          </w:p>
          <w:p w14:paraId="751F21E0" w14:textId="77777777" w:rsidR="00A61801" w:rsidRPr="00D511F5" w:rsidRDefault="00A61801" w:rsidP="002D1285">
            <w:pPr>
              <w:rPr>
                <w:color w:val="auto"/>
                <w:spacing w:val="-2"/>
              </w:rPr>
            </w:pPr>
            <w:r w:rsidRPr="00D511F5">
              <w:rPr>
                <w:color w:val="auto"/>
                <w:spacing w:val="-2"/>
              </w:rPr>
              <w:t xml:space="preserve">Maaltijden : zelf mee te brengen </w:t>
            </w:r>
          </w:p>
          <w:p w14:paraId="46637627" w14:textId="77777777" w:rsidR="00A61801" w:rsidRPr="00D511F5" w:rsidRDefault="00A61801" w:rsidP="002D1285">
            <w:pPr>
              <w:tabs>
                <w:tab w:val="left" w:pos="1544"/>
              </w:tabs>
              <w:rPr>
                <w:color w:val="auto"/>
                <w:spacing w:val="-2"/>
              </w:rPr>
            </w:pPr>
            <w:r w:rsidRPr="00D511F5">
              <w:rPr>
                <w:color w:val="auto"/>
                <w:spacing w:val="-2"/>
              </w:rPr>
              <w:t>kleuterklas</w:t>
            </w:r>
            <w:r w:rsidRPr="00D511F5">
              <w:rPr>
                <w:color w:val="auto"/>
                <w:spacing w:val="-2"/>
              </w:rPr>
              <w:tab/>
            </w:r>
          </w:p>
          <w:p w14:paraId="70B87FAC" w14:textId="77777777" w:rsidR="00A61801" w:rsidRPr="00D511F5" w:rsidRDefault="00A61801" w:rsidP="002D1285">
            <w:pPr>
              <w:rPr>
                <w:color w:val="auto"/>
                <w:spacing w:val="-2"/>
              </w:rPr>
            </w:pPr>
            <w:r w:rsidRPr="00D511F5">
              <w:rPr>
                <w:color w:val="auto"/>
                <w:spacing w:val="-2"/>
              </w:rPr>
              <w:t>1</w:t>
            </w:r>
            <w:r w:rsidRPr="00D511F5">
              <w:rPr>
                <w:color w:val="auto"/>
                <w:spacing w:val="-2"/>
                <w:vertAlign w:val="superscript"/>
              </w:rPr>
              <w:t>ste</w:t>
            </w:r>
            <w:r w:rsidRPr="00D511F5">
              <w:rPr>
                <w:color w:val="auto"/>
                <w:spacing w:val="-2"/>
              </w:rPr>
              <w:t xml:space="preserve"> en 2</w:t>
            </w:r>
            <w:r w:rsidRPr="00D511F5">
              <w:rPr>
                <w:color w:val="auto"/>
                <w:spacing w:val="-2"/>
                <w:vertAlign w:val="superscript"/>
              </w:rPr>
              <w:t>de</w:t>
            </w:r>
            <w:r w:rsidRPr="00D511F5">
              <w:rPr>
                <w:color w:val="auto"/>
                <w:spacing w:val="-2"/>
              </w:rPr>
              <w:t xml:space="preserve"> leerjaar</w:t>
            </w:r>
          </w:p>
          <w:p w14:paraId="7106CA97" w14:textId="77777777" w:rsidR="00A61801" w:rsidRPr="00D511F5" w:rsidRDefault="00A61801" w:rsidP="002D1285">
            <w:pPr>
              <w:rPr>
                <w:color w:val="auto"/>
                <w:spacing w:val="-2"/>
              </w:rPr>
            </w:pPr>
            <w:r w:rsidRPr="00D511F5">
              <w:rPr>
                <w:color w:val="auto"/>
                <w:spacing w:val="-2"/>
              </w:rPr>
              <w:t>3</w:t>
            </w:r>
            <w:r w:rsidRPr="00D511F5">
              <w:rPr>
                <w:color w:val="auto"/>
                <w:spacing w:val="-2"/>
                <w:vertAlign w:val="superscript"/>
              </w:rPr>
              <w:t>de</w:t>
            </w:r>
            <w:r w:rsidRPr="00D511F5">
              <w:rPr>
                <w:color w:val="auto"/>
                <w:spacing w:val="-2"/>
              </w:rPr>
              <w:t xml:space="preserve"> en 4</w:t>
            </w:r>
            <w:r w:rsidRPr="00D511F5">
              <w:rPr>
                <w:color w:val="auto"/>
                <w:spacing w:val="-2"/>
                <w:vertAlign w:val="superscript"/>
              </w:rPr>
              <w:t>de</w:t>
            </w:r>
            <w:r w:rsidRPr="00D511F5">
              <w:rPr>
                <w:color w:val="auto"/>
                <w:spacing w:val="-2"/>
              </w:rPr>
              <w:t xml:space="preserve"> leerjaar</w:t>
            </w:r>
          </w:p>
          <w:p w14:paraId="2C96EC48" w14:textId="77777777" w:rsidR="00A61801" w:rsidRPr="00D511F5" w:rsidRDefault="00A61801" w:rsidP="002D1285">
            <w:pPr>
              <w:rPr>
                <w:color w:val="auto"/>
                <w:spacing w:val="-2"/>
              </w:rPr>
            </w:pPr>
            <w:r w:rsidRPr="00D511F5">
              <w:rPr>
                <w:color w:val="auto"/>
                <w:spacing w:val="-2"/>
              </w:rPr>
              <w:t>5</w:t>
            </w:r>
            <w:r w:rsidRPr="00D511F5">
              <w:rPr>
                <w:color w:val="auto"/>
                <w:spacing w:val="-2"/>
                <w:vertAlign w:val="superscript"/>
              </w:rPr>
              <w:t>de</w:t>
            </w:r>
            <w:r w:rsidRPr="00D511F5">
              <w:rPr>
                <w:color w:val="auto"/>
                <w:spacing w:val="-2"/>
              </w:rPr>
              <w:t xml:space="preserve"> en 6</w:t>
            </w:r>
            <w:r w:rsidRPr="00D511F5">
              <w:rPr>
                <w:color w:val="auto"/>
                <w:spacing w:val="-2"/>
                <w:vertAlign w:val="superscript"/>
              </w:rPr>
              <w:t>de</w:t>
            </w:r>
            <w:r w:rsidRPr="00D511F5">
              <w:rPr>
                <w:color w:val="auto"/>
                <w:spacing w:val="-2"/>
              </w:rPr>
              <w:t xml:space="preserve"> leerjaar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4F34F83" w14:textId="10991F9A" w:rsidR="00A61801" w:rsidRPr="00D511F5" w:rsidRDefault="00A61801" w:rsidP="002D1285">
            <w:pPr>
              <w:rPr>
                <w:color w:val="auto"/>
                <w:spacing w:val="-2"/>
              </w:rPr>
            </w:pPr>
            <w:r w:rsidRPr="00D511F5">
              <w:rPr>
                <w:color w:val="auto"/>
                <w:spacing w:val="-2"/>
              </w:rPr>
              <w:t xml:space="preserve"> </w:t>
            </w:r>
            <w:r w:rsidR="00874980" w:rsidRPr="00D511F5">
              <w:rPr>
                <w:color w:val="auto"/>
                <w:spacing w:val="-2"/>
              </w:rPr>
              <w:t>(Wordt opgenomen in de maximum factuur)</w:t>
            </w:r>
          </w:p>
          <w:p w14:paraId="753E27C2" w14:textId="77777777" w:rsidR="00A61801" w:rsidRPr="00D511F5" w:rsidRDefault="00A61801" w:rsidP="002D1285">
            <w:pPr>
              <w:rPr>
                <w:color w:val="auto"/>
                <w:spacing w:val="-2"/>
              </w:rPr>
            </w:pPr>
          </w:p>
          <w:p w14:paraId="6C882F24" w14:textId="77777777" w:rsidR="00A61801" w:rsidRPr="00D511F5" w:rsidRDefault="00A61801" w:rsidP="002D1285">
            <w:pPr>
              <w:rPr>
                <w:color w:val="auto"/>
                <w:spacing w:val="-2"/>
              </w:rPr>
            </w:pPr>
            <w:r w:rsidRPr="00D511F5">
              <w:rPr>
                <w:color w:val="auto"/>
                <w:spacing w:val="-2"/>
              </w:rPr>
              <w:t>+/-  € 20</w:t>
            </w:r>
          </w:p>
          <w:p w14:paraId="3F85670C" w14:textId="77777777" w:rsidR="00A61801" w:rsidRPr="00D511F5" w:rsidRDefault="00A61801" w:rsidP="002D1285">
            <w:pPr>
              <w:rPr>
                <w:color w:val="auto"/>
                <w:spacing w:val="-2"/>
              </w:rPr>
            </w:pPr>
            <w:r w:rsidRPr="00D511F5">
              <w:rPr>
                <w:color w:val="auto"/>
                <w:spacing w:val="-2"/>
              </w:rPr>
              <w:t>+/-  € 25 (om de twee jaar)</w:t>
            </w:r>
          </w:p>
          <w:p w14:paraId="7BCF11A5" w14:textId="77777777" w:rsidR="00A61801" w:rsidRPr="00D511F5" w:rsidRDefault="00A61801" w:rsidP="002D1285">
            <w:pPr>
              <w:rPr>
                <w:color w:val="auto"/>
                <w:spacing w:val="-2"/>
              </w:rPr>
            </w:pPr>
            <w:r w:rsidRPr="00D511F5">
              <w:rPr>
                <w:color w:val="auto"/>
                <w:spacing w:val="-2"/>
              </w:rPr>
              <w:t>+/-  € 25</w:t>
            </w:r>
          </w:p>
          <w:p w14:paraId="51E4E26C" w14:textId="77777777" w:rsidR="00A61801" w:rsidRPr="00D511F5" w:rsidRDefault="00A61801" w:rsidP="002D1285">
            <w:pPr>
              <w:rPr>
                <w:color w:val="auto"/>
                <w:spacing w:val="-2"/>
              </w:rPr>
            </w:pPr>
            <w:r w:rsidRPr="00D511F5">
              <w:rPr>
                <w:color w:val="auto"/>
                <w:spacing w:val="-2"/>
              </w:rPr>
              <w:t>+/-  € 25 (om de twee jaar)</w:t>
            </w:r>
          </w:p>
        </w:tc>
      </w:tr>
      <w:tr w:rsidR="007C6986" w:rsidRPr="007C6986" w14:paraId="6F196120" w14:textId="77777777" w:rsidTr="1C1D0848">
        <w:trPr>
          <w:trHeight w:val="891"/>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2B7B4AD0" w14:textId="77777777" w:rsidR="00A61801" w:rsidRPr="00D511F5" w:rsidRDefault="00A61801" w:rsidP="002D1285">
            <w:pPr>
              <w:rPr>
                <w:color w:val="auto"/>
                <w:spacing w:val="-2"/>
              </w:rPr>
            </w:pPr>
            <w:r w:rsidRPr="00D511F5">
              <w:rPr>
                <w:color w:val="auto"/>
                <w:spacing w:val="-2"/>
              </w:rPr>
              <w:lastRenderedPageBreak/>
              <w:t>Jeugdauteur :</w:t>
            </w:r>
          </w:p>
          <w:p w14:paraId="33F1EA8D" w14:textId="77777777" w:rsidR="00A61801" w:rsidRPr="00D511F5" w:rsidRDefault="00A61801" w:rsidP="002D1285">
            <w:pPr>
              <w:rPr>
                <w:color w:val="auto"/>
                <w:spacing w:val="-2"/>
              </w:rPr>
            </w:pPr>
            <w:r w:rsidRPr="00D511F5">
              <w:rPr>
                <w:color w:val="auto"/>
                <w:spacing w:val="-2"/>
              </w:rPr>
              <w:t>1</w:t>
            </w:r>
            <w:r w:rsidRPr="00D511F5">
              <w:rPr>
                <w:color w:val="auto"/>
                <w:spacing w:val="-2"/>
                <w:vertAlign w:val="superscript"/>
              </w:rPr>
              <w:t>ste</w:t>
            </w:r>
            <w:r w:rsidRPr="00D511F5">
              <w:rPr>
                <w:color w:val="auto"/>
                <w:spacing w:val="-2"/>
              </w:rPr>
              <w:t xml:space="preserve"> tot 6</w:t>
            </w:r>
            <w:r w:rsidRPr="00D511F5">
              <w:rPr>
                <w:color w:val="auto"/>
                <w:spacing w:val="-2"/>
                <w:vertAlign w:val="superscript"/>
              </w:rPr>
              <w:t>de</w:t>
            </w:r>
            <w:r w:rsidRPr="00D511F5">
              <w:rPr>
                <w:color w:val="auto"/>
                <w:spacing w:val="-2"/>
              </w:rPr>
              <w:t xml:space="preserve"> leerjaar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2BFE6A8" w14:textId="77777777" w:rsidR="00A61801" w:rsidRPr="00D511F5" w:rsidRDefault="00A61801" w:rsidP="002D1285">
            <w:pPr>
              <w:rPr>
                <w:color w:val="auto"/>
                <w:spacing w:val="-2"/>
              </w:rPr>
            </w:pPr>
          </w:p>
          <w:p w14:paraId="7700A726" w14:textId="77777777" w:rsidR="00A61801" w:rsidRPr="00D511F5" w:rsidRDefault="00A61801" w:rsidP="002D1285">
            <w:pPr>
              <w:rPr>
                <w:color w:val="auto"/>
                <w:spacing w:val="-2"/>
              </w:rPr>
            </w:pPr>
            <w:r w:rsidRPr="00D511F5">
              <w:rPr>
                <w:color w:val="auto"/>
                <w:spacing w:val="-2"/>
              </w:rPr>
              <w:t>+/-  € 1</w:t>
            </w:r>
          </w:p>
        </w:tc>
      </w:tr>
      <w:tr w:rsidR="007C6986" w:rsidRPr="007C6986" w14:paraId="24F08B72" w14:textId="77777777" w:rsidTr="1C1D0848">
        <w:trPr>
          <w:trHeight w:val="345"/>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3BB00070" w14:textId="77777777" w:rsidR="00A61801" w:rsidRPr="00D511F5" w:rsidRDefault="00A61801" w:rsidP="002D1285">
            <w:pPr>
              <w:rPr>
                <w:color w:val="auto"/>
                <w:spacing w:val="-2"/>
              </w:rPr>
            </w:pPr>
            <w:r w:rsidRPr="00D511F5">
              <w:rPr>
                <w:color w:val="auto"/>
                <w:spacing w:val="-2"/>
              </w:rPr>
              <w:t>Culturele uitstap</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A0D8D3F" w14:textId="77777777" w:rsidR="00A61801" w:rsidRPr="00D511F5" w:rsidRDefault="00A61801" w:rsidP="002D1285">
            <w:pPr>
              <w:rPr>
                <w:color w:val="auto"/>
                <w:spacing w:val="-2"/>
              </w:rPr>
            </w:pPr>
            <w:r w:rsidRPr="00D511F5">
              <w:rPr>
                <w:color w:val="auto"/>
                <w:spacing w:val="-2"/>
              </w:rPr>
              <w:t>+/-  €     5</w:t>
            </w:r>
          </w:p>
        </w:tc>
      </w:tr>
      <w:tr w:rsidR="007C6986" w:rsidRPr="007C6986" w14:paraId="13CB631F" w14:textId="77777777" w:rsidTr="1C1D0848">
        <w:trPr>
          <w:trHeight w:val="619"/>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3B225AEC" w14:textId="77777777" w:rsidR="00A61801" w:rsidRPr="00D511F5" w:rsidRDefault="00A61801" w:rsidP="002D1285">
            <w:pPr>
              <w:rPr>
                <w:color w:val="auto"/>
                <w:spacing w:val="-2"/>
              </w:rPr>
            </w:pPr>
            <w:r w:rsidRPr="00D511F5">
              <w:rPr>
                <w:color w:val="auto"/>
                <w:spacing w:val="-2"/>
              </w:rPr>
              <w:t xml:space="preserve">Sportdag SVS (kleuters en lagere school)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006E6A7" w14:textId="77777777" w:rsidR="00A61801" w:rsidRPr="00D511F5" w:rsidRDefault="00A61801" w:rsidP="002D1285">
            <w:pPr>
              <w:rPr>
                <w:color w:val="auto"/>
                <w:spacing w:val="-2"/>
              </w:rPr>
            </w:pPr>
            <w:r w:rsidRPr="00D511F5">
              <w:rPr>
                <w:color w:val="auto"/>
                <w:spacing w:val="-2"/>
              </w:rPr>
              <w:t>+/- €    3,5 - 4</w:t>
            </w:r>
          </w:p>
        </w:tc>
      </w:tr>
      <w:tr w:rsidR="007C6986" w:rsidRPr="007C6986" w14:paraId="490F66FF" w14:textId="77777777" w:rsidTr="1C1D0848">
        <w:trPr>
          <w:trHeight w:val="1124"/>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7CA6568D" w14:textId="77777777" w:rsidR="00A61801" w:rsidRPr="00D511F5" w:rsidRDefault="00A61801" w:rsidP="002D1285">
            <w:pPr>
              <w:rPr>
                <w:color w:val="auto"/>
                <w:spacing w:val="-2"/>
              </w:rPr>
            </w:pPr>
            <w:r w:rsidRPr="00D511F5">
              <w:rPr>
                <w:color w:val="auto"/>
                <w:spacing w:val="-2"/>
              </w:rPr>
              <w:t xml:space="preserve">Busvervoer : </w:t>
            </w:r>
          </w:p>
          <w:p w14:paraId="14536B91" w14:textId="77777777" w:rsidR="00A61801" w:rsidRPr="00D511F5" w:rsidRDefault="00A61801" w:rsidP="0053549E">
            <w:pPr>
              <w:pStyle w:val="Lijstalinea"/>
              <w:numPr>
                <w:ilvl w:val="0"/>
                <w:numId w:val="27"/>
              </w:numPr>
              <w:spacing w:before="240" w:beforeAutospacing="1" w:after="240" w:afterAutospacing="1" w:line="300" w:lineRule="auto"/>
              <w:outlineLvl w:val="9"/>
              <w:rPr>
                <w:color w:val="auto"/>
              </w:rPr>
            </w:pPr>
            <w:r w:rsidRPr="00D511F5">
              <w:rPr>
                <w:color w:val="auto"/>
              </w:rPr>
              <w:t>schoolomgeving (Lokeren, Dendermonde, …)</w:t>
            </w:r>
          </w:p>
          <w:p w14:paraId="5F525564" w14:textId="77777777" w:rsidR="00A61801" w:rsidRPr="00D511F5" w:rsidRDefault="00A61801" w:rsidP="0053549E">
            <w:pPr>
              <w:pStyle w:val="Lijstalinea"/>
              <w:numPr>
                <w:ilvl w:val="0"/>
                <w:numId w:val="27"/>
              </w:numPr>
              <w:spacing w:before="240" w:beforeAutospacing="1" w:after="240" w:afterAutospacing="1" w:line="300" w:lineRule="auto"/>
              <w:outlineLvl w:val="9"/>
              <w:rPr>
                <w:color w:val="auto"/>
                <w:spacing w:val="-2"/>
              </w:rPr>
            </w:pPr>
            <w:r w:rsidRPr="00D511F5">
              <w:rPr>
                <w:color w:val="auto"/>
              </w:rPr>
              <w:t>Oost-Vlaanderen (Gent, Wachtebeke,…)</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4A2D49C" w14:textId="77777777" w:rsidR="00A61801" w:rsidRPr="00D511F5" w:rsidRDefault="00A61801" w:rsidP="002D1285">
            <w:pPr>
              <w:rPr>
                <w:color w:val="auto"/>
                <w:spacing w:val="-2"/>
              </w:rPr>
            </w:pPr>
          </w:p>
          <w:p w14:paraId="25C36B78" w14:textId="633BB4A7" w:rsidR="00A61801" w:rsidRPr="005B2566" w:rsidRDefault="00E02CA1" w:rsidP="0053549E">
            <w:pPr>
              <w:pStyle w:val="Lijstalinea"/>
              <w:numPr>
                <w:ilvl w:val="0"/>
                <w:numId w:val="27"/>
              </w:numPr>
              <w:spacing w:before="240" w:beforeAutospacing="1" w:after="240" w:afterAutospacing="1" w:line="300" w:lineRule="auto"/>
              <w:outlineLvl w:val="9"/>
              <w:rPr>
                <w:color w:val="auto"/>
                <w:highlight w:val="yellow"/>
              </w:rPr>
            </w:pPr>
            <w:r w:rsidRPr="005B2566">
              <w:rPr>
                <w:color w:val="auto"/>
                <w:highlight w:val="yellow"/>
              </w:rPr>
              <w:t>+/- € 8</w:t>
            </w:r>
          </w:p>
          <w:p w14:paraId="54FEABBD" w14:textId="6368040F" w:rsidR="00A61801" w:rsidRPr="00D511F5" w:rsidRDefault="00E02CA1" w:rsidP="0053549E">
            <w:pPr>
              <w:pStyle w:val="Lijstalinea"/>
              <w:numPr>
                <w:ilvl w:val="0"/>
                <w:numId w:val="27"/>
              </w:numPr>
              <w:spacing w:before="240" w:beforeAutospacing="1" w:after="240" w:afterAutospacing="1" w:line="300" w:lineRule="auto"/>
              <w:outlineLvl w:val="9"/>
              <w:rPr>
                <w:color w:val="auto"/>
                <w:spacing w:val="-2"/>
              </w:rPr>
            </w:pPr>
            <w:r w:rsidRPr="005B2566">
              <w:rPr>
                <w:color w:val="auto"/>
                <w:highlight w:val="yellow"/>
              </w:rPr>
              <w:t>+/- € 10</w:t>
            </w:r>
          </w:p>
        </w:tc>
      </w:tr>
      <w:tr w:rsidR="007C6986" w:rsidRPr="007C6986" w14:paraId="5790C52B" w14:textId="77777777" w:rsidTr="1C1D0848">
        <w:trPr>
          <w:trHeight w:val="559"/>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6EEF2FB5" w14:textId="77777777" w:rsidR="00A61801" w:rsidRPr="00D511F5" w:rsidRDefault="00A61801" w:rsidP="002D1285">
            <w:pPr>
              <w:rPr>
                <w:color w:val="auto"/>
                <w:spacing w:val="-2"/>
              </w:rPr>
            </w:pPr>
            <w:r w:rsidRPr="00D511F5">
              <w:rPr>
                <w:color w:val="auto"/>
                <w:spacing w:val="-2"/>
              </w:rPr>
              <w:t>Gymkledij  (kan enkel op de school gekocht worden)</w:t>
            </w:r>
          </w:p>
          <w:p w14:paraId="6906223F" w14:textId="485E2CBD" w:rsidR="00A61801" w:rsidRPr="00D511F5" w:rsidRDefault="10FFB359" w:rsidP="002D1285">
            <w:pPr>
              <w:rPr>
                <w:color w:val="auto"/>
                <w:spacing w:val="-2"/>
              </w:rPr>
            </w:pPr>
            <w:r w:rsidRPr="005B2566">
              <w:rPr>
                <w:color w:val="auto"/>
                <w:spacing w:val="-2"/>
                <w:highlight w:val="yellow"/>
              </w:rPr>
              <w:t>T-shirt (verplicht)</w:t>
            </w:r>
            <w:r w:rsidR="00E02CA1" w:rsidRPr="005B2566">
              <w:rPr>
                <w:color w:val="auto"/>
                <w:spacing w:val="-2"/>
                <w:highlight w:val="yellow"/>
              </w:rPr>
              <w:t>: eenmalig krijgt je kind een T-shirt gratis in het eerste leerjaar of bij een nieuwe instap op school.</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B5CAF84" w14:textId="77777777" w:rsidR="00A61801" w:rsidRPr="00D511F5" w:rsidRDefault="00A61801" w:rsidP="002D1285">
            <w:pPr>
              <w:rPr>
                <w:color w:val="auto"/>
                <w:spacing w:val="-2"/>
              </w:rPr>
            </w:pPr>
          </w:p>
          <w:p w14:paraId="1DC6329F" w14:textId="77777777" w:rsidR="00A61801" w:rsidRPr="00D511F5" w:rsidRDefault="00A61801" w:rsidP="002D1285">
            <w:pPr>
              <w:rPr>
                <w:color w:val="auto"/>
                <w:spacing w:val="-2"/>
              </w:rPr>
            </w:pPr>
            <w:r w:rsidRPr="00D511F5">
              <w:rPr>
                <w:color w:val="auto"/>
                <w:spacing w:val="-2"/>
              </w:rPr>
              <w:t>+/- €  9</w:t>
            </w:r>
          </w:p>
        </w:tc>
      </w:tr>
    </w:tbl>
    <w:p w14:paraId="42E00413" w14:textId="77777777" w:rsidR="007C6986" w:rsidRPr="007C6986" w:rsidRDefault="007C6986" w:rsidP="00A61801">
      <w:pPr>
        <w:pStyle w:val="Opsomming"/>
        <w:numPr>
          <w:ilvl w:val="0"/>
          <w:numId w:val="0"/>
        </w:numPr>
        <w:spacing w:before="200"/>
        <w:ind w:left="340"/>
        <w:rPr>
          <w:b/>
          <w:color w:val="auto"/>
        </w:rPr>
      </w:pPr>
    </w:p>
    <w:p w14:paraId="276D5E2F" w14:textId="77777777" w:rsidR="007C6986" w:rsidRPr="007C6986" w:rsidRDefault="007C6986" w:rsidP="00A61801">
      <w:pPr>
        <w:pStyle w:val="Opsomming"/>
        <w:numPr>
          <w:ilvl w:val="0"/>
          <w:numId w:val="0"/>
        </w:numPr>
        <w:spacing w:before="200"/>
        <w:ind w:left="340"/>
        <w:rPr>
          <w:b/>
          <w:color w:val="auto"/>
        </w:rPr>
      </w:pPr>
    </w:p>
    <w:p w14:paraId="3A55A6E1" w14:textId="77777777" w:rsidR="007C6986" w:rsidRPr="007C6986" w:rsidRDefault="007C6986" w:rsidP="00A61801">
      <w:pPr>
        <w:pStyle w:val="Opsomming"/>
        <w:numPr>
          <w:ilvl w:val="0"/>
          <w:numId w:val="0"/>
        </w:numPr>
        <w:spacing w:before="200"/>
        <w:ind w:left="340"/>
        <w:rPr>
          <w:b/>
          <w:color w:val="auto"/>
        </w:rPr>
      </w:pPr>
    </w:p>
    <w:p w14:paraId="464FEEB9" w14:textId="77777777" w:rsidR="007C6986" w:rsidRPr="007C6986" w:rsidRDefault="007C6986" w:rsidP="00A61801">
      <w:pPr>
        <w:pStyle w:val="Opsomming"/>
        <w:numPr>
          <w:ilvl w:val="0"/>
          <w:numId w:val="0"/>
        </w:numPr>
        <w:spacing w:before="200"/>
        <w:ind w:left="340"/>
        <w:rPr>
          <w:b/>
          <w:color w:val="auto"/>
        </w:rPr>
      </w:pPr>
    </w:p>
    <w:p w14:paraId="49328D3B" w14:textId="77777777" w:rsidR="007C6986" w:rsidRPr="007C6986" w:rsidRDefault="007C6986" w:rsidP="00A61801">
      <w:pPr>
        <w:pStyle w:val="Opsomming"/>
        <w:numPr>
          <w:ilvl w:val="0"/>
          <w:numId w:val="0"/>
        </w:numPr>
        <w:spacing w:before="200"/>
        <w:ind w:left="340"/>
        <w:rPr>
          <w:b/>
          <w:color w:val="auto"/>
        </w:rPr>
      </w:pPr>
    </w:p>
    <w:p w14:paraId="28B4C958" w14:textId="77777777" w:rsidR="007C6986" w:rsidRPr="007C6986" w:rsidRDefault="007C6986" w:rsidP="00A61801">
      <w:pPr>
        <w:pStyle w:val="Opsomming"/>
        <w:numPr>
          <w:ilvl w:val="0"/>
          <w:numId w:val="0"/>
        </w:numPr>
        <w:spacing w:before="200"/>
        <w:ind w:left="340"/>
        <w:rPr>
          <w:b/>
          <w:color w:val="auto"/>
        </w:rPr>
      </w:pPr>
    </w:p>
    <w:p w14:paraId="33AD4B22" w14:textId="77777777" w:rsidR="007C6986" w:rsidRPr="007C6986" w:rsidRDefault="007C6986" w:rsidP="00A61801">
      <w:pPr>
        <w:pStyle w:val="Opsomming"/>
        <w:numPr>
          <w:ilvl w:val="0"/>
          <w:numId w:val="0"/>
        </w:numPr>
        <w:spacing w:before="200"/>
        <w:ind w:left="340"/>
        <w:rPr>
          <w:b/>
          <w:color w:val="auto"/>
        </w:rPr>
      </w:pPr>
    </w:p>
    <w:p w14:paraId="13ABEE33" w14:textId="77777777" w:rsidR="007C6986" w:rsidRPr="007C6986" w:rsidRDefault="007C6986" w:rsidP="00A61801">
      <w:pPr>
        <w:pStyle w:val="Opsomming"/>
        <w:numPr>
          <w:ilvl w:val="0"/>
          <w:numId w:val="0"/>
        </w:numPr>
        <w:spacing w:before="200"/>
        <w:ind w:left="340"/>
        <w:rPr>
          <w:b/>
          <w:color w:val="auto"/>
        </w:rPr>
      </w:pPr>
    </w:p>
    <w:p w14:paraId="69DB8688" w14:textId="77777777" w:rsidR="007C6986" w:rsidRPr="007C6986" w:rsidRDefault="007C6986" w:rsidP="00A61801">
      <w:pPr>
        <w:pStyle w:val="Opsomming"/>
        <w:numPr>
          <w:ilvl w:val="0"/>
          <w:numId w:val="0"/>
        </w:numPr>
        <w:spacing w:before="200"/>
        <w:ind w:left="340"/>
        <w:rPr>
          <w:b/>
          <w:color w:val="auto"/>
        </w:rPr>
      </w:pPr>
    </w:p>
    <w:p w14:paraId="12903562" w14:textId="77777777" w:rsidR="007C6986" w:rsidRPr="007C6986" w:rsidRDefault="007C6986" w:rsidP="00A61801">
      <w:pPr>
        <w:pStyle w:val="Opsomming"/>
        <w:numPr>
          <w:ilvl w:val="0"/>
          <w:numId w:val="0"/>
        </w:numPr>
        <w:spacing w:before="200"/>
        <w:ind w:left="340"/>
        <w:rPr>
          <w:b/>
          <w:color w:val="auto"/>
        </w:rPr>
      </w:pPr>
    </w:p>
    <w:p w14:paraId="1BD59082" w14:textId="77777777" w:rsidR="007C6986" w:rsidRPr="007C6986" w:rsidRDefault="007C6986" w:rsidP="00A61801">
      <w:pPr>
        <w:pStyle w:val="Opsomming"/>
        <w:numPr>
          <w:ilvl w:val="0"/>
          <w:numId w:val="0"/>
        </w:numPr>
        <w:spacing w:before="200"/>
        <w:ind w:left="340"/>
        <w:rPr>
          <w:b/>
          <w:color w:val="auto"/>
        </w:rPr>
      </w:pPr>
    </w:p>
    <w:p w14:paraId="32C19007" w14:textId="77777777" w:rsidR="007C6986" w:rsidRPr="007C6986" w:rsidRDefault="007C6986" w:rsidP="00A61801">
      <w:pPr>
        <w:pStyle w:val="Opsomming"/>
        <w:numPr>
          <w:ilvl w:val="0"/>
          <w:numId w:val="0"/>
        </w:numPr>
        <w:spacing w:before="200"/>
        <w:ind w:left="340"/>
        <w:rPr>
          <w:b/>
          <w:color w:val="auto"/>
        </w:rPr>
      </w:pPr>
    </w:p>
    <w:p w14:paraId="3159967B" w14:textId="77777777" w:rsidR="007C6986" w:rsidRPr="007C6986" w:rsidRDefault="007C6986" w:rsidP="00A61801">
      <w:pPr>
        <w:pStyle w:val="Opsomming"/>
        <w:numPr>
          <w:ilvl w:val="0"/>
          <w:numId w:val="0"/>
        </w:numPr>
        <w:spacing w:before="200"/>
        <w:ind w:left="340"/>
        <w:rPr>
          <w:b/>
          <w:color w:val="auto"/>
        </w:rPr>
      </w:pPr>
    </w:p>
    <w:p w14:paraId="6571294D" w14:textId="77777777" w:rsidR="007C6986" w:rsidRPr="007C6986" w:rsidRDefault="007C6986" w:rsidP="00A61801">
      <w:pPr>
        <w:pStyle w:val="Opsomming"/>
        <w:numPr>
          <w:ilvl w:val="0"/>
          <w:numId w:val="0"/>
        </w:numPr>
        <w:spacing w:before="200"/>
        <w:ind w:left="340"/>
        <w:rPr>
          <w:b/>
          <w:color w:val="auto"/>
        </w:rPr>
      </w:pPr>
    </w:p>
    <w:p w14:paraId="5C170B5E" w14:textId="77777777" w:rsidR="007C6986" w:rsidRPr="007C6986" w:rsidRDefault="007C6986" w:rsidP="00A61801">
      <w:pPr>
        <w:pStyle w:val="Opsomming"/>
        <w:numPr>
          <w:ilvl w:val="0"/>
          <w:numId w:val="0"/>
        </w:numPr>
        <w:spacing w:before="200"/>
        <w:ind w:left="340"/>
        <w:rPr>
          <w:b/>
          <w:color w:val="auto"/>
        </w:rPr>
      </w:pPr>
    </w:p>
    <w:p w14:paraId="7C91D036" w14:textId="77777777" w:rsidR="007C6986" w:rsidRPr="007C6986" w:rsidRDefault="007C6986" w:rsidP="00A61801">
      <w:pPr>
        <w:pStyle w:val="Opsomming"/>
        <w:numPr>
          <w:ilvl w:val="0"/>
          <w:numId w:val="0"/>
        </w:numPr>
        <w:spacing w:before="200"/>
        <w:ind w:left="340"/>
        <w:rPr>
          <w:b/>
          <w:color w:val="auto"/>
        </w:rPr>
      </w:pPr>
    </w:p>
    <w:p w14:paraId="39DE62EE" w14:textId="4F699B49" w:rsidR="007C6986" w:rsidRDefault="007C6986" w:rsidP="00A61801">
      <w:pPr>
        <w:pStyle w:val="Opsomming"/>
        <w:numPr>
          <w:ilvl w:val="0"/>
          <w:numId w:val="0"/>
        </w:numPr>
        <w:spacing w:before="200"/>
        <w:ind w:left="340"/>
        <w:rPr>
          <w:b/>
          <w:color w:val="auto"/>
        </w:rPr>
      </w:pPr>
    </w:p>
    <w:p w14:paraId="21772EB7" w14:textId="77777777" w:rsidR="007C6986" w:rsidRPr="007C6986" w:rsidRDefault="007C6986" w:rsidP="00A61801">
      <w:pPr>
        <w:pStyle w:val="Opsomming"/>
        <w:numPr>
          <w:ilvl w:val="0"/>
          <w:numId w:val="0"/>
        </w:numPr>
        <w:spacing w:before="200"/>
        <w:ind w:left="340"/>
        <w:rPr>
          <w:b/>
          <w:color w:val="auto"/>
        </w:rPr>
      </w:pPr>
    </w:p>
    <w:p w14:paraId="284CBAA3" w14:textId="00EDB250" w:rsidR="00114ED9" w:rsidRPr="007C6986" w:rsidRDefault="00114ED9" w:rsidP="00A61801">
      <w:pPr>
        <w:pStyle w:val="Opsomming"/>
        <w:numPr>
          <w:ilvl w:val="0"/>
          <w:numId w:val="0"/>
        </w:numPr>
        <w:spacing w:before="200"/>
        <w:ind w:left="340"/>
        <w:rPr>
          <w:b/>
          <w:color w:val="auto"/>
        </w:rPr>
      </w:pPr>
    </w:p>
    <w:p w14:paraId="0CC0BC28" w14:textId="27F07ACC" w:rsidR="00A11E63" w:rsidRPr="000D14DC" w:rsidRDefault="00A11E63" w:rsidP="0074475A">
      <w:pPr>
        <w:pStyle w:val="Opsomming"/>
        <w:spacing w:before="200"/>
        <w:rPr>
          <w:b/>
          <w:lang w:val="nl-NL"/>
        </w:rPr>
      </w:pPr>
      <w:r w:rsidRPr="000D14DC">
        <w:rPr>
          <w:b/>
          <w:lang w:val="nl-NL"/>
        </w:rPr>
        <w:t>Niet-verplicht aanbod</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5104"/>
        <w:gridCol w:w="5103"/>
      </w:tblGrid>
      <w:tr w:rsidR="007C6986" w:rsidRPr="003D7CF9" w14:paraId="34EF1B08" w14:textId="77777777" w:rsidTr="1C1D0848">
        <w:trPr>
          <w:trHeight w:val="488"/>
        </w:trPr>
        <w:tc>
          <w:tcPr>
            <w:tcW w:w="10207" w:type="dxa"/>
            <w:gridSpan w:val="2"/>
            <w:tcBorders>
              <w:top w:val="single" w:sz="4" w:space="0" w:color="auto"/>
              <w:left w:val="single" w:sz="4" w:space="0" w:color="auto"/>
              <w:bottom w:val="single" w:sz="4" w:space="0" w:color="auto"/>
              <w:right w:val="single" w:sz="4" w:space="0" w:color="auto"/>
            </w:tcBorders>
            <w:shd w:val="clear" w:color="auto" w:fill="auto"/>
          </w:tcPr>
          <w:p w14:paraId="7B557D1C" w14:textId="3A448F84" w:rsidR="007C6986" w:rsidRPr="00D511F5" w:rsidRDefault="007C6986" w:rsidP="002D1285">
            <w:pPr>
              <w:jc w:val="center"/>
              <w:rPr>
                <w:bCs/>
                <w:spacing w:val="-2"/>
              </w:rPr>
            </w:pPr>
            <w:r w:rsidRPr="00D511F5">
              <w:rPr>
                <w:bCs/>
                <w:spacing w:val="-2"/>
              </w:rPr>
              <w:t>De school biedt diensten aan waarvan de ouders vrijwillig gebruik kunnen maken.</w:t>
            </w:r>
          </w:p>
          <w:p w14:paraId="19ADA066" w14:textId="77777777" w:rsidR="007C6986" w:rsidRPr="00D511F5" w:rsidRDefault="007C6986" w:rsidP="002D1285">
            <w:pPr>
              <w:jc w:val="center"/>
              <w:rPr>
                <w:b/>
                <w:spacing w:val="-2"/>
              </w:rPr>
            </w:pPr>
            <w:r w:rsidRPr="00D511F5">
              <w:rPr>
                <w:bCs/>
                <w:spacing w:val="-2"/>
              </w:rPr>
              <w:t>Je kan vrij intekenen op:</w:t>
            </w:r>
          </w:p>
        </w:tc>
      </w:tr>
      <w:tr w:rsidR="007C6986" w:rsidRPr="003D7CF9" w14:paraId="46417A21" w14:textId="77777777" w:rsidTr="1C1D0848">
        <w:tc>
          <w:tcPr>
            <w:tcW w:w="5104" w:type="dxa"/>
            <w:tcBorders>
              <w:top w:val="single" w:sz="4" w:space="0" w:color="auto"/>
              <w:left w:val="single" w:sz="4" w:space="0" w:color="auto"/>
              <w:bottom w:val="single" w:sz="4" w:space="0" w:color="auto"/>
              <w:right w:val="single" w:sz="4" w:space="0" w:color="auto"/>
            </w:tcBorders>
            <w:shd w:val="clear" w:color="auto" w:fill="auto"/>
          </w:tcPr>
          <w:p w14:paraId="53ECE1AA" w14:textId="77777777" w:rsidR="007C6986" w:rsidRPr="00D511F5" w:rsidRDefault="007C6986" w:rsidP="002D1285">
            <w:pPr>
              <w:rPr>
                <w:spacing w:val="-2"/>
              </w:rPr>
            </w:pPr>
            <w:r w:rsidRPr="00D511F5">
              <w:rPr>
                <w:spacing w:val="-2"/>
              </w:rPr>
              <w:lastRenderedPageBreak/>
              <w:t>Tijdschriften :</w:t>
            </w:r>
          </w:p>
          <w:p w14:paraId="419A15D8" w14:textId="77777777" w:rsidR="007C6986" w:rsidRPr="00D511F5" w:rsidRDefault="007C6986" w:rsidP="0053549E">
            <w:pPr>
              <w:pStyle w:val="Lijstalinea"/>
              <w:numPr>
                <w:ilvl w:val="0"/>
                <w:numId w:val="27"/>
              </w:numPr>
              <w:spacing w:before="240" w:beforeAutospacing="1" w:after="240" w:afterAutospacing="1" w:line="300" w:lineRule="auto"/>
              <w:outlineLvl w:val="9"/>
              <w:rPr>
                <w:color w:val="000000"/>
              </w:rPr>
            </w:pPr>
            <w:r w:rsidRPr="00D511F5">
              <w:rPr>
                <w:color w:val="000000"/>
              </w:rPr>
              <w:t>1ste kleuterklas (</w:t>
            </w:r>
            <w:proofErr w:type="spellStart"/>
            <w:r w:rsidRPr="00D511F5">
              <w:rPr>
                <w:color w:val="000000"/>
              </w:rPr>
              <w:t>Doremini</w:t>
            </w:r>
            <w:proofErr w:type="spellEnd"/>
            <w:r w:rsidRPr="00D511F5">
              <w:rPr>
                <w:color w:val="000000"/>
              </w:rPr>
              <w:t>)</w:t>
            </w:r>
          </w:p>
          <w:p w14:paraId="4F44C633" w14:textId="77777777" w:rsidR="007C6986" w:rsidRPr="00D511F5" w:rsidRDefault="007C6986" w:rsidP="0053549E">
            <w:pPr>
              <w:pStyle w:val="Lijstalinea"/>
              <w:numPr>
                <w:ilvl w:val="0"/>
                <w:numId w:val="27"/>
              </w:numPr>
              <w:spacing w:before="240" w:beforeAutospacing="1" w:after="240" w:afterAutospacing="1" w:line="300" w:lineRule="auto"/>
              <w:outlineLvl w:val="9"/>
              <w:rPr>
                <w:color w:val="000000"/>
              </w:rPr>
            </w:pPr>
            <w:r w:rsidRPr="00D511F5">
              <w:rPr>
                <w:color w:val="000000"/>
              </w:rPr>
              <w:t>2de kleuterklas (</w:t>
            </w:r>
            <w:proofErr w:type="spellStart"/>
            <w:r w:rsidRPr="00D511F5">
              <w:rPr>
                <w:color w:val="000000"/>
              </w:rPr>
              <w:t>Doremi</w:t>
            </w:r>
            <w:proofErr w:type="spellEnd"/>
            <w:r w:rsidRPr="00D511F5">
              <w:rPr>
                <w:color w:val="000000"/>
              </w:rPr>
              <w:t>)</w:t>
            </w:r>
          </w:p>
          <w:p w14:paraId="1C747E5A" w14:textId="77777777" w:rsidR="007C6986" w:rsidRPr="00D511F5" w:rsidRDefault="007C6986" w:rsidP="0053549E">
            <w:pPr>
              <w:pStyle w:val="Lijstalinea"/>
              <w:numPr>
                <w:ilvl w:val="0"/>
                <w:numId w:val="27"/>
              </w:numPr>
              <w:spacing w:before="240" w:beforeAutospacing="1" w:after="240" w:afterAutospacing="1" w:line="300" w:lineRule="auto"/>
              <w:outlineLvl w:val="9"/>
              <w:rPr>
                <w:color w:val="000000"/>
              </w:rPr>
            </w:pPr>
            <w:r w:rsidRPr="00D511F5">
              <w:rPr>
                <w:color w:val="000000"/>
              </w:rPr>
              <w:t>3de kleuterklas (</w:t>
            </w:r>
            <w:proofErr w:type="spellStart"/>
            <w:r w:rsidRPr="00D511F5">
              <w:rPr>
                <w:color w:val="000000"/>
              </w:rPr>
              <w:t>Doremi</w:t>
            </w:r>
            <w:proofErr w:type="spellEnd"/>
            <w:r w:rsidRPr="00D511F5">
              <w:rPr>
                <w:color w:val="000000"/>
              </w:rPr>
              <w:t>)</w:t>
            </w:r>
          </w:p>
          <w:p w14:paraId="3C2004C8" w14:textId="77777777" w:rsidR="007C6986" w:rsidRPr="00D511F5" w:rsidRDefault="007C6986" w:rsidP="002D1285">
            <w:pPr>
              <w:rPr>
                <w:spacing w:val="-2"/>
              </w:rPr>
            </w:pPr>
            <w:r w:rsidRPr="00D511F5">
              <w:rPr>
                <w:spacing w:val="-2"/>
              </w:rPr>
              <w:t>* 5</w:t>
            </w:r>
            <w:r w:rsidRPr="00D511F5">
              <w:rPr>
                <w:spacing w:val="-2"/>
                <w:vertAlign w:val="superscript"/>
              </w:rPr>
              <w:t>de</w:t>
            </w:r>
            <w:r w:rsidRPr="00D511F5">
              <w:rPr>
                <w:spacing w:val="-2"/>
              </w:rPr>
              <w:t xml:space="preserve"> en 6</w:t>
            </w:r>
            <w:r w:rsidRPr="00D511F5">
              <w:rPr>
                <w:spacing w:val="-2"/>
                <w:vertAlign w:val="superscript"/>
              </w:rPr>
              <w:t>de</w:t>
            </w:r>
            <w:r w:rsidRPr="00D511F5">
              <w:rPr>
                <w:spacing w:val="-2"/>
              </w:rPr>
              <w:t xml:space="preserve"> leerjaar (Vlaamse Filmpjes)</w:t>
            </w:r>
          </w:p>
          <w:p w14:paraId="33644E70" w14:textId="77777777" w:rsidR="007C6986" w:rsidRPr="00D511F5" w:rsidRDefault="007C6986" w:rsidP="002D1285">
            <w:pPr>
              <w:rPr>
                <w:spacing w:val="-2"/>
              </w:rPr>
            </w:pPr>
            <w:r w:rsidRPr="00D511F5">
              <w:rPr>
                <w:spacing w:val="-2"/>
              </w:rPr>
              <w:t>* kerstboek/paasboek/vakantieboek :</w:t>
            </w:r>
          </w:p>
          <w:p w14:paraId="2A21FA1A" w14:textId="77777777" w:rsidR="007C6986" w:rsidRPr="00D511F5" w:rsidRDefault="007C6986" w:rsidP="002D1285">
            <w:pPr>
              <w:rPr>
                <w:spacing w:val="-2"/>
              </w:rPr>
            </w:pPr>
          </w:p>
          <w:p w14:paraId="748481FF" w14:textId="77777777" w:rsidR="007C6986" w:rsidRPr="00D511F5" w:rsidRDefault="007C6986" w:rsidP="002D1285">
            <w:pPr>
              <w:rPr>
                <w:spacing w:val="-2"/>
              </w:rPr>
            </w:pPr>
            <w:r w:rsidRPr="00D511F5">
              <w:rPr>
                <w:spacing w:val="-2"/>
              </w:rPr>
              <w:t>* Vakantievriend :</w:t>
            </w:r>
          </w:p>
          <w:p w14:paraId="1A7C0994" w14:textId="77777777" w:rsidR="007C6986" w:rsidRPr="00D511F5" w:rsidRDefault="007C6986" w:rsidP="002D1285">
            <w:pPr>
              <w:ind w:left="1794"/>
              <w:jc w:val="both"/>
              <w:rPr>
                <w:spacing w:val="-2"/>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38822A6" w14:textId="77777777" w:rsidR="007C6986" w:rsidRPr="00D511F5" w:rsidRDefault="007C6986" w:rsidP="002D1285">
            <w:pPr>
              <w:rPr>
                <w:spacing w:val="-2"/>
              </w:rPr>
            </w:pPr>
          </w:p>
          <w:p w14:paraId="38A5F067" w14:textId="03AEC71E" w:rsidR="007C6986" w:rsidRPr="005B2566" w:rsidRDefault="007C6986" w:rsidP="1C1D0848">
            <w:pPr>
              <w:pStyle w:val="Lijstalinea"/>
              <w:numPr>
                <w:ilvl w:val="0"/>
                <w:numId w:val="27"/>
              </w:numPr>
              <w:spacing w:before="240" w:beforeAutospacing="1" w:after="240" w:afterAutospacing="1" w:line="300" w:lineRule="auto"/>
              <w:rPr>
                <w:color w:val="000000"/>
                <w:highlight w:val="yellow"/>
              </w:rPr>
            </w:pPr>
            <w:r w:rsidRPr="005B2566">
              <w:rPr>
                <w:color w:val="000000" w:themeColor="text1"/>
                <w:highlight w:val="yellow"/>
              </w:rPr>
              <w:t>+/- € 40 (per jaar)</w:t>
            </w:r>
          </w:p>
          <w:p w14:paraId="51047ECD" w14:textId="297ABF54" w:rsidR="007C6986" w:rsidRPr="005B2566" w:rsidRDefault="007C6986" w:rsidP="1C1D0848">
            <w:pPr>
              <w:pStyle w:val="Lijstalinea"/>
              <w:numPr>
                <w:ilvl w:val="0"/>
                <w:numId w:val="27"/>
              </w:numPr>
              <w:spacing w:before="240" w:beforeAutospacing="1" w:after="240" w:afterAutospacing="1" w:line="300" w:lineRule="auto"/>
              <w:rPr>
                <w:color w:val="000000"/>
                <w:highlight w:val="yellow"/>
              </w:rPr>
            </w:pPr>
            <w:r w:rsidRPr="005B2566">
              <w:rPr>
                <w:color w:val="000000" w:themeColor="text1"/>
                <w:highlight w:val="yellow"/>
              </w:rPr>
              <w:t>+/- € 40 (per jaar)</w:t>
            </w:r>
          </w:p>
          <w:p w14:paraId="34816114" w14:textId="4630F446" w:rsidR="007C6986" w:rsidRPr="005B2566" w:rsidRDefault="007C6986" w:rsidP="1C1D0848">
            <w:pPr>
              <w:pStyle w:val="Lijstalinea"/>
              <w:numPr>
                <w:ilvl w:val="0"/>
                <w:numId w:val="27"/>
              </w:numPr>
              <w:spacing w:before="240" w:beforeAutospacing="1" w:after="240" w:afterAutospacing="1" w:line="300" w:lineRule="auto"/>
              <w:rPr>
                <w:color w:val="000000"/>
                <w:highlight w:val="yellow"/>
              </w:rPr>
            </w:pPr>
            <w:r w:rsidRPr="005B2566">
              <w:rPr>
                <w:color w:val="000000" w:themeColor="text1"/>
                <w:highlight w:val="yellow"/>
              </w:rPr>
              <w:t>+/- € 40 (per jaar)</w:t>
            </w:r>
          </w:p>
          <w:p w14:paraId="6276179A" w14:textId="06F4DBEC" w:rsidR="007C6986" w:rsidRPr="00D511F5" w:rsidRDefault="007C6986" w:rsidP="002D1285">
            <w:r w:rsidRPr="005B2566">
              <w:rPr>
                <w:spacing w:val="-2"/>
                <w:highlight w:val="yellow"/>
              </w:rPr>
              <w:t>+/- € 35 (per jaar)</w:t>
            </w:r>
          </w:p>
          <w:p w14:paraId="677458E4" w14:textId="41924BAC" w:rsidR="007C6986" w:rsidRPr="00D511F5" w:rsidRDefault="007C6986" w:rsidP="002D1285">
            <w:pPr>
              <w:rPr>
                <w:spacing w:val="-2"/>
              </w:rPr>
            </w:pPr>
            <w:r w:rsidRPr="00D511F5">
              <w:rPr>
                <w:spacing w:val="-2"/>
              </w:rPr>
              <w:t xml:space="preserve">Kleuterklas: +/- € </w:t>
            </w:r>
            <w:r w:rsidR="00A01644" w:rsidRPr="00D511F5">
              <w:rPr>
                <w:spacing w:val="-2"/>
              </w:rPr>
              <w:t>8</w:t>
            </w:r>
          </w:p>
          <w:p w14:paraId="75831CE2" w14:textId="285C2AF6" w:rsidR="007C6986" w:rsidRPr="00D511F5" w:rsidRDefault="007C6986" w:rsidP="002D1285">
            <w:pPr>
              <w:rPr>
                <w:spacing w:val="-2"/>
              </w:rPr>
            </w:pPr>
            <w:r w:rsidRPr="00D511F5">
              <w:rPr>
                <w:spacing w:val="-2"/>
              </w:rPr>
              <w:t>1</w:t>
            </w:r>
            <w:r w:rsidRPr="00D511F5">
              <w:rPr>
                <w:spacing w:val="-2"/>
                <w:vertAlign w:val="superscript"/>
              </w:rPr>
              <w:t>ste</w:t>
            </w:r>
            <w:r w:rsidRPr="00D511F5">
              <w:rPr>
                <w:spacing w:val="-2"/>
              </w:rPr>
              <w:t xml:space="preserve"> tot 6 </w:t>
            </w:r>
            <w:r w:rsidRPr="00D511F5">
              <w:rPr>
                <w:spacing w:val="-2"/>
                <w:vertAlign w:val="superscript"/>
              </w:rPr>
              <w:t>e</w:t>
            </w:r>
            <w:r w:rsidRPr="00D511F5">
              <w:rPr>
                <w:spacing w:val="-2"/>
              </w:rPr>
              <w:t xml:space="preserve"> leerjaar: +/- € </w:t>
            </w:r>
            <w:r w:rsidR="00A01644" w:rsidRPr="00D511F5">
              <w:rPr>
                <w:spacing w:val="-2"/>
              </w:rPr>
              <w:t>8</w:t>
            </w:r>
          </w:p>
          <w:p w14:paraId="41F8062F" w14:textId="6BD318C6" w:rsidR="007C6986" w:rsidRPr="00D511F5" w:rsidRDefault="007C6986" w:rsidP="002D1285">
            <w:pPr>
              <w:rPr>
                <w:spacing w:val="-2"/>
              </w:rPr>
            </w:pPr>
            <w:r w:rsidRPr="00D511F5">
              <w:rPr>
                <w:spacing w:val="-2"/>
              </w:rPr>
              <w:t xml:space="preserve">Kleuterklas : +/- € </w:t>
            </w:r>
            <w:r w:rsidR="00A01644" w:rsidRPr="00D511F5">
              <w:rPr>
                <w:spacing w:val="-2"/>
              </w:rPr>
              <w:t>9</w:t>
            </w:r>
          </w:p>
          <w:p w14:paraId="63120B1E" w14:textId="3462EE35" w:rsidR="007C6986" w:rsidRPr="00D511F5" w:rsidRDefault="007C6986" w:rsidP="002D1285">
            <w:pPr>
              <w:rPr>
                <w:spacing w:val="-2"/>
              </w:rPr>
            </w:pPr>
            <w:r w:rsidRPr="00D511F5">
              <w:rPr>
                <w:spacing w:val="-2"/>
              </w:rPr>
              <w:t>1</w:t>
            </w:r>
            <w:r w:rsidRPr="00D511F5">
              <w:rPr>
                <w:spacing w:val="-2"/>
                <w:vertAlign w:val="superscript"/>
              </w:rPr>
              <w:t>ste</w:t>
            </w:r>
            <w:r w:rsidRPr="00D511F5">
              <w:rPr>
                <w:spacing w:val="-2"/>
              </w:rPr>
              <w:t xml:space="preserve"> tot 6</w:t>
            </w:r>
            <w:r w:rsidRPr="00D511F5">
              <w:rPr>
                <w:spacing w:val="-2"/>
                <w:vertAlign w:val="superscript"/>
              </w:rPr>
              <w:t>de</w:t>
            </w:r>
            <w:r w:rsidRPr="00D511F5">
              <w:rPr>
                <w:spacing w:val="-2"/>
              </w:rPr>
              <w:t xml:space="preserve"> leerjaar: +/- € </w:t>
            </w:r>
            <w:r w:rsidR="00A01644" w:rsidRPr="00D511F5">
              <w:rPr>
                <w:spacing w:val="-2"/>
              </w:rPr>
              <w:t>9</w:t>
            </w:r>
          </w:p>
        </w:tc>
      </w:tr>
      <w:tr w:rsidR="007C6986" w:rsidRPr="003D7CF9" w14:paraId="367C215E" w14:textId="77777777" w:rsidTr="00802FB0">
        <w:tc>
          <w:tcPr>
            <w:tcW w:w="5104" w:type="dxa"/>
            <w:tcBorders>
              <w:top w:val="single" w:sz="4" w:space="0" w:color="auto"/>
              <w:left w:val="single" w:sz="4" w:space="0" w:color="auto"/>
              <w:bottom w:val="single" w:sz="4" w:space="0" w:color="auto"/>
              <w:right w:val="single" w:sz="4" w:space="0" w:color="auto"/>
            </w:tcBorders>
            <w:shd w:val="clear" w:color="auto" w:fill="auto"/>
          </w:tcPr>
          <w:p w14:paraId="58F723F8" w14:textId="77777777" w:rsidR="007C6986" w:rsidRPr="00D511F5" w:rsidRDefault="007C6986" w:rsidP="002D1285">
            <w:r w:rsidRPr="00D511F5">
              <w:t xml:space="preserve">Warme maaltijd </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C2BD516" w14:textId="0F1A7D82" w:rsidR="007C6986" w:rsidRPr="00D21B28" w:rsidRDefault="007C6986" w:rsidP="002D1285">
            <w:pPr>
              <w:rPr>
                <w:shd w:val="clear" w:color="auto" w:fill="FFE599" w:themeFill="accent4" w:themeFillTint="66"/>
              </w:rPr>
            </w:pPr>
            <w:r w:rsidRPr="00D511F5">
              <w:t xml:space="preserve">Kleuters:  </w:t>
            </w:r>
            <w:r w:rsidRPr="00DC7822">
              <w:t>€ 3</w:t>
            </w:r>
            <w:r w:rsidR="00D21B28" w:rsidRPr="00DC7822">
              <w:t>,25</w:t>
            </w:r>
          </w:p>
          <w:p w14:paraId="589A675C" w14:textId="064DA558" w:rsidR="007C6986" w:rsidRPr="00D511F5" w:rsidRDefault="007C6986" w:rsidP="002D1285">
            <w:r w:rsidRPr="00D511F5">
              <w:t xml:space="preserve">Lagere school: </w:t>
            </w:r>
            <w:r w:rsidRPr="00DC7822">
              <w:t>€ 3,</w:t>
            </w:r>
            <w:r w:rsidR="00D21B28" w:rsidRPr="00DC7822">
              <w:t>7</w:t>
            </w:r>
            <w:r w:rsidRPr="00DC7822">
              <w:t>5</w:t>
            </w:r>
          </w:p>
        </w:tc>
      </w:tr>
      <w:tr w:rsidR="007C6986" w:rsidRPr="00DC7822" w14:paraId="7FFABE9C" w14:textId="77777777" w:rsidTr="00802FB0">
        <w:tc>
          <w:tcPr>
            <w:tcW w:w="5104" w:type="dxa"/>
            <w:tcBorders>
              <w:top w:val="single" w:sz="4" w:space="0" w:color="auto"/>
              <w:left w:val="single" w:sz="4" w:space="0" w:color="auto"/>
              <w:bottom w:val="single" w:sz="4" w:space="0" w:color="auto"/>
              <w:right w:val="single" w:sz="4" w:space="0" w:color="auto"/>
            </w:tcBorders>
            <w:shd w:val="clear" w:color="auto" w:fill="auto"/>
          </w:tcPr>
          <w:p w14:paraId="5318F108" w14:textId="77777777" w:rsidR="007C6986" w:rsidRPr="00D511F5" w:rsidRDefault="007C6986" w:rsidP="002D1285">
            <w:pPr>
              <w:rPr>
                <w:spacing w:val="-2"/>
              </w:rPr>
            </w:pPr>
            <w:r w:rsidRPr="00D511F5">
              <w:rPr>
                <w:spacing w:val="-2"/>
              </w:rPr>
              <w:t>Soep</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EE3B098" w14:textId="77777777" w:rsidR="007C6986" w:rsidRPr="00DC7822" w:rsidRDefault="007C6986" w:rsidP="002D1285">
            <w:pPr>
              <w:rPr>
                <w:spacing w:val="-2"/>
              </w:rPr>
            </w:pPr>
            <w:r w:rsidRPr="00DC7822">
              <w:rPr>
                <w:spacing w:val="-2"/>
              </w:rPr>
              <w:t>+/- € 0,50</w:t>
            </w:r>
          </w:p>
        </w:tc>
      </w:tr>
      <w:tr w:rsidR="007C6986" w:rsidRPr="00DC7822" w14:paraId="3241DAE6" w14:textId="77777777" w:rsidTr="00802FB0">
        <w:tc>
          <w:tcPr>
            <w:tcW w:w="5104" w:type="dxa"/>
            <w:tcBorders>
              <w:top w:val="single" w:sz="4" w:space="0" w:color="auto"/>
              <w:left w:val="single" w:sz="4" w:space="0" w:color="auto"/>
              <w:bottom w:val="single" w:sz="4" w:space="0" w:color="auto"/>
              <w:right w:val="single" w:sz="4" w:space="0" w:color="auto"/>
            </w:tcBorders>
            <w:shd w:val="clear" w:color="auto" w:fill="auto"/>
          </w:tcPr>
          <w:p w14:paraId="2D33FF63" w14:textId="5E2B4F71" w:rsidR="007C6986" w:rsidRPr="00D511F5" w:rsidRDefault="007C6986" w:rsidP="002D1285">
            <w:pPr>
              <w:rPr>
                <w:spacing w:val="-2"/>
              </w:rPr>
            </w:pPr>
            <w:r w:rsidRPr="00D511F5">
              <w:rPr>
                <w:spacing w:val="-2"/>
              </w:rPr>
              <w:t>Gedurende 30 weken wordt er 1 stuk fruit aangeboden op woensdag</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ED95294" w14:textId="3DCAAB8F" w:rsidR="007C6986" w:rsidRPr="00DC7822" w:rsidRDefault="007C6986" w:rsidP="002D1285">
            <w:pPr>
              <w:rPr>
                <w:spacing w:val="-2"/>
              </w:rPr>
            </w:pPr>
            <w:r w:rsidRPr="00DC7822">
              <w:rPr>
                <w:spacing w:val="-2"/>
              </w:rPr>
              <w:t>Gratis</w:t>
            </w:r>
          </w:p>
        </w:tc>
      </w:tr>
      <w:tr w:rsidR="007C6986" w:rsidRPr="00DC7822" w14:paraId="5CEF44C5" w14:textId="77777777" w:rsidTr="00802FB0">
        <w:tc>
          <w:tcPr>
            <w:tcW w:w="5104" w:type="dxa"/>
            <w:tcBorders>
              <w:top w:val="single" w:sz="4" w:space="0" w:color="auto"/>
              <w:left w:val="single" w:sz="4" w:space="0" w:color="auto"/>
              <w:bottom w:val="single" w:sz="4" w:space="0" w:color="auto"/>
              <w:right w:val="single" w:sz="4" w:space="0" w:color="auto"/>
            </w:tcBorders>
            <w:shd w:val="clear" w:color="auto" w:fill="auto"/>
          </w:tcPr>
          <w:p w14:paraId="237768F2" w14:textId="77777777" w:rsidR="007C6986" w:rsidRPr="00D511F5" w:rsidRDefault="007C6986" w:rsidP="002D1285">
            <w:pPr>
              <w:rPr>
                <w:spacing w:val="-2"/>
              </w:rPr>
            </w:pPr>
            <w:r w:rsidRPr="00D511F5">
              <w:rPr>
                <w:spacing w:val="-2"/>
              </w:rPr>
              <w:t>Middagtoezicht</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701D904" w14:textId="6D116951" w:rsidR="007C6986" w:rsidRPr="00DC7822" w:rsidRDefault="007C6986" w:rsidP="002D1285">
            <w:pPr>
              <w:rPr>
                <w:spacing w:val="-2"/>
              </w:rPr>
            </w:pPr>
            <w:r w:rsidRPr="00DC7822">
              <w:rPr>
                <w:spacing w:val="-2"/>
              </w:rPr>
              <w:t xml:space="preserve">+/- </w:t>
            </w:r>
            <w:r w:rsidRPr="00F910DD">
              <w:rPr>
                <w:shd w:val="clear" w:color="auto" w:fill="FFFFFF" w:themeFill="background1"/>
              </w:rPr>
              <w:t>€ 0,75</w:t>
            </w:r>
          </w:p>
        </w:tc>
      </w:tr>
      <w:tr w:rsidR="007C6986" w:rsidRPr="003D7CF9" w14:paraId="032CADD7" w14:textId="77777777" w:rsidTr="1C1D0848">
        <w:trPr>
          <w:trHeight w:val="1076"/>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622E1CFF" w14:textId="77777777" w:rsidR="007C6986" w:rsidRPr="00D511F5" w:rsidRDefault="007C6986" w:rsidP="002D1285">
            <w:pPr>
              <w:rPr>
                <w:spacing w:val="-2"/>
              </w:rPr>
            </w:pPr>
            <w:r w:rsidRPr="00D511F5">
              <w:rPr>
                <w:spacing w:val="-2"/>
              </w:rPr>
              <w:t>Voor- en naschoolse opvang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E1B3DE7" w14:textId="77777777" w:rsidR="007C6986" w:rsidRPr="00D511F5" w:rsidRDefault="007C6986" w:rsidP="002D1285">
            <w:pPr>
              <w:rPr>
                <w:spacing w:val="-2"/>
              </w:rPr>
            </w:pPr>
            <w:r w:rsidRPr="00D511F5">
              <w:rPr>
                <w:spacing w:val="-2"/>
              </w:rPr>
              <w:t>* ‘s morgens : 1,28 euro ongeacht de tijdsduur (tussen 07.00 en 08.00 uur)</w:t>
            </w:r>
          </w:p>
          <w:p w14:paraId="1622838A" w14:textId="77777777" w:rsidR="007C6986" w:rsidRPr="00D511F5" w:rsidRDefault="007C6986" w:rsidP="002D1285">
            <w:pPr>
              <w:rPr>
                <w:spacing w:val="-2"/>
              </w:rPr>
            </w:pPr>
            <w:r w:rsidRPr="00D511F5">
              <w:rPr>
                <w:spacing w:val="-2"/>
              </w:rPr>
              <w:t xml:space="preserve">* ’s avonds : 1,28 euro per beginnend halfuur </w:t>
            </w:r>
            <w:r w:rsidRPr="00D511F5">
              <w:rPr>
                <w:spacing w:val="-2"/>
              </w:rPr>
              <w:br/>
              <w:t>(koek en drankje inbegrepen)</w:t>
            </w:r>
          </w:p>
          <w:p w14:paraId="451CF696" w14:textId="77777777" w:rsidR="007C6986" w:rsidRPr="00D511F5" w:rsidRDefault="007C6986" w:rsidP="002D1285">
            <w:pPr>
              <w:rPr>
                <w:spacing w:val="-2"/>
              </w:rPr>
            </w:pPr>
            <w:r w:rsidRPr="00D511F5">
              <w:rPr>
                <w:spacing w:val="-2"/>
                <w:u w:val="single"/>
              </w:rPr>
              <w:t>Avondopvang</w:t>
            </w:r>
            <w:r w:rsidRPr="00D511F5">
              <w:rPr>
                <w:spacing w:val="-2"/>
              </w:rPr>
              <w:t xml:space="preserve"> vanaf het tweede kind van hetzelfde gezin: aan de helft van de prijs.</w:t>
            </w:r>
          </w:p>
        </w:tc>
      </w:tr>
      <w:tr w:rsidR="007C6986" w:rsidRPr="003D7CF9" w14:paraId="038B6A1A" w14:textId="77777777" w:rsidTr="1C1D0848">
        <w:tc>
          <w:tcPr>
            <w:tcW w:w="5104" w:type="dxa"/>
            <w:tcBorders>
              <w:top w:val="single" w:sz="4" w:space="0" w:color="auto"/>
              <w:left w:val="single" w:sz="4" w:space="0" w:color="auto"/>
              <w:bottom w:val="single" w:sz="4" w:space="0" w:color="auto"/>
              <w:right w:val="single" w:sz="4" w:space="0" w:color="auto"/>
            </w:tcBorders>
            <w:shd w:val="clear" w:color="auto" w:fill="auto"/>
          </w:tcPr>
          <w:p w14:paraId="6415C04F" w14:textId="77777777" w:rsidR="007C6986" w:rsidRPr="00D511F5" w:rsidRDefault="007C6986" w:rsidP="002D1285">
            <w:pPr>
              <w:rPr>
                <w:spacing w:val="-2"/>
              </w:rPr>
            </w:pPr>
            <w:r w:rsidRPr="00D511F5">
              <w:rPr>
                <w:spacing w:val="-2"/>
              </w:rPr>
              <w:t>Nieuwjaarsbrieven</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17F812D" w14:textId="77777777" w:rsidR="007C6986" w:rsidRPr="00D511F5" w:rsidRDefault="007C6986" w:rsidP="002D1285">
            <w:pPr>
              <w:rPr>
                <w:spacing w:val="-2"/>
              </w:rPr>
            </w:pPr>
            <w:r w:rsidRPr="00D511F5">
              <w:rPr>
                <w:spacing w:val="-2"/>
              </w:rPr>
              <w:t>+/- € 2 (per stuk – met foto)</w:t>
            </w:r>
          </w:p>
        </w:tc>
      </w:tr>
      <w:tr w:rsidR="007C6986" w:rsidRPr="003D7CF9" w14:paraId="49E5A787" w14:textId="77777777" w:rsidTr="1C1D0848">
        <w:tc>
          <w:tcPr>
            <w:tcW w:w="5104" w:type="dxa"/>
            <w:tcBorders>
              <w:top w:val="single" w:sz="4" w:space="0" w:color="auto"/>
              <w:left w:val="single" w:sz="4" w:space="0" w:color="auto"/>
              <w:bottom w:val="single" w:sz="4" w:space="0" w:color="auto"/>
              <w:right w:val="single" w:sz="4" w:space="0" w:color="auto"/>
            </w:tcBorders>
            <w:shd w:val="clear" w:color="auto" w:fill="auto"/>
          </w:tcPr>
          <w:p w14:paraId="16721741" w14:textId="77777777" w:rsidR="007C6986" w:rsidRPr="00D511F5" w:rsidRDefault="007C6986" w:rsidP="002D1285">
            <w:pPr>
              <w:rPr>
                <w:spacing w:val="-2"/>
              </w:rPr>
            </w:pPr>
            <w:r w:rsidRPr="00D511F5">
              <w:rPr>
                <w:spacing w:val="-2"/>
              </w:rPr>
              <w:t>Klasfoto</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1F2C7BF" w14:textId="77777777" w:rsidR="007C6986" w:rsidRPr="00D511F5" w:rsidRDefault="007C6986" w:rsidP="002D1285">
            <w:pPr>
              <w:rPr>
                <w:spacing w:val="-2"/>
              </w:rPr>
            </w:pPr>
            <w:r w:rsidRPr="00D511F5">
              <w:rPr>
                <w:spacing w:val="-2"/>
              </w:rPr>
              <w:t>+/- € 2,5</w:t>
            </w:r>
          </w:p>
        </w:tc>
      </w:tr>
      <w:tr w:rsidR="007C6986" w:rsidRPr="003D7CF9" w14:paraId="6939C6F4" w14:textId="77777777" w:rsidTr="1C1D0848">
        <w:tc>
          <w:tcPr>
            <w:tcW w:w="5104" w:type="dxa"/>
            <w:tcBorders>
              <w:top w:val="single" w:sz="4" w:space="0" w:color="auto"/>
              <w:left w:val="single" w:sz="4" w:space="0" w:color="auto"/>
              <w:bottom w:val="single" w:sz="4" w:space="0" w:color="auto"/>
              <w:right w:val="single" w:sz="4" w:space="0" w:color="auto"/>
            </w:tcBorders>
            <w:shd w:val="clear" w:color="auto" w:fill="auto"/>
          </w:tcPr>
          <w:p w14:paraId="6B5CC7A9" w14:textId="5347DC56" w:rsidR="007C6986" w:rsidRPr="00D511F5" w:rsidRDefault="007C6986" w:rsidP="002D1285">
            <w:pPr>
              <w:rPr>
                <w:spacing w:val="-2"/>
              </w:rPr>
            </w:pPr>
            <w:r w:rsidRPr="00D511F5">
              <w:rPr>
                <w:spacing w:val="-2"/>
              </w:rPr>
              <w:t>Extra gele zak met schoollogo (kleuterafdeling)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1648B1D" w14:textId="71AD3D23" w:rsidR="007C6986" w:rsidRPr="00D511F5" w:rsidRDefault="007C6986" w:rsidP="002D1285">
            <w:pPr>
              <w:rPr>
                <w:spacing w:val="-2"/>
              </w:rPr>
            </w:pPr>
            <w:r w:rsidRPr="00D511F5">
              <w:rPr>
                <w:spacing w:val="-2"/>
              </w:rPr>
              <w:t>+/- € 5</w:t>
            </w:r>
          </w:p>
        </w:tc>
      </w:tr>
    </w:tbl>
    <w:p w14:paraId="71617232" w14:textId="4CAAB8C7" w:rsidR="00D01E0B" w:rsidRPr="009C053F" w:rsidRDefault="00D01E0B" w:rsidP="006C7C65">
      <w:pPr>
        <w:rPr>
          <w:b/>
          <w:lang w:val="nl-NL"/>
        </w:rPr>
      </w:pPr>
    </w:p>
    <w:p w14:paraId="48131388" w14:textId="51990EED" w:rsidR="00A11E63" w:rsidRPr="000D14DC" w:rsidRDefault="00A11E63" w:rsidP="0074475A">
      <w:pPr>
        <w:pStyle w:val="Opsomming"/>
        <w:spacing w:before="200"/>
        <w:rPr>
          <w:b/>
          <w:lang w:val="nl-NL"/>
        </w:rPr>
      </w:pPr>
      <w:r w:rsidRPr="000D14DC">
        <w:rPr>
          <w:b/>
          <w:lang w:val="nl-NL"/>
        </w:rPr>
        <w:t>Meerdaagse uitstappen</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5104"/>
        <w:gridCol w:w="5103"/>
      </w:tblGrid>
      <w:tr w:rsidR="0039613C" w:rsidRPr="003D7CF9" w14:paraId="0B9706B8" w14:textId="77777777" w:rsidTr="002D1285">
        <w:trPr>
          <w:trHeight w:val="1321"/>
        </w:trPr>
        <w:tc>
          <w:tcPr>
            <w:tcW w:w="10207" w:type="dxa"/>
            <w:gridSpan w:val="2"/>
            <w:tcBorders>
              <w:top w:val="single" w:sz="4" w:space="0" w:color="auto"/>
              <w:left w:val="single" w:sz="4" w:space="0" w:color="auto"/>
              <w:bottom w:val="single" w:sz="4" w:space="0" w:color="auto"/>
              <w:right w:val="single" w:sz="4" w:space="0" w:color="auto"/>
            </w:tcBorders>
            <w:shd w:val="clear" w:color="auto" w:fill="auto"/>
          </w:tcPr>
          <w:p w14:paraId="78B0274F" w14:textId="2C1A5D83" w:rsidR="0039613C" w:rsidRPr="00D511F5" w:rsidRDefault="0039613C" w:rsidP="002D1285">
            <w:pPr>
              <w:jc w:val="center"/>
              <w:rPr>
                <w:b/>
                <w:spacing w:val="-2"/>
                <w:u w:val="single"/>
              </w:rPr>
            </w:pPr>
            <w:r w:rsidRPr="00D511F5">
              <w:rPr>
                <w:b/>
                <w:spacing w:val="-2"/>
                <w:u w:val="single"/>
              </w:rPr>
              <w:lastRenderedPageBreak/>
              <w:t>Minder scherpe maximumfactuur</w:t>
            </w:r>
          </w:p>
          <w:p w14:paraId="7B1E95A1" w14:textId="77777777" w:rsidR="0039613C" w:rsidRPr="00D511F5" w:rsidRDefault="0039613C" w:rsidP="002D1285">
            <w:pPr>
              <w:jc w:val="center"/>
              <w:rPr>
                <w:spacing w:val="-2"/>
              </w:rPr>
            </w:pPr>
            <w:r w:rsidRPr="00802FB0">
              <w:rPr>
                <w:spacing w:val="-2"/>
                <w:shd w:val="clear" w:color="auto" w:fill="FFFFFF" w:themeFill="background1"/>
              </w:rPr>
              <w:t xml:space="preserve">Maximum </w:t>
            </w:r>
            <w:r w:rsidRPr="00802FB0">
              <w:rPr>
                <w:bCs/>
                <w:color w:val="auto"/>
                <w:shd w:val="clear" w:color="auto" w:fill="FFFFFF" w:themeFill="background1"/>
              </w:rPr>
              <w:t>€ 4</w:t>
            </w:r>
            <w:r w:rsidR="00F10078" w:rsidRPr="00802FB0">
              <w:rPr>
                <w:bCs/>
                <w:color w:val="auto"/>
                <w:shd w:val="clear" w:color="auto" w:fill="FFFFFF" w:themeFill="background1"/>
              </w:rPr>
              <w:t>50</w:t>
            </w:r>
            <w:r w:rsidRPr="00D511F5">
              <w:rPr>
                <w:color w:val="auto"/>
                <w:spacing w:val="-2"/>
              </w:rPr>
              <w:t xml:space="preserve"> </w:t>
            </w:r>
            <w:r w:rsidRPr="00D511F5">
              <w:rPr>
                <w:spacing w:val="-2"/>
              </w:rPr>
              <w:t xml:space="preserve">per kind </w:t>
            </w:r>
            <w:r w:rsidRPr="00D511F5">
              <w:rPr>
                <w:spacing w:val="-2"/>
                <w:u w:val="single"/>
              </w:rPr>
              <w:t>voor de volledige duur van het lager onderwijs</w:t>
            </w:r>
            <w:r w:rsidRPr="00D511F5">
              <w:rPr>
                <w:spacing w:val="-2"/>
              </w:rPr>
              <w:t>.</w:t>
            </w:r>
          </w:p>
          <w:p w14:paraId="18E1055A" w14:textId="3749DAF1" w:rsidR="00BC3F99" w:rsidRPr="00D511F5" w:rsidRDefault="00BC3F99" w:rsidP="002D1285">
            <w:pPr>
              <w:jc w:val="center"/>
              <w:rPr>
                <w:i/>
                <w:iCs/>
                <w:spacing w:val="-2"/>
              </w:rPr>
            </w:pPr>
            <w:r w:rsidRPr="00D511F5">
              <w:rPr>
                <w:i/>
                <w:iCs/>
                <w:spacing w:val="-2"/>
              </w:rPr>
              <w:t>(Deze minder scherpe maximumfactuur omvat de meerdaagse uitstappen zoals zee- of bosklassen die gedeeltelijk binnen en buiten de schooluren vallen. Je bent niet verplicht om je kind te laten deelnemen. Maar als je kind meegaat, kan de school er een bijdrage voor vragen. Er is een maximumbedrag: de ‘minder scherpe maximumfactuur’.)</w:t>
            </w:r>
          </w:p>
        </w:tc>
      </w:tr>
      <w:tr w:rsidR="0039613C" w:rsidRPr="003D7CF9" w14:paraId="627BB1D0" w14:textId="77777777" w:rsidTr="002D1285">
        <w:trPr>
          <w:trHeight w:val="938"/>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3BE97D16" w14:textId="77777777" w:rsidR="0039613C" w:rsidRPr="00D511F5" w:rsidRDefault="0039613C" w:rsidP="002D1285">
            <w:pPr>
              <w:rPr>
                <w:spacing w:val="-2"/>
              </w:rPr>
            </w:pPr>
            <w:r w:rsidRPr="00D511F5">
              <w:rPr>
                <w:spacing w:val="-2"/>
              </w:rPr>
              <w:t xml:space="preserve">Bosklassen </w:t>
            </w:r>
            <w:bookmarkStart w:id="66" w:name="OLE_LINK1"/>
            <w:bookmarkStart w:id="67" w:name="OLE_LINK2"/>
            <w:r w:rsidRPr="00D511F5">
              <w:rPr>
                <w:spacing w:val="-2"/>
              </w:rPr>
              <w:t>(facultatief en niet verplicht)</w:t>
            </w:r>
            <w:bookmarkEnd w:id="66"/>
            <w:bookmarkEnd w:id="67"/>
            <w:r w:rsidRPr="00D511F5">
              <w:rPr>
                <w:spacing w:val="-2"/>
              </w:rPr>
              <w:br/>
              <w:t>Dit is van maandag tot en met vrijdag.</w:t>
            </w:r>
          </w:p>
          <w:p w14:paraId="07709055" w14:textId="77777777" w:rsidR="0039613C" w:rsidRPr="00D511F5" w:rsidRDefault="0039613C" w:rsidP="002D1285">
            <w:pPr>
              <w:rPr>
                <w:spacing w:val="-2"/>
              </w:rPr>
            </w:pPr>
            <w:r w:rsidRPr="00D511F5">
              <w:rPr>
                <w:spacing w:val="-2"/>
              </w:rPr>
              <w:t>1</w:t>
            </w:r>
            <w:r w:rsidRPr="00D511F5">
              <w:rPr>
                <w:spacing w:val="-2"/>
                <w:vertAlign w:val="superscript"/>
              </w:rPr>
              <w:t>ste</w:t>
            </w:r>
            <w:r w:rsidRPr="00D511F5">
              <w:rPr>
                <w:spacing w:val="-2"/>
              </w:rPr>
              <w:t xml:space="preserve"> en 2</w:t>
            </w:r>
            <w:r w:rsidRPr="00D511F5">
              <w:rPr>
                <w:spacing w:val="-2"/>
                <w:vertAlign w:val="superscript"/>
              </w:rPr>
              <w:t>de</w:t>
            </w:r>
            <w:r w:rsidRPr="00D511F5">
              <w:rPr>
                <w:spacing w:val="-2"/>
              </w:rPr>
              <w:t xml:space="preserve"> leerjaar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45DD078" w14:textId="77777777" w:rsidR="0039613C" w:rsidRPr="00D511F5" w:rsidRDefault="0039613C" w:rsidP="002D1285">
            <w:pPr>
              <w:rPr>
                <w:spacing w:val="-2"/>
              </w:rPr>
            </w:pPr>
            <w:r w:rsidRPr="00D511F5">
              <w:rPr>
                <w:spacing w:val="-2"/>
              </w:rPr>
              <w:t>Verblijf : +/- € 186 (dat schooljaar is er geen schoolreis voor deze klassen).</w:t>
            </w:r>
            <w:r w:rsidRPr="00D511F5">
              <w:rPr>
                <w:spacing w:val="-2"/>
              </w:rPr>
              <w:br/>
              <w:t>Tweejaarlijks</w:t>
            </w:r>
          </w:p>
          <w:p w14:paraId="1E1338EE" w14:textId="77777777" w:rsidR="0039613C" w:rsidRPr="00D511F5" w:rsidRDefault="0039613C" w:rsidP="002D1285">
            <w:pPr>
              <w:rPr>
                <w:spacing w:val="-2"/>
              </w:rPr>
            </w:pPr>
            <w:r w:rsidRPr="00D511F5">
              <w:rPr>
                <w:spacing w:val="-2"/>
              </w:rPr>
              <w:t>Spaarplan € 31 x 6</w:t>
            </w:r>
          </w:p>
        </w:tc>
      </w:tr>
      <w:tr w:rsidR="0039613C" w:rsidRPr="003D7CF9" w14:paraId="21F58431" w14:textId="77777777" w:rsidTr="002D1285">
        <w:trPr>
          <w:trHeight w:val="70"/>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3E6170F9" w14:textId="77777777" w:rsidR="0039613C" w:rsidRPr="00D511F5" w:rsidRDefault="0039613C" w:rsidP="002D1285">
            <w:pPr>
              <w:rPr>
                <w:spacing w:val="-2"/>
              </w:rPr>
            </w:pPr>
            <w:r w:rsidRPr="00D511F5">
              <w:rPr>
                <w:spacing w:val="-2"/>
              </w:rPr>
              <w:t>Zeeklassen (facultatief en niet verplicht)</w:t>
            </w:r>
            <w:r w:rsidRPr="00D511F5">
              <w:rPr>
                <w:spacing w:val="-2"/>
              </w:rPr>
              <w:br/>
              <w:t>Dit is van maandag tot en met vrijdag.</w:t>
            </w:r>
          </w:p>
          <w:p w14:paraId="3B37D653" w14:textId="77777777" w:rsidR="0039613C" w:rsidRPr="00D511F5" w:rsidRDefault="0039613C" w:rsidP="002D1285">
            <w:pPr>
              <w:rPr>
                <w:spacing w:val="-2"/>
              </w:rPr>
            </w:pPr>
            <w:r w:rsidRPr="00D511F5">
              <w:rPr>
                <w:spacing w:val="-2"/>
              </w:rPr>
              <w:t>5</w:t>
            </w:r>
            <w:r w:rsidRPr="00D511F5">
              <w:rPr>
                <w:spacing w:val="-2"/>
                <w:vertAlign w:val="superscript"/>
              </w:rPr>
              <w:t>de</w:t>
            </w:r>
            <w:r w:rsidRPr="00D511F5">
              <w:rPr>
                <w:spacing w:val="-2"/>
              </w:rPr>
              <w:t xml:space="preserve">  en 6</w:t>
            </w:r>
            <w:r w:rsidRPr="00D511F5">
              <w:rPr>
                <w:spacing w:val="-2"/>
                <w:vertAlign w:val="superscript"/>
              </w:rPr>
              <w:t>de</w:t>
            </w:r>
            <w:r w:rsidRPr="00D511F5">
              <w:rPr>
                <w:spacing w:val="-2"/>
              </w:rPr>
              <w:t xml:space="preserve"> leerjaar</w:t>
            </w:r>
          </w:p>
          <w:p w14:paraId="68260E22" w14:textId="77777777" w:rsidR="0039613C" w:rsidRPr="00D511F5" w:rsidRDefault="0039613C" w:rsidP="002D1285">
            <w:pPr>
              <w:rPr>
                <w:spacing w:val="-2"/>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6F92258" w14:textId="77777777" w:rsidR="0039613C" w:rsidRPr="00D511F5" w:rsidRDefault="0039613C" w:rsidP="002D1285">
            <w:pPr>
              <w:rPr>
                <w:spacing w:val="-2"/>
              </w:rPr>
            </w:pPr>
            <w:r w:rsidRPr="00D511F5">
              <w:rPr>
                <w:spacing w:val="-2"/>
              </w:rPr>
              <w:t>Verblijf : +/- € 210  (dat schooljaar is er geen schoolreis voor deze klassen).</w:t>
            </w:r>
            <w:r w:rsidRPr="00D511F5">
              <w:rPr>
                <w:spacing w:val="-2"/>
              </w:rPr>
              <w:br/>
              <w:t>Tweejaarlijks</w:t>
            </w:r>
          </w:p>
          <w:p w14:paraId="6EA74456" w14:textId="77777777" w:rsidR="0039613C" w:rsidRPr="00D511F5" w:rsidRDefault="0039613C" w:rsidP="002D1285">
            <w:pPr>
              <w:rPr>
                <w:spacing w:val="-2"/>
              </w:rPr>
            </w:pPr>
            <w:r w:rsidRPr="00D511F5">
              <w:rPr>
                <w:spacing w:val="-2"/>
              </w:rPr>
              <w:t>Spaarplan € 30 x 7</w:t>
            </w:r>
          </w:p>
        </w:tc>
      </w:tr>
    </w:tbl>
    <w:p w14:paraId="14F2B4E3" w14:textId="324709D1" w:rsidR="004A0301" w:rsidRPr="00D6438D" w:rsidRDefault="004A0301" w:rsidP="009C7831">
      <w:pPr>
        <w:rPr>
          <w:b/>
          <w:color w:val="00B050"/>
        </w:rPr>
      </w:pPr>
    </w:p>
    <w:p w14:paraId="4A720E28" w14:textId="6ED25546" w:rsidR="00A11E63" w:rsidRDefault="00A11E63" w:rsidP="00AD1483">
      <w:pPr>
        <w:pStyle w:val="Kop3"/>
      </w:pPr>
      <w:r w:rsidRPr="00AD1483">
        <w:t>Wijze van betaling</w:t>
      </w:r>
    </w:p>
    <w:sdt>
      <w:sdtPr>
        <w:rPr>
          <w:lang w:val="nl-NL" w:eastAsia="nl-NL"/>
        </w:rPr>
        <w:alias w:val="Vermeld hier info over facturatie"/>
        <w:tag w:val="Vermeld hier info over facturatie"/>
        <w:id w:val="674774655"/>
        <w:placeholder>
          <w:docPart w:val="EA46670D191D46038D8F4B411880AD77"/>
        </w:placeholder>
        <w15:color w:val="A8AF37"/>
      </w:sdtPr>
      <w:sdtEndPr/>
      <w:sdtContent>
        <w:p w14:paraId="0F336378" w14:textId="58318241" w:rsidR="00014ECA" w:rsidRPr="00014ECA" w:rsidRDefault="00014ECA" w:rsidP="00C53821">
          <w:pPr>
            <w:jc w:val="both"/>
            <w:rPr>
              <w:bCs/>
            </w:rPr>
          </w:pPr>
          <w:r w:rsidRPr="00014ECA">
            <w:rPr>
              <w:bCs/>
            </w:rPr>
            <w:t xml:space="preserve">Maandelijks krijgen de kinderen een </w:t>
          </w:r>
          <w:r w:rsidR="00F910DD">
            <w:rPr>
              <w:bCs/>
            </w:rPr>
            <w:t>schoolrekening</w:t>
          </w:r>
          <w:r w:rsidRPr="00014ECA">
            <w:rPr>
              <w:bCs/>
            </w:rPr>
            <w:t xml:space="preserve"> mee naar huis. Gezien deze </w:t>
          </w:r>
          <w:r w:rsidR="00F910DD">
            <w:rPr>
              <w:bCs/>
            </w:rPr>
            <w:t>schoolrekening</w:t>
          </w:r>
          <w:r w:rsidRPr="00014ECA">
            <w:rPr>
              <w:bCs/>
            </w:rPr>
            <w:t xml:space="preserve"> in een geautomatiseerd systeem kadert, is het niet toegelaten het bedrag te wijzigen of een ander bedrag te storten.</w:t>
          </w:r>
        </w:p>
        <w:p w14:paraId="417B99C8" w14:textId="4EE57B99" w:rsidR="00014ECA" w:rsidRPr="00014ECA" w:rsidRDefault="00014ECA" w:rsidP="00C53821">
          <w:pPr>
            <w:jc w:val="both"/>
            <w:rPr>
              <w:bCs/>
            </w:rPr>
          </w:pPr>
          <w:r w:rsidRPr="00014ECA">
            <w:rPr>
              <w:bCs/>
            </w:rPr>
            <w:t>Indien er een vergissing in de aanrekening is, dien je de directeur of de administratief medewerker te contacteren.</w:t>
          </w:r>
        </w:p>
        <w:p w14:paraId="6C4C2041" w14:textId="64F0D931" w:rsidR="00014ECA" w:rsidRPr="00385939" w:rsidRDefault="00F910DD" w:rsidP="00C53821">
          <w:pPr>
            <w:jc w:val="both"/>
            <w:rPr>
              <w:bCs/>
              <w:highlight w:val="yellow"/>
            </w:rPr>
          </w:pPr>
          <w:r w:rsidRPr="00385939">
            <w:rPr>
              <w:bCs/>
              <w:highlight w:val="yellow"/>
            </w:rPr>
            <w:t>D</w:t>
          </w:r>
          <w:r w:rsidR="00014ECA" w:rsidRPr="00385939">
            <w:rPr>
              <w:bCs/>
              <w:highlight w:val="yellow"/>
            </w:rPr>
            <w:t xml:space="preserve">e rekening </w:t>
          </w:r>
          <w:r w:rsidRPr="00385939">
            <w:rPr>
              <w:bCs/>
              <w:highlight w:val="yellow"/>
            </w:rPr>
            <w:t xml:space="preserve"> wordt </w:t>
          </w:r>
          <w:r w:rsidR="00014ECA" w:rsidRPr="00385939">
            <w:rPr>
              <w:bCs/>
              <w:highlight w:val="yellow"/>
            </w:rPr>
            <w:t>betaald wordt via overschrijving</w:t>
          </w:r>
          <w:r w:rsidR="006839D1" w:rsidRPr="00385939">
            <w:rPr>
              <w:bCs/>
              <w:highlight w:val="yellow"/>
            </w:rPr>
            <w:t xml:space="preserve"> of </w:t>
          </w:r>
          <w:r w:rsidR="00014ECA" w:rsidRPr="00385939">
            <w:rPr>
              <w:bCs/>
              <w:highlight w:val="yellow"/>
            </w:rPr>
            <w:t>domiciliëring</w:t>
          </w:r>
          <w:r w:rsidRPr="00385939">
            <w:rPr>
              <w:bCs/>
              <w:highlight w:val="yellow"/>
            </w:rPr>
            <w:t>.</w:t>
          </w:r>
        </w:p>
        <w:p w14:paraId="06C91568" w14:textId="5A232020" w:rsidR="00F910DD" w:rsidRPr="00385939" w:rsidRDefault="00F910DD" w:rsidP="00C53821">
          <w:pPr>
            <w:jc w:val="both"/>
            <w:rPr>
              <w:bCs/>
              <w:highlight w:val="yellow"/>
            </w:rPr>
          </w:pPr>
          <w:r w:rsidRPr="00385939">
            <w:rPr>
              <w:bCs/>
              <w:highlight w:val="yellow"/>
            </w:rPr>
            <w:t>We verwachten dat de schoolrekening binnen de 15 dagen na factuurdatum volledig wordt betaald. Indien blijkt dat de factuur niet tijdig betaald werd, stuurt de school een betalingsherinnering, met verzoek de factuur alsnog te betalen binnen de 10 dagen na datum van deze herinnering. Indien de schoolrekening na deze termijn nog steeds niet betaald werd, zien we ons genoodzaakt deze over te dragen aan een externe invorderingspartij voor verdere ( gerechtelijke) invordering. In geval van betwisting of een gerechtelijke invordering zijn enkel de Rechtbanken van Oost-Vlaanderen bevoegd.</w:t>
          </w:r>
        </w:p>
        <w:p w14:paraId="1614C6A3" w14:textId="12C276DD" w:rsidR="00F910DD" w:rsidRPr="00014ECA" w:rsidRDefault="00F910DD" w:rsidP="00C53821">
          <w:pPr>
            <w:jc w:val="both"/>
            <w:rPr>
              <w:bCs/>
            </w:rPr>
          </w:pPr>
          <w:r w:rsidRPr="00385939">
            <w:rPr>
              <w:bCs/>
              <w:highlight w:val="yellow"/>
            </w:rPr>
            <w:t>Beide ouders zijn, ongeacht hun burgerlijke staat, hoofdelijk gehouden tot de betaling van de schoolfactuur. Dit wil zeggen dat we beide ouders kunnen aanspreken tot het betalen van de volledige rekening. De school kan niet ingaan op een vraag tot splitsing van de schoolrekening. Als er tussen ouders onenigheid bestaat over het betalen van de schoolrekening, zal de school aan elk van de ouders een identieke schoolrekening versturen. Zolang het verschuldigde bedrag niet volledig betaald is, blijft elke ouder het volledige resterende saldo verschuldigd, ongeacht de afspraken die ze onderling gemaakt hebben.</w:t>
          </w:r>
        </w:p>
        <w:p w14:paraId="53B25828" w14:textId="1094611E" w:rsidR="0095555A" w:rsidRPr="00DC1044" w:rsidRDefault="00D77035" w:rsidP="00C53821">
          <w:pPr>
            <w:jc w:val="both"/>
          </w:pPr>
          <w:r w:rsidRPr="0095555A">
            <w:rPr>
              <w:bCs/>
            </w:rPr>
            <w:lastRenderedPageBreak/>
            <w:t>.</w:t>
          </w:r>
        </w:p>
      </w:sdtContent>
    </w:sdt>
    <w:p w14:paraId="5C139991" w14:textId="3C0DE33F" w:rsidR="00A11E63" w:rsidRDefault="00F910DD" w:rsidP="00AD1483">
      <w:pPr>
        <w:pStyle w:val="Kop3"/>
      </w:pPr>
      <w:r>
        <w:t>Bij wie kan je terecht als je betalingsmoeilijkheden hebt?</w:t>
      </w:r>
    </w:p>
    <w:p w14:paraId="76F72D55" w14:textId="20692450" w:rsidR="00A11E63" w:rsidRDefault="00A11E63" w:rsidP="00C53821">
      <w:pPr>
        <w:jc w:val="both"/>
      </w:pPr>
      <w:r>
        <w:t xml:space="preserve">Indien je problemen ondervindt met het betalen van de schoolrekening, </w:t>
      </w:r>
      <w:r w:rsidR="00F6128B">
        <w:t>kun</w:t>
      </w:r>
      <w:r>
        <w:t xml:space="preserve"> je contact opnemen </w:t>
      </w:r>
      <w:r w:rsidRPr="00014ECA">
        <w:rPr>
          <w:color w:val="auto"/>
        </w:rPr>
        <w:t xml:space="preserve">met </w:t>
      </w:r>
      <w:sdt>
        <w:sdtPr>
          <w:rPr>
            <w:color w:val="auto"/>
            <w:lang w:val="nl-NL" w:eastAsia="nl-NL"/>
          </w:rPr>
          <w:alias w:val="Geef hier de naam van de verantwoordelijke"/>
          <w:tag w:val="Geef hier de naam van de verantwoordelijke"/>
          <w:id w:val="1340670207"/>
          <w:placeholder>
            <w:docPart w:val="84D07AB0EF7A423CADBD89BF644CB234"/>
          </w:placeholder>
          <w15:color w:val="A8AF37"/>
        </w:sdtPr>
        <w:sdtEndPr/>
        <w:sdtContent>
          <w:r w:rsidR="00F76144" w:rsidRPr="00014ECA">
            <w:rPr>
              <w:color w:val="auto"/>
              <w:lang w:val="nl-NL" w:eastAsia="nl-NL"/>
            </w:rPr>
            <w:t>de directeur</w:t>
          </w:r>
        </w:sdtContent>
      </w:sdt>
      <w:r w:rsidRPr="00014ECA">
        <w:rPr>
          <w:color w:val="auto"/>
        </w:rPr>
        <w:t xml:space="preserve">. </w:t>
      </w:r>
      <w:r>
        <w:t>We maken dan afspraken over een aangepaste betalingswijze. We verzekeren een discrete behandeling van je vraag.</w:t>
      </w:r>
    </w:p>
    <w:p w14:paraId="3D0DB204" w14:textId="4E3E4099" w:rsidR="00A11E63" w:rsidRPr="00AD1483" w:rsidRDefault="00A11E63" w:rsidP="00AD1483">
      <w:pPr>
        <w:pStyle w:val="Kop3"/>
      </w:pPr>
      <w:r w:rsidRPr="00AD1483">
        <w:t>Recupereren van kosten?</w:t>
      </w:r>
    </w:p>
    <w:p w14:paraId="51730564" w14:textId="0E5DEEE1" w:rsidR="00A11E63" w:rsidRPr="00F910DD" w:rsidRDefault="00A11E63" w:rsidP="009E11E2">
      <w:pPr>
        <w:shd w:val="clear" w:color="auto" w:fill="FFFFFF" w:themeFill="background1"/>
        <w:jc w:val="both"/>
      </w:pPr>
      <w:r>
        <w:t xml:space="preserve">Wanneer je laattijdig hebt afgezegd voor een schoolactiviteit of als je kind op dat moment afwezig is, zullen we het deel van de kosten terugbetalen dat nog te recupereren is. Kosten die we al gemaakt </w:t>
      </w:r>
      <w:r w:rsidRPr="00F910DD">
        <w:t>hadden, kunnen we opnemen in de schoolrekening.</w:t>
      </w:r>
    </w:p>
    <w:sdt>
      <w:sdtPr>
        <w:rPr>
          <w:color w:val="auto"/>
          <w:lang w:val="nl-NL" w:eastAsia="nl-NL"/>
        </w:rPr>
        <w:alias w:val="Vermeld hier info over het recupereren van kosten"/>
        <w:tag w:val="Recupereren van kosten"/>
        <w:id w:val="-1727987912"/>
        <w:placeholder>
          <w:docPart w:val="1E1B4206B1634B19830CEEAC1DFB51C4"/>
        </w:placeholder>
        <w15:color w:val="A8AF37"/>
      </w:sdtPr>
      <w:sdtEndPr>
        <w:rPr>
          <w:b/>
          <w:bCs/>
        </w:rPr>
      </w:sdtEndPr>
      <w:sdtContent>
        <w:p w14:paraId="0BC39D19" w14:textId="10C4D25F" w:rsidR="00EB1A84" w:rsidRPr="00014ECA" w:rsidRDefault="00DD1727" w:rsidP="00DD1727">
          <w:pPr>
            <w:jc w:val="both"/>
            <w:rPr>
              <w:b/>
              <w:bCs/>
              <w:color w:val="auto"/>
              <w:lang w:val="nl-NL" w:eastAsia="nl-NL"/>
            </w:rPr>
          </w:pPr>
          <w:r w:rsidRPr="000B046D">
            <w:rPr>
              <w:color w:val="auto"/>
              <w:lang w:val="nl-NL"/>
            </w:rPr>
            <w:t>Als de activiteit geannuleerd</w:t>
          </w:r>
          <w:r w:rsidR="00A557D3" w:rsidRPr="000B046D">
            <w:rPr>
              <w:color w:val="auto"/>
            </w:rPr>
            <w:t xml:space="preserve"> wordt, zullen we de kosten terugbetalen die nog te recupereren zijn.</w:t>
          </w:r>
          <w:r w:rsidR="00A557D3" w:rsidRPr="00DD1727">
            <w:rPr>
              <w:color w:val="auto"/>
              <w:shd w:val="clear" w:color="auto" w:fill="FFE599" w:themeFill="accent4" w:themeFillTint="66"/>
            </w:rPr>
            <w:t xml:space="preserve"> </w:t>
          </w:r>
          <w:r w:rsidR="00A557D3" w:rsidRPr="000B046D">
            <w:rPr>
              <w:color w:val="auto"/>
            </w:rPr>
            <w:t>Kosten die niet-</w:t>
          </w:r>
          <w:proofErr w:type="spellStart"/>
          <w:r w:rsidR="00A557D3" w:rsidRPr="000B046D">
            <w:rPr>
              <w:color w:val="auto"/>
            </w:rPr>
            <w:t>recupereerbaar</w:t>
          </w:r>
          <w:proofErr w:type="spellEnd"/>
          <w:r w:rsidR="00A557D3" w:rsidRPr="000B046D">
            <w:rPr>
              <w:color w:val="auto"/>
            </w:rPr>
            <w:t xml:space="preserve"> zijn, verdelen we evenwichtig volgens de verdeelsleutel </w:t>
          </w:r>
          <w:r w:rsidR="00014ECA" w:rsidRPr="000B046D">
            <w:rPr>
              <w:color w:val="auto"/>
            </w:rPr>
            <w:t>van het</w:t>
          </w:r>
          <w:r w:rsidR="00014ECA" w:rsidRPr="00DD1727">
            <w:rPr>
              <w:color w:val="auto"/>
              <w:shd w:val="clear" w:color="auto" w:fill="FFE599" w:themeFill="accent4" w:themeFillTint="66"/>
            </w:rPr>
            <w:t xml:space="preserve"> </w:t>
          </w:r>
          <w:r w:rsidR="00014ECA" w:rsidRPr="000B046D">
            <w:rPr>
              <w:color w:val="auto"/>
            </w:rPr>
            <w:t>aantal leerlingen.</w:t>
          </w:r>
        </w:p>
      </w:sdtContent>
    </w:sdt>
    <w:bookmarkStart w:id="68" w:name="_Participatie"/>
    <w:bookmarkStart w:id="69" w:name="_Ref60913681"/>
    <w:bookmarkStart w:id="70" w:name="_Ref66443733"/>
    <w:bookmarkEnd w:id="68"/>
    <w:p w14:paraId="14C3138A" w14:textId="23577BD1" w:rsidR="00BA4E65" w:rsidRPr="003A2782" w:rsidRDefault="00BA4E65" w:rsidP="00BA4E65">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2E0DF8A4" w14:textId="0EC7743D" w:rsidR="00A11E63" w:rsidRPr="00E518F8" w:rsidRDefault="00BA4E65" w:rsidP="003210FB">
      <w:pPr>
        <w:pStyle w:val="Kop2"/>
        <w:shd w:val="clear" w:color="auto" w:fill="AE2081"/>
        <w:rPr>
          <w:color w:val="FFFFFF" w:themeColor="background1"/>
        </w:rPr>
      </w:pPr>
      <w:bookmarkStart w:id="71" w:name="_Ref70082472"/>
      <w:r>
        <w:rPr>
          <w:bCs/>
          <w:noProof/>
          <w:color w:val="FFFFFF" w:themeColor="background1"/>
          <w:lang w:eastAsia="nl-BE"/>
        </w:rPr>
        <w:drawing>
          <wp:anchor distT="0" distB="0" distL="114300" distR="114300" simplePos="0" relativeHeight="251678763"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69"/>
      <w:bookmarkEnd w:id="70"/>
      <w:bookmarkEnd w:id="71"/>
    </w:p>
    <w:p w14:paraId="69087561" w14:textId="6A2F0919" w:rsidR="00A11E63" w:rsidRPr="004B171E" w:rsidRDefault="00A11E63" w:rsidP="004B171E">
      <w:pPr>
        <w:pStyle w:val="Kop3"/>
      </w:pPr>
      <w:r w:rsidRPr="004B171E">
        <w:t>Schoolraad</w:t>
      </w:r>
    </w:p>
    <w:p w14:paraId="048C0739" w14:textId="34D1826E"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1846D55E" w:rsidR="00A11E63" w:rsidRPr="001A6B4C" w:rsidRDefault="006C7C65" w:rsidP="000E75E5">
      <w:pPr>
        <w:pStyle w:val="Opsomming"/>
        <w:rPr>
          <w:lang w:val="nl-NL"/>
        </w:rPr>
      </w:pPr>
      <w:r>
        <w:rPr>
          <w:lang w:val="nl-NL"/>
        </w:rPr>
        <w:t>o</w:t>
      </w:r>
      <w:r w:rsidR="00A11E63" w:rsidRPr="001A6B4C">
        <w:rPr>
          <w:lang w:val="nl-NL"/>
        </w:rPr>
        <w:t>uders</w:t>
      </w:r>
      <w:r>
        <w:rPr>
          <w:lang w:val="nl-NL"/>
        </w:rPr>
        <w:t>;</w:t>
      </w:r>
    </w:p>
    <w:p w14:paraId="44F9634C" w14:textId="3714E573" w:rsidR="00A11E63" w:rsidRPr="001A6B4C" w:rsidRDefault="006C7C65" w:rsidP="000E75E5">
      <w:pPr>
        <w:pStyle w:val="Opsomming"/>
        <w:rPr>
          <w:lang w:val="nl-NL"/>
        </w:rPr>
      </w:pPr>
      <w:r>
        <w:rPr>
          <w:lang w:val="nl-NL"/>
        </w:rPr>
        <w:t>p</w:t>
      </w:r>
      <w:r w:rsidR="00A11E63" w:rsidRPr="001A6B4C">
        <w:rPr>
          <w:lang w:val="nl-NL"/>
        </w:rPr>
        <w:t>ersoneel</w:t>
      </w:r>
      <w:r>
        <w:rPr>
          <w:lang w:val="nl-NL"/>
        </w:rPr>
        <w:t>;</w:t>
      </w:r>
    </w:p>
    <w:p w14:paraId="2E633F17" w14:textId="175D72D9" w:rsidR="00A11E63" w:rsidRDefault="00A11E63" w:rsidP="000E75E5">
      <w:pPr>
        <w:pStyle w:val="Opsomming"/>
        <w:rPr>
          <w:lang w:val="nl-NL"/>
        </w:rPr>
      </w:pPr>
      <w:r>
        <w:rPr>
          <w:lang w:val="nl-NL"/>
        </w:rPr>
        <w:t xml:space="preserve">de </w:t>
      </w:r>
      <w:r w:rsidRPr="001A6B4C">
        <w:rPr>
          <w:lang w:val="nl-NL"/>
        </w:rPr>
        <w:t>lokale gemeenschap</w:t>
      </w:r>
      <w:r w:rsidR="006C7C65">
        <w:rPr>
          <w:lang w:val="nl-NL"/>
        </w:rPr>
        <w:t>.</w:t>
      </w:r>
    </w:p>
    <w:p w14:paraId="30781F16" w14:textId="7100DAA3" w:rsidR="00A11E63" w:rsidRPr="00D3194F" w:rsidRDefault="00A11E63" w:rsidP="00C53821">
      <w:pPr>
        <w:jc w:val="both"/>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0B4D5EA5" w14:textId="37B33289" w:rsidR="00A11E63" w:rsidRDefault="00A11E63" w:rsidP="00C53821">
      <w:pPr>
        <w:jc w:val="both"/>
        <w:rPr>
          <w:lang w:val="nl-NL" w:eastAsia="nl-NL"/>
        </w:rPr>
      </w:pPr>
      <w:r>
        <w:rPr>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Pr>
          <w:lang w:val="nl-NL" w:eastAsia="nl-NL"/>
        </w:rPr>
        <w:t>consulteren</w:t>
      </w:r>
      <w:r>
        <w:rPr>
          <w:lang w:val="nl-NL" w:eastAsia="nl-NL"/>
        </w:rPr>
        <w:t>.</w:t>
      </w:r>
    </w:p>
    <w:p w14:paraId="7004EFA5" w14:textId="564E44A6" w:rsidR="00C47A56" w:rsidRDefault="00A11E63" w:rsidP="00C53821">
      <w:pPr>
        <w:jc w:val="both"/>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27101758" w14:textId="77777777" w:rsidR="00014ECA" w:rsidRDefault="00CE058C" w:rsidP="00C53821">
          <w:pPr>
            <w:jc w:val="both"/>
          </w:pPr>
          <w:r w:rsidRPr="00F67624">
            <w:t>De leden van de ouder- en personeelsgeleding worden door middel van rechtstreekse verkiezingen aangeduid. De leden van de lokale gemeenschap worden vervolgens gekozen door de twee voornoemde geledingen.</w:t>
          </w:r>
        </w:p>
        <w:p w14:paraId="38C9346B" w14:textId="2F5C4843" w:rsidR="00E630ED" w:rsidRPr="003331F8" w:rsidRDefault="00A01204" w:rsidP="00C53821">
          <w:pPr>
            <w:jc w:val="both"/>
            <w:rPr>
              <w:b/>
              <w:lang w:val="nl-NL" w:eastAsia="nl-NL"/>
            </w:rPr>
          </w:pPr>
        </w:p>
      </w:sdtContent>
    </w:sdt>
    <w:p w14:paraId="2683DBFC" w14:textId="77777777" w:rsidR="00A11E63" w:rsidRPr="004B171E" w:rsidRDefault="00A11E63" w:rsidP="004B171E">
      <w:pPr>
        <w:pStyle w:val="Kop3"/>
      </w:pPr>
      <w:r w:rsidRPr="004B171E">
        <w:t>Ouderraad</w:t>
      </w:r>
    </w:p>
    <w:p w14:paraId="2B9B1430" w14:textId="33BFE392" w:rsidR="00A11E63" w:rsidRDefault="00A11E63" w:rsidP="00C53821">
      <w:pPr>
        <w:jc w:val="both"/>
      </w:pPr>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w:t>
      </w:r>
      <w:r w:rsidR="00A478F4">
        <w:t>3</w:t>
      </w:r>
      <w:r>
        <w:t xml:space="preserve"> ouders) </w:t>
      </w:r>
      <w:r w:rsidRPr="000823BD">
        <w:t>erom vraagt</w:t>
      </w:r>
      <w:r>
        <w:t>.</w:t>
      </w:r>
    </w:p>
    <w:p w14:paraId="77622D68" w14:textId="77777777" w:rsidR="00A11E63" w:rsidRDefault="00A11E63" w:rsidP="00C53821">
      <w:pPr>
        <w:jc w:val="both"/>
      </w:pPr>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0C74E2EC" w14:textId="5E71EE0F" w:rsidR="00A11E63" w:rsidRPr="00014ECA" w:rsidRDefault="00A11E63" w:rsidP="00C53821">
      <w:pPr>
        <w:jc w:val="both"/>
        <w:rPr>
          <w:color w:val="auto"/>
          <w:lang w:val="nl-NL" w:eastAsia="nl-NL"/>
        </w:rPr>
      </w:pPr>
      <w:r w:rsidRPr="00014ECA">
        <w:rPr>
          <w:color w:val="auto"/>
          <w:lang w:val="nl-NL" w:eastAsia="nl-NL"/>
        </w:rPr>
        <w:t xml:space="preserve">De ouderraad wordt om de </w:t>
      </w:r>
      <w:r w:rsidR="00AC7AFF" w:rsidRPr="00014ECA">
        <w:rPr>
          <w:color w:val="auto"/>
          <w:lang w:val="nl-NL" w:eastAsia="nl-NL"/>
        </w:rPr>
        <w:t>4</w:t>
      </w:r>
      <w:r w:rsidRPr="00014ECA">
        <w:rPr>
          <w:color w:val="auto"/>
          <w:lang w:val="nl-NL" w:eastAsia="nl-NL"/>
        </w:rPr>
        <w:t xml:space="preserve"> jaar opnieuw samengesteld.</w:t>
      </w:r>
    </w:p>
    <w:p w14:paraId="53C68E64" w14:textId="1B392EAF" w:rsidR="00014ECA" w:rsidRPr="00014ECA" w:rsidRDefault="00014ECA" w:rsidP="00C53821">
      <w:pPr>
        <w:jc w:val="both"/>
        <w:rPr>
          <w:color w:val="auto"/>
          <w:lang w:val="nl-NL" w:eastAsia="nl-NL"/>
        </w:rPr>
      </w:pPr>
      <w:r w:rsidRPr="00014ECA">
        <w:rPr>
          <w:color w:val="auto"/>
          <w:lang w:val="nl-NL" w:eastAsia="nl-NL"/>
        </w:rPr>
        <w:lastRenderedPageBreak/>
        <w:t>Alle ouders worden op de hoogte gebracht over</w:t>
      </w:r>
      <w:r>
        <w:rPr>
          <w:color w:val="auto"/>
          <w:lang w:val="nl-NL" w:eastAsia="nl-NL"/>
        </w:rPr>
        <w:t>,</w:t>
      </w:r>
      <w:r w:rsidRPr="00014ECA">
        <w:rPr>
          <w:color w:val="auto"/>
          <w:lang w:val="nl-NL" w:eastAsia="nl-NL"/>
        </w:rPr>
        <w:t xml:space="preserve"> en betrokken bij de samenstelling van de ouderraad en kunnen zicht kandidaat stellen.</w:t>
      </w:r>
    </w:p>
    <w:sdt>
      <w:sdtPr>
        <w:rPr>
          <w:color w:val="auto"/>
          <w:lang w:val="nl-NL" w:eastAsia="nl-NL"/>
        </w:rPr>
        <w:alias w:val="Vermeld hier info over de ouderraad"/>
        <w:tag w:val="Ouderraad"/>
        <w:id w:val="-812407931"/>
        <w:placeholder>
          <w:docPart w:val="15DF42574F194663BBCDE4191FAC7B57"/>
        </w:placeholder>
        <w15:color w:val="A8AF37"/>
      </w:sdtPr>
      <w:sdtEndPr>
        <w:rPr>
          <w:b/>
        </w:rPr>
      </w:sdtEndPr>
      <w:sdtContent>
        <w:p w14:paraId="61D89C9B" w14:textId="667114D5" w:rsidR="00C80482" w:rsidRPr="00014ECA" w:rsidRDefault="00014ECA" w:rsidP="00C53821">
          <w:pPr>
            <w:jc w:val="both"/>
            <w:rPr>
              <w:iCs/>
              <w:color w:val="auto"/>
            </w:rPr>
          </w:pPr>
          <w:r w:rsidRPr="00014ECA">
            <w:rPr>
              <w:color w:val="auto"/>
              <w:lang w:val="nl-NL" w:eastAsia="nl-NL"/>
            </w:rPr>
            <w:t>Samenstelling: zie website van de school</w:t>
          </w:r>
        </w:p>
        <w:p w14:paraId="0B0D3CD3" w14:textId="32BF2F31" w:rsidR="003A0BE7" w:rsidRDefault="00A01204" w:rsidP="00C53821">
          <w:pPr>
            <w:ind w:right="142"/>
            <w:jc w:val="both"/>
            <w:rPr>
              <w:b/>
              <w:lang w:val="nl-NL" w:eastAsia="nl-NL"/>
            </w:rPr>
          </w:pPr>
        </w:p>
      </w:sdtContent>
    </w:sdt>
    <w:p w14:paraId="7F65B888" w14:textId="49D770C9" w:rsidR="006F6269" w:rsidRPr="003A2782" w:rsidRDefault="00A01204" w:rsidP="00BA4E65">
      <w:pPr>
        <w:jc w:val="right"/>
        <w:rPr>
          <w:i/>
          <w:iCs/>
          <w:color w:val="AE2081"/>
          <w:sz w:val="18"/>
          <w:szCs w:val="18"/>
        </w:rPr>
      </w:pPr>
      <w:hyperlink w:anchor="Start" w:history="1">
        <w:r w:rsidR="00BA4E65" w:rsidRPr="003A2782">
          <w:rPr>
            <w:rStyle w:val="Hyperlink"/>
            <w:i/>
            <w:iCs/>
            <w:color w:val="AE2081"/>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51D56414" w14:textId="48B1675C" w:rsidR="00A11E63" w:rsidRPr="00E518F8" w:rsidRDefault="00BA4E65" w:rsidP="00802FB0">
      <w:pPr>
        <w:pStyle w:val="Kop2"/>
        <w:shd w:val="clear" w:color="auto" w:fill="FFFFFF" w:themeFill="background1"/>
        <w:rPr>
          <w:color w:val="FFFFFF" w:themeColor="background1"/>
        </w:rPr>
      </w:pPr>
      <w:bookmarkStart w:id="72" w:name="_Gebruik_van_(sociale)"/>
      <w:bookmarkStart w:id="73" w:name="_Ref65505085"/>
      <w:bookmarkStart w:id="74" w:name="_Ref67665692"/>
      <w:bookmarkEnd w:id="72"/>
      <w:r>
        <w:rPr>
          <w:bCs/>
          <w:noProof/>
          <w:color w:val="FFFFFF" w:themeColor="background1"/>
          <w:sz w:val="10"/>
          <w:szCs w:val="10"/>
          <w:lang w:eastAsia="nl-BE"/>
        </w:rPr>
        <w:drawing>
          <wp:anchor distT="0" distB="0" distL="114300" distR="114300" simplePos="0" relativeHeight="251680811" behindDoc="0" locked="0" layoutInCell="1" allowOverlap="1" wp14:anchorId="3B8911E5" wp14:editId="6545CE74">
            <wp:simplePos x="0" y="0"/>
            <wp:positionH relativeFrom="column">
              <wp:posOffset>-756600</wp:posOffset>
            </wp:positionH>
            <wp:positionV relativeFrom="paragraph">
              <wp:posOffset>251341</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73"/>
      <w:bookmarkEnd w:id="74"/>
    </w:p>
    <w:p w14:paraId="026D29D0" w14:textId="3BE2DFA4" w:rsidR="00A11E63" w:rsidRPr="00CB5E21" w:rsidRDefault="00A11E63" w:rsidP="000B046D">
      <w:pPr>
        <w:jc w:val="both"/>
      </w:pPr>
      <w:r w:rsidRPr="000B046D">
        <w:t>Wij respecteren de privacy van onze leerlingen,</w:t>
      </w:r>
      <w:r w:rsidRPr="00CB5E21">
        <w:rPr>
          <w:shd w:val="clear" w:color="auto" w:fill="FFE599" w:themeFill="accent4" w:themeFillTint="66"/>
        </w:rPr>
        <w:t xml:space="preserve"> </w:t>
      </w:r>
      <w:r w:rsidRPr="000B046D">
        <w:t xml:space="preserve">ouders en personeelsleden op </w:t>
      </w:r>
      <w:r w:rsidR="0032014B" w:rsidRPr="000B046D">
        <w:t>(</w:t>
      </w:r>
      <w:r w:rsidRPr="000B046D">
        <w:t>sociale</w:t>
      </w:r>
      <w:r w:rsidR="0032014B" w:rsidRPr="000B046D">
        <w:t>)</w:t>
      </w:r>
      <w:r w:rsidRPr="000B046D">
        <w:t xml:space="preserve"> media.</w:t>
      </w:r>
    </w:p>
    <w:p w14:paraId="71EE2A34" w14:textId="081F1386" w:rsidR="001223BF" w:rsidRDefault="00A11E63" w:rsidP="00CB5E21">
      <w:pPr>
        <w:shd w:val="clear" w:color="auto" w:fill="FFFFFF" w:themeFill="background1"/>
        <w:jc w:val="both"/>
      </w:pPr>
      <w:r w:rsidRPr="000B046D">
        <w:t xml:space="preserve">Neem je deel aan </w:t>
      </w:r>
      <w:r w:rsidR="00D5566E" w:rsidRPr="000B046D">
        <w:t>(</w:t>
      </w:r>
      <w:r w:rsidRPr="000B046D">
        <w:t>sociale</w:t>
      </w:r>
      <w:r w:rsidR="00D5566E" w:rsidRPr="000B046D">
        <w:t>)</w:t>
      </w:r>
      <w:r w:rsidRPr="000B046D">
        <w:t xml:space="preserve"> media van de school, dan verwachten we dat je </w:t>
      </w:r>
      <w:r w:rsidR="004B274A" w:rsidRPr="000B046D">
        <w:t>ieders</w:t>
      </w:r>
      <w:r w:rsidRPr="000B046D">
        <w:t xml:space="preserve"> privacy respecteert. Ook verwachten we dat je je houdt aan de gedragsregels die wij samen met de participatieorganen op school hebben opgesteld.</w:t>
      </w:r>
    </w:p>
    <w:p w14:paraId="009F8A13" w14:textId="7408FF3A" w:rsidR="003A2782" w:rsidRPr="003A2782" w:rsidRDefault="00A01204" w:rsidP="003A2782">
      <w:pPr>
        <w:jc w:val="right"/>
        <w:rPr>
          <w:i/>
          <w:iCs/>
          <w:color w:val="AE2081"/>
          <w:sz w:val="18"/>
          <w:szCs w:val="18"/>
        </w:rPr>
      </w:pPr>
      <w:hyperlink w:anchor="Start" w:history="1">
        <w:r w:rsidR="003A2782" w:rsidRPr="003A2782">
          <w:rPr>
            <w:rStyle w:val="Hyperlink"/>
            <w:i/>
            <w:iCs/>
            <w:color w:val="AE2081"/>
            <w:sz w:val="18"/>
            <w:szCs w:val="18"/>
          </w:rPr>
          <w:t>Terug naar overzicht</w:t>
        </w:r>
      </w:hyperlink>
      <w:r w:rsidR="003A2782" w:rsidRPr="003A2782">
        <w:rPr>
          <w:i/>
          <w:iCs/>
          <w:color w:val="AE2081"/>
          <w:sz w:val="18"/>
          <w:szCs w:val="18"/>
          <w:u w:val="single"/>
        </w:rPr>
        <w:fldChar w:fldCharType="begin"/>
      </w:r>
      <w:r w:rsidR="003A2782" w:rsidRPr="003A2782">
        <w:rPr>
          <w:i/>
          <w:iCs/>
          <w:color w:val="AE2081"/>
          <w:sz w:val="18"/>
          <w:szCs w:val="18"/>
          <w:u w:val="single"/>
        </w:rPr>
        <w:instrText xml:space="preserve"> REF _Ref66445275 \h  \* MERGEFORMAT </w:instrText>
      </w:r>
      <w:r w:rsidR="003A2782" w:rsidRPr="003A2782">
        <w:rPr>
          <w:i/>
          <w:iCs/>
          <w:color w:val="AE2081"/>
          <w:sz w:val="18"/>
          <w:szCs w:val="18"/>
          <w:u w:val="single"/>
        </w:rPr>
      </w:r>
      <w:r w:rsidR="003A2782" w:rsidRPr="003A2782">
        <w:rPr>
          <w:i/>
          <w:iCs/>
          <w:color w:val="AE2081"/>
          <w:sz w:val="18"/>
          <w:szCs w:val="18"/>
          <w:u w:val="single"/>
        </w:rPr>
        <w:fldChar w:fldCharType="end"/>
      </w:r>
    </w:p>
    <w:p w14:paraId="0814D094" w14:textId="290AE4C4" w:rsidR="00382063" w:rsidRPr="000B638B" w:rsidRDefault="00382063" w:rsidP="003A2782">
      <w:r w:rsidRPr="000B638B">
        <w:fldChar w:fldCharType="begin"/>
      </w:r>
      <w:r w:rsidRPr="000B638B">
        <w:instrText xml:space="preserve"> REF _Ref66445275 \h  \* MERGEFORMAT </w:instrText>
      </w:r>
      <w:r w:rsidRPr="000B638B">
        <w:fldChar w:fldCharType="end"/>
      </w:r>
    </w:p>
    <w:p w14:paraId="60C654CD" w14:textId="33B025F9" w:rsidR="001A4C91" w:rsidRDefault="001A4C91">
      <w:pPr>
        <w:suppressAutoHyphens w:val="0"/>
        <w:rPr>
          <w:b/>
          <w:i/>
          <w:iCs/>
          <w:color w:val="A8AF37"/>
          <w:sz w:val="18"/>
          <w:szCs w:val="18"/>
          <w:u w:val="single"/>
        </w:rPr>
      </w:pPr>
      <w:r>
        <w:rPr>
          <w:b/>
          <w:i/>
          <w:iCs/>
          <w:color w:val="A8AF37"/>
          <w:sz w:val="18"/>
          <w:szCs w:val="18"/>
          <w:u w:val="single"/>
        </w:rPr>
        <w:br w:type="page"/>
      </w:r>
    </w:p>
    <w:p w14:paraId="11E4B2E4" w14:textId="46D0CCE7" w:rsidR="00A11E63" w:rsidRPr="004B171E" w:rsidRDefault="00223E63" w:rsidP="004B171E">
      <w:pPr>
        <w:pStyle w:val="Kop1"/>
      </w:pPr>
      <w:r w:rsidRPr="00EB7045">
        <w:rPr>
          <w:bCs/>
          <w:noProof/>
          <w:color w:val="FFFFFF" w:themeColor="background1"/>
          <w:lang w:eastAsia="nl-BE"/>
        </w:rPr>
        <w:lastRenderedPageBreak/>
        <w:drawing>
          <wp:anchor distT="0" distB="0" distL="114300" distR="114300" simplePos="0" relativeHeight="251658278"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E518F8" w:rsidRDefault="00A11E63" w:rsidP="003210FB">
      <w:pPr>
        <w:pStyle w:val="Kop2"/>
        <w:shd w:val="clear" w:color="auto" w:fill="AE2081"/>
        <w:rPr>
          <w:color w:val="FFFFFF" w:themeColor="background1"/>
        </w:rPr>
      </w:pPr>
      <w:bookmarkStart w:id="75" w:name="_Ref66443896"/>
      <w:r w:rsidRPr="00E518F8">
        <w:rPr>
          <w:color w:val="FFFFFF" w:themeColor="background1"/>
        </w:rPr>
        <w:t>Leerplicht en afwezigheden</w:t>
      </w:r>
      <w:bookmarkEnd w:id="75"/>
    </w:p>
    <w:p w14:paraId="214972CE" w14:textId="48718A3B" w:rsidR="00A11E63" w:rsidRDefault="00A11E63" w:rsidP="00C53821">
      <w:pPr>
        <w:jc w:val="both"/>
      </w:pPr>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Default="00A11E63" w:rsidP="00C53821">
      <w:pPr>
        <w:jc w:val="both"/>
      </w:pPr>
      <w: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t>effectief</w:t>
      </w:r>
      <w:r>
        <w:t xml:space="preserve"> kleuteronderwijs volgde.</w:t>
      </w:r>
    </w:p>
    <w:p w14:paraId="5D1C8756" w14:textId="223C12C1" w:rsidR="00A11E63" w:rsidRDefault="00A11E63" w:rsidP="00C53821">
      <w:pPr>
        <w:jc w:val="both"/>
      </w:pPr>
      <w:r w:rsidRPr="00395633">
        <w:t xml:space="preserve">We verwachten dan ook dat je de afwezigheid van je </w:t>
      </w:r>
      <w:r w:rsidR="00AC23B2">
        <w:t>kind</w:t>
      </w:r>
      <w:r w:rsidRPr="00395633">
        <w:t xml:space="preserve"> onmiddellijk aan ons meldt, liefst voor</w:t>
      </w:r>
      <w:r w:rsidR="00014ECA">
        <w:t xml:space="preserve">   </w:t>
      </w:r>
      <w:r w:rsidRPr="00395633">
        <w:t xml:space="preserve"> </w:t>
      </w:r>
      <w:sdt>
        <w:sdtPr>
          <w:rPr>
            <w:color w:val="auto"/>
            <w:lang w:val="nl-NL" w:eastAsia="nl-NL"/>
          </w:rPr>
          <w:alias w:val="Vermeld hier het uur"/>
          <w:tag w:val="uur"/>
          <w:id w:val="1552807375"/>
          <w:placeholder>
            <w:docPart w:val="181AE0AD07F448359A3B093A979741A9"/>
          </w:placeholder>
          <w15:color w:val="A8AF37"/>
        </w:sdtPr>
        <w:sdtEndPr/>
        <w:sdtContent>
          <w:r w:rsidR="00014ECA" w:rsidRPr="00014ECA">
            <w:rPr>
              <w:color w:val="auto"/>
              <w:lang w:val="nl-NL" w:eastAsia="nl-NL"/>
            </w:rPr>
            <w:t>9</w:t>
          </w:r>
        </w:sdtContent>
      </w:sdt>
      <w:r w:rsidRPr="00014ECA">
        <w:rPr>
          <w:color w:val="auto"/>
        </w:rPr>
        <w:t xml:space="preserve"> </w:t>
      </w:r>
      <w:r w:rsidRPr="00395633">
        <w:t>uur. Ook als je eens door omstandigheden je kind niet op tij</w:t>
      </w:r>
      <w:r w:rsidRPr="00014ECA">
        <w:rPr>
          <w:color w:val="auto"/>
        </w:rPr>
        <w:t xml:space="preserve">d </w:t>
      </w:r>
      <w:r w:rsidR="00397AF2" w:rsidRPr="00014ECA">
        <w:rPr>
          <w:color w:val="auto"/>
        </w:rPr>
        <w:t>kunt brengen</w:t>
      </w:r>
      <w:r w:rsidRPr="00014ECA">
        <w:rPr>
          <w:color w:val="auto"/>
        </w:rPr>
        <w:t xml:space="preserve">, laat je </w:t>
      </w:r>
      <w:r w:rsidR="00C92301" w:rsidRPr="00014ECA">
        <w:rPr>
          <w:color w:val="auto"/>
        </w:rPr>
        <w:t>dat</w:t>
      </w:r>
      <w:r w:rsidRPr="00014ECA">
        <w:rPr>
          <w:color w:val="auto"/>
        </w:rPr>
        <w:t xml:space="preserve"> zo snel mogelijk weten. Je meldt je dan aan bij </w:t>
      </w:r>
      <w:sdt>
        <w:sdtPr>
          <w:rPr>
            <w:color w:val="auto"/>
            <w:lang w:val="nl-NL" w:eastAsia="nl-NL"/>
          </w:rPr>
          <w:alias w:val="Geef hier de naam van de verantwoordelijke"/>
          <w:tag w:val="Geef hier de naam van de verantwoordelijke"/>
          <w:id w:val="-995110840"/>
          <w:placeholder>
            <w:docPart w:val="83521A9246C246449B99EC2F1FD9D88F"/>
          </w:placeholder>
          <w15:color w:val="A8AF37"/>
        </w:sdtPr>
        <w:sdtEndPr/>
        <w:sdtContent>
          <w:r w:rsidR="00A564FC" w:rsidRPr="00014ECA">
            <w:rPr>
              <w:color w:val="auto"/>
              <w:lang w:val="nl-NL" w:eastAsia="nl-NL"/>
            </w:rPr>
            <w:t>het schoolsecretariaat</w:t>
          </w:r>
        </w:sdtContent>
      </w:sdt>
      <w:r w:rsidRPr="00395633">
        <w:t xml:space="preserve">. Komt je kind </w:t>
      </w:r>
      <w:r w:rsidR="0016247A">
        <w:t>meerdere keren</w:t>
      </w:r>
      <w:r w:rsidRPr="00395633">
        <w:t xml:space="preserve"> te laat of is je kind al vaak afwezig geweest, dan kunnen we samen nagaan hoe we de participatie van je </w:t>
      </w:r>
      <w:r w:rsidR="000A2971">
        <w:t>kind</w:t>
      </w:r>
      <w:r w:rsidRPr="00395633">
        <w:t xml:space="preserve"> kunnen verhogen.</w:t>
      </w:r>
    </w:p>
    <w:p w14:paraId="2A80C34A" w14:textId="77777777" w:rsidR="00A11E63" w:rsidRPr="006A2FB8" w:rsidRDefault="00A11E63" w:rsidP="00C53821">
      <w:pPr>
        <w:pStyle w:val="Kop3"/>
        <w:jc w:val="both"/>
      </w:pPr>
      <w:r w:rsidRPr="006A2FB8">
        <w:t>Je kind is nog niet leerplichtig in het kleuteronderwijs</w:t>
      </w:r>
    </w:p>
    <w:p w14:paraId="28D0A794" w14:textId="597CCFD5" w:rsidR="00A11E63" w:rsidRDefault="00A11E63" w:rsidP="00C53821">
      <w:pPr>
        <w:jc w:val="both"/>
      </w:pPr>
      <w:r>
        <w:t xml:space="preserve">Leerlingen jonger dan </w:t>
      </w:r>
      <w:r w:rsidR="006A2FB8">
        <w:t>5</w:t>
      </w:r>
      <w:r>
        <w:t xml:space="preserve"> jaar kunnen niet onwettig afwezig zijn. Ze zijn niet onderworpen aan de leerplicht.</w:t>
      </w:r>
    </w:p>
    <w:p w14:paraId="67B9AD5C" w14:textId="1D5B9DB4" w:rsidR="00A11E63" w:rsidRPr="006A2FB8" w:rsidRDefault="00A11E63" w:rsidP="00C53821">
      <w:pPr>
        <w:pStyle w:val="Kop3"/>
        <w:jc w:val="both"/>
      </w:pPr>
      <w:r w:rsidRPr="006A2FB8">
        <w:t xml:space="preserve">Je kind is </w:t>
      </w:r>
      <w:r w:rsidR="00D440E2">
        <w:rPr>
          <w:bCs/>
        </w:rPr>
        <w:t>5</w:t>
      </w:r>
      <w:r w:rsidRPr="006A2FB8">
        <w:t xml:space="preserve"> jaar en leerplichtig in het kleuteronderwijs</w:t>
      </w:r>
    </w:p>
    <w:p w14:paraId="593C7F08" w14:textId="402C9542" w:rsidR="00A11E63" w:rsidRDefault="00A11E63" w:rsidP="00C53821">
      <w:pPr>
        <w:jc w:val="both"/>
      </w:pPr>
      <w:r>
        <w:t xml:space="preserve">Voor </w:t>
      </w:r>
      <w:r w:rsidR="00D440E2">
        <w:t>5-</w:t>
      </w:r>
      <w:r>
        <w:t>jarige leerlingen in het kleuteronderwijs geldt een leerplicht van minstens 290 halve dagen aanwezigheid.</w:t>
      </w:r>
      <w:r w:rsidRPr="00AE26E8">
        <w:t xml:space="preserve"> </w:t>
      </w:r>
      <w:r>
        <w:t xml:space="preserve">Wij kunnen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00E2433B" w14:textId="77777777" w:rsidR="00A11E63" w:rsidRPr="006A2FB8" w:rsidRDefault="00A11E63" w:rsidP="00C53821">
      <w:pPr>
        <w:pStyle w:val="Kop3"/>
        <w:jc w:val="both"/>
      </w:pPr>
      <w:r w:rsidRPr="006A2FB8">
        <w:t>Je kind is voltijds leerplichtig in het basisonderwijs</w:t>
      </w:r>
    </w:p>
    <w:p w14:paraId="0339E270" w14:textId="0BFFBAFD" w:rsidR="00A11E63" w:rsidRPr="000C2693" w:rsidRDefault="00A11E63" w:rsidP="00C53821">
      <w:pPr>
        <w:jc w:val="both"/>
      </w:pPr>
      <w:r>
        <w:t xml:space="preserve">Voor leerlingen in het lager onderwijs (ook </w:t>
      </w:r>
      <w:r w:rsidR="00CB39D7">
        <w:t>5-</w:t>
      </w:r>
      <w:r>
        <w:t xml:space="preserve">jarige leerlingen die vervroegd zijn ingestapt) en voor </w:t>
      </w:r>
      <w:r w:rsidR="0030621D">
        <w:t>6-</w:t>
      </w:r>
      <w:r>
        <w:t xml:space="preserve"> en </w:t>
      </w:r>
      <w:r w:rsidR="0030621D">
        <w:t>7-</w:t>
      </w:r>
      <w:r>
        <w:t>jarige leerlingen in het kleuteronderwijs is de leerplicht voltijds. Zij zijn altijd aanwezig, behalve bij gewettigde afwezigheid.</w:t>
      </w:r>
    </w:p>
    <w:p w14:paraId="5EB09869" w14:textId="77777777" w:rsidR="00A11E63" w:rsidRPr="006C7C65" w:rsidRDefault="00A11E63" w:rsidP="00C53821">
      <w:pPr>
        <w:jc w:val="both"/>
        <w:rPr>
          <w:b/>
          <w:bCs/>
        </w:rPr>
      </w:pPr>
      <w:r w:rsidRPr="006C7C65">
        <w:rPr>
          <w:b/>
          <w:bCs/>
        </w:rPr>
        <w:t>Gewettigde afwezigheden</w:t>
      </w:r>
    </w:p>
    <w:p w14:paraId="37D3E28D" w14:textId="77777777" w:rsidR="00A11E63" w:rsidRDefault="00A11E63" w:rsidP="00C53821">
      <w:pPr>
        <w:jc w:val="both"/>
      </w:pPr>
      <w:r>
        <w:t>Voor leerlingen in het lager onderwijs en voor 6- en 7-jarigen in het kleuteronderwijs gelden volgende gewettigde afwezigheden:</w:t>
      </w:r>
    </w:p>
    <w:p w14:paraId="56A703C1" w14:textId="77777777" w:rsidR="00A11E63" w:rsidRPr="00737F48" w:rsidRDefault="00A11E63" w:rsidP="00C53821">
      <w:pPr>
        <w:pStyle w:val="Opsomming"/>
        <w:spacing w:after="0"/>
        <w:jc w:val="both"/>
        <w:rPr>
          <w:b/>
        </w:rPr>
      </w:pPr>
      <w:r w:rsidRPr="00737F48">
        <w:rPr>
          <w:b/>
        </w:rPr>
        <w:t>Wegens ziekte</w:t>
      </w:r>
    </w:p>
    <w:p w14:paraId="6047D65B" w14:textId="4E3BA588" w:rsidR="00A11E63" w:rsidRDefault="00A11E63" w:rsidP="00C53821">
      <w:pPr>
        <w:pStyle w:val="Opsomming2"/>
        <w:jc w:val="both"/>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C53821">
      <w:pPr>
        <w:pStyle w:val="Opsomming2"/>
        <w:jc w:val="both"/>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C53821">
      <w:pPr>
        <w:pStyle w:val="Opsomming2"/>
        <w:jc w:val="both"/>
      </w:pPr>
      <w:r>
        <w:t>Is je kind chronisch ziek, neem dan contact op met ons en het CLB.</w:t>
      </w:r>
    </w:p>
    <w:p w14:paraId="47139A86" w14:textId="58CC7320" w:rsidR="00A11E63" w:rsidRDefault="00A11E63" w:rsidP="00C53821">
      <w:pPr>
        <w:pStyle w:val="Opsomming2"/>
        <w:jc w:val="both"/>
      </w:pPr>
      <w:r>
        <w:t>Consultaties (zoals bijvoorbeeld een bezoek aan de tandarts) moeten zoveel mogelijk buiten de schooluren plaatsvinden.</w:t>
      </w:r>
    </w:p>
    <w:p w14:paraId="561BD56E" w14:textId="75488FEC" w:rsidR="00A11E63" w:rsidRDefault="00A11E63" w:rsidP="00C53821">
      <w:pPr>
        <w:jc w:val="both"/>
      </w:pPr>
      <w:r>
        <w:lastRenderedPageBreak/>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EndPr/>
        <w:sdtContent>
          <w:r w:rsidR="00C22592">
            <w:rPr>
              <w:lang w:val="nl-NL" w:eastAsia="nl-NL"/>
            </w:rPr>
            <w:t>de leerkracht.</w:t>
          </w:r>
        </w:sdtContent>
      </w:sdt>
      <w:r>
        <w:t xml:space="preserve"> Wij nemen contact op met het CLB bij twijfel over een medisch attest.</w:t>
      </w:r>
    </w:p>
    <w:p w14:paraId="04D7B322" w14:textId="77777777" w:rsidR="00A11E63" w:rsidRPr="00737F48" w:rsidRDefault="00A11E63" w:rsidP="00C53821">
      <w:pPr>
        <w:pStyle w:val="Opsomming"/>
        <w:jc w:val="both"/>
        <w:rPr>
          <w:b/>
        </w:rPr>
      </w:pPr>
      <w:r w:rsidRPr="00737F48">
        <w:rPr>
          <w:b/>
        </w:rPr>
        <w:t>Andere van rechtswege gewettigde afwezigheden</w:t>
      </w:r>
    </w:p>
    <w:p w14:paraId="61FFCE7B" w14:textId="6CC3CE00" w:rsidR="00A11E63" w:rsidRDefault="00A11E63" w:rsidP="00C53821">
      <w:pPr>
        <w:jc w:val="both"/>
      </w:pPr>
      <w:r w:rsidRPr="00985B64">
        <w:rPr>
          <w:rFonts w:eastAsia="Times New Roman"/>
          <w:szCs w:val="24"/>
          <w:lang w:val="nl-NL" w:eastAsia="nl-NL"/>
        </w:rPr>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w:t>
      </w:r>
      <w:r w:rsidR="00CE09BD">
        <w:t>die</w:t>
      </w:r>
      <w:r>
        <w:t xml:space="preserve"> afwezigheden is geen toestemming van de </w:t>
      </w:r>
      <w:r w:rsidR="00534416">
        <w:t>directie</w:t>
      </w:r>
      <w:r>
        <w:t xml:space="preserve"> nodig. Je verwittigt de school wel vooraf. Je </w:t>
      </w:r>
      <w:r w:rsidR="00EE3971">
        <w:t>bezorgt</w:t>
      </w:r>
      <w:r>
        <w:t xml:space="preserve"> ook een officieel document of een verklaring die de afwezigheid staaft.</w:t>
      </w:r>
    </w:p>
    <w:p w14:paraId="2DA12831" w14:textId="546467AA" w:rsidR="00A11E63" w:rsidRDefault="00AA1DB2" w:rsidP="00C53821">
      <w:pPr>
        <w:pStyle w:val="Opsomming2"/>
        <w:jc w:val="both"/>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7C96A" w:rsidR="00A11E63" w:rsidRDefault="00AA1DB2" w:rsidP="00C53821">
      <w:pPr>
        <w:pStyle w:val="Opsomming2"/>
        <w:jc w:val="both"/>
      </w:pPr>
      <w:r>
        <w:t>je kind</w:t>
      </w:r>
      <w:r w:rsidR="00032D78">
        <w:t xml:space="preserve"> woont</w:t>
      </w:r>
      <w:r w:rsidR="00A11E63">
        <w:t xml:space="preserve"> een familieraad</w:t>
      </w:r>
      <w:r w:rsidR="00032D78">
        <w:t xml:space="preserve"> bij</w:t>
      </w:r>
      <w:r w:rsidR="00A11E63">
        <w:t>;</w:t>
      </w:r>
    </w:p>
    <w:p w14:paraId="1253CDFC" w14:textId="1C820D20" w:rsidR="00A11E63" w:rsidRDefault="002504E3" w:rsidP="00C53821">
      <w:pPr>
        <w:pStyle w:val="Opsomming2"/>
        <w:jc w:val="both"/>
      </w:pPr>
      <w:r>
        <w:t>je kind moet verschijnen voor</w:t>
      </w:r>
      <w:r w:rsidR="00A11E63">
        <w:t xml:space="preserve"> de rechtbank</w:t>
      </w:r>
      <w:r w:rsidR="002D6A3B">
        <w:t xml:space="preserve"> (bv. om gehoord te worden)</w:t>
      </w:r>
      <w:r w:rsidR="00A11E63">
        <w:t>;</w:t>
      </w:r>
    </w:p>
    <w:p w14:paraId="3411EE60" w14:textId="365F0FD0" w:rsidR="00A11E63" w:rsidRDefault="00B64A72" w:rsidP="00C53821">
      <w:pPr>
        <w:pStyle w:val="Opsomming2"/>
        <w:jc w:val="both"/>
      </w:pPr>
      <w:r>
        <w:t>bij een</w:t>
      </w:r>
      <w:r w:rsidR="00C650C8">
        <w:t xml:space="preserve"> maatregel</w:t>
      </w:r>
      <w:r w:rsidR="00A11E63" w:rsidRPr="00F56D6F">
        <w:t xml:space="preserve"> </w:t>
      </w:r>
      <w:r w:rsidR="00141584">
        <w:t>die kadert in</w:t>
      </w:r>
      <w:r w:rsidR="00A11E63" w:rsidRPr="00F56D6F">
        <w:t xml:space="preserve"> de bijzondere jeugdzorg en de jeugdbescherming</w:t>
      </w:r>
      <w:r w:rsidR="00A11E63">
        <w:t>;</w:t>
      </w:r>
    </w:p>
    <w:p w14:paraId="28B05698" w14:textId="1B3E9266" w:rsidR="00EF70DC" w:rsidRDefault="00384A51" w:rsidP="00C53821">
      <w:pPr>
        <w:pStyle w:val="Opsomming2"/>
        <w:jc w:val="both"/>
      </w:pPr>
      <w:r>
        <w:t xml:space="preserve">de school </w:t>
      </w:r>
      <w:r w:rsidR="00332476">
        <w:t xml:space="preserve">is </w:t>
      </w:r>
      <w:r>
        <w:t xml:space="preserve">door overmacht </w:t>
      </w:r>
      <w:r w:rsidR="00332476">
        <w:t>niet bereikbaar of toegankelijk;</w:t>
      </w:r>
    </w:p>
    <w:p w14:paraId="2EF2AAB3" w14:textId="6C96495E" w:rsidR="00A11E63" w:rsidRDefault="006234C8" w:rsidP="00C53821">
      <w:pPr>
        <w:pStyle w:val="Opsomming2"/>
        <w:spacing w:after="0"/>
        <w:jc w:val="both"/>
      </w:pPr>
      <w:r>
        <w:t>je kind viert</w:t>
      </w:r>
      <w:r w:rsidR="00A11E63">
        <w:t xml:space="preserve"> een feestdag die hoort bij </w:t>
      </w:r>
      <w:r w:rsidR="00FB661C">
        <w:t>zijn</w:t>
      </w:r>
      <w:r w:rsidR="00A11E63">
        <w:t xml:space="preserve"> geloof:</w:t>
      </w:r>
    </w:p>
    <w:p w14:paraId="2E8B55FE" w14:textId="5EAE16AD" w:rsidR="00A11E63" w:rsidRPr="001B0563" w:rsidRDefault="00A11E63" w:rsidP="0053549E">
      <w:pPr>
        <w:pStyle w:val="Opsomming1"/>
        <w:numPr>
          <w:ilvl w:val="1"/>
          <w:numId w:val="12"/>
        </w:numPr>
        <w:ind w:left="1020" w:hanging="340"/>
        <w:jc w:val="both"/>
      </w:pPr>
      <w:r w:rsidRPr="001B0563">
        <w:t>Islamitische feesten:</w:t>
      </w:r>
      <w:r w:rsidRPr="001B0563">
        <w:br/>
        <w:t xml:space="preserve">het Suikerfeest </w:t>
      </w:r>
      <w:r w:rsidR="00934334">
        <w:t xml:space="preserve">(1 dag) </w:t>
      </w:r>
      <w:r w:rsidRPr="001B0563">
        <w:t xml:space="preserve">en het Offerfeest (1 dag). </w:t>
      </w:r>
    </w:p>
    <w:p w14:paraId="326EB742" w14:textId="77777777" w:rsidR="00A11E63" w:rsidRPr="001B0563" w:rsidRDefault="00A11E63" w:rsidP="0053549E">
      <w:pPr>
        <w:pStyle w:val="Opsomming1"/>
        <w:numPr>
          <w:ilvl w:val="1"/>
          <w:numId w:val="12"/>
        </w:numPr>
        <w:ind w:left="1020" w:hanging="340"/>
        <w:jc w:val="both"/>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Default="00A11E63" w:rsidP="0053549E">
      <w:pPr>
        <w:pStyle w:val="Opsomming1"/>
        <w:numPr>
          <w:ilvl w:val="1"/>
          <w:numId w:val="12"/>
        </w:numPr>
        <w:spacing w:after="0"/>
        <w:ind w:left="1020" w:hanging="340"/>
        <w:jc w:val="both"/>
      </w:pPr>
      <w:r w:rsidRPr="00A3193C">
        <w:t>Orthodoxe feesten:</w:t>
      </w:r>
      <w:r w:rsidRPr="00A3193C">
        <w:br/>
        <w:t>Paasmaandag, Hemelvaart en Pinksteren voor de jaren waarin het orthodox Paasfeest niet samenvalt met het katholieke Paasfeest.</w:t>
      </w:r>
    </w:p>
    <w:p w14:paraId="36090593" w14:textId="5028F798" w:rsidR="00DB1863" w:rsidRPr="00FB5971" w:rsidRDefault="002C1E05" w:rsidP="00C53821">
      <w:pPr>
        <w:pStyle w:val="Opsomming1"/>
        <w:numPr>
          <w:ilvl w:val="0"/>
          <w:numId w:val="0"/>
        </w:numPr>
        <w:spacing w:after="0"/>
        <w:ind w:left="680"/>
        <w:jc w:val="both"/>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 xml:space="preserve">. </w:t>
      </w:r>
    </w:p>
    <w:p w14:paraId="2F85D29E" w14:textId="11FC6280" w:rsidR="00A11E63" w:rsidRDefault="009A3275" w:rsidP="00C53821">
      <w:pPr>
        <w:pStyle w:val="Opsomming2"/>
        <w:jc w:val="both"/>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3BEDD56F" w14:textId="77777777" w:rsidR="00A11E63" w:rsidRPr="00737F48" w:rsidRDefault="00A11E63" w:rsidP="00C53821">
      <w:pPr>
        <w:pStyle w:val="Opsomming"/>
        <w:jc w:val="both"/>
        <w:rPr>
          <w:b/>
        </w:rPr>
      </w:pPr>
      <w:r w:rsidRPr="00737F48">
        <w:rPr>
          <w:b/>
        </w:rPr>
        <w:t>Afwezigheden wegens een preventieve schorsing, een tijdelijke of definitieve uitsluiting</w:t>
      </w:r>
    </w:p>
    <w:p w14:paraId="2E21DB97" w14:textId="02C574E1" w:rsidR="00A11E63" w:rsidRDefault="00A11E63" w:rsidP="00C53821">
      <w:pPr>
        <w:jc w:val="both"/>
      </w:pPr>
      <w:r>
        <w:t xml:space="preserve">De afwezigheid van je kind wegens een preventieve schorsing, een tijdelijke of definitieve uitsluiting is gewettigd. Je kind wordt als gewettigd afwezig beschouwd, ongeacht of je kind wel of niet door </w:t>
      </w:r>
      <w:r w:rsidR="00841E5B">
        <w:t>ons</w:t>
      </w:r>
      <w:r>
        <w:t xml:space="preserve"> wordt opgevangen.</w:t>
      </w:r>
    </w:p>
    <w:p w14:paraId="6C219A87" w14:textId="1E72AF43" w:rsidR="00BC0604" w:rsidRDefault="00BC0604" w:rsidP="00C53821">
      <w:pPr>
        <w:jc w:val="both"/>
      </w:pPr>
    </w:p>
    <w:p w14:paraId="30BA6832" w14:textId="77777777" w:rsidR="00387B61" w:rsidRPr="001B5233" w:rsidRDefault="00387B61" w:rsidP="00C53821">
      <w:pPr>
        <w:jc w:val="both"/>
      </w:pPr>
    </w:p>
    <w:p w14:paraId="63F208A5" w14:textId="3C8A49C3" w:rsidR="00A11E63" w:rsidRPr="006C7C65" w:rsidRDefault="00A11E63" w:rsidP="00C53821">
      <w:pPr>
        <w:pStyle w:val="Opsomming"/>
        <w:jc w:val="both"/>
        <w:rPr>
          <w:b/>
          <w:bCs/>
        </w:rPr>
      </w:pPr>
      <w:r w:rsidRPr="006C7C65">
        <w:rPr>
          <w:b/>
          <w:bCs/>
        </w:rPr>
        <w:lastRenderedPageBreak/>
        <w:t xml:space="preserve">Afwezigheden waarvoor de toestemming van de </w:t>
      </w:r>
      <w:r w:rsidR="00C21A16" w:rsidRPr="006C7C65">
        <w:rPr>
          <w:b/>
          <w:bCs/>
        </w:rPr>
        <w:t>directie</w:t>
      </w:r>
      <w:r w:rsidRPr="006C7C65">
        <w:rPr>
          <w:b/>
          <w:bCs/>
        </w:rPr>
        <w:t xml:space="preserve"> nodig is</w:t>
      </w:r>
    </w:p>
    <w:p w14:paraId="57428525" w14:textId="609F4135" w:rsidR="00A11E63" w:rsidRDefault="00A11E63" w:rsidP="00C53821">
      <w:pPr>
        <w:jc w:val="both"/>
      </w:pPr>
      <w:r>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2DFAC92A" w14:textId="72DFEFAA" w:rsidR="00A11E63" w:rsidRDefault="00A11E63" w:rsidP="00C53821">
      <w:pPr>
        <w:pStyle w:val="Opsomming"/>
        <w:jc w:val="both"/>
      </w:pPr>
      <w:r>
        <w:t>persoonlijke redenen;</w:t>
      </w:r>
    </w:p>
    <w:p w14:paraId="0904193E" w14:textId="106425F1" w:rsidR="00A11E63" w:rsidRDefault="00CC06FE" w:rsidP="00C53821">
      <w:pPr>
        <w:pStyle w:val="Opsomming"/>
        <w:jc w:val="both"/>
      </w:pPr>
      <w:r>
        <w:t>het rouwen</w:t>
      </w:r>
      <w:r w:rsidR="00A11E63">
        <w:t xml:space="preserve"> bij een overlijden;</w:t>
      </w:r>
    </w:p>
    <w:p w14:paraId="7D490FD9" w14:textId="77777777" w:rsidR="00A11E63" w:rsidRDefault="00A11E63" w:rsidP="00C53821">
      <w:pPr>
        <w:pStyle w:val="Opsomming"/>
        <w:jc w:val="both"/>
      </w:pPr>
      <w:r>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Default="00B63469" w:rsidP="00C53821">
      <w:pPr>
        <w:pStyle w:val="Opsomming"/>
        <w:jc w:val="both"/>
      </w:pPr>
      <w:r>
        <w:t>school-externe interventies;</w:t>
      </w:r>
    </w:p>
    <w:p w14:paraId="3CAE1877" w14:textId="789927D6" w:rsidR="00A11E63" w:rsidRDefault="00A11E63" w:rsidP="00C53821">
      <w:pPr>
        <w:pStyle w:val="Opsomming"/>
        <w:jc w:val="both"/>
      </w:pPr>
      <w:r>
        <w:t>trainingen voor topsport in de sporten tennis, zwemmen en gymnastiek (voor maximaal 6</w:t>
      </w:r>
      <w:r w:rsidR="00602326">
        <w:t> </w:t>
      </w:r>
      <w:r>
        <w:t>lestijden per week, verplaatsingen inbegrepen)</w:t>
      </w:r>
      <w:r w:rsidR="00602326">
        <w:t>;</w:t>
      </w:r>
    </w:p>
    <w:p w14:paraId="29CDDE54" w14:textId="3FFF1FF1" w:rsidR="00602326" w:rsidRPr="00C15146" w:rsidRDefault="00CE5346" w:rsidP="00C53821">
      <w:pPr>
        <w:pStyle w:val="Opsomming"/>
        <w:jc w:val="both"/>
      </w:pPr>
      <w:r w:rsidRPr="001D428B">
        <w:rPr>
          <w:color w:val="0070C0"/>
          <w:u w:val="single"/>
        </w:rPr>
        <w:fldChar w:fldCharType="begin"/>
      </w:r>
      <w:r w:rsidRPr="001D428B">
        <w:rPr>
          <w:color w:val="0070C0"/>
          <w:u w:val="single"/>
        </w:rPr>
        <w:instrText xml:space="preserve"> REF _Ref67921089 \h </w:instrText>
      </w:r>
      <w:r w:rsidR="00C15146" w:rsidRPr="001D428B">
        <w:rPr>
          <w:color w:val="0070C0"/>
          <w:u w:val="single"/>
        </w:rPr>
        <w:instrText xml:space="preserve"> \* MERGEFORMAT </w:instrText>
      </w:r>
      <w:r w:rsidRPr="001D428B">
        <w:rPr>
          <w:color w:val="0070C0"/>
          <w:u w:val="single"/>
        </w:rPr>
      </w:r>
      <w:r w:rsidRPr="001D428B">
        <w:rPr>
          <w:color w:val="0070C0"/>
          <w:u w:val="single"/>
        </w:rPr>
        <w:fldChar w:fldCharType="separate"/>
      </w:r>
      <w:r w:rsidR="00D34D44" w:rsidRPr="00D34D44">
        <w:rPr>
          <w:color w:val="0070C0"/>
          <w:u w:val="single"/>
        </w:rPr>
        <w:t>Revalidatie/logopedie tijdens de lestijden</w:t>
      </w:r>
      <w:r w:rsidRPr="001D428B">
        <w:rPr>
          <w:color w:val="0070C0"/>
          <w:u w:val="single"/>
        </w:rPr>
        <w:fldChar w:fldCharType="end"/>
      </w:r>
      <w:r w:rsidR="00602326" w:rsidRPr="00C15146">
        <w:t>;</w:t>
      </w:r>
    </w:p>
    <w:p w14:paraId="19415C13" w14:textId="3D5B7597" w:rsidR="00A11E63" w:rsidRDefault="00997931" w:rsidP="00C53821">
      <w:pPr>
        <w:pStyle w:val="Opsomming"/>
        <w:jc w:val="both"/>
      </w:pPr>
      <w:bookmarkStart w:id="76"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76"/>
      <w:r w:rsidR="00A11E63">
        <w:t>.</w:t>
      </w:r>
    </w:p>
    <w:p w14:paraId="7B75FBF9" w14:textId="069D5470" w:rsidR="00A11E63" w:rsidRPr="00FD3535" w:rsidRDefault="00A11E63" w:rsidP="00C53821">
      <w:pPr>
        <w:jc w:val="both"/>
      </w:pPr>
      <w:r w:rsidRPr="00FA0DEB">
        <w:rPr>
          <w:b/>
          <w:bCs/>
          <w:i/>
          <w:iCs/>
          <w:u w:val="single"/>
        </w:rPr>
        <w:t>Opgelet</w:t>
      </w:r>
      <w:r w:rsidRPr="006C7C65">
        <w:rPr>
          <w:b/>
          <w:bCs/>
          <w:i/>
          <w:iCs/>
        </w:rPr>
        <w:t>:</w:t>
      </w:r>
      <w:r>
        <w:t xml:space="preserve"> Wij kunnen geen toestemming geven om vroeger op vakantie te vertrekken of later uit vakantie terug te keren. </w:t>
      </w:r>
      <w:r w:rsidR="00B13B34">
        <w:t>Volgens d</w:t>
      </w:r>
      <w:r>
        <w:t xml:space="preserve">e leerplicht </w:t>
      </w:r>
      <w:r w:rsidR="00B13B34">
        <w:t>moet</w:t>
      </w:r>
      <w:r>
        <w:t xml:space="preserve"> je kind </w:t>
      </w:r>
      <w:r w:rsidR="00B13B34">
        <w:t>naar</w:t>
      </w:r>
      <w:r>
        <w:t xml:space="preserve"> school </w:t>
      </w:r>
      <w:r w:rsidR="00B13B34">
        <w:t>gaan</w:t>
      </w:r>
      <w:r>
        <w:t xml:space="preserve"> van 1 september tot en met 30 juni.</w:t>
      </w:r>
    </w:p>
    <w:p w14:paraId="78506CB3" w14:textId="77777777" w:rsidR="00A11E63" w:rsidRPr="004B171E" w:rsidRDefault="00A11E63" w:rsidP="00C53821">
      <w:pPr>
        <w:pStyle w:val="Kop3"/>
        <w:jc w:val="both"/>
      </w:pPr>
      <w:r w:rsidRPr="004B171E">
        <w:t>Problematische afwezigheden</w:t>
      </w:r>
    </w:p>
    <w:p w14:paraId="406708F0" w14:textId="77777777" w:rsidR="00A11E63" w:rsidRDefault="00A11E63" w:rsidP="00C53821">
      <w:pPr>
        <w:jc w:val="both"/>
      </w:pPr>
      <w: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Default="00A11E63" w:rsidP="00C53821">
      <w:pPr>
        <w:jc w:val="both"/>
      </w:pPr>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p w14:paraId="28C81535" w14:textId="68E54F10" w:rsidR="008164F0" w:rsidRPr="003A2782" w:rsidRDefault="00A01204" w:rsidP="00FC6199">
      <w:pPr>
        <w:jc w:val="right"/>
        <w:rPr>
          <w:i/>
          <w:iCs/>
          <w:color w:val="AE2081"/>
          <w:sz w:val="18"/>
          <w:szCs w:val="18"/>
        </w:rPr>
      </w:pPr>
      <w:hyperlink w:anchor="Start" w:history="1">
        <w:r w:rsidR="00FC6199" w:rsidRPr="003A2782">
          <w:rPr>
            <w:rStyle w:val="Hyperlink"/>
            <w:i/>
            <w:iCs/>
            <w:color w:val="AE2081"/>
            <w:sz w:val="18"/>
            <w:szCs w:val="18"/>
          </w:rPr>
          <w:t>Terug naar overzicht</w:t>
        </w:r>
      </w:hyperlink>
      <w:r w:rsidR="00FC6199" w:rsidRPr="003A2782">
        <w:rPr>
          <w:i/>
          <w:iCs/>
          <w:color w:val="AE2081"/>
          <w:sz w:val="18"/>
          <w:szCs w:val="18"/>
          <w:u w:val="single"/>
        </w:rPr>
        <w:fldChar w:fldCharType="begin"/>
      </w:r>
      <w:r w:rsidR="00FC6199" w:rsidRPr="003A2782">
        <w:rPr>
          <w:i/>
          <w:iCs/>
          <w:color w:val="AE2081"/>
          <w:sz w:val="18"/>
          <w:szCs w:val="18"/>
          <w:u w:val="single"/>
        </w:rPr>
        <w:instrText xml:space="preserve"> REF _Ref66445275 \h  \* MERGEFORMAT </w:instrText>
      </w:r>
      <w:r w:rsidR="00FC6199" w:rsidRPr="003A2782">
        <w:rPr>
          <w:i/>
          <w:iCs/>
          <w:color w:val="AE2081"/>
          <w:sz w:val="18"/>
          <w:szCs w:val="18"/>
          <w:u w:val="single"/>
        </w:rPr>
      </w:r>
      <w:r w:rsidR="00FC6199" w:rsidRPr="003A2782">
        <w:rPr>
          <w:i/>
          <w:iCs/>
          <w:color w:val="AE2081"/>
          <w:sz w:val="18"/>
          <w:szCs w:val="18"/>
          <w:u w:val="single"/>
        </w:rPr>
        <w:fldChar w:fldCharType="end"/>
      </w:r>
    </w:p>
    <w:p w14:paraId="51EB3241" w14:textId="2D1D41B8" w:rsidR="00A11E63" w:rsidRPr="00E518F8" w:rsidRDefault="00FC6199" w:rsidP="003210FB">
      <w:pPr>
        <w:pStyle w:val="Kop2"/>
        <w:shd w:val="clear" w:color="auto" w:fill="4CBCC5"/>
        <w:rPr>
          <w:color w:val="FFFFFF" w:themeColor="background1"/>
        </w:rPr>
      </w:pPr>
      <w:bookmarkStart w:id="77" w:name="_Participatie_leerlingenraad"/>
      <w:bookmarkStart w:id="78" w:name="_Ref61257240"/>
      <w:bookmarkStart w:id="79" w:name="_Ref66443906"/>
      <w:bookmarkEnd w:id="77"/>
      <w:r w:rsidRPr="00EB7045">
        <w:rPr>
          <w:bCs/>
          <w:noProof/>
          <w:color w:val="FFFFFF" w:themeColor="background1"/>
          <w:lang w:eastAsia="nl-BE"/>
        </w:rPr>
        <w:drawing>
          <wp:anchor distT="0" distB="0" distL="114300" distR="114300" simplePos="0" relativeHeight="251682859"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78"/>
      <w:bookmarkEnd w:id="79"/>
    </w:p>
    <w:p w14:paraId="46F3B89C" w14:textId="2CD77CB7" w:rsidR="00A11E63" w:rsidRPr="00DD1727" w:rsidRDefault="00DD1727" w:rsidP="009E11E2">
      <w:pPr>
        <w:shd w:val="clear" w:color="auto" w:fill="FFFFFF" w:themeFill="background1"/>
        <w:jc w:val="both"/>
        <w:rPr>
          <w:shd w:val="clear" w:color="auto" w:fill="FFE599" w:themeFill="accent4" w:themeFillTint="66"/>
        </w:rPr>
      </w:pPr>
      <w:r w:rsidRPr="000B046D">
        <w:t>Drie à vier</w:t>
      </w:r>
      <w:r w:rsidR="00BC0604" w:rsidRPr="000B046D">
        <w:t xml:space="preserve"> keer per schooljaar zitten enkele leerlingen samen met een afgevaardigde van het team, om het beleid op school te optimaliseren.</w:t>
      </w:r>
      <w:r w:rsidR="00BC0604" w:rsidRPr="00DD1727">
        <w:rPr>
          <w:shd w:val="clear" w:color="auto" w:fill="FFE599" w:themeFill="accent4" w:themeFillTint="66"/>
        </w:rPr>
        <w:t xml:space="preserve"> </w:t>
      </w:r>
    </w:p>
    <w:p w14:paraId="10B2CBE6" w14:textId="08FBFBDC" w:rsidR="00BC0604" w:rsidRPr="00BC0604" w:rsidRDefault="00BC0604" w:rsidP="009E11E2">
      <w:pPr>
        <w:shd w:val="clear" w:color="auto" w:fill="FFFFFF" w:themeFill="background1"/>
        <w:jc w:val="both"/>
        <w:rPr>
          <w:shd w:val="clear" w:color="auto" w:fill="FFE599" w:themeFill="accent4" w:themeFillTint="66"/>
        </w:rPr>
      </w:pPr>
      <w:r w:rsidRPr="000B046D">
        <w:t>Elke klas van de lagere school vanaf het derde leerjaar vaardigt 2 leerlingen af. Samen denken zij na over verbeteringen die op school kunnen gebeuren, worden er nieuwe ideeën of voorstellen aangebracht.</w:t>
      </w:r>
    </w:p>
    <w:p w14:paraId="7F07F83E" w14:textId="72656B85" w:rsidR="00A23518" w:rsidRPr="004D2D3B" w:rsidRDefault="00A23518" w:rsidP="006C7C65">
      <w:pPr>
        <w:rPr>
          <w:b/>
          <w:color w:val="00B050"/>
          <w:lang w:val="nl-NL" w:eastAsia="nl-NL"/>
        </w:rPr>
      </w:pPr>
    </w:p>
    <w:p w14:paraId="5A87A4DC" w14:textId="4FE69EB1" w:rsidR="00A11E63" w:rsidRDefault="00A929B7" w:rsidP="00906EF4">
      <w:pPr>
        <w:jc w:val="center"/>
        <w:rPr>
          <w:color w:val="4CBCC5"/>
        </w:rPr>
      </w:pPr>
      <w:r>
        <w:rPr>
          <w:noProof/>
          <w:lang w:eastAsia="nl-BE"/>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57"/>
                    </pic:cNvPr>
                    <pic:cNvPicPr/>
                  </pic:nvPicPr>
                  <pic:blipFill>
                    <a:blip r:embed="rId121" cstate="print">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80" w:name="_Wat_mag_en"/>
    <w:bookmarkStart w:id="81" w:name="_Ref66443914"/>
    <w:bookmarkEnd w:id="80"/>
    <w:p w14:paraId="75242D9C" w14:textId="4F10D82E" w:rsidR="00906EF4" w:rsidRPr="003A2782" w:rsidRDefault="00FC6199" w:rsidP="00FC6199">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5C829A59" w14:textId="1F2B90E0" w:rsidR="00A11E63" w:rsidRPr="00E518F8" w:rsidRDefault="00FC6199" w:rsidP="00906EF4">
      <w:pPr>
        <w:pStyle w:val="Kop2"/>
        <w:keepNext w:val="0"/>
        <w:keepLines w:val="0"/>
        <w:widowControl w:val="0"/>
        <w:shd w:val="clear" w:color="auto" w:fill="A8AF37"/>
        <w:rPr>
          <w:color w:val="FFFFFF" w:themeColor="background1"/>
        </w:rPr>
      </w:pPr>
      <w:bookmarkStart w:id="82" w:name="_Wat_mag_en_1"/>
      <w:bookmarkStart w:id="83" w:name="_Ref70082517"/>
      <w:bookmarkEnd w:id="82"/>
      <w:r w:rsidRPr="00EB7045">
        <w:rPr>
          <w:bCs/>
          <w:noProof/>
          <w:color w:val="FFFFFF" w:themeColor="background1"/>
          <w:lang w:eastAsia="nl-BE"/>
        </w:rPr>
        <w:lastRenderedPageBreak/>
        <w:drawing>
          <wp:anchor distT="0" distB="0" distL="114300" distR="114300" simplePos="0" relativeHeight="251684907"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81"/>
      <w:bookmarkEnd w:id="83"/>
    </w:p>
    <w:p w14:paraId="196822FF" w14:textId="78889B7C" w:rsidR="00A11E63" w:rsidRDefault="00A11E63" w:rsidP="00C53821">
      <w:pPr>
        <w:pStyle w:val="Kop3"/>
        <w:jc w:val="both"/>
      </w:pPr>
      <w:bookmarkStart w:id="84" w:name="_Kleding"/>
      <w:bookmarkEnd w:id="84"/>
      <w:r w:rsidRPr="004B171E">
        <w:t>Kleding</w:t>
      </w:r>
    </w:p>
    <w:sdt>
      <w:sdtPr>
        <w:alias w:val="Vermeld hier de kledingafspraken"/>
        <w:tag w:val="Vermeld hier de kledingafspraken"/>
        <w:id w:val="393703504"/>
        <w:placeholder>
          <w:docPart w:val="E05ADEAEA5C04A92A9D408572D1EAC5F"/>
        </w:placeholder>
        <w15:color w:val="A8AF37"/>
      </w:sdtPr>
      <w:sdtEndPr>
        <w:rPr>
          <w:b/>
          <w:lang w:val="nl-NL" w:eastAsia="nl-NL"/>
        </w:rPr>
      </w:sdtEndPr>
      <w:sdtContent>
        <w:p w14:paraId="0288C173" w14:textId="77777777" w:rsidR="0084779C" w:rsidRPr="0084779C" w:rsidRDefault="0084779C" w:rsidP="00C53821">
          <w:pPr>
            <w:jc w:val="both"/>
          </w:pPr>
          <w:r w:rsidRPr="0084779C">
            <w:t>Wij gaan ervan uit dat kinderen verzorgd naar school komen. Onder verzorgde kledij verstaan wij propere en aan de weersomstandigheden aangepaste kledij.</w:t>
          </w:r>
        </w:p>
        <w:p w14:paraId="53720702" w14:textId="77777777" w:rsidR="0084779C" w:rsidRPr="0084779C" w:rsidRDefault="0084779C" w:rsidP="00C53821">
          <w:pPr>
            <w:jc w:val="both"/>
          </w:pPr>
          <w:r w:rsidRPr="0084779C">
            <w:t>Let er ook op kledij te kiezen die geen belemmering betekent voor het goed functioneren binnen de school.</w:t>
          </w:r>
        </w:p>
        <w:p w14:paraId="5883B457" w14:textId="77777777" w:rsidR="0084779C" w:rsidRPr="0084779C" w:rsidRDefault="0084779C" w:rsidP="00C53821">
          <w:pPr>
            <w:jc w:val="both"/>
          </w:pPr>
          <w:r w:rsidRPr="0084779C">
            <w:t>Omwille van de veiligheid bij het spel, verdient het je aandacht voor stevig schoeisel te kiezen.</w:t>
          </w:r>
        </w:p>
        <w:p w14:paraId="4FAA4B91" w14:textId="77777777" w:rsidR="0084779C" w:rsidRPr="0084779C" w:rsidRDefault="0084779C" w:rsidP="00C53821">
          <w:pPr>
            <w:jc w:val="both"/>
          </w:pPr>
          <w:r w:rsidRPr="0084779C">
            <w:t>Het dragen van ‘</w:t>
          </w:r>
          <w:proofErr w:type="spellStart"/>
          <w:r w:rsidRPr="0084779C">
            <w:t>heelys</w:t>
          </w:r>
          <w:proofErr w:type="spellEnd"/>
          <w:r w:rsidRPr="0084779C">
            <w:t>’ ( = schoenen met wieltjes) is uit veiligheidsoverwegingen niet toegestaan op school.</w:t>
          </w:r>
        </w:p>
        <w:p w14:paraId="5321CAF9" w14:textId="0ACC9A85" w:rsidR="0084779C" w:rsidRPr="0084779C" w:rsidRDefault="0084779C" w:rsidP="00C53821">
          <w:pPr>
            <w:jc w:val="both"/>
          </w:pPr>
          <w:r w:rsidRPr="0084779C">
            <w:t>Een verzorgd lichaam leidt tot een goede gezondheid. Een goede lichaamshygiëne, een verzorgde haardos, propere handen,</w:t>
          </w:r>
          <w:r>
            <w:t xml:space="preserve"> </w:t>
          </w:r>
          <w:r w:rsidRPr="0084779C">
            <w:t>… zijn hiervan maar enkele voorbeelden.</w:t>
          </w:r>
        </w:p>
        <w:p w14:paraId="7D9C864F" w14:textId="40C6197D" w:rsidR="0084779C" w:rsidRDefault="0084779C" w:rsidP="00C53821">
          <w:pPr>
            <w:jc w:val="both"/>
          </w:pPr>
          <w:r>
            <w:t>Zorg</w:t>
          </w:r>
          <w:r w:rsidRPr="0084779C">
            <w:t xml:space="preserve"> ervoor dat </w:t>
          </w:r>
          <w:r>
            <w:t>je</w:t>
          </w:r>
          <w:r w:rsidRPr="0084779C">
            <w:t xml:space="preserve"> kind steeds een zakdoek bij de hand heeft (en indien nodig reservekleren).</w:t>
          </w:r>
        </w:p>
        <w:p w14:paraId="41FA6175" w14:textId="77777777" w:rsidR="0084779C" w:rsidRPr="0084779C" w:rsidRDefault="0084779C" w:rsidP="00C53821">
          <w:pPr>
            <w:jc w:val="both"/>
            <w:rPr>
              <w:b/>
              <w:bCs/>
            </w:rPr>
          </w:pPr>
          <w:r w:rsidRPr="0084779C">
            <w:rPr>
              <w:b/>
              <w:bCs/>
            </w:rPr>
            <w:t>Fietshelmen</w:t>
          </w:r>
        </w:p>
        <w:p w14:paraId="3D79AFE7" w14:textId="77777777" w:rsidR="0084779C" w:rsidRPr="0084779C" w:rsidRDefault="0084779C" w:rsidP="00C53821">
          <w:pPr>
            <w:jc w:val="both"/>
          </w:pPr>
          <w:r w:rsidRPr="0084779C">
            <w:t xml:space="preserve">We sensibiliseren alle ouders dat hun kinderen bij een schooluitstap met de fiets een helm zouden dragen. </w:t>
          </w:r>
        </w:p>
        <w:p w14:paraId="005E0810" w14:textId="77777777" w:rsidR="0084779C" w:rsidRDefault="0084779C" w:rsidP="00C53821">
          <w:pPr>
            <w:jc w:val="both"/>
          </w:pPr>
          <w:r w:rsidRPr="0084779C">
            <w:t xml:space="preserve">Voor leerlingen die geen helm (mee)hebben, heeft de ouderraad een aantal reservehelmen aangeschaft. Bij gebruik hiervan zal de school omwille van hygiënische redenen een wegwerp-haarnetje ter beschikking stellen. </w:t>
          </w:r>
        </w:p>
        <w:p w14:paraId="7E021EBD" w14:textId="2328701E" w:rsidR="008E0CA6" w:rsidRPr="005B2566" w:rsidRDefault="008E0CA6" w:rsidP="00C53821">
          <w:pPr>
            <w:jc w:val="both"/>
            <w:rPr>
              <w:b/>
              <w:highlight w:val="yellow"/>
            </w:rPr>
          </w:pPr>
          <w:r w:rsidRPr="005B2566">
            <w:rPr>
              <w:b/>
              <w:highlight w:val="yellow"/>
            </w:rPr>
            <w:t>Lessen bewegingsopvoeding</w:t>
          </w:r>
        </w:p>
        <w:p w14:paraId="7BA279D2" w14:textId="674C3216" w:rsidR="008E0CA6" w:rsidRDefault="008E0CA6" w:rsidP="00C53821">
          <w:pPr>
            <w:jc w:val="both"/>
          </w:pPr>
          <w:r w:rsidRPr="005B2566">
            <w:rPr>
              <w:highlight w:val="yellow"/>
            </w:rPr>
            <w:t xml:space="preserve">De turnkledij bestaat uit een sportbroekje, turnpantoffels met kleurvaste zolen (moet op de zool vermeld staan) en een T-shirt van de school.  Wij dringen er op aan dat alle kledij goed </w:t>
          </w:r>
          <w:proofErr w:type="spellStart"/>
          <w:r w:rsidRPr="005B2566">
            <w:rPr>
              <w:highlight w:val="yellow"/>
            </w:rPr>
            <w:t>genaamtekend</w:t>
          </w:r>
          <w:proofErr w:type="spellEnd"/>
          <w:r w:rsidRPr="005B2566">
            <w:rPr>
              <w:highlight w:val="yellow"/>
            </w:rPr>
            <w:t xml:space="preserve"> is.</w:t>
          </w:r>
          <w:r>
            <w:t xml:space="preserve"> </w:t>
          </w:r>
        </w:p>
        <w:p w14:paraId="550068A7" w14:textId="2A078596" w:rsidR="00792C7D" w:rsidRPr="007A14A3" w:rsidRDefault="00A01204" w:rsidP="00C53821">
          <w:pPr>
            <w:jc w:val="both"/>
            <w:rPr>
              <w:b/>
            </w:rPr>
          </w:pPr>
        </w:p>
      </w:sdtContent>
    </w:sdt>
    <w:p w14:paraId="41AC6A38" w14:textId="2C6E0A07" w:rsidR="00A11E63" w:rsidRDefault="00A11E63" w:rsidP="004B171E">
      <w:pPr>
        <w:pStyle w:val="Kop3"/>
      </w:pPr>
      <w:r w:rsidRPr="004B171E">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sdtContent>
        <w:p w14:paraId="101D4CBF" w14:textId="77777777" w:rsidR="00D64621" w:rsidRPr="00D64621" w:rsidRDefault="00D64621" w:rsidP="00C53821">
          <w:pPr>
            <w:jc w:val="both"/>
          </w:pPr>
          <w:r w:rsidRPr="00D64621">
            <w:t>Kinderen brengen geen speelgoed mee naar school tenzij dit uitdrukkelijk door de leerkrachten werd gevraagd.</w:t>
          </w:r>
        </w:p>
        <w:p w14:paraId="4F1607D0" w14:textId="77777777" w:rsidR="00D64621" w:rsidRPr="00D64621" w:rsidRDefault="00D64621" w:rsidP="00C53821">
          <w:pPr>
            <w:jc w:val="both"/>
          </w:pPr>
          <w:r w:rsidRPr="00D64621">
            <w:t>Voetballen gebeurt uitsluitend met ballen die door de school ter beschikking worden gesteld.</w:t>
          </w:r>
        </w:p>
        <w:p w14:paraId="4F455083" w14:textId="118DE7F9" w:rsidR="00792C7D" w:rsidRPr="00792C7D" w:rsidRDefault="00A01204" w:rsidP="004E6E5A">
          <w:pPr>
            <w:pStyle w:val="Opsomming"/>
            <w:numPr>
              <w:ilvl w:val="0"/>
              <w:numId w:val="0"/>
            </w:numPr>
            <w:ind w:left="340" w:hanging="340"/>
          </w:pPr>
        </w:p>
      </w:sdtContent>
    </w:sdt>
    <w:p w14:paraId="088129AF" w14:textId="03550049" w:rsidR="00A11E63" w:rsidRDefault="00A11E63" w:rsidP="004B171E">
      <w:pPr>
        <w:pStyle w:val="Kop3"/>
      </w:pPr>
      <w:r w:rsidRPr="004B171E">
        <w:t>Gezondheid op school</w:t>
      </w:r>
    </w:p>
    <w:bookmarkStart w:id="85" w:name="_Hlk68204936" w:displacedByCustomXml="next"/>
    <w:sdt>
      <w:sdtPr>
        <w:rPr>
          <w:rFonts w:eastAsia="Times New Roman" w:cs="Times New Roman"/>
          <w:lang w:eastAsia="nl-BE"/>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color w:val="00B050"/>
          <w:lang w:val="nl-NL" w:eastAsia="nl-NL"/>
        </w:rPr>
      </w:sdtEndPr>
      <w:sdtContent>
        <w:p w14:paraId="6F3203F6" w14:textId="77777777" w:rsidR="00AF387A" w:rsidRPr="00AF387A" w:rsidRDefault="00AF387A" w:rsidP="00C53821">
          <w:pPr>
            <w:jc w:val="both"/>
          </w:pPr>
          <w:r w:rsidRPr="00AF387A">
            <w:t>Op onze school geldt een waterbeleid, dit betekent dat we ervoor kiezen om enkel plat water te drinken. Water met een (toegevoegd) smaakje is niet toegelaten.</w:t>
          </w:r>
        </w:p>
        <w:p w14:paraId="758A8AD6" w14:textId="77777777" w:rsidR="00AF387A" w:rsidRDefault="00AF387A" w:rsidP="00C53821">
          <w:pPr>
            <w:jc w:val="both"/>
          </w:pPr>
          <w:r w:rsidRPr="00AF387A">
            <w:t xml:space="preserve">Als tussendoortjes mogen onze kinderen een stukje fruit/groente of een droge koek meebrengen. Hierbij geldt de afspraak: geen chocolade, geen suikerversiering of andere extra’s. </w:t>
          </w:r>
        </w:p>
        <w:p w14:paraId="599DA164" w14:textId="21CAA0E1" w:rsidR="00AF387A" w:rsidRPr="00AF387A" w:rsidRDefault="00AF387A" w:rsidP="00C53821">
          <w:pPr>
            <w:jc w:val="both"/>
          </w:pPr>
          <w:r w:rsidRPr="00AF387A">
            <w:lastRenderedPageBreak/>
            <w:t>Zowel in de kleuterafdeling als de lagere afdeling mag de jarige een traktatie meebrengen, dit is geen verplichting. Hierbij stellen we voor dat dit gebeurt met een droge koek of een eenvoudige cake zonder extra zoetigheden (geen slagroomtaarten, geen zoetigheden). Bedoeling is om een tof feestje in de klas te bouwen.</w:t>
          </w:r>
        </w:p>
        <w:p w14:paraId="7177AB95" w14:textId="77777777" w:rsidR="00AF387A" w:rsidRPr="00AF387A" w:rsidRDefault="00AF387A" w:rsidP="00C53821">
          <w:pPr>
            <w:jc w:val="both"/>
          </w:pPr>
          <w:r w:rsidRPr="00AF387A">
            <w:t>Individuele geschenkjes en snoep mogen niet meegebracht worden. We hopen natuurlijk dat iedereen zich aan deze afspraak houdt.</w:t>
          </w:r>
        </w:p>
        <w:p w14:paraId="0F0C21D9" w14:textId="77777777" w:rsidR="00C52C34" w:rsidRDefault="00AF387A" w:rsidP="00C52C34">
          <w:pPr>
            <w:jc w:val="both"/>
          </w:pPr>
          <w:r w:rsidRPr="00AF387A">
            <w:t>De directeur bezorgt aan alle leerlingen een attentie.</w:t>
          </w:r>
        </w:p>
        <w:p w14:paraId="7E7955FD" w14:textId="00426AE9" w:rsidR="00792C7D" w:rsidRPr="004D2D3B" w:rsidRDefault="00A01204" w:rsidP="00C52C34">
          <w:pPr>
            <w:jc w:val="both"/>
            <w:rPr>
              <w:color w:val="00B050"/>
            </w:rPr>
          </w:pPr>
        </w:p>
      </w:sdtContent>
    </w:sdt>
    <w:bookmarkEnd w:id="85" w:displacedByCustomXml="prev"/>
    <w:p w14:paraId="3C4F4890" w14:textId="56FC19E1" w:rsidR="00CE198F" w:rsidRDefault="00CE198F" w:rsidP="004B171E">
      <w:pPr>
        <w:pStyle w:val="Kop3"/>
      </w:pPr>
      <w:r>
        <w:t>Milieubewust gedrag</w:t>
      </w:r>
    </w:p>
    <w:p w14:paraId="3D50C414" w14:textId="77777777" w:rsidR="00CE198F" w:rsidRDefault="00CE198F" w:rsidP="00C53821">
      <w:pPr>
        <w:jc w:val="both"/>
      </w:pPr>
      <w:r>
        <w:t>We vermijden milieubelastende en/of gevaarlijke producten op school. Houd daar rekening mee bij de aankoop van materialen.</w:t>
      </w:r>
    </w:p>
    <w:p w14:paraId="5E7F0CBA" w14:textId="77777777" w:rsidR="00CE198F" w:rsidRDefault="00CE198F" w:rsidP="00C53821">
      <w:pPr>
        <w:jc w:val="both"/>
      </w:pPr>
      <w:r>
        <w:t>Wij steken de boterhammen in een brooddoos (zonder extra verpakking) en geven geen blikjes,  brikjes of glazen flesjes mee.</w:t>
      </w:r>
    </w:p>
    <w:p w14:paraId="4B183720" w14:textId="36AA78B9" w:rsidR="00CE198F" w:rsidRDefault="00CE198F" w:rsidP="00C53821">
      <w:pPr>
        <w:jc w:val="both"/>
      </w:pPr>
      <w:r>
        <w:t xml:space="preserve">Drank is enkel toegelaten in een plastieken beker met deksel, in een herbruikbare plastieken fles met een draaidop. </w:t>
      </w:r>
    </w:p>
    <w:p w14:paraId="7B07B49E" w14:textId="77777777" w:rsidR="00CE198F" w:rsidRDefault="00CE198F" w:rsidP="00C53821">
      <w:pPr>
        <w:jc w:val="both"/>
      </w:pPr>
      <w:r>
        <w:t xml:space="preserve">Het sorteren van afval op school is geen vrijblijvende activiteit. Wij selecteren : papier en karton, glas, fruitafval, brikjes, lege inktpatronen uit printers, batterijen en restafval. Daarvoor zijn op school de nodige apart gekleurde vuilnisbakken voorzien. </w:t>
      </w:r>
    </w:p>
    <w:p w14:paraId="2079AAED" w14:textId="690A1D78" w:rsidR="00CE198F" w:rsidRDefault="00CE198F" w:rsidP="00C53821">
      <w:pPr>
        <w:jc w:val="both"/>
      </w:pPr>
      <w:r>
        <w:t xml:space="preserve">We moedigen de kinderen aan om met de fiets of te voet naar school te komen. Het dragen van een </w:t>
      </w:r>
      <w:proofErr w:type="spellStart"/>
      <w:r>
        <w:t>fluojasje</w:t>
      </w:r>
      <w:proofErr w:type="spellEnd"/>
      <w:r>
        <w:t xml:space="preserve"> wordt ook blijvend gestimuleerd.</w:t>
      </w:r>
    </w:p>
    <w:p w14:paraId="441977A4" w14:textId="77777777" w:rsidR="00077AC7" w:rsidRPr="00CE198F" w:rsidRDefault="00077AC7" w:rsidP="00C53821">
      <w:pPr>
        <w:jc w:val="both"/>
      </w:pPr>
    </w:p>
    <w:p w14:paraId="5D82603D" w14:textId="50B7F56D" w:rsidR="00A11E63" w:rsidRPr="004B171E" w:rsidRDefault="00A11E63" w:rsidP="004B171E">
      <w:pPr>
        <w:pStyle w:val="Kop3"/>
      </w:pPr>
      <w:r w:rsidRPr="004B171E">
        <w:t>Eerbied voor materiaal</w:t>
      </w:r>
    </w:p>
    <w:p w14:paraId="6DB2FD2B" w14:textId="106148DB" w:rsidR="00A11E63" w:rsidRDefault="00A11E63" w:rsidP="00C53821">
      <w:pPr>
        <w:jc w:val="both"/>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sdt>
      <w:sdtPr>
        <w:rPr>
          <w:lang w:val="nl-NL" w:eastAsia="nl-NL"/>
        </w:rPr>
        <w:alias w:val="Eerbied voor schoolmateriaal"/>
        <w:tag w:val="Eerbied voor schoolmateriaal"/>
        <w:id w:val="6646665"/>
        <w:placeholder>
          <w:docPart w:val="4575A2CB56994FAEBCB90B03529D1FD2"/>
        </w:placeholder>
        <w15:color w:val="A8AF37"/>
      </w:sdtPr>
      <w:sdtEndPr/>
      <w:sdtContent>
        <w:p w14:paraId="66E6C141" w14:textId="4565F0BA" w:rsidR="0033163C" w:rsidRDefault="00161A71" w:rsidP="00C53821">
          <w:pPr>
            <w:jc w:val="both"/>
            <w:rPr>
              <w:lang w:val="nl-NL" w:eastAsia="nl-NL"/>
            </w:rPr>
          </w:pPr>
          <w:r w:rsidRPr="00161A71">
            <w:rPr>
              <w:iCs/>
            </w:rPr>
            <w:t>Stellen wij vast dat het materiaal opzettelijk wordt beschadigd of meermaals verloren gaat, dan kunnen wij de gemaakte kosten voor de aankoop van nieuw materiaal aanrekenen.</w:t>
          </w:r>
        </w:p>
      </w:sdtContent>
    </w:sdt>
    <w:p w14:paraId="6C885BDB" w14:textId="77777777" w:rsidR="00387B61" w:rsidRDefault="00387B61" w:rsidP="00FC6199">
      <w:pPr>
        <w:jc w:val="right"/>
      </w:pPr>
    </w:p>
    <w:p w14:paraId="0D9DBB67" w14:textId="77777777" w:rsidR="00387B61" w:rsidRDefault="00387B61" w:rsidP="00FC6199">
      <w:pPr>
        <w:jc w:val="right"/>
      </w:pPr>
    </w:p>
    <w:p w14:paraId="2312D62C" w14:textId="4CA31C68" w:rsidR="00382063" w:rsidRPr="003A2782" w:rsidRDefault="00A01204" w:rsidP="00FC6199">
      <w:pPr>
        <w:jc w:val="right"/>
        <w:rPr>
          <w:i/>
          <w:iCs/>
          <w:color w:val="AE2081"/>
          <w:sz w:val="18"/>
          <w:szCs w:val="18"/>
        </w:rPr>
      </w:pPr>
      <w:hyperlink w:anchor="Start" w:history="1">
        <w:r w:rsidR="00FC6199" w:rsidRPr="003A2782">
          <w:rPr>
            <w:rStyle w:val="Hyperlink"/>
            <w:i/>
            <w:iCs/>
            <w:color w:val="AE2081"/>
            <w:sz w:val="18"/>
            <w:szCs w:val="18"/>
          </w:rPr>
          <w:t>Terug naar overzicht</w:t>
        </w:r>
      </w:hyperlink>
      <w:r w:rsidR="00FC6199" w:rsidRPr="003A2782">
        <w:rPr>
          <w:i/>
          <w:iCs/>
          <w:color w:val="AE2081"/>
          <w:sz w:val="18"/>
          <w:szCs w:val="18"/>
          <w:u w:val="single"/>
        </w:rPr>
        <w:fldChar w:fldCharType="begin"/>
      </w:r>
      <w:r w:rsidR="00FC6199" w:rsidRPr="003A2782">
        <w:rPr>
          <w:i/>
          <w:iCs/>
          <w:color w:val="AE2081"/>
          <w:sz w:val="18"/>
          <w:szCs w:val="18"/>
          <w:u w:val="single"/>
        </w:rPr>
        <w:instrText xml:space="preserve"> REF _Ref66445275 \h  \* MERGEFORMAT </w:instrText>
      </w:r>
      <w:r w:rsidR="00FC6199" w:rsidRPr="003A2782">
        <w:rPr>
          <w:i/>
          <w:iCs/>
          <w:color w:val="AE2081"/>
          <w:sz w:val="18"/>
          <w:szCs w:val="18"/>
          <w:u w:val="single"/>
        </w:rPr>
      </w:r>
      <w:r w:rsidR="00FC6199" w:rsidRPr="003A2782">
        <w:rPr>
          <w:i/>
          <w:iCs/>
          <w:color w:val="AE2081"/>
          <w:sz w:val="18"/>
          <w:szCs w:val="18"/>
          <w:u w:val="single"/>
        </w:rPr>
        <w:fldChar w:fldCharType="end"/>
      </w:r>
      <w:r w:rsidR="00382063" w:rsidRPr="003A2782">
        <w:rPr>
          <w:i/>
          <w:iCs/>
          <w:color w:val="AE2081"/>
          <w:sz w:val="18"/>
          <w:szCs w:val="18"/>
          <w:u w:val="single"/>
        </w:rPr>
        <w:fldChar w:fldCharType="begin"/>
      </w:r>
      <w:r w:rsidR="00382063" w:rsidRPr="003A2782">
        <w:rPr>
          <w:i/>
          <w:iCs/>
          <w:color w:val="AE2081"/>
          <w:sz w:val="18"/>
          <w:szCs w:val="18"/>
          <w:u w:val="single"/>
        </w:rPr>
        <w:instrText xml:space="preserve"> REF _Ref66445275 \h  \* MERGEFORMAT </w:instrText>
      </w:r>
      <w:r w:rsidR="00382063" w:rsidRPr="003A2782">
        <w:rPr>
          <w:i/>
          <w:iCs/>
          <w:color w:val="AE2081"/>
          <w:sz w:val="18"/>
          <w:szCs w:val="18"/>
          <w:u w:val="single"/>
        </w:rPr>
      </w:r>
      <w:r w:rsidR="00382063" w:rsidRPr="003A2782">
        <w:rPr>
          <w:i/>
          <w:iCs/>
          <w:color w:val="AE2081"/>
          <w:sz w:val="18"/>
          <w:szCs w:val="18"/>
          <w:u w:val="single"/>
        </w:rPr>
        <w:fldChar w:fldCharType="end"/>
      </w:r>
    </w:p>
    <w:p w14:paraId="5996ED8A" w14:textId="6428BD7D" w:rsidR="00A11E63" w:rsidRPr="00E518F8" w:rsidRDefault="00A11E63" w:rsidP="003210FB">
      <w:pPr>
        <w:pStyle w:val="Kop2"/>
        <w:shd w:val="clear" w:color="auto" w:fill="EC7D23"/>
        <w:rPr>
          <w:color w:val="FFFFFF" w:themeColor="background1"/>
        </w:rPr>
      </w:pPr>
      <w:bookmarkStart w:id="86" w:name="_Herstel-_en_sanctioneringsbeleid"/>
      <w:bookmarkStart w:id="87" w:name="_Ref66443925"/>
      <w:bookmarkEnd w:id="86"/>
      <w:r w:rsidRPr="00E518F8">
        <w:rPr>
          <w:color w:val="FFFFFF" w:themeColor="background1"/>
        </w:rPr>
        <w:t>Herstel- en sanctioneringsbeleid</w:t>
      </w:r>
      <w:bookmarkEnd w:id="87"/>
    </w:p>
    <w:sdt>
      <w:sdtPr>
        <w:rPr>
          <w:lang w:val="nl-NL" w:eastAsia="nl-NL"/>
        </w:rPr>
        <w:alias w:val="Herstel- en sanctioneringsbeleid"/>
        <w:tag w:val="Herstel- en sanctioneringsbeleid"/>
        <w:id w:val="-339467471"/>
        <w:placeholder>
          <w:docPart w:val="C932980452324982A4278445EAC08F41"/>
        </w:placeholder>
        <w15:color w:val="A8AF37"/>
      </w:sdtPr>
      <w:sdtEndPr/>
      <w:sdtContent>
        <w:p w14:paraId="3E5C4C29" w14:textId="5204C4EC" w:rsidR="002E7682" w:rsidRPr="006C4447" w:rsidRDefault="00FC6199" w:rsidP="00C53821">
          <w:pPr>
            <w:jc w:val="both"/>
            <w:rPr>
              <w:i/>
              <w:iCs/>
            </w:rPr>
          </w:pPr>
          <w:r w:rsidRPr="00EB7045">
            <w:rPr>
              <w:bCs/>
              <w:noProof/>
              <w:color w:val="FFFFFF" w:themeColor="background1"/>
              <w:lang w:eastAsia="nl-BE"/>
            </w:rPr>
            <w:drawing>
              <wp:anchor distT="0" distB="0" distL="114300" distR="114300" simplePos="0" relativeHeight="251658281" behindDoc="0" locked="0" layoutInCell="1" allowOverlap="1" wp14:anchorId="7F080B7D" wp14:editId="78C4CCC9">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61A71" w:rsidRPr="00161A71">
            <w:rPr>
              <w:iCs/>
            </w:rPr>
            <w:t xml:space="preserve">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w:t>
          </w:r>
          <w:r w:rsidR="00161A71" w:rsidRPr="00161A71">
            <w:rPr>
              <w:iCs/>
            </w:rPr>
            <w:lastRenderedPageBreak/>
            <w:t>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sdt>
      <w:sdtPr>
        <w:rPr>
          <w:rFonts w:eastAsia="Times New Roman" w:cs="Times New Roman"/>
          <w:color w:val="00B050"/>
          <w:lang w:val="nl-NL" w:eastAsia="nl-NL"/>
        </w:rPr>
        <w:alias w:val="Gedragsregels en afspraken rond pesten"/>
        <w:tag w:val="Gedragsregels en afspraken rond pesten"/>
        <w:id w:val="410119238"/>
        <w:placeholder>
          <w:docPart w:val="58EFD431E4DB459FB233609D69BD4286"/>
        </w:placeholder>
        <w15:color w:val="A8AF37"/>
      </w:sdtPr>
      <w:sdtEndPr/>
      <w:sdtContent>
        <w:p w14:paraId="71B749C8" w14:textId="77777777" w:rsidR="00E862E1" w:rsidRPr="00E862E1" w:rsidRDefault="00E862E1" w:rsidP="00C53821">
          <w:pPr>
            <w:jc w:val="both"/>
            <w:rPr>
              <w:iCs/>
            </w:rPr>
          </w:pPr>
          <w:r w:rsidRPr="00E862E1">
            <w:rPr>
              <w:iCs/>
            </w:rPr>
            <w:t xml:space="preserve">Het is van het grootste belang dat kinderen zich veilig en goed voelen op school. We beseffen echter wel dat, waar meerdere mensen bij elkaar leven en met elkaar in contact komen, er conflicten optreden. Iedereen kan in zo’n negatief web terechtkomen. </w:t>
          </w:r>
        </w:p>
        <w:p w14:paraId="1F966655" w14:textId="77777777" w:rsidR="00E862E1" w:rsidRPr="00E862E1" w:rsidRDefault="00E862E1" w:rsidP="00C53821">
          <w:pPr>
            <w:jc w:val="both"/>
            <w:rPr>
              <w:iCs/>
            </w:rPr>
          </w:pPr>
          <w:r w:rsidRPr="00E862E1">
            <w:rPr>
              <w:iCs/>
            </w:rPr>
            <w:t>Een positief schoolklimaat is erg belangrijk om dit te voorkomen.  Samen met de kinderen trachten we een veilige omgeving te creëren waar iedereen zich goed voelt. Het gaat dan onder andere over het scheppen van een sfeer van gastvrijheid, wederzijds respect en participatie.</w:t>
          </w:r>
        </w:p>
        <w:p w14:paraId="67E09B46" w14:textId="77777777" w:rsidR="00E862E1" w:rsidRPr="00E862E1" w:rsidRDefault="00E862E1" w:rsidP="00C53821">
          <w:pPr>
            <w:jc w:val="both"/>
            <w:rPr>
              <w:iCs/>
            </w:rPr>
          </w:pPr>
          <w:r w:rsidRPr="00E862E1">
            <w:rPr>
              <w:iCs/>
            </w:rPr>
            <w:t>De katholieke dialoogschool vormt het fundament voor ons actieplan.</w:t>
          </w:r>
        </w:p>
        <w:p w14:paraId="2EB1C8D0" w14:textId="77777777" w:rsidR="00E862E1" w:rsidRPr="00E862E1" w:rsidRDefault="00E862E1" w:rsidP="00C53821">
          <w:pPr>
            <w:jc w:val="both"/>
            <w:rPr>
              <w:iCs/>
            </w:rPr>
          </w:pPr>
          <w:r w:rsidRPr="00E862E1">
            <w:rPr>
              <w:iCs/>
            </w:rPr>
            <w:t xml:space="preserve">Vanuit de opdracht ‘Onze school wil elke dag een huis zijn waar kinderen zich thuis voelen’, werken we aan een stimulerend opvoedingsklimaat. </w:t>
          </w:r>
        </w:p>
        <w:p w14:paraId="75719B1E" w14:textId="77777777" w:rsidR="00E862E1" w:rsidRPr="00E862E1" w:rsidRDefault="00E862E1" w:rsidP="00C53821">
          <w:pPr>
            <w:jc w:val="both"/>
            <w:rPr>
              <w:iCs/>
            </w:rPr>
          </w:pPr>
          <w:r w:rsidRPr="00E862E1">
            <w:rPr>
              <w:iCs/>
            </w:rPr>
            <w:t>Met dit actieplan hopen wij een aangename leer-, speel- en leefruimte te creëren.</w:t>
          </w:r>
        </w:p>
        <w:p w14:paraId="2258B9A6" w14:textId="77777777" w:rsidR="00E862E1" w:rsidRPr="00E862E1" w:rsidRDefault="00E862E1" w:rsidP="00C53821">
          <w:pPr>
            <w:jc w:val="both"/>
            <w:rPr>
              <w:b/>
              <w:bCs/>
              <w:iCs/>
            </w:rPr>
          </w:pPr>
          <w:r w:rsidRPr="00E862E1">
            <w:rPr>
              <w:b/>
              <w:bCs/>
              <w:iCs/>
            </w:rPr>
            <w:t>Plagen stopt waar pesten begint</w:t>
          </w:r>
        </w:p>
        <w:p w14:paraId="40D6D093" w14:textId="77777777" w:rsidR="00E862E1" w:rsidRPr="00E862E1" w:rsidRDefault="00E862E1" w:rsidP="00C53821">
          <w:pPr>
            <w:jc w:val="both"/>
            <w:rPr>
              <w:iCs/>
            </w:rPr>
          </w:pPr>
          <w:r w:rsidRPr="00E862E1">
            <w:rPr>
              <w:iCs/>
            </w:rPr>
            <w:t xml:space="preserve">Tussen plagen en pesten ligt een wereld van verschil. </w:t>
          </w:r>
        </w:p>
        <w:p w14:paraId="0C0C64E2" w14:textId="77777777" w:rsidR="00E862E1" w:rsidRPr="00E862E1" w:rsidRDefault="00E862E1" w:rsidP="00C53821">
          <w:pPr>
            <w:jc w:val="both"/>
            <w:rPr>
              <w:iCs/>
            </w:rPr>
          </w:pPr>
          <w:r w:rsidRPr="00E862E1">
            <w:rPr>
              <w:iCs/>
            </w:rPr>
            <w:t xml:space="preserve">Plagen gebeurt vaak éénmalig en speelt zich af tussen ik en jij. Het is meestal van korte duur.  Soms loopt dit wel eens uit op een ruzie. </w:t>
          </w:r>
        </w:p>
        <w:p w14:paraId="5286DE89" w14:textId="77777777" w:rsidR="00E862E1" w:rsidRPr="00E862E1" w:rsidRDefault="00E862E1" w:rsidP="00C53821">
          <w:pPr>
            <w:jc w:val="both"/>
            <w:rPr>
              <w:iCs/>
            </w:rPr>
          </w:pPr>
          <w:r w:rsidRPr="00E862E1">
            <w:rPr>
              <w:iCs/>
            </w:rPr>
            <w:t xml:space="preserve">Kinderen leren hierdoor met conflicten om te gaan en sociale vaardigheden te ontwikkelen. </w:t>
          </w:r>
        </w:p>
        <w:p w14:paraId="1B13FC99" w14:textId="77777777" w:rsidR="00E862E1" w:rsidRPr="00E862E1" w:rsidRDefault="00E862E1" w:rsidP="00C53821">
          <w:pPr>
            <w:jc w:val="both"/>
            <w:rPr>
              <w:iCs/>
            </w:rPr>
          </w:pPr>
          <w:r w:rsidRPr="00E862E1">
            <w:rPr>
              <w:iCs/>
            </w:rPr>
            <w:t xml:space="preserve">Pesten onderscheidt zich van plagen en ruzie doordat het herhaaldelijk plaatsvindt. Daarnaast is er een belangrijk verschil dat pesten zich voordoet tussen kinderen die ongelijk zijn in kracht, macht of sociale status. Het gebeurt berekend, men wil bewust iemand kwetsen of kleineren.  Pesten is ook dikwijls een groepsgebeuren t.o.v. één geïsoleerd slachtoffer. Naast de </w:t>
          </w:r>
          <w:proofErr w:type="spellStart"/>
          <w:r w:rsidRPr="00E862E1">
            <w:rPr>
              <w:iCs/>
            </w:rPr>
            <w:t>pester</w:t>
          </w:r>
          <w:proofErr w:type="spellEnd"/>
          <w:r w:rsidRPr="00E862E1">
            <w:rPr>
              <w:iCs/>
            </w:rPr>
            <w:t xml:space="preserve">(s) en het slachtoffer is er vaak nog een middengroep. Soms zeggen ze niks, soms lopen ze mee, meestal uit angst om zelf doelwit te worden. </w:t>
          </w:r>
        </w:p>
        <w:p w14:paraId="777CBAAF" w14:textId="6C292D96" w:rsidR="000E1E4B" w:rsidRPr="004D2D3B" w:rsidRDefault="00A01204" w:rsidP="00C53821">
          <w:pPr>
            <w:pStyle w:val="Opsomming"/>
            <w:numPr>
              <w:ilvl w:val="0"/>
              <w:numId w:val="0"/>
            </w:numPr>
            <w:ind w:left="340"/>
            <w:jc w:val="both"/>
            <w:rPr>
              <w:color w:val="00B050"/>
            </w:rPr>
          </w:pPr>
        </w:p>
      </w:sdtContent>
    </w:sdt>
    <w:p w14:paraId="1BA4A53E" w14:textId="1AFF5B15" w:rsidR="00A11E63" w:rsidRDefault="00D17E61" w:rsidP="00F86869">
      <w:pPr>
        <w:spacing w:before="200"/>
      </w:pPr>
      <w:r>
        <w:rPr>
          <w:noProof/>
          <w:color w:val="4CBCC5"/>
          <w:lang w:eastAsia="nl-BE"/>
        </w:rPr>
        <w:drawing>
          <wp:anchor distT="0" distB="0" distL="114300" distR="114300" simplePos="0" relativeHeight="251658253" behindDoc="0" locked="0" layoutInCell="1" allowOverlap="1" wp14:anchorId="397575DD" wp14:editId="6473D386">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57"/>
                    </pic:cNvPr>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504825" cy="504825"/>
                    </a:xfrm>
                    <a:prstGeom prst="rect">
                      <a:avLst/>
                    </a:prstGeom>
                  </pic:spPr>
                </pic:pic>
              </a:graphicData>
            </a:graphic>
          </wp:anchor>
        </w:drawing>
      </w:r>
    </w:p>
    <w:p w14:paraId="57E4C6FC" w14:textId="77777777" w:rsidR="00A11E63" w:rsidRPr="003F0191" w:rsidRDefault="00A11E63" w:rsidP="00D17E61">
      <w:pPr>
        <w:jc w:val="center"/>
        <w:rPr>
          <w:color w:val="4CBCC5"/>
        </w:rPr>
      </w:pPr>
      <w:r w:rsidRPr="003F0191">
        <w:rPr>
          <w:color w:val="4CBCC5"/>
        </w:rPr>
        <w:t>Je kind heeft recht op een veilige omgeving</w:t>
      </w:r>
    </w:p>
    <w:p w14:paraId="7EB2A648" w14:textId="77777777" w:rsidR="00A11E63" w:rsidRPr="00E862E1" w:rsidRDefault="00A11E63" w:rsidP="00C53821">
      <w:pPr>
        <w:pStyle w:val="Kop3"/>
        <w:jc w:val="both"/>
      </w:pPr>
      <w:r w:rsidRPr="00E862E1">
        <w:t>Begeleidende maatregelen</w:t>
      </w:r>
    </w:p>
    <w:sdt>
      <w:sdtPr>
        <w:rPr>
          <w:lang w:val="nl-NL" w:eastAsia="nl-NL"/>
        </w:rPr>
        <w:alias w:val="Begeleidende maatregelen"/>
        <w:tag w:val="Begeleidende maatregelen"/>
        <w:id w:val="-1055936118"/>
        <w:placeholder>
          <w:docPart w:val="3E4CF227239A456583BC24F3FE106A81"/>
        </w:placeholder>
        <w15:color w:val="A8AF37"/>
      </w:sdtPr>
      <w:sdtEndPr/>
      <w:sdtContent>
        <w:p w14:paraId="67D6C9D4" w14:textId="77777777" w:rsidR="00E862E1" w:rsidRPr="007629F4" w:rsidRDefault="00E862E1" w:rsidP="00C53821">
          <w:pPr>
            <w:pStyle w:val="Plattetekstinspringen2"/>
            <w:jc w:val="both"/>
          </w:pPr>
          <w:r w:rsidRPr="007629F4">
            <w:t>We willen het pesten op school op 2 niveaus aanpakken nl. door preventie en interventie.</w:t>
          </w:r>
        </w:p>
        <w:p w14:paraId="3609AA4D" w14:textId="77777777" w:rsidR="00E862E1" w:rsidRPr="007629F4" w:rsidRDefault="00E862E1" w:rsidP="00C53821">
          <w:pPr>
            <w:pStyle w:val="Plattetekstinspringen2"/>
            <w:ind w:left="1416"/>
            <w:jc w:val="both"/>
            <w:rPr>
              <w:b/>
            </w:rPr>
          </w:pPr>
          <w:r w:rsidRPr="007629F4">
            <w:rPr>
              <w:b/>
            </w:rPr>
            <w:t>Stap 1  Een preventieve aanpak</w:t>
          </w:r>
        </w:p>
        <w:p w14:paraId="2BD70F1C" w14:textId="77777777" w:rsidR="00E862E1" w:rsidRPr="007629F4" w:rsidRDefault="00E862E1" w:rsidP="00C53821">
          <w:pPr>
            <w:pStyle w:val="Plattetekstinspringen2"/>
            <w:jc w:val="both"/>
          </w:pPr>
          <w:r w:rsidRPr="007629F4">
            <w:t xml:space="preserve">Een positief schoolklimaat is belangrijk als basis. Wanneer kinderen het gewoon zijn om vanuit vertrouwen en via positieve communicatie betrokken te worden bij het oplossen van problemen </w:t>
          </w:r>
          <w:r w:rsidRPr="007629F4">
            <w:lastRenderedPageBreak/>
            <w:t xml:space="preserve">zal de aanpak veel geloofwaardiger overkomen en zal men eerder geneigd zijn om mee te zoeken naar goede oplossingen. </w:t>
          </w:r>
        </w:p>
        <w:p w14:paraId="746B756B" w14:textId="77777777" w:rsidR="00E862E1" w:rsidRPr="007629F4" w:rsidRDefault="00E862E1" w:rsidP="00C53821">
          <w:pPr>
            <w:pStyle w:val="Plattetekstinspringen2"/>
            <w:spacing w:after="0"/>
            <w:ind w:left="284"/>
            <w:jc w:val="both"/>
          </w:pPr>
          <w:r w:rsidRPr="007629F4">
            <w:t>We proberen dit te realiseren door :</w:t>
          </w:r>
        </w:p>
        <w:p w14:paraId="4A088B60" w14:textId="4969965F" w:rsidR="00E862E1" w:rsidRPr="007629F4" w:rsidRDefault="00E862E1" w:rsidP="0053549E">
          <w:pPr>
            <w:pStyle w:val="Plattetekstinspringen2"/>
            <w:numPr>
              <w:ilvl w:val="0"/>
              <w:numId w:val="29"/>
            </w:numPr>
            <w:suppressAutoHyphens w:val="0"/>
            <w:spacing w:after="100" w:afterAutospacing="1" w:line="300" w:lineRule="auto"/>
            <w:ind w:left="1423" w:hanging="357"/>
            <w:jc w:val="both"/>
          </w:pPr>
          <w:r w:rsidRPr="007629F4">
            <w:t xml:space="preserve">Leerkrachten, middagpersoneel,… </w:t>
          </w:r>
          <w:r w:rsidRPr="007629F4">
            <w:rPr>
              <w:b/>
            </w:rPr>
            <w:t xml:space="preserve">luisteren  naar kinderen </w:t>
          </w:r>
          <w:r w:rsidRPr="007629F4">
            <w:t xml:space="preserve">en houden </w:t>
          </w:r>
          <w:r w:rsidRPr="007629F4">
            <w:rPr>
              <w:b/>
            </w:rPr>
            <w:t>actief toezicht</w:t>
          </w:r>
          <w:r w:rsidRPr="007629F4">
            <w:t xml:space="preserve">. Door te luisteren proberen ze zich in te leven in de zorgen, verhalen en ervaringen van de leerlingen. Ze zijn </w:t>
          </w:r>
          <w:r w:rsidRPr="007629F4">
            <w:rPr>
              <w:b/>
            </w:rPr>
            <w:t>alert voor signalen</w:t>
          </w:r>
          <w:r w:rsidRPr="007629F4">
            <w:t xml:space="preserve"> die kinderen uitsturen.</w:t>
          </w:r>
        </w:p>
        <w:p w14:paraId="44D7B472"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rPr>
              <w:b/>
            </w:rPr>
            <w:t>Pesten bespreekbaar maken</w:t>
          </w:r>
          <w:r w:rsidRPr="007629F4">
            <w:t xml:space="preserve">, niet alleen als het voorkomt maar ook tussendoor tijdens kringgesprekken in de klas, in </w:t>
          </w:r>
          <w:r w:rsidRPr="007629F4">
            <w:rPr>
              <w:b/>
            </w:rPr>
            <w:t>verhalen,… Zo leren we onze kinderen dat erover praten helpt.</w:t>
          </w:r>
          <w:r w:rsidRPr="007629F4">
            <w:t xml:space="preserve"> Horen, zien en spreken !</w:t>
          </w:r>
        </w:p>
        <w:p w14:paraId="223259B3"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Bij het begin van elk schooljaar wordt in elke klas een </w:t>
          </w:r>
          <w:r w:rsidRPr="007629F4">
            <w:rPr>
              <w:b/>
            </w:rPr>
            <w:t xml:space="preserve">anti-pestcontract </w:t>
          </w:r>
          <w:r w:rsidRPr="007629F4">
            <w:t>gemaakt.  Dit wordt ondertekend door de leerlingen.</w:t>
          </w:r>
        </w:p>
        <w:p w14:paraId="00A7EB2B"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In de klassen van de lagere school staat een ‘</w:t>
          </w:r>
          <w:r w:rsidRPr="007629F4">
            <w:rPr>
              <w:b/>
            </w:rPr>
            <w:t>praat-erover-doos’</w:t>
          </w:r>
          <w:r w:rsidRPr="007629F4">
            <w:t>. Hier kunnen de kinderen hun zorgen kwijt aan de klasleerkracht als ze dit liever niet mondeling doen.</w:t>
          </w:r>
        </w:p>
        <w:p w14:paraId="44F57A82"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Onze </w:t>
          </w:r>
          <w:r w:rsidRPr="007629F4">
            <w:rPr>
              <w:b/>
            </w:rPr>
            <w:t>speelplaatsafsprake</w:t>
          </w:r>
          <w:r w:rsidRPr="007629F4">
            <w:t>n zijn duidelijk en visueel zichtbaar. Op de speelplaats zijn materialen zodat de leerlingen op een creatieve en sportieve manier kunnen spelen.</w:t>
          </w:r>
        </w:p>
        <w:p w14:paraId="18699550"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We werken aan en versterken de sociale vaardigheden in de lagere school via de </w:t>
          </w:r>
          <w:r w:rsidRPr="007629F4">
            <w:rPr>
              <w:b/>
            </w:rPr>
            <w:t>methode ‘ Onze klas, ons team ‘</w:t>
          </w:r>
          <w:r w:rsidRPr="007629F4">
            <w:t xml:space="preserve">. In de kleuterschool wordt er gewerkt met </w:t>
          </w:r>
          <w:r w:rsidRPr="007629F4">
            <w:rPr>
              <w:b/>
            </w:rPr>
            <w:t>'Een doos vol gevoelens ', prentenboeken rond emoties</w:t>
          </w:r>
          <w:r w:rsidRPr="007629F4">
            <w:t>,... om emoties bespreekbaar te maken.</w:t>
          </w:r>
        </w:p>
        <w:p w14:paraId="2591D2F7"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Vanaf het derde leerjaar is er </w:t>
          </w:r>
          <w:r w:rsidRPr="007629F4">
            <w:rPr>
              <w:b/>
            </w:rPr>
            <w:t>een brievenbus</w:t>
          </w:r>
          <w:r w:rsidRPr="007629F4">
            <w:t xml:space="preserve"> voor de zorgcoördinator / vertrouwensleerkracht.</w:t>
          </w:r>
        </w:p>
        <w:p w14:paraId="66570A58"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Er worden </w:t>
          </w:r>
          <w:r w:rsidRPr="007629F4">
            <w:rPr>
              <w:b/>
            </w:rPr>
            <w:t xml:space="preserve">klas- en schoolactiviteiten </w:t>
          </w:r>
          <w:r w:rsidRPr="007629F4">
            <w:t xml:space="preserve">georganiseerd waarbij veel aandacht gaat naar de </w:t>
          </w:r>
          <w:r w:rsidRPr="007629F4">
            <w:rPr>
              <w:b/>
            </w:rPr>
            <w:t>goede groepssfeer</w:t>
          </w:r>
          <w:r w:rsidRPr="007629F4">
            <w:t xml:space="preserve"> (openluchtklassen – vieringen – </w:t>
          </w:r>
          <w:proofErr w:type="spellStart"/>
          <w:r w:rsidRPr="007629F4">
            <w:t>klasdoorbrekende</w:t>
          </w:r>
          <w:proofErr w:type="spellEnd"/>
          <w:r w:rsidRPr="007629F4">
            <w:t xml:space="preserve"> activiteiten - ….).</w:t>
          </w:r>
        </w:p>
        <w:p w14:paraId="3434D026"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We doen als school mee aan de </w:t>
          </w:r>
          <w:r w:rsidRPr="007629F4">
            <w:rPr>
              <w:b/>
            </w:rPr>
            <w:t xml:space="preserve">acties van </w:t>
          </w:r>
          <w:proofErr w:type="spellStart"/>
          <w:r w:rsidRPr="007629F4">
            <w:rPr>
              <w:b/>
            </w:rPr>
            <w:t>Ketnet</w:t>
          </w:r>
          <w:proofErr w:type="spellEnd"/>
          <w:r w:rsidRPr="007629F4">
            <w:rPr>
              <w:b/>
            </w:rPr>
            <w:t xml:space="preserve"> </w:t>
          </w:r>
          <w:r w:rsidRPr="007629F4">
            <w:t>rond pestpreventie.</w:t>
          </w:r>
        </w:p>
        <w:p w14:paraId="69221725"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Het onderwerp ‘pesten’ wordt regelmatig besproken tijdens het </w:t>
          </w:r>
          <w:r w:rsidRPr="007629F4">
            <w:rPr>
              <w:b/>
            </w:rPr>
            <w:t>zorgoverleg</w:t>
          </w:r>
          <w:r w:rsidRPr="007629F4">
            <w:t xml:space="preserve"> of binnen het </w:t>
          </w:r>
          <w:r w:rsidRPr="007629F4">
            <w:rPr>
              <w:b/>
            </w:rPr>
            <w:t>volledige schoolteam</w:t>
          </w:r>
          <w:r w:rsidRPr="007629F4">
            <w:t>. Signalen worden aan elkaar doorgegeven.</w:t>
          </w:r>
        </w:p>
        <w:p w14:paraId="5BDEE25F"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Op de speelplaats hangt een </w:t>
          </w:r>
          <w:r w:rsidRPr="007629F4">
            <w:rPr>
              <w:b/>
            </w:rPr>
            <w:t>ideeëncirkel om conflicten te voorkomen</w:t>
          </w:r>
          <w:r w:rsidRPr="007629F4">
            <w:t xml:space="preserve">. Deze hangt ook in de klassen. </w:t>
          </w:r>
        </w:p>
        <w:p w14:paraId="109F40FD"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Tijdens het </w:t>
          </w:r>
          <w:r w:rsidRPr="007629F4">
            <w:rPr>
              <w:b/>
            </w:rPr>
            <w:t>leerlingenparlement</w:t>
          </w:r>
          <w:r w:rsidRPr="007629F4">
            <w:t xml:space="preserve"> wordt de kans gegeven om problemen aan te kaarten, samen naar oplossingen te zoeken of om nieuwe voorstellen te doen om het samenhorigheidsgevoel te bevorderen.</w:t>
          </w:r>
        </w:p>
        <w:p w14:paraId="488CE1A8"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2 keer per jaar is er </w:t>
          </w:r>
          <w:proofErr w:type="spellStart"/>
          <w:r w:rsidRPr="007629F4">
            <w:rPr>
              <w:b/>
            </w:rPr>
            <w:t>kindcontact</w:t>
          </w:r>
          <w:proofErr w:type="spellEnd"/>
          <w:r w:rsidRPr="007629F4">
            <w:rPr>
              <w:b/>
            </w:rPr>
            <w:t xml:space="preserve"> </w:t>
          </w:r>
          <w:r w:rsidRPr="007629F4">
            <w:t>waarbij de kinderen de kans krijgen om met hun juf/meester in gesprek te gaan.</w:t>
          </w:r>
        </w:p>
        <w:p w14:paraId="5FB9C943"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Vanaf het tweede leerjaar wordt een </w:t>
          </w:r>
          <w:r w:rsidRPr="007629F4">
            <w:rPr>
              <w:b/>
            </w:rPr>
            <w:t>sociogram</w:t>
          </w:r>
          <w:r w:rsidRPr="007629F4">
            <w:t xml:space="preserve"> afgenomen om de speel- en werkrelaties in kaart te brengen. </w:t>
          </w:r>
        </w:p>
        <w:p w14:paraId="756B0A5F"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Op de eerste </w:t>
          </w:r>
          <w:r w:rsidRPr="007629F4">
            <w:rPr>
              <w:b/>
            </w:rPr>
            <w:t>ouderavond</w:t>
          </w:r>
          <w:r w:rsidRPr="007629F4">
            <w:t xml:space="preserve"> wordt gemeld dat de klastitularis het eerste aanspreekpunt is bij problemen. We zijn een laagdrempelige school waar </w:t>
          </w:r>
          <w:r w:rsidRPr="007629F4">
            <w:rPr>
              <w:b/>
            </w:rPr>
            <w:t xml:space="preserve">ouders welkom </w:t>
          </w:r>
          <w:r w:rsidRPr="007629F4">
            <w:t>zijn.</w:t>
          </w:r>
        </w:p>
        <w:p w14:paraId="2679C218"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Op school zijn heel wat </w:t>
          </w:r>
          <w:r w:rsidRPr="007629F4">
            <w:rPr>
              <w:b/>
            </w:rPr>
            <w:t>materialen en naslagwerken</w:t>
          </w:r>
          <w:r w:rsidRPr="007629F4">
            <w:t xml:space="preserve">  om aan groepsvorming, sociale vaardigheden,... te werken.</w:t>
          </w:r>
        </w:p>
        <w:p w14:paraId="2817D5A2" w14:textId="77777777"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t xml:space="preserve">Op </w:t>
          </w:r>
          <w:r w:rsidRPr="007629F4">
            <w:rPr>
              <w:b/>
            </w:rPr>
            <w:t xml:space="preserve">het rapport </w:t>
          </w:r>
          <w:r w:rsidRPr="007629F4">
            <w:t xml:space="preserve">wordt er gepeild naar het welbevinden op school (Hoe voel ik mij in de klas?) </w:t>
          </w:r>
        </w:p>
        <w:p w14:paraId="356B6332" w14:textId="54C5E00E" w:rsidR="00E862E1" w:rsidRPr="007629F4" w:rsidRDefault="00E862E1" w:rsidP="0053549E">
          <w:pPr>
            <w:pStyle w:val="Plattetekstinspringen2"/>
            <w:numPr>
              <w:ilvl w:val="0"/>
              <w:numId w:val="29"/>
            </w:numPr>
            <w:suppressAutoHyphens w:val="0"/>
            <w:spacing w:before="100" w:beforeAutospacing="1" w:after="100" w:afterAutospacing="1" w:line="300" w:lineRule="auto"/>
            <w:jc w:val="both"/>
          </w:pPr>
          <w:r w:rsidRPr="007629F4">
            <w:rPr>
              <w:b/>
            </w:rPr>
            <w:t xml:space="preserve">Lessen over cyberpesten en het </w:t>
          </w:r>
          <w:proofErr w:type="spellStart"/>
          <w:r w:rsidRPr="007629F4">
            <w:rPr>
              <w:b/>
            </w:rPr>
            <w:t>MEGA</w:t>
          </w:r>
          <w:r w:rsidRPr="007629F4">
            <w:t>-project</w:t>
          </w:r>
          <w:proofErr w:type="spellEnd"/>
          <w:r w:rsidRPr="007629F4">
            <w:t xml:space="preserve"> (Mijn Eigen Goede Antwoord)  in het zesde leerjaar.</w:t>
          </w:r>
        </w:p>
        <w:p w14:paraId="46315852" w14:textId="2E2A17EE" w:rsidR="00E862E1" w:rsidRDefault="00E862E1" w:rsidP="00C53821">
          <w:pPr>
            <w:pStyle w:val="Plattetekstinspringen2"/>
            <w:suppressAutoHyphens w:val="0"/>
            <w:spacing w:before="100" w:beforeAutospacing="1" w:after="100" w:afterAutospacing="1" w:line="300" w:lineRule="auto"/>
            <w:jc w:val="both"/>
          </w:pPr>
        </w:p>
        <w:p w14:paraId="1FE4D21D" w14:textId="28199C6B" w:rsidR="007629F4" w:rsidRDefault="007629F4" w:rsidP="00C53821">
          <w:pPr>
            <w:pStyle w:val="Plattetekstinspringen2"/>
            <w:suppressAutoHyphens w:val="0"/>
            <w:spacing w:before="100" w:beforeAutospacing="1" w:after="100" w:afterAutospacing="1" w:line="300" w:lineRule="auto"/>
            <w:jc w:val="both"/>
          </w:pPr>
        </w:p>
        <w:p w14:paraId="7992869D" w14:textId="77777777" w:rsidR="007629F4" w:rsidRPr="007629F4" w:rsidRDefault="007629F4" w:rsidP="00C53821">
          <w:pPr>
            <w:pStyle w:val="Plattetekstinspringen2"/>
            <w:suppressAutoHyphens w:val="0"/>
            <w:spacing w:before="100" w:beforeAutospacing="1" w:after="100" w:afterAutospacing="1" w:line="300" w:lineRule="auto"/>
            <w:jc w:val="both"/>
          </w:pPr>
        </w:p>
        <w:p w14:paraId="73C9499B" w14:textId="77777777" w:rsidR="00E862E1" w:rsidRPr="007629F4" w:rsidRDefault="00E862E1" w:rsidP="00C53821">
          <w:pPr>
            <w:pStyle w:val="Plattetekstinspringen2"/>
            <w:ind w:left="993"/>
            <w:jc w:val="both"/>
            <w:rPr>
              <w:b/>
            </w:rPr>
          </w:pPr>
          <w:r w:rsidRPr="007629F4">
            <w:t xml:space="preserve">         </w:t>
          </w:r>
          <w:r w:rsidRPr="007629F4">
            <w:rPr>
              <w:b/>
            </w:rPr>
            <w:t xml:space="preserve">Stap 2       Interventie </w:t>
          </w:r>
        </w:p>
        <w:p w14:paraId="0C19B45A" w14:textId="77777777" w:rsidR="00E862E1" w:rsidRPr="007629F4" w:rsidRDefault="00E862E1" w:rsidP="00C53821">
          <w:pPr>
            <w:pStyle w:val="Plattetekstinspringen2"/>
            <w:jc w:val="both"/>
          </w:pPr>
          <w:r w:rsidRPr="007629F4">
            <w:t>Afspraken bij ruzies: Wanneer kinderen ruzie maken, moeten zij aan elkaar duidelijk kunnen maken dat er een einde aan moet komen.</w:t>
          </w:r>
        </w:p>
        <w:p w14:paraId="512889AE" w14:textId="77777777" w:rsidR="00E862E1" w:rsidRPr="007629F4" w:rsidRDefault="00E862E1" w:rsidP="00C53821">
          <w:pPr>
            <w:pStyle w:val="Plattetekstinspringen2"/>
            <w:jc w:val="both"/>
          </w:pPr>
          <w:r w:rsidRPr="007629F4">
            <w:t>We gebruiken hiervoor de ‘regel van 3’:</w:t>
          </w:r>
        </w:p>
        <w:p w14:paraId="1B36BFC4"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ik kijk de ander aan;</w:t>
          </w:r>
        </w:p>
        <w:p w14:paraId="1E6776BB"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zeg wat ik niet leuk vind;</w:t>
          </w:r>
        </w:p>
        <w:p w14:paraId="0242A414"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 xml:space="preserve">ik doe dit op een rustige manier.        </w:t>
          </w:r>
        </w:p>
        <w:p w14:paraId="519D32F6" w14:textId="77777777" w:rsidR="00E862E1" w:rsidRPr="007629F4" w:rsidRDefault="00E862E1" w:rsidP="00C53821">
          <w:pPr>
            <w:pStyle w:val="Plattetekstinspringen2"/>
            <w:spacing w:line="240" w:lineRule="auto"/>
            <w:ind w:left="2126"/>
            <w:jc w:val="both"/>
          </w:pPr>
          <w:r w:rsidRPr="007629F4">
            <w:t>Het stopt! Wat gestopt is, laat ik los.</w:t>
          </w:r>
        </w:p>
        <w:p w14:paraId="16B8DAD8" w14:textId="77777777" w:rsidR="00E862E1" w:rsidRPr="007629F4" w:rsidRDefault="00E862E1" w:rsidP="00C53821">
          <w:pPr>
            <w:pStyle w:val="Plattetekstinspringen2"/>
            <w:spacing w:line="240" w:lineRule="auto"/>
            <w:ind w:left="2126"/>
            <w:jc w:val="both"/>
          </w:pPr>
          <w:r w:rsidRPr="007629F4">
            <w:t>Het stop niet! Ik vraag het opnieuw – ik probeer drie keer.</w:t>
          </w:r>
        </w:p>
        <w:p w14:paraId="4CB041EC" w14:textId="77777777" w:rsidR="00E862E1" w:rsidRPr="007629F4" w:rsidRDefault="00E862E1" w:rsidP="00C53821">
          <w:pPr>
            <w:pStyle w:val="Plattetekstinspringen2"/>
            <w:spacing w:line="240" w:lineRule="auto"/>
            <w:ind w:left="2126"/>
            <w:jc w:val="both"/>
          </w:pPr>
          <w:r w:rsidRPr="007629F4">
            <w:t>Het stopt niet! Ik vraag hulp aan de juf of meester.</w:t>
          </w:r>
        </w:p>
        <w:p w14:paraId="20DDD014" w14:textId="77777777" w:rsidR="00E862E1" w:rsidRPr="007629F4" w:rsidRDefault="00E862E1" w:rsidP="00C53821">
          <w:pPr>
            <w:pStyle w:val="Plattetekstinspringen2"/>
            <w:spacing w:after="240"/>
            <w:ind w:left="284"/>
            <w:jc w:val="both"/>
          </w:pPr>
          <w:r w:rsidRPr="007629F4">
            <w:t xml:space="preserve">Deze regel van drie hangt in alle klassen van de lagere school en op de speelplaats.   </w:t>
          </w:r>
        </w:p>
        <w:p w14:paraId="1BDB6E62" w14:textId="77777777" w:rsidR="00E862E1" w:rsidRPr="007629F4" w:rsidRDefault="00E862E1" w:rsidP="00C53821">
          <w:pPr>
            <w:pStyle w:val="Plattetekstinspringen2"/>
            <w:ind w:left="1416"/>
            <w:jc w:val="both"/>
            <w:rPr>
              <w:b/>
            </w:rPr>
          </w:pPr>
          <w:r w:rsidRPr="007629F4">
            <w:rPr>
              <w:b/>
            </w:rPr>
            <w:t xml:space="preserve">Stap 3  Interventie </w:t>
          </w:r>
        </w:p>
        <w:p w14:paraId="4C266571" w14:textId="77777777" w:rsidR="00E862E1" w:rsidRPr="007629F4" w:rsidRDefault="00E862E1" w:rsidP="00C53821">
          <w:pPr>
            <w:pStyle w:val="Plattetekstinspringen2"/>
            <w:jc w:val="both"/>
          </w:pPr>
          <w:r w:rsidRPr="007629F4">
            <w:t>Afspraken bij aanhoudende ruzie of gedrag dat niet past.</w:t>
          </w:r>
        </w:p>
        <w:p w14:paraId="780E7098" w14:textId="77777777" w:rsidR="00E862E1" w:rsidRPr="007629F4" w:rsidRDefault="00E862E1" w:rsidP="00C53821">
          <w:pPr>
            <w:pStyle w:val="Plattetekstinspringen2"/>
            <w:jc w:val="both"/>
          </w:pPr>
          <w:r w:rsidRPr="007629F4">
            <w:t xml:space="preserve">Wanneer ruzies herhaaldelijk voorvallen of wanneer er herhaaldelijk bepaald gedrag gesteld wordt,  wordt dit gemeld door de leerkrachten aan het zorgteam. </w:t>
          </w:r>
        </w:p>
        <w:p w14:paraId="5D028189" w14:textId="77777777" w:rsidR="00E862E1" w:rsidRPr="007629F4" w:rsidRDefault="00E862E1" w:rsidP="00C53821">
          <w:pPr>
            <w:pStyle w:val="Plattetekstinspringen2"/>
            <w:jc w:val="both"/>
          </w:pPr>
          <w:r w:rsidRPr="007629F4">
            <w:t>Er wordt, indien nodig, extra observatie ingelast of er volgt een gesprek met de betrokken kinderen om te zoeken naar een mogelijke oplossing voor hun probleem.</w:t>
          </w:r>
        </w:p>
        <w:p w14:paraId="44304A99" w14:textId="77777777" w:rsidR="00E862E1" w:rsidRPr="007629F4" w:rsidRDefault="00E862E1" w:rsidP="00C53821">
          <w:pPr>
            <w:pStyle w:val="Plattetekstinspringen2"/>
            <w:jc w:val="both"/>
          </w:pPr>
          <w:r w:rsidRPr="007629F4">
            <w:t>De betrokken kinderen maken afspraken en proberen hun oplossing toe te passen.</w:t>
          </w:r>
        </w:p>
        <w:p w14:paraId="0BAAA3A8" w14:textId="77777777" w:rsidR="00E862E1" w:rsidRPr="007629F4" w:rsidRDefault="00E862E1" w:rsidP="00C53821">
          <w:pPr>
            <w:pStyle w:val="Plattetekstinspringen2"/>
            <w:jc w:val="both"/>
          </w:pPr>
          <w:r w:rsidRPr="007629F4">
            <w:t>De leerkracht die dit gesprek voert, volgt dit nog een tijdje op.</w:t>
          </w:r>
        </w:p>
        <w:p w14:paraId="2C550FDE" w14:textId="77777777" w:rsidR="00E862E1" w:rsidRPr="007629F4" w:rsidRDefault="00E862E1" w:rsidP="00C53821">
          <w:pPr>
            <w:pStyle w:val="Plattetekstinspringen2"/>
            <w:ind w:left="1416"/>
            <w:jc w:val="both"/>
            <w:rPr>
              <w:b/>
            </w:rPr>
          </w:pPr>
          <w:r w:rsidRPr="007629F4">
            <w:rPr>
              <w:b/>
            </w:rPr>
            <w:t xml:space="preserve">Stap 4 Interventie </w:t>
          </w:r>
        </w:p>
        <w:p w14:paraId="564E7517" w14:textId="77777777" w:rsidR="00E862E1" w:rsidRPr="007629F4" w:rsidRDefault="00E862E1" w:rsidP="00C53821">
          <w:pPr>
            <w:pStyle w:val="Plattetekstinspringen2"/>
            <w:jc w:val="both"/>
          </w:pPr>
          <w:r w:rsidRPr="007629F4">
            <w:t>Afspraken rond het geven van een denkmoment</w:t>
          </w:r>
        </w:p>
        <w:p w14:paraId="1AEECB19" w14:textId="77777777" w:rsidR="00E862E1" w:rsidRPr="007629F4" w:rsidRDefault="00E862E1" w:rsidP="00C53821">
          <w:pPr>
            <w:pStyle w:val="Plattetekstinspringen2"/>
            <w:jc w:val="both"/>
          </w:pPr>
          <w:r w:rsidRPr="007629F4">
            <w:t xml:space="preserve">Wat kan absoluut niet op onze school : </w:t>
          </w:r>
        </w:p>
        <w:p w14:paraId="55F24C75"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verbale en fysieke agressie</w:t>
          </w:r>
        </w:p>
        <w:p w14:paraId="4B6BFE31"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materialen bewust stuk maken</w:t>
          </w:r>
        </w:p>
        <w:p w14:paraId="090387E7"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van de school gaan zonder toestemming</w:t>
          </w:r>
        </w:p>
        <w:p w14:paraId="6781642F" w14:textId="4848E2E8" w:rsidR="00E862E1" w:rsidRPr="007629F4" w:rsidRDefault="00E862E1" w:rsidP="00C53821">
          <w:pPr>
            <w:pStyle w:val="Plattetekstinspringen2"/>
            <w:jc w:val="both"/>
          </w:pPr>
          <w:r w:rsidRPr="007629F4">
            <w:lastRenderedPageBreak/>
            <w:t xml:space="preserve">Een denkmoment moedigt oplossingsgericht denken aan. Dit document wordt besproken door de leerkracht en meegegeven naar huis. </w:t>
          </w:r>
        </w:p>
        <w:p w14:paraId="2F35B294" w14:textId="3A109881" w:rsidR="00E862E1" w:rsidRPr="007629F4" w:rsidRDefault="00E862E1" w:rsidP="00C53821">
          <w:pPr>
            <w:pStyle w:val="Plattetekstinspringen2"/>
            <w:jc w:val="both"/>
          </w:pPr>
        </w:p>
        <w:p w14:paraId="69ED52E9" w14:textId="77777777" w:rsidR="00E862E1" w:rsidRPr="007629F4" w:rsidRDefault="00E862E1" w:rsidP="00C53821">
          <w:pPr>
            <w:pStyle w:val="Plattetekstinspringen2"/>
            <w:ind w:left="1416"/>
            <w:jc w:val="both"/>
            <w:rPr>
              <w:b/>
            </w:rPr>
          </w:pPr>
          <w:r w:rsidRPr="007629F4">
            <w:rPr>
              <w:b/>
            </w:rPr>
            <w:t xml:space="preserve">Stap 5 Interventie </w:t>
          </w:r>
        </w:p>
        <w:p w14:paraId="5092ADCE" w14:textId="77777777" w:rsidR="00E862E1" w:rsidRPr="007629F4" w:rsidRDefault="00E862E1" w:rsidP="00C53821">
          <w:pPr>
            <w:pStyle w:val="Plattetekstinspringen2"/>
            <w:jc w:val="both"/>
          </w:pPr>
          <w:r w:rsidRPr="007629F4">
            <w:t xml:space="preserve">Afspraken bij pesten </w:t>
          </w:r>
        </w:p>
        <w:p w14:paraId="262286AA" w14:textId="77777777" w:rsidR="00E862E1" w:rsidRPr="007629F4" w:rsidRDefault="00E862E1" w:rsidP="00C53821">
          <w:pPr>
            <w:pStyle w:val="Plattetekstinspringen2"/>
            <w:jc w:val="both"/>
          </w:pPr>
          <w:r w:rsidRPr="007629F4">
            <w:t>Pesten kan niet, nooit en nergens. Alle vormen van pesten worden aangepakt, dus ook cyberpesten.</w:t>
          </w:r>
        </w:p>
        <w:p w14:paraId="1594DE89" w14:textId="77777777" w:rsidR="00E862E1" w:rsidRPr="007629F4" w:rsidRDefault="00E862E1" w:rsidP="00C53821">
          <w:pPr>
            <w:pStyle w:val="Plattetekstinspringen2"/>
            <w:jc w:val="both"/>
          </w:pPr>
          <w:r w:rsidRPr="007629F4">
            <w:t xml:space="preserve">Afhankelijk van de situatie en het kind wordt er gekeken welke aanpak best is. Er wordt eerst en vooral geluisterd naar de betrokkene(n). </w:t>
          </w:r>
        </w:p>
        <w:p w14:paraId="0B29D8C8" w14:textId="77777777" w:rsidR="00E862E1" w:rsidRPr="007629F4" w:rsidRDefault="00E862E1" w:rsidP="00C53821">
          <w:pPr>
            <w:pStyle w:val="Plattetekstinspringen2"/>
            <w:jc w:val="both"/>
          </w:pPr>
          <w:r w:rsidRPr="007629F4">
            <w:t>Mogelijke methodieken :</w:t>
          </w:r>
        </w:p>
        <w:p w14:paraId="5F6E2E2C"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een klasgesprek of groepsgesprek</w:t>
          </w:r>
        </w:p>
        <w:p w14:paraId="20EE2CB2"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individuele gesprekken met een vertrouwenspersoon (leerkracht, zorgleerkracht, zorgcoördinator, directie)</w:t>
          </w:r>
        </w:p>
        <w:p w14:paraId="6C3572EA"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inschakelen van de No-</w:t>
          </w:r>
          <w:proofErr w:type="spellStart"/>
          <w:r w:rsidRPr="007629F4">
            <w:t>Blame</w:t>
          </w:r>
          <w:proofErr w:type="spellEnd"/>
          <w:r w:rsidRPr="007629F4">
            <w:t xml:space="preserve"> aanpak. Deze methode is oplossingsgericht, werkt vanuit een niet straffend model en is toch zeer effectief. </w:t>
          </w:r>
        </w:p>
        <w:p w14:paraId="59867B6F" w14:textId="77777777" w:rsidR="00E862E1" w:rsidRPr="007629F4" w:rsidRDefault="00E862E1" w:rsidP="0053549E">
          <w:pPr>
            <w:pStyle w:val="Plattetekstinspringen2"/>
            <w:numPr>
              <w:ilvl w:val="0"/>
              <w:numId w:val="28"/>
            </w:numPr>
            <w:tabs>
              <w:tab w:val="clear" w:pos="1794"/>
              <w:tab w:val="num" w:pos="1083"/>
            </w:tabs>
            <w:suppressAutoHyphens w:val="0"/>
            <w:spacing w:before="100" w:beforeAutospacing="1" w:after="100" w:afterAutospacing="1" w:line="300" w:lineRule="auto"/>
            <w:ind w:left="1083"/>
            <w:jc w:val="both"/>
          </w:pPr>
          <w:r w:rsidRPr="007629F4">
            <w:t>...</w:t>
          </w:r>
        </w:p>
        <w:p w14:paraId="173A380E" w14:textId="77777777" w:rsidR="00E862E1" w:rsidRPr="007629F4" w:rsidRDefault="00E862E1" w:rsidP="00C53821">
          <w:pPr>
            <w:pStyle w:val="Plattetekstinspringen2"/>
            <w:jc w:val="both"/>
          </w:pPr>
          <w:r w:rsidRPr="007629F4">
            <w:t xml:space="preserve">In het zorgteam wordt deze aanpak besproken, geëvalueerd en bijgestuurd indien nodig. </w:t>
          </w:r>
        </w:p>
        <w:p w14:paraId="2F8525B0" w14:textId="77777777" w:rsidR="00E862E1" w:rsidRPr="007629F4" w:rsidRDefault="00E862E1" w:rsidP="00C53821">
          <w:pPr>
            <w:pStyle w:val="Plattetekstinspringen2"/>
            <w:ind w:left="1416"/>
            <w:jc w:val="both"/>
            <w:rPr>
              <w:b/>
            </w:rPr>
          </w:pPr>
          <w:r w:rsidRPr="007629F4">
            <w:rPr>
              <w:b/>
            </w:rPr>
            <w:t>Stap 6 Interventie</w:t>
          </w:r>
        </w:p>
        <w:p w14:paraId="2203980C" w14:textId="77777777" w:rsidR="00E862E1" w:rsidRPr="007629F4" w:rsidRDefault="00E862E1" w:rsidP="00C53821">
          <w:pPr>
            <w:pStyle w:val="Plattetekstinspringen2"/>
            <w:jc w:val="both"/>
          </w:pPr>
          <w:r w:rsidRPr="007629F4">
            <w:t>Indien het niet stopt ...</w:t>
          </w:r>
        </w:p>
        <w:p w14:paraId="7EECC64B" w14:textId="77777777" w:rsidR="00E862E1" w:rsidRPr="007629F4" w:rsidRDefault="00E862E1" w:rsidP="00C53821">
          <w:pPr>
            <w:pStyle w:val="Plattetekstinspringen2"/>
            <w:jc w:val="both"/>
          </w:pPr>
          <w:r w:rsidRPr="007629F4">
            <w:t>Indien het pesten blijft voortduren, wordt er bijkomende expertise ingeschakeld van het CLB, de GOBO leerkracht, ...</w:t>
          </w:r>
        </w:p>
        <w:p w14:paraId="5C802574" w14:textId="77777777" w:rsidR="00E862E1" w:rsidRPr="007629F4" w:rsidRDefault="00E862E1" w:rsidP="00C53821">
          <w:pPr>
            <w:pStyle w:val="Plattetekstinspringen2"/>
            <w:jc w:val="both"/>
          </w:pPr>
          <w:r w:rsidRPr="007629F4">
            <w:t xml:space="preserve">Ouders worden sterker betrokken. Ze worden  op de hoogte gehouden van de aanpak of worden uitgenodigd voor extra contactmomenten. </w:t>
          </w:r>
        </w:p>
        <w:p w14:paraId="75B46B00" w14:textId="77777777" w:rsidR="007629F4" w:rsidRDefault="00E862E1" w:rsidP="007629F4">
          <w:pPr>
            <w:pStyle w:val="Plattetekstinspringen2"/>
            <w:jc w:val="both"/>
          </w:pPr>
          <w:r w:rsidRPr="007629F4">
            <w:t xml:space="preserve">Een blijvende opvolging, evaluatie en bijsturing kan nodig zijn. </w:t>
          </w:r>
        </w:p>
        <w:p w14:paraId="4CBCFEEF" w14:textId="77777777" w:rsidR="007629F4" w:rsidRDefault="007629F4" w:rsidP="007629F4">
          <w:pPr>
            <w:pStyle w:val="Plattetekstinspringen2"/>
            <w:jc w:val="both"/>
          </w:pPr>
        </w:p>
        <w:p w14:paraId="53DBAAD2" w14:textId="2579CD12" w:rsidR="006C7E50" w:rsidRDefault="00A01204" w:rsidP="007629F4">
          <w:pPr>
            <w:pStyle w:val="Plattetekstinspringen2"/>
            <w:jc w:val="both"/>
          </w:pPr>
        </w:p>
      </w:sdtContent>
    </w:sdt>
    <w:p w14:paraId="3201D759" w14:textId="1B975A6A" w:rsidR="00A11E63" w:rsidRPr="004B171E" w:rsidRDefault="00A11E63" w:rsidP="004B171E">
      <w:pPr>
        <w:pStyle w:val="Kop3"/>
      </w:pPr>
      <w:r w:rsidRPr="004B171E">
        <w:t>Ordemaatregelen</w:t>
      </w:r>
    </w:p>
    <w:p w14:paraId="59A0A537" w14:textId="77777777" w:rsidR="007629F4" w:rsidRDefault="007629F4" w:rsidP="00927856">
      <w:pPr>
        <w:jc w:val="both"/>
        <w:rPr>
          <w:lang w:val="nl-NL" w:eastAsia="nl-NL"/>
        </w:rPr>
      </w:pPr>
    </w:p>
    <w:p w14:paraId="0BAF439B" w14:textId="2EE67198" w:rsidR="00A11E63" w:rsidRPr="00896612" w:rsidRDefault="00A11E63" w:rsidP="00927856">
      <w:pPr>
        <w:jc w:val="both"/>
        <w:rPr>
          <w:lang w:val="nl-NL" w:eastAsia="nl-NL"/>
        </w:rPr>
      </w:pPr>
      <w:r w:rsidRPr="00896612">
        <w:rPr>
          <w:lang w:val="nl-NL" w:eastAsia="nl-NL"/>
        </w:rPr>
        <w:lastRenderedPageBreak/>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7FEDD06F" w14:textId="77777777" w:rsidR="007629F4" w:rsidRDefault="007629F4" w:rsidP="00927856">
      <w:pPr>
        <w:jc w:val="both"/>
        <w:rPr>
          <w:lang w:val="nl-NL" w:eastAsia="nl-NL"/>
        </w:rPr>
      </w:pPr>
    </w:p>
    <w:p w14:paraId="0E67604F" w14:textId="77777777" w:rsidR="007629F4" w:rsidRDefault="007629F4" w:rsidP="00927856">
      <w:pPr>
        <w:jc w:val="both"/>
        <w:rPr>
          <w:lang w:val="nl-NL" w:eastAsia="nl-NL"/>
        </w:rPr>
      </w:pPr>
    </w:p>
    <w:p w14:paraId="4669BF54" w14:textId="61622D0E" w:rsidR="004D2D3B" w:rsidRDefault="00A11E63" w:rsidP="00927856">
      <w:pPr>
        <w:jc w:val="both"/>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rFonts w:eastAsia="Times New Roman" w:cs="Times New Roman"/>
          <w:lang w:val="nl-NL" w:eastAsia="nl-NL"/>
        </w:rPr>
        <w:alias w:val="Vermeld hier de ordemaatregelen"/>
        <w:tag w:val="Vermeld hier de ordemaatregelen"/>
        <w:id w:val="570466169"/>
        <w:placeholder>
          <w:docPart w:val="5D65BF1E3CD148DCB1D6BE34875753D3"/>
        </w:placeholder>
        <w15:color w:val="A8AF37"/>
      </w:sdtPr>
      <w:sdtEndPr/>
      <w:sdtContent>
        <w:p w14:paraId="7EAFAAF3" w14:textId="1A583EB1" w:rsidR="005363DE" w:rsidRPr="00473CF2" w:rsidRDefault="005363DE" w:rsidP="005363DE">
          <w:pPr>
            <w:rPr>
              <w:b/>
              <w:bCs/>
              <w:color w:val="A8AF37"/>
              <w:lang w:val="nl-NL" w:eastAsia="nl-NL"/>
            </w:rPr>
          </w:pPr>
        </w:p>
        <w:p w14:paraId="2765BBCF" w14:textId="69A49BE3" w:rsidR="005363DE" w:rsidRDefault="005363DE" w:rsidP="005363DE">
          <w:pPr>
            <w:pStyle w:val="Opsomming"/>
          </w:pPr>
          <w:r>
            <w:t>een verwittiging in de agenda</w:t>
          </w:r>
          <w:r w:rsidR="006C7C65">
            <w:t>;</w:t>
          </w:r>
        </w:p>
        <w:p w14:paraId="04E2C80C" w14:textId="6AFD3731" w:rsidR="005363DE" w:rsidRDefault="005363DE" w:rsidP="005363DE">
          <w:pPr>
            <w:pStyle w:val="Opsomming"/>
          </w:pPr>
          <w:r>
            <w:t>een strafwerk</w:t>
          </w:r>
          <w:r w:rsidR="006C7C65">
            <w:t>;</w:t>
          </w:r>
        </w:p>
        <w:p w14:paraId="0B2131A7" w14:textId="0F3B49F1" w:rsidR="005363DE" w:rsidRDefault="005363DE" w:rsidP="005363DE">
          <w:pPr>
            <w:pStyle w:val="Opsomming"/>
          </w:pPr>
          <w:r>
            <w:t>een specifieke opdracht</w:t>
          </w:r>
          <w:r w:rsidR="006C7C65">
            <w:t>;</w:t>
          </w:r>
        </w:p>
        <w:p w14:paraId="0EB85663" w14:textId="70904ED5" w:rsidR="00265CD9" w:rsidRPr="0006211A" w:rsidRDefault="005363DE" w:rsidP="0006211A">
          <w:pPr>
            <w:pStyle w:val="Opsomming"/>
          </w:pPr>
          <w:r>
            <w:t xml:space="preserve">een tijdelijke verwijdering uit de les met aanmelding bij de </w:t>
          </w:r>
          <w:r w:rsidR="00C94A2A">
            <w:t>directeur</w:t>
          </w:r>
          <w:r w:rsidR="006C7C65">
            <w:t>.</w:t>
          </w:r>
        </w:p>
      </w:sdtContent>
    </w:sdt>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927856">
      <w:pPr>
        <w:jc w:val="both"/>
        <w:rPr>
          <w:i/>
          <w:iCs/>
        </w:rPr>
      </w:pPr>
      <w:r w:rsidRPr="00003672">
        <w:rPr>
          <w:i/>
          <w:iCs/>
        </w:rPr>
        <w:t>Let op: wanneer we spreken over directie, hebben we het over de directeur of zijn afgevaardigde.</w:t>
      </w:r>
    </w:p>
    <w:p w14:paraId="4BB14FF1" w14:textId="77777777" w:rsidR="00A11E63" w:rsidRPr="00DE7677" w:rsidRDefault="00A11E63" w:rsidP="00927856">
      <w:pPr>
        <w:jc w:val="both"/>
      </w:pPr>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77777777" w:rsidR="00A11E63" w:rsidRPr="008869D3" w:rsidRDefault="00A11E63" w:rsidP="00927856">
      <w:pPr>
        <w:jc w:val="both"/>
        <w:rPr>
          <w:i/>
        </w:rPr>
      </w:pPr>
      <w:r w:rsidRPr="00D9510E">
        <w:t>Mogelijke</w:t>
      </w:r>
      <w:r w:rsidRPr="008869D3">
        <w:t xml:space="preserve"> tuchtmaatregelen zijn:</w:t>
      </w:r>
    </w:p>
    <w:p w14:paraId="085B8185" w14:textId="1B538EF6" w:rsidR="00A11E63" w:rsidRPr="00723CDF" w:rsidRDefault="00A11E63" w:rsidP="00927856">
      <w:pPr>
        <w:pStyle w:val="Opsomming"/>
        <w:jc w:val="both"/>
      </w:pPr>
      <w:r w:rsidRPr="00723CDF">
        <w:t xml:space="preserve">een tijdelijke uitsluiting van minimaal één schooldag en maximaal </w:t>
      </w:r>
      <w:r w:rsidR="0077749E">
        <w:t>15</w:t>
      </w:r>
      <w:r w:rsidRPr="00723CDF">
        <w:t xml:space="preserve"> opeenvolgende schooldagen;</w:t>
      </w:r>
    </w:p>
    <w:p w14:paraId="39847D4B" w14:textId="77777777" w:rsidR="00A11E63" w:rsidRPr="00723CDF" w:rsidRDefault="00A11E63" w:rsidP="00927856">
      <w:pPr>
        <w:pStyle w:val="Opsomming"/>
        <w:jc w:val="both"/>
      </w:pPr>
      <w:r w:rsidRPr="00723CDF">
        <w:t>een definitieve uitsluiting.</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927856">
      <w:pPr>
        <w:jc w:val="both"/>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927856">
      <w:pPr>
        <w:jc w:val="both"/>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927856">
      <w:pPr>
        <w:jc w:val="both"/>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927856">
      <w:pPr>
        <w:jc w:val="both"/>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69464EC" w:rsidR="00A11E63" w:rsidRPr="000823BD" w:rsidRDefault="00A11E63" w:rsidP="0053549E">
      <w:pPr>
        <w:numPr>
          <w:ilvl w:val="1"/>
          <w:numId w:val="10"/>
        </w:numPr>
        <w:suppressAutoHyphens w:val="0"/>
        <w:spacing w:after="0"/>
        <w:ind w:left="340" w:hanging="340"/>
        <w:jc w:val="both"/>
        <w:rPr>
          <w:rFonts w:eastAsia="Times New Roman"/>
          <w:szCs w:val="24"/>
          <w:lang w:val="nl-NL" w:eastAsia="nl-NL"/>
        </w:rPr>
      </w:pPr>
      <w:r w:rsidRPr="000823BD">
        <w:rPr>
          <w:rFonts w:eastAsia="Times New Roman"/>
          <w:szCs w:val="24"/>
          <w:lang w:val="nl-NL" w:eastAsia="nl-NL"/>
        </w:rPr>
        <w:lastRenderedPageBreak/>
        <w:t>De direct</w:t>
      </w:r>
      <w:r>
        <w:rPr>
          <w:rFonts w:eastAsia="Times New Roman"/>
          <w:szCs w:val="24"/>
          <w:lang w:val="nl-NL" w:eastAsia="nl-NL"/>
        </w:rPr>
        <w:t>ie</w:t>
      </w:r>
      <w:r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12AD55FB" w:rsidR="00A11E63" w:rsidRPr="008869D3" w:rsidRDefault="00A11E63" w:rsidP="0053549E">
      <w:pPr>
        <w:numPr>
          <w:ilvl w:val="1"/>
          <w:numId w:val="10"/>
        </w:numPr>
        <w:suppressAutoHyphens w:val="0"/>
        <w:spacing w:after="0"/>
        <w:ind w:left="340" w:hanging="340"/>
        <w:jc w:val="both"/>
        <w:rPr>
          <w:lang w:val="nl-NL" w:eastAsia="nl-NL"/>
        </w:rPr>
      </w:pPr>
      <w:r>
        <w:rPr>
          <w:rFonts w:eastAsia="Times New Roman"/>
          <w:szCs w:val="24"/>
          <w:lang w:val="nl-NL" w:eastAsia="nl-NL"/>
        </w:rPr>
        <w:t>Jij en je kind</w:t>
      </w:r>
      <w:r w:rsidRPr="000823BD">
        <w:rPr>
          <w:rFonts w:eastAsia="Times New Roman"/>
          <w:szCs w:val="24"/>
          <w:lang w:val="nl-NL" w:eastAsia="nl-NL"/>
        </w:rPr>
        <w:t xml:space="preserve"> worden per aangetekende brief uitgenodigd voor een gesprek met de direct</w:t>
      </w:r>
      <w:r>
        <w:rPr>
          <w:rFonts w:eastAsia="Times New Roman"/>
          <w:szCs w:val="24"/>
          <w:lang w:val="nl-NL" w:eastAsia="nl-NL"/>
        </w:rPr>
        <w:t>ie</w:t>
      </w:r>
      <w:r w:rsidRPr="000823BD">
        <w:rPr>
          <w:rFonts w:eastAsia="Times New Roman"/>
          <w:szCs w:val="24"/>
          <w:lang w:val="nl-NL" w:eastAsia="nl-NL"/>
        </w:rPr>
        <w:t>.</w:t>
      </w:r>
      <w:r>
        <w:rPr>
          <w:rFonts w:eastAsia="Times New Roman"/>
          <w:szCs w:val="24"/>
          <w:lang w:val="nl-NL" w:eastAsia="nl-NL"/>
        </w:rPr>
        <w:t xml:space="preserve"> Je </w:t>
      </w:r>
      <w:r w:rsidR="00346E84">
        <w:rPr>
          <w:rFonts w:eastAsia="Times New Roman"/>
          <w:szCs w:val="24"/>
          <w:lang w:val="nl-NL" w:eastAsia="nl-NL"/>
        </w:rPr>
        <w:t>kunt</w:t>
      </w:r>
      <w:r>
        <w:rPr>
          <w:rFonts w:eastAsia="Times New Roman"/>
          <w:szCs w:val="24"/>
          <w:lang w:val="nl-NL" w:eastAsia="nl-NL"/>
        </w:rPr>
        <w:t xml:space="preserve"> worden bijgestaan door een vertrouwenspersoon.</w:t>
      </w:r>
      <w:r w:rsidRPr="000823BD">
        <w:t xml:space="preserve"> </w:t>
      </w:r>
      <w:r w:rsidRPr="000823BD">
        <w:rPr>
          <w:lang w:val="nl-NL" w:eastAsia="nl-NL"/>
        </w:rPr>
        <w:t xml:space="preserve">Een personeelslid van de school of van het CLB kan bij een tuchtprocedure niet optreden als vertrouwenspersoon. </w:t>
      </w:r>
      <w:r w:rsidRPr="008869D3">
        <w:rPr>
          <w:lang w:val="nl-NL" w:eastAsia="nl-NL"/>
        </w:rPr>
        <w:t xml:space="preserve">Het gesprek zelf vindt ten vroegste plaats op de </w:t>
      </w:r>
      <w:r w:rsidR="007809A5">
        <w:rPr>
          <w:lang w:val="nl-NL" w:eastAsia="nl-NL"/>
        </w:rPr>
        <w:t>4de</w:t>
      </w:r>
      <w:r w:rsidRPr="008869D3">
        <w:rPr>
          <w:lang w:val="nl-NL" w:eastAsia="nl-NL"/>
        </w:rPr>
        <w:t xml:space="preserve"> dag na verzending van de brief.</w:t>
      </w:r>
    </w:p>
    <w:p w14:paraId="4E2F160D" w14:textId="34C2C4DC" w:rsidR="00A11E63" w:rsidRPr="000823BD" w:rsidRDefault="00A11E63" w:rsidP="0053549E">
      <w:pPr>
        <w:numPr>
          <w:ilvl w:val="1"/>
          <w:numId w:val="10"/>
        </w:numPr>
        <w:suppressAutoHyphens w:val="0"/>
        <w:spacing w:after="0"/>
        <w:ind w:left="340" w:hanging="340"/>
        <w:jc w:val="both"/>
        <w:rPr>
          <w:rFonts w:eastAsia="Times New Roman"/>
          <w:szCs w:val="24"/>
          <w:lang w:val="nl-NL" w:eastAsia="nl-NL"/>
        </w:rPr>
      </w:pPr>
      <w:r w:rsidRPr="008869D3">
        <w:rPr>
          <w:lang w:val="nl-NL" w:eastAsia="nl-NL"/>
        </w:rPr>
        <w:t xml:space="preserve">Voorafgaand aan het gesprek </w:t>
      </w:r>
      <w:r>
        <w:rPr>
          <w:lang w:val="nl-NL" w:eastAsia="nl-NL"/>
        </w:rPr>
        <w:t>hebben jij, je kind</w:t>
      </w:r>
      <w:r w:rsidRPr="008869D3">
        <w:rPr>
          <w:lang w:val="nl-NL" w:eastAsia="nl-NL"/>
        </w:rPr>
        <w:t xml:space="preserve"> en </w:t>
      </w:r>
      <w:r>
        <w:rPr>
          <w:lang w:val="nl-NL" w:eastAsia="nl-NL"/>
        </w:rPr>
        <w:t>eventueel jullie</w:t>
      </w:r>
      <w:r w:rsidRPr="008869D3">
        <w:rPr>
          <w:lang w:val="nl-NL" w:eastAsia="nl-NL"/>
        </w:rPr>
        <w:t xml:space="preserve"> vertrou</w:t>
      </w:r>
      <w:r w:rsidRPr="00AC2A0A">
        <w:rPr>
          <w:lang w:val="nl-NL" w:eastAsia="nl-NL"/>
        </w:rPr>
        <w:t xml:space="preserve">wenspersoon </w:t>
      </w:r>
      <w:r w:rsidR="00CF4B46">
        <w:rPr>
          <w:lang w:val="nl-NL" w:eastAsia="nl-NL"/>
        </w:rPr>
        <w:t xml:space="preserve">het </w:t>
      </w:r>
      <w:r w:rsidRPr="00AC2A0A">
        <w:rPr>
          <w:lang w:val="nl-NL" w:eastAsia="nl-NL"/>
        </w:rPr>
        <w:t xml:space="preserve">recht </w:t>
      </w:r>
      <w:r w:rsidR="00F56C48">
        <w:rPr>
          <w:lang w:val="nl-NL" w:eastAsia="nl-NL"/>
        </w:rPr>
        <w:t>om</w:t>
      </w:r>
      <w:r>
        <w:rPr>
          <w:lang w:val="nl-NL" w:eastAsia="nl-NL"/>
        </w:rPr>
        <w:t xml:space="preserve"> </w:t>
      </w:r>
      <w:r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Pr="000823BD">
        <w:rPr>
          <w:rFonts w:eastAsia="Times New Roman"/>
          <w:szCs w:val="24"/>
          <w:lang w:val="nl-NL" w:eastAsia="nl-NL"/>
        </w:rPr>
        <w:t>.</w:t>
      </w:r>
    </w:p>
    <w:p w14:paraId="7F6DD174" w14:textId="2F238BCA" w:rsidR="00A11E63" w:rsidRPr="000823BD" w:rsidRDefault="00A11E63" w:rsidP="0053549E">
      <w:pPr>
        <w:numPr>
          <w:ilvl w:val="1"/>
          <w:numId w:val="10"/>
        </w:numPr>
        <w:suppressAutoHyphens w:val="0"/>
        <w:ind w:left="340" w:hanging="340"/>
        <w:jc w:val="both"/>
        <w:rPr>
          <w:rFonts w:eastAsia="Times New Roman"/>
          <w:szCs w:val="24"/>
          <w:lang w:val="nl-NL" w:eastAsia="nl-NL"/>
        </w:rPr>
      </w:pPr>
      <w:r w:rsidRPr="00AC2A0A">
        <w:t>Na het gesprek brengt de direct</w:t>
      </w:r>
      <w:r>
        <w:t>ie</w:t>
      </w:r>
      <w:r w:rsidRPr="00AC2A0A">
        <w:t xml:space="preserve"> </w:t>
      </w:r>
      <w:r>
        <w:t>jou</w:t>
      </w:r>
      <w:r w:rsidRPr="00AC2A0A">
        <w:t xml:space="preserve"> binnen een termijn van </w:t>
      </w:r>
      <w:r w:rsidR="000C5344">
        <w:t>5</w:t>
      </w:r>
      <w:r w:rsidRPr="00AC2A0A">
        <w:t xml:space="preserve"> dagen met een aangetekende brief op de hoogte van zijn beslissing. In die brief staat een motivering van de beslissing en de ingangsdatum van de tuchtmaatregel. </w:t>
      </w:r>
      <w:r w:rsidRPr="00AC2A0A">
        <w:rPr>
          <w:rFonts w:eastAsia="Times New Roman"/>
          <w:szCs w:val="24"/>
          <w:lang w:val="nl-NL" w:eastAsia="nl-NL"/>
        </w:rPr>
        <w:t>Bij een definitieve uitsluiting vermeldt de beslissing de beroepsmogelijkheden.</w:t>
      </w:r>
    </w:p>
    <w:p w14:paraId="35C987B7" w14:textId="77777777" w:rsidR="00E862E1" w:rsidRDefault="00E862E1" w:rsidP="00927856">
      <w:pPr>
        <w:jc w:val="both"/>
        <w:rPr>
          <w:lang w:val="nl-NL" w:eastAsia="nl-NL"/>
        </w:rPr>
      </w:pPr>
    </w:p>
    <w:p w14:paraId="33093C16" w14:textId="1BD0D6B4" w:rsidR="00A11E63" w:rsidRPr="000823BD" w:rsidRDefault="00A11E63" w:rsidP="00927856">
      <w:pPr>
        <w:jc w:val="both"/>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(vakantiedagen niet meegerekend).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7708BACB"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r w:rsidR="00723CDF">
        <w:rPr>
          <w:b/>
          <w:bCs/>
        </w:rPr>
        <w:t>.</w:t>
      </w:r>
    </w:p>
    <w:p w14:paraId="7DB542CE" w14:textId="1613C514" w:rsidR="00A11E63" w:rsidRPr="000823BD" w:rsidRDefault="00A11E63" w:rsidP="00927856">
      <w:pPr>
        <w:jc w:val="both"/>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48FE1AEC" w:rsidR="00A11E63" w:rsidRDefault="00AA10EC" w:rsidP="00927856">
      <w:pPr>
        <w:jc w:val="both"/>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p w14:paraId="25F310E7" w14:textId="77777777" w:rsidR="00E862E1" w:rsidRDefault="00A01204" w:rsidP="00FC6199">
      <w:pPr>
        <w:jc w:val="right"/>
        <w:rPr>
          <w:rStyle w:val="Hyperlink"/>
          <w:i/>
          <w:iCs/>
          <w:color w:val="AE2081"/>
          <w:sz w:val="18"/>
          <w:szCs w:val="18"/>
        </w:rPr>
      </w:pPr>
      <w:hyperlink w:anchor="Start" w:history="1">
        <w:r w:rsidR="00FC6199" w:rsidRPr="00567049">
          <w:rPr>
            <w:rStyle w:val="Hyperlink"/>
            <w:i/>
            <w:iCs/>
            <w:color w:val="AE2081"/>
            <w:sz w:val="18"/>
            <w:szCs w:val="18"/>
          </w:rPr>
          <w:t>Terug naar overzicht</w:t>
        </w:r>
      </w:hyperlink>
    </w:p>
    <w:p w14:paraId="7507F28F" w14:textId="77777777" w:rsidR="00E862E1" w:rsidRDefault="00E862E1" w:rsidP="00E862E1">
      <w:pPr>
        <w:rPr>
          <w:rStyle w:val="Hyperlink"/>
          <w:i/>
          <w:iCs/>
          <w:color w:val="AE2081"/>
          <w:sz w:val="18"/>
          <w:szCs w:val="18"/>
        </w:rPr>
      </w:pPr>
    </w:p>
    <w:p w14:paraId="5F5FDE0D" w14:textId="77777777" w:rsidR="00E862E1" w:rsidRDefault="00E862E1" w:rsidP="00E862E1">
      <w:pPr>
        <w:rPr>
          <w:rStyle w:val="Hyperlink"/>
          <w:i/>
          <w:iCs/>
          <w:color w:val="AE2081"/>
          <w:sz w:val="18"/>
          <w:szCs w:val="18"/>
        </w:rPr>
      </w:pPr>
    </w:p>
    <w:p w14:paraId="70C44424" w14:textId="77777777" w:rsidR="00E862E1" w:rsidRDefault="00E862E1" w:rsidP="00E862E1">
      <w:pPr>
        <w:rPr>
          <w:rStyle w:val="Hyperlink"/>
          <w:i/>
          <w:iCs/>
          <w:color w:val="AE2081"/>
          <w:sz w:val="18"/>
          <w:szCs w:val="18"/>
        </w:rPr>
      </w:pPr>
    </w:p>
    <w:p w14:paraId="559F0D18" w14:textId="77777777" w:rsidR="00E862E1" w:rsidRDefault="00E862E1" w:rsidP="00E862E1">
      <w:pPr>
        <w:rPr>
          <w:rStyle w:val="Hyperlink"/>
          <w:i/>
          <w:iCs/>
          <w:color w:val="AE2081"/>
          <w:sz w:val="18"/>
          <w:szCs w:val="18"/>
        </w:rPr>
      </w:pPr>
    </w:p>
    <w:p w14:paraId="3DE317B2" w14:textId="77777777" w:rsidR="00E862E1" w:rsidRDefault="00E862E1" w:rsidP="00E862E1">
      <w:pPr>
        <w:rPr>
          <w:rStyle w:val="Hyperlink"/>
          <w:i/>
          <w:iCs/>
          <w:color w:val="AE2081"/>
          <w:sz w:val="18"/>
          <w:szCs w:val="18"/>
        </w:rPr>
      </w:pPr>
    </w:p>
    <w:p w14:paraId="3CAB1A6D" w14:textId="77777777" w:rsidR="00E862E1" w:rsidRDefault="00E862E1" w:rsidP="00E862E1">
      <w:pPr>
        <w:rPr>
          <w:rStyle w:val="Hyperlink"/>
          <w:i/>
          <w:iCs/>
          <w:color w:val="AE2081"/>
          <w:sz w:val="18"/>
          <w:szCs w:val="18"/>
        </w:rPr>
      </w:pPr>
    </w:p>
    <w:p w14:paraId="243DF73B" w14:textId="77777777" w:rsidR="00E862E1" w:rsidRDefault="00E862E1" w:rsidP="00E862E1">
      <w:pPr>
        <w:rPr>
          <w:rStyle w:val="Hyperlink"/>
          <w:i/>
          <w:iCs/>
          <w:color w:val="AE2081"/>
          <w:sz w:val="18"/>
          <w:szCs w:val="18"/>
        </w:rPr>
      </w:pPr>
    </w:p>
    <w:p w14:paraId="269132FE" w14:textId="77777777" w:rsidR="00E862E1" w:rsidRDefault="00E862E1" w:rsidP="00E862E1">
      <w:pPr>
        <w:rPr>
          <w:rStyle w:val="Hyperlink"/>
          <w:i/>
          <w:iCs/>
          <w:color w:val="AE2081"/>
          <w:sz w:val="18"/>
          <w:szCs w:val="18"/>
        </w:rPr>
      </w:pPr>
    </w:p>
    <w:p w14:paraId="5095CC78" w14:textId="77777777" w:rsidR="00E862E1" w:rsidRDefault="00E862E1" w:rsidP="00E862E1">
      <w:pPr>
        <w:rPr>
          <w:rStyle w:val="Hyperlink"/>
          <w:i/>
          <w:iCs/>
          <w:color w:val="AE2081"/>
          <w:sz w:val="18"/>
          <w:szCs w:val="18"/>
        </w:rPr>
      </w:pPr>
    </w:p>
    <w:p w14:paraId="1ADFF8B9" w14:textId="77777777" w:rsidR="00E862E1" w:rsidRDefault="00E862E1" w:rsidP="00E862E1">
      <w:pPr>
        <w:rPr>
          <w:rStyle w:val="Hyperlink"/>
          <w:i/>
          <w:iCs/>
          <w:color w:val="AE2081"/>
          <w:sz w:val="18"/>
          <w:szCs w:val="18"/>
        </w:rPr>
      </w:pPr>
    </w:p>
    <w:p w14:paraId="7576B7BE" w14:textId="77777777" w:rsidR="00E862E1" w:rsidRDefault="00E862E1" w:rsidP="00E862E1">
      <w:pPr>
        <w:rPr>
          <w:rStyle w:val="Hyperlink"/>
          <w:i/>
          <w:iCs/>
          <w:color w:val="AE2081"/>
          <w:sz w:val="18"/>
          <w:szCs w:val="18"/>
        </w:rPr>
      </w:pPr>
    </w:p>
    <w:p w14:paraId="0808B6DB" w14:textId="77777777" w:rsidR="00E862E1" w:rsidRDefault="00E862E1" w:rsidP="00E862E1">
      <w:pPr>
        <w:rPr>
          <w:rStyle w:val="Hyperlink"/>
          <w:i/>
          <w:iCs/>
          <w:color w:val="AE2081"/>
          <w:sz w:val="18"/>
          <w:szCs w:val="18"/>
        </w:rPr>
      </w:pPr>
    </w:p>
    <w:p w14:paraId="465BE17B" w14:textId="77777777" w:rsidR="00E862E1" w:rsidRDefault="00E862E1" w:rsidP="00E862E1">
      <w:pPr>
        <w:rPr>
          <w:rStyle w:val="Hyperlink"/>
          <w:i/>
          <w:iCs/>
          <w:color w:val="AE2081"/>
          <w:sz w:val="18"/>
          <w:szCs w:val="18"/>
        </w:rPr>
      </w:pPr>
    </w:p>
    <w:p w14:paraId="3FFAE831" w14:textId="61006C67" w:rsidR="00A11E63" w:rsidRPr="00E518F8" w:rsidRDefault="00FC6199" w:rsidP="003210FB">
      <w:pPr>
        <w:pStyle w:val="Kop2"/>
        <w:shd w:val="clear" w:color="auto" w:fill="AE2081"/>
        <w:rPr>
          <w:color w:val="FFFFFF" w:themeColor="background1"/>
        </w:rPr>
      </w:pPr>
      <w:bookmarkStart w:id="88" w:name="_Betwistingen"/>
      <w:bookmarkStart w:id="89" w:name="_Ref61257174"/>
      <w:bookmarkEnd w:id="88"/>
      <w:r w:rsidRPr="00EB7045">
        <w:rPr>
          <w:bCs/>
          <w:noProof/>
          <w:color w:val="FFFFFF" w:themeColor="background1"/>
          <w:lang w:eastAsia="nl-BE"/>
        </w:rPr>
        <w:drawing>
          <wp:anchor distT="0" distB="0" distL="114300" distR="114300" simplePos="0" relativeHeight="251686955"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89"/>
    </w:p>
    <w:p w14:paraId="17AA6D21" w14:textId="17D04E1F" w:rsidR="00A11E63" w:rsidRPr="004B171E" w:rsidRDefault="00A11E63" w:rsidP="004B171E">
      <w:pPr>
        <w:pStyle w:val="Kop3"/>
      </w:pPr>
      <w:r w:rsidRPr="004B171E">
        <w:t>Beroepsprocedure definitieve uitsluiting</w:t>
      </w:r>
    </w:p>
    <w:p w14:paraId="00294FDA" w14:textId="684BA40D" w:rsidR="00A11E63" w:rsidRPr="00B7293E" w:rsidRDefault="00A11E63" w:rsidP="00927856">
      <w:pPr>
        <w:jc w:val="both"/>
        <w:rPr>
          <w:i/>
          <w:iCs/>
        </w:rPr>
      </w:pPr>
      <w:r w:rsidRPr="00B7293E">
        <w:rPr>
          <w:i/>
          <w:iCs/>
        </w:rPr>
        <w:t>Let op: wanneer we in dit punt spreken over ‘dagen’, bedoelen we telkens alle dagen (zaterdagen, zondagen, wettelijke feestdagen en 11 juli niet meegerekend).</w:t>
      </w:r>
    </w:p>
    <w:p w14:paraId="4BE90EE6" w14:textId="6833D575" w:rsidR="00A11E63" w:rsidRPr="009E11E5" w:rsidRDefault="00A11E63" w:rsidP="00927856">
      <w:pPr>
        <w:jc w:val="both"/>
        <w:rPr>
          <w:lang w:val="nl-NL" w:eastAsia="nl-NL"/>
        </w:rPr>
      </w:pPr>
      <w:r>
        <w:rPr>
          <w:lang w:val="nl-NL" w:eastAsia="nl-NL"/>
        </w:rPr>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46ED69F1" w14:textId="38E1717F" w:rsidR="00A11E63" w:rsidRDefault="00A11E63" w:rsidP="0053549E">
      <w:pPr>
        <w:pStyle w:val="Lijstalinea"/>
        <w:numPr>
          <w:ilvl w:val="0"/>
          <w:numId w:val="11"/>
        </w:numPr>
        <w:spacing w:after="200"/>
        <w:ind w:left="340" w:hanging="340"/>
        <w:contextualSpacing w:val="0"/>
        <w:outlineLvl w:val="9"/>
        <w:rPr>
          <w:lang w:val="nl-NL" w:eastAsia="nl-NL"/>
        </w:rPr>
      </w:pPr>
      <w:r w:rsidRPr="003140CF">
        <w:rPr>
          <w:lang w:val="nl-NL" w:eastAsia="nl-NL"/>
        </w:rPr>
        <w:t>Je dient met een aangetekende brief beroep in bij de voorzitter van het schoolbestuur:</w:t>
      </w:r>
    </w:p>
    <w:sdt>
      <w:sdtPr>
        <w:rPr>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4DA3105D" w14:textId="77777777" w:rsidR="00E862E1" w:rsidRDefault="005E363D" w:rsidP="00927856">
          <w:pPr>
            <w:jc w:val="both"/>
            <w:rPr>
              <w:lang w:val="nl-NL" w:eastAsia="nl-NL"/>
            </w:rPr>
          </w:pPr>
          <w:r w:rsidRPr="005E363D">
            <w:rPr>
              <w:color w:val="auto"/>
              <w:lang w:val="nl-NL" w:eastAsia="nl-NL"/>
            </w:rPr>
            <w:t xml:space="preserve">t.a.v. de voorzitter </w:t>
          </w:r>
          <w:r w:rsidR="00E862E1">
            <w:rPr>
              <w:color w:val="auto"/>
              <w:lang w:val="nl-NL" w:eastAsia="nl-NL"/>
            </w:rPr>
            <w:t>VZW Katholieke School Zele - Heikant</w:t>
          </w:r>
          <w:r>
            <w:rPr>
              <w:color w:val="A8AF37"/>
              <w:lang w:val="nl-NL" w:eastAsia="nl-NL"/>
            </w:rPr>
            <w:br/>
          </w:r>
          <w:r w:rsidR="00E862E1">
            <w:rPr>
              <w:color w:val="auto"/>
              <w:lang w:val="nl-NL" w:eastAsia="nl-NL"/>
            </w:rPr>
            <w:t>Bosstraat 179</w:t>
          </w:r>
          <w:r w:rsidRPr="005E363D">
            <w:rPr>
              <w:color w:val="auto"/>
              <w:lang w:val="nl-NL" w:eastAsia="nl-NL"/>
            </w:rPr>
            <w:br/>
            <w:t>9240 Zele</w:t>
          </w:r>
          <w:r>
            <w:rPr>
              <w:lang w:val="nl-NL" w:eastAsia="nl-NL"/>
            </w:rPr>
            <w:br/>
          </w:r>
        </w:p>
        <w:p w14:paraId="49BF4FF2" w14:textId="7A05DAAD" w:rsidR="003B27CA" w:rsidRPr="00C52B28" w:rsidRDefault="003B27CA" w:rsidP="00927856">
          <w:pPr>
            <w:jc w:val="both"/>
            <w:rPr>
              <w:lang w:val="nl-NL" w:eastAsia="nl-NL"/>
            </w:rPr>
          </w:pPr>
          <w:r w:rsidRPr="00C52B28">
            <w:rPr>
              <w:lang w:val="nl-NL" w:eastAsia="nl-NL"/>
            </w:rPr>
            <w:t>of</w:t>
          </w:r>
        </w:p>
        <w:p w14:paraId="0967D75E" w14:textId="4B6AD22D" w:rsidR="004A3C41" w:rsidRPr="00C52B28" w:rsidRDefault="003B27CA" w:rsidP="00927856">
          <w:pPr>
            <w:jc w:val="both"/>
            <w:rPr>
              <w:lang w:val="nl-NL" w:eastAsia="nl-NL"/>
            </w:rPr>
          </w:pPr>
          <w:r w:rsidRPr="00C52B28">
            <w:rPr>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07A577A6" w:rsidR="00A11E63" w:rsidRDefault="00A11E63" w:rsidP="00927856">
      <w:pPr>
        <w:spacing w:before="200"/>
        <w:jc w:val="both"/>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774AB3">
        <w:t>3de</w:t>
      </w:r>
      <w:r w:rsidRPr="009E11E5">
        <w:t xml:space="preserve"> dag na verzending te zijn ontvangen.</w:t>
      </w:r>
      <w:r w:rsidR="00EC7573">
        <w:t xml:space="preserve">  </w:t>
      </w:r>
      <w:r w:rsidR="00EC7573" w:rsidRPr="00EC7573">
        <w:rPr>
          <w:highlight w:val="yellow"/>
        </w:rPr>
        <w:t>Wanneer de ouders de aangetekende brief eerder ontvangen, telt de 3</w:t>
      </w:r>
      <w:r w:rsidR="00EC7573" w:rsidRPr="00EC7573">
        <w:rPr>
          <w:highlight w:val="yellow"/>
          <w:vertAlign w:val="superscript"/>
        </w:rPr>
        <w:t>de</w:t>
      </w:r>
      <w:r w:rsidR="00EC7573" w:rsidRPr="00EC7573">
        <w:rPr>
          <w:highlight w:val="yellow"/>
        </w:rPr>
        <w:t xml:space="preserve"> dag na verzending als startdatum voor het berekenen van de termijn.</w:t>
      </w:r>
      <w:r w:rsidR="00EC7573">
        <w:t xml:space="preserve"> </w:t>
      </w:r>
      <w:r w:rsidRPr="009E11E5">
        <w:t xml:space="preserve"> De poststempel geldt als bewijs, zowel voor de verzending als voor de ontvangst.</w:t>
      </w:r>
      <w:r w:rsidR="00E53987">
        <w:t xml:space="preserve"> </w:t>
      </w:r>
      <w:sdt>
        <w:sdtPr>
          <w:id w:val="-5983509"/>
          <w:placeholder>
            <w:docPart w:val="57572D78D2344C1EA8A72A32DA6AAEA5"/>
          </w:placeholder>
          <w15:color w:val="A8AF2C"/>
        </w:sdtPr>
        <w:sdtEndPr/>
        <w:sdtContent>
          <w:r w:rsidR="000A1AA4" w:rsidRPr="006B3A93">
            <w:t>Dat geldt ook als je ervoor kiest om het beroep persoonlijk af te geven op school</w:t>
          </w:r>
          <w:r w:rsidR="000A1AA4" w:rsidRPr="003134DD">
            <w:rPr>
              <w:i/>
              <w:iCs/>
            </w:rPr>
            <w:t>.</w:t>
          </w:r>
        </w:sdtContent>
      </w:sdt>
    </w:p>
    <w:p w14:paraId="7E781CA1" w14:textId="1ABF3B9A" w:rsidR="00A11E63" w:rsidRPr="005E3541" w:rsidRDefault="00A11E63" w:rsidP="00927856">
      <w:pPr>
        <w:spacing w:before="200"/>
        <w:jc w:val="both"/>
      </w:pPr>
      <w:r w:rsidRPr="002612E3">
        <w:t>Let op: als het beroep te laat wordt</w:t>
      </w:r>
      <w:r w:rsidR="00DA4653">
        <w:t xml:space="preserve"> verstuurd</w:t>
      </w:r>
      <w:r w:rsidRPr="002612E3">
        <w:t xml:space="preserve"> </w:t>
      </w:r>
      <w:sdt>
        <w:sdtPr>
          <w:rPr>
            <w:lang w:val="nl-NL" w:eastAsia="nl-NL"/>
          </w:rPr>
          <w:alias w:val="Selecteer tekst"/>
          <w:id w:val="-749573619"/>
          <w:placeholder>
            <w:docPart w:val="C3A02EA5D03741049F28C237D560BB89"/>
          </w:placeholder>
          <w15:color w:val="A8AF37"/>
        </w:sdtPr>
        <w:sdtEndPr/>
        <w:sdtContent>
          <w:r w:rsidR="00F1290F">
            <w:rPr>
              <w:lang w:val="nl-NL" w:eastAsia="nl-NL"/>
            </w:rPr>
            <w:t xml:space="preserve">of </w:t>
          </w:r>
          <w:r w:rsidR="00031E84">
            <w:rPr>
              <w:lang w:val="nl-NL" w:eastAsia="nl-NL"/>
            </w:rPr>
            <w:t>afgegeven</w:t>
          </w:r>
        </w:sdtContent>
      </w:sdt>
      <w:r w:rsidRPr="002612E3">
        <w:t>, zal de</w:t>
      </w:r>
      <w:r w:rsidRPr="009E11E5">
        <w:t xml:space="preserve"> beroepscommissie het beroep als onontvankelijk moeten afwijzen</w:t>
      </w:r>
      <w:r w:rsidRPr="00893E3C">
        <w:t>. Dat betekent dat ze het beroep niet inhoudelijk zal kunnen behandelen.</w:t>
      </w:r>
    </w:p>
    <w:p w14:paraId="486FABDD" w14:textId="77777777" w:rsidR="006E6083" w:rsidRDefault="00A11E63" w:rsidP="00927856">
      <w:pPr>
        <w:pStyle w:val="Opsomming"/>
        <w:numPr>
          <w:ilvl w:val="0"/>
          <w:numId w:val="0"/>
        </w:numPr>
        <w:ind w:left="340" w:hanging="340"/>
        <w:jc w:val="both"/>
        <w:rPr>
          <w:lang w:val="nl-NL"/>
        </w:rPr>
      </w:pPr>
      <w:r w:rsidRPr="00893E3C">
        <w:t>Het beroep bij het schoolbestuur moet aan de volgende voorwaarden voldoen:</w:t>
      </w:r>
      <w:r w:rsidR="006E6083" w:rsidRPr="006E6083">
        <w:rPr>
          <w:lang w:val="nl-NL"/>
        </w:rPr>
        <w:t xml:space="preserve"> </w:t>
      </w:r>
    </w:p>
    <w:p w14:paraId="60EF432C" w14:textId="66480570" w:rsidR="00A11E63" w:rsidRPr="00E862E1" w:rsidRDefault="006E6083" w:rsidP="0053549E">
      <w:pPr>
        <w:pStyle w:val="Opsomming"/>
        <w:numPr>
          <w:ilvl w:val="0"/>
          <w:numId w:val="15"/>
        </w:numPr>
        <w:jc w:val="both"/>
      </w:pPr>
      <w:r w:rsidRPr="00241262">
        <w:rPr>
          <w:lang w:val="nl-NL"/>
        </w:rPr>
        <w:t>het beroep is gedateerd en ondertekend;</w:t>
      </w:r>
    </w:p>
    <w:sdt>
      <w:sdtPr>
        <w:rPr>
          <w:lang w:val="nl-NL" w:eastAsia="nl-NL"/>
        </w:rPr>
        <w:alias w:val="Voorwaarden"/>
        <w:tag w:val="Voorwaarden"/>
        <w:id w:val="1622884598"/>
        <w:placeholder>
          <w:docPart w:val="DA47004FBD244C468D2DA7E53AC13FD5"/>
        </w:placeholder>
        <w15:color w:val="A8AF37"/>
      </w:sdtPr>
      <w:sdtEndPr/>
      <w:sdtContent>
        <w:p w14:paraId="58FE7D42" w14:textId="77777777" w:rsidR="00E862E1" w:rsidRPr="00252641" w:rsidRDefault="00E862E1" w:rsidP="0053549E">
          <w:pPr>
            <w:pStyle w:val="Lijstalinea"/>
            <w:numPr>
              <w:ilvl w:val="0"/>
              <w:numId w:val="15"/>
            </w:numPr>
            <w:jc w:val="both"/>
          </w:pPr>
          <w:r>
            <w:t>H</w:t>
          </w:r>
          <w:r w:rsidRPr="00535EC3">
            <w:t>et beroep is ofwel per aangetekende brief verstuurd, ofwel op school afgegeven (met bewijs van ontvangst).</w:t>
          </w:r>
        </w:p>
      </w:sdtContent>
    </w:sdt>
    <w:sdt>
      <w:sdtPr>
        <w:rPr>
          <w:color w:val="auto"/>
        </w:rPr>
        <w:id w:val="-582379836"/>
        <w:placeholder>
          <w:docPart w:val="43688C50020943448C17210347CAF920"/>
        </w:placeholder>
        <w15:color w:val="BAAF2C"/>
      </w:sdtPr>
      <w:sdtEndPr>
        <w:rPr>
          <w:color w:val="262626" w:themeColor="text1" w:themeTint="D9"/>
        </w:rPr>
      </w:sdtEndPr>
      <w:sdtContent>
        <w:p w14:paraId="61C1124C" w14:textId="5FBC6CA8" w:rsidR="000B157D" w:rsidRDefault="00B26D75" w:rsidP="00927856">
          <w:pPr>
            <w:spacing w:before="60"/>
            <w:jc w:val="both"/>
          </w:pPr>
          <w:r w:rsidRPr="00E862E1">
            <w:rPr>
              <w:color w:val="auto"/>
            </w:rPr>
            <w:t xml:space="preserve">Let op: als het beroep niet aan de voorwaarden voldoet, zal de beroepscommissie het beroep als onontvankelijk moeten afwijzen. Dat betekent dat ze het beroep niet inhoudelijk zal kunnen </w:t>
          </w:r>
          <w:r>
            <w:t>behandelen.</w:t>
          </w:r>
        </w:p>
      </w:sdtContent>
    </w:sdt>
    <w:p w14:paraId="7DCABFBF" w14:textId="11E6E3E2" w:rsidR="00A11E63" w:rsidRPr="00D4128D" w:rsidRDefault="00A11E63" w:rsidP="00927856">
      <w:pPr>
        <w:spacing w:before="200"/>
        <w:ind w:left="340"/>
        <w:jc w:val="both"/>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55D28574" w:rsidR="00D51098" w:rsidRPr="00E8059E" w:rsidRDefault="00A11E63" w:rsidP="0053549E">
      <w:pPr>
        <w:pStyle w:val="Lijstalinea"/>
        <w:numPr>
          <w:ilvl w:val="0"/>
          <w:numId w:val="11"/>
        </w:numPr>
        <w:spacing w:after="200"/>
        <w:ind w:left="340" w:hanging="340"/>
        <w:contextualSpacing w:val="0"/>
        <w:jc w:val="both"/>
        <w:outlineLvl w:val="9"/>
        <w:rPr>
          <w:lang w:val="nl-NL" w:eastAsia="nl-NL"/>
        </w:rPr>
      </w:pPr>
      <w:r w:rsidRPr="000823BD">
        <w:rPr>
          <w:lang w:val="nl-NL" w:eastAsia="nl-NL"/>
        </w:rPr>
        <w:lastRenderedPageBreak/>
        <w:t xml:space="preserve">Wanneer het schoolbestuur een beroep ontvangt, </w:t>
      </w:r>
      <w:r w:rsidRPr="00802FB0">
        <w:rPr>
          <w:shd w:val="clear" w:color="auto" w:fill="FFFFFF" w:themeFill="background1"/>
          <w:lang w:val="nl-NL" w:eastAsia="nl-NL"/>
        </w:rPr>
        <w:t xml:space="preserve">zal het schoolbestuur of zijn afgevaardigde een beroepscommissie samenstellen. </w:t>
      </w:r>
      <w:r w:rsidRPr="00802FB0">
        <w:rPr>
          <w:szCs w:val="24"/>
          <w:shd w:val="clear" w:color="auto" w:fill="FFFFFF" w:themeFill="background1"/>
          <w:lang w:val="nl-NL" w:eastAsia="nl-NL"/>
        </w:rPr>
        <w:t xml:space="preserve">In de beroepscommissie zitten zowel </w:t>
      </w:r>
      <w:r w:rsidR="00D321C7" w:rsidRPr="00802FB0">
        <w:rPr>
          <w:szCs w:val="24"/>
          <w:shd w:val="clear" w:color="auto" w:fill="FFFFFF" w:themeFill="background1"/>
          <w:lang w:val="nl-NL" w:eastAsia="nl-NL"/>
        </w:rPr>
        <w:t>personen</w:t>
      </w:r>
      <w:r w:rsidRPr="00802FB0">
        <w:rPr>
          <w:szCs w:val="24"/>
          <w:shd w:val="clear" w:color="auto" w:fill="FFFFFF" w:themeFill="background1"/>
          <w:lang w:val="nl-NL" w:eastAsia="nl-NL"/>
        </w:rPr>
        <w:t xml:space="preserve"> die aan de school</w:t>
      </w:r>
      <w:r w:rsidRPr="000823BD">
        <w:rPr>
          <w:szCs w:val="24"/>
          <w:lang w:val="nl-NL" w:eastAsia="nl-NL"/>
        </w:rPr>
        <w:t xml:space="preserve">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53549E">
      <w:pPr>
        <w:pStyle w:val="Lijstalinea"/>
        <w:numPr>
          <w:ilvl w:val="0"/>
          <w:numId w:val="11"/>
        </w:numPr>
        <w:spacing w:after="200"/>
        <w:ind w:left="340" w:hanging="340"/>
        <w:contextualSpacing w:val="0"/>
        <w:jc w:val="both"/>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927856">
      <w:pPr>
        <w:ind w:left="340"/>
        <w:jc w:val="both"/>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927856">
      <w:pPr>
        <w:ind w:left="340"/>
        <w:jc w:val="both"/>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53549E">
      <w:pPr>
        <w:pStyle w:val="Lijstalinea"/>
        <w:numPr>
          <w:ilvl w:val="0"/>
          <w:numId w:val="11"/>
        </w:numPr>
        <w:spacing w:after="200"/>
        <w:ind w:left="340" w:hanging="340"/>
        <w:contextualSpacing w:val="0"/>
        <w:jc w:val="both"/>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33F26822" w:rsidR="00A11E63" w:rsidRPr="00204C0F" w:rsidRDefault="00A11E63" w:rsidP="0053549E">
      <w:pPr>
        <w:pStyle w:val="Lijstalinea"/>
        <w:numPr>
          <w:ilvl w:val="0"/>
          <w:numId w:val="11"/>
        </w:numPr>
        <w:spacing w:after="200"/>
        <w:ind w:left="340" w:hanging="340"/>
        <w:contextualSpacing w:val="0"/>
        <w:jc w:val="both"/>
        <w:outlineLvl w:val="9"/>
        <w:rPr>
          <w:lang w:val="nl-NL" w:eastAsia="nl-NL"/>
        </w:rPr>
      </w:pPr>
      <w:r w:rsidRPr="006E1C9D">
        <w:rPr>
          <w:rFonts w:eastAsiaTheme="minorHAnsi"/>
          <w:lang w:val="nl-NL" w:eastAsia="nl-NL"/>
        </w:rPr>
        <w:t xml:space="preserve">De beroepscommissie zal ofwel het beroep als onontvankelijk afwijzen,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27394571" w:rsidR="00A11E63" w:rsidRPr="009C1A1A" w:rsidRDefault="00A11E63" w:rsidP="00927856">
      <w:pPr>
        <w:jc w:val="both"/>
        <w:rPr>
          <w:rFonts w:eastAsia="Times New Roman"/>
          <w:szCs w:val="24"/>
          <w:shd w:val="clear" w:color="auto" w:fill="FFE599" w:themeFill="accent4" w:themeFillTint="66"/>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4E6068CB" w14:textId="054F3630" w:rsidR="00A11E63" w:rsidRPr="004B171E" w:rsidRDefault="00A11E63" w:rsidP="00927856">
      <w:pPr>
        <w:pStyle w:val="Kop3"/>
        <w:jc w:val="both"/>
      </w:pPr>
      <w:bookmarkStart w:id="90" w:name="_Ref60926899"/>
      <w:r w:rsidRPr="004B171E">
        <w:t>Beroepsprocedure niet-uitreiken getuigschrift basisonderwijs</w:t>
      </w:r>
      <w:bookmarkEnd w:id="90"/>
    </w:p>
    <w:p w14:paraId="63A1130E" w14:textId="49FDA26D" w:rsidR="00A11E63" w:rsidRDefault="00A11E63" w:rsidP="00927856">
      <w:pPr>
        <w:jc w:val="both"/>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77777777" w:rsidR="00A11E63" w:rsidRPr="00F501DF" w:rsidRDefault="00A11E63" w:rsidP="00927856">
      <w:pPr>
        <w:jc w:val="both"/>
        <w:rPr>
          <w:i/>
          <w:iCs/>
          <w:lang w:val="nl-NL" w:eastAsia="nl-NL"/>
        </w:rPr>
      </w:pPr>
      <w:r w:rsidRPr="00F501DF">
        <w:rPr>
          <w:i/>
          <w:iCs/>
          <w:lang w:val="nl-NL" w:eastAsia="nl-NL"/>
        </w:rPr>
        <w:t>Let op:</w:t>
      </w:r>
    </w:p>
    <w:p w14:paraId="7B05F3E0" w14:textId="77777777" w:rsidR="00A11E63" w:rsidRPr="00CB499D" w:rsidRDefault="00A11E63" w:rsidP="00927856">
      <w:pPr>
        <w:pStyle w:val="Opsomming"/>
        <w:jc w:val="both"/>
        <w:rPr>
          <w:i/>
          <w:iCs/>
        </w:rPr>
      </w:pPr>
      <w:r w:rsidRPr="00CB499D">
        <w:rPr>
          <w:i/>
          <w:iCs/>
        </w:rPr>
        <w:t>Wanneer we in dit punt spreken over ‘dagen’, bedoelen we telkens alle dagen (zaterdagen, zondagen, wettelijke feestdagen en 11 juli niet meegerekend).</w:t>
      </w:r>
    </w:p>
    <w:p w14:paraId="2E69D79B" w14:textId="77777777" w:rsidR="00A11E63" w:rsidRPr="00CB499D" w:rsidRDefault="00A11E63" w:rsidP="00927856">
      <w:pPr>
        <w:pStyle w:val="Opsomming"/>
        <w:jc w:val="both"/>
        <w:rPr>
          <w:i/>
          <w:iCs/>
        </w:rPr>
      </w:pPr>
      <w:r w:rsidRPr="00CB499D">
        <w:rPr>
          <w:i/>
          <w:iCs/>
        </w:rPr>
        <w:t>Wanneer we spreken over directie, hebben we het over de directeur of zijn afgevaardigde.</w:t>
      </w:r>
    </w:p>
    <w:p w14:paraId="224F0B49" w14:textId="007F8BAA" w:rsidR="008C0BA7" w:rsidRPr="00C05DEC" w:rsidRDefault="00A11E63" w:rsidP="0053549E">
      <w:pPr>
        <w:pStyle w:val="Lijstalinea"/>
        <w:numPr>
          <w:ilvl w:val="0"/>
          <w:numId w:val="8"/>
        </w:numPr>
        <w:spacing w:after="200"/>
        <w:ind w:left="340" w:hanging="340"/>
        <w:contextualSpacing w:val="0"/>
        <w:jc w:val="both"/>
        <w:outlineLvl w:val="9"/>
        <w:rPr>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D002F0">
        <w:rPr>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showingPlcHdr/>
          <w15:color w:val="A8AF37"/>
        </w:sdtPr>
        <w:sdtEndPr/>
        <w:sdtContent>
          <w:r w:rsidR="00CB499D" w:rsidRPr="009162AC">
            <w:rPr>
              <w:rStyle w:val="Tekstvantijdelijkeaanduiding"/>
            </w:rPr>
            <w:t>Klik of tik om tekst in te voeren.</w:t>
          </w:r>
        </w:sdtContent>
      </w:sdt>
      <w:r w:rsidRPr="00C05DEC">
        <w:rPr>
          <w:lang w:val="nl-NL" w:eastAsia="nl-NL"/>
        </w:rPr>
        <w:t xml:space="preserve"> </w:t>
      </w:r>
      <w:r w:rsidRPr="006E1C9D">
        <w:rPr>
          <w:lang w:val="nl-NL" w:eastAsia="nl-NL"/>
        </w:rPr>
        <w:t>Je krijgt een uitnodiging die de afspraak bevestigt.</w:t>
      </w:r>
      <w:r w:rsidR="00735C41">
        <w:rPr>
          <w:lang w:val="nl-NL" w:eastAsia="nl-NL"/>
        </w:rPr>
        <w:t xml:space="preserve"> </w:t>
      </w:r>
      <w:r w:rsidR="00735C41" w:rsidRPr="0002518A">
        <w:rPr>
          <w:lang w:val="nl-NL" w:eastAsia="nl-NL"/>
        </w:rPr>
        <w:t>Let op: als het gesprek na het verstrijken van de termijn wordt aangevraagd, kunnen we niet meer op die vraag ingaan.</w:t>
      </w:r>
    </w:p>
    <w:p w14:paraId="02B02C03" w14:textId="5A0BD7E3" w:rsidR="008C0BA7" w:rsidRPr="0028683A" w:rsidRDefault="00CE1271" w:rsidP="0053549E">
      <w:pPr>
        <w:pStyle w:val="Lijstalinea"/>
        <w:numPr>
          <w:ilvl w:val="0"/>
          <w:numId w:val="8"/>
        </w:numPr>
        <w:spacing w:after="200"/>
        <w:ind w:left="340" w:hanging="340"/>
        <w:contextualSpacing w:val="0"/>
        <w:jc w:val="both"/>
        <w:outlineLvl w:val="9"/>
        <w:rPr>
          <w:lang w:val="nl-NL" w:eastAsia="nl-NL"/>
        </w:rPr>
      </w:pPr>
      <w:r>
        <w:rPr>
          <w:lang w:val="nl-NL" w:eastAsia="nl-NL"/>
        </w:rPr>
        <w:lastRenderedPageBreak/>
        <w:t>Dat</w:t>
      </w:r>
      <w:r w:rsidR="00A11E63" w:rsidRPr="00D864D9">
        <w:rPr>
          <w:lang w:val="nl-NL" w:eastAsia="nl-NL"/>
        </w:rPr>
        <w:t xml:space="preserve"> verplicht overleg met de direct</w:t>
      </w:r>
      <w:r w:rsidR="00A11E63">
        <w:rPr>
          <w:lang w:val="nl-NL" w:eastAsia="nl-NL"/>
        </w:rPr>
        <w:t>ie</w:t>
      </w:r>
      <w:r w:rsidR="00A11E63" w:rsidRPr="00D864D9">
        <w:rPr>
          <w:lang w:val="nl-NL" w:eastAsia="nl-NL"/>
        </w:rPr>
        <w:t xml:space="preserve"> vindt plaats ten laatste d</w:t>
      </w:r>
      <w:r w:rsidR="00A11E63">
        <w:rPr>
          <w:lang w:val="nl-NL" w:eastAsia="nl-NL"/>
        </w:rPr>
        <w:t xml:space="preserve">e </w:t>
      </w:r>
      <w:r w:rsidR="007E68DF">
        <w:rPr>
          <w:lang w:val="nl-NL" w:eastAsia="nl-NL"/>
        </w:rPr>
        <w:t>6de</w:t>
      </w:r>
      <w:r w:rsidR="00A11E63">
        <w:rPr>
          <w:lang w:val="nl-NL" w:eastAsia="nl-NL"/>
        </w:rPr>
        <w:t xml:space="preserve"> dag na de dag waarop </w:t>
      </w:r>
      <w:r w:rsidR="00A11E63" w:rsidRPr="002A7E1A">
        <w:rPr>
          <w:lang w:val="nl-NL" w:eastAsia="nl-NL"/>
        </w:rPr>
        <w:t>je de beslissing hebt ontvangen dat het getuigschrift niet wordt uitgereikt aan je kind</w:t>
      </w:r>
      <w:r w:rsidR="00A11E63">
        <w:rPr>
          <w:lang w:val="nl-NL" w:eastAsia="nl-NL"/>
        </w:rPr>
        <w:t>.</w:t>
      </w:r>
      <w:r w:rsidR="00A11E63" w:rsidRPr="00462322">
        <w:t xml:space="preserve"> </w:t>
      </w:r>
      <w:r w:rsidR="00A11E63" w:rsidRPr="0028683A">
        <w:rPr>
          <w:lang w:val="nl-NL" w:eastAsia="nl-NL"/>
        </w:rPr>
        <w:t xml:space="preserve">Tijdens </w:t>
      </w:r>
      <w:r w:rsidR="002C7DF2" w:rsidRPr="0028683A">
        <w:rPr>
          <w:lang w:val="nl-NL" w:eastAsia="nl-NL"/>
        </w:rPr>
        <w:t>dat</w:t>
      </w:r>
      <w:r w:rsidR="00A11E63" w:rsidRPr="0028683A">
        <w:rPr>
          <w:lang w:val="nl-NL" w:eastAsia="nl-NL"/>
        </w:rPr>
        <w:t xml:space="preserve"> gesprek krijg je de kans om je bezwaren te uiten. De directie verduidelijkt </w:t>
      </w:r>
      <w:r w:rsidR="003A2863" w:rsidRPr="0028683A">
        <w:rPr>
          <w:lang w:val="nl-NL" w:eastAsia="nl-NL"/>
        </w:rPr>
        <w:t>via</w:t>
      </w:r>
      <w:r w:rsidR="00A11E63" w:rsidRPr="0028683A">
        <w:rPr>
          <w:lang w:val="nl-NL" w:eastAsia="nl-NL"/>
        </w:rPr>
        <w:t xml:space="preserve"> het dossier van je kind op basis van welke gegevens de klassenraad zijn beslissing heeft genomen. </w:t>
      </w:r>
      <w:r w:rsidR="002771D4" w:rsidRPr="0028683A">
        <w:rPr>
          <w:lang w:val="nl-NL" w:eastAsia="nl-NL"/>
        </w:rPr>
        <w:t xml:space="preserve">We maken een verslag van </w:t>
      </w:r>
      <w:r w:rsidR="00AA5B52" w:rsidRPr="0028683A">
        <w:rPr>
          <w:lang w:val="nl-NL" w:eastAsia="nl-NL"/>
        </w:rPr>
        <w:t>dat</w:t>
      </w:r>
      <w:r w:rsidR="002771D4" w:rsidRPr="0028683A">
        <w:rPr>
          <w:lang w:val="nl-NL" w:eastAsia="nl-NL"/>
        </w:rPr>
        <w:t xml:space="preserve"> overleg</w:t>
      </w:r>
      <w:r w:rsidR="00A11E63" w:rsidRPr="0028683A">
        <w:rPr>
          <w:lang w:val="nl-NL" w:eastAsia="nl-NL"/>
        </w:rPr>
        <w:t>.</w:t>
      </w:r>
    </w:p>
    <w:p w14:paraId="390E6EFA" w14:textId="170217C7" w:rsidR="00A11E63" w:rsidRPr="00B275C2" w:rsidRDefault="00A11E63" w:rsidP="0053549E">
      <w:pPr>
        <w:pStyle w:val="Lijstalinea"/>
        <w:numPr>
          <w:ilvl w:val="0"/>
          <w:numId w:val="8"/>
        </w:numPr>
        <w:spacing w:after="0"/>
        <w:ind w:left="340" w:hanging="340"/>
        <w:jc w:val="both"/>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0BC5AAA4" w:rsidR="00A11E63" w:rsidRPr="00B275C2" w:rsidRDefault="00A11E63" w:rsidP="0053549E">
      <w:pPr>
        <w:pStyle w:val="Lijstalinea"/>
        <w:numPr>
          <w:ilvl w:val="0"/>
          <w:numId w:val="9"/>
        </w:numPr>
        <w:spacing w:after="0"/>
        <w:ind w:left="680" w:hanging="340"/>
        <w:jc w:val="both"/>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geen nieuwe bijeenkomst van de klassenraad rechtvaardigen</w:t>
      </w:r>
      <w:r w:rsidR="007A755F">
        <w:rPr>
          <w:lang w:val="nl-NL" w:eastAsia="nl-NL"/>
        </w:rPr>
        <w:t>;</w:t>
      </w:r>
    </w:p>
    <w:p w14:paraId="09858B39" w14:textId="716B3774" w:rsidR="008C0BA7" w:rsidRPr="00B275C2" w:rsidRDefault="00A11E63" w:rsidP="0053549E">
      <w:pPr>
        <w:pStyle w:val="Lijstalinea"/>
        <w:numPr>
          <w:ilvl w:val="0"/>
          <w:numId w:val="9"/>
        </w:numPr>
        <w:spacing w:after="200"/>
        <w:ind w:left="680" w:hanging="340"/>
        <w:contextualSpacing w:val="0"/>
        <w:jc w:val="both"/>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het overwegen waard zijn. In dat geval </w:t>
      </w:r>
      <w:r w:rsidR="000E7941">
        <w:rPr>
          <w:lang w:val="nl-NL" w:eastAsia="nl-NL"/>
        </w:rPr>
        <w:t>roept</w:t>
      </w:r>
      <w:r w:rsidR="00956070">
        <w:rPr>
          <w:lang w:val="nl-NL" w:eastAsia="nl-NL"/>
        </w:rPr>
        <w:t xml:space="preserve"> ze</w:t>
      </w:r>
      <w:r w:rsidRPr="002A7E1A">
        <w:rPr>
          <w:lang w:val="nl-NL" w:eastAsia="nl-NL"/>
        </w:rPr>
        <w:t xml:space="preserve"> de klassenraad zo snel mogelijk samen om de betwiste beslissing opnieuw te overwegen. </w:t>
      </w:r>
      <w:r w:rsidRPr="006E1C9D">
        <w:rPr>
          <w:lang w:val="nl-NL" w:eastAsia="nl-NL"/>
        </w:rPr>
        <w:t>Je ontvangt</w:t>
      </w:r>
      <w:r w:rsidRPr="002A7E1A">
        <w:rPr>
          <w:lang w:val="nl-NL" w:eastAsia="nl-NL"/>
        </w:rPr>
        <w:t xml:space="preserve"> per aangetekende brief het resultaat van die vergadering.</w:t>
      </w:r>
    </w:p>
    <w:p w14:paraId="7E34880C" w14:textId="6EFF3310" w:rsidR="00A11E63" w:rsidRPr="00B64BB9" w:rsidRDefault="00A11E63" w:rsidP="0053549E">
      <w:pPr>
        <w:pStyle w:val="Lijstalinea"/>
        <w:numPr>
          <w:ilvl w:val="0"/>
          <w:numId w:val="8"/>
        </w:numPr>
        <w:spacing w:after="200"/>
        <w:ind w:left="340" w:hanging="340"/>
        <w:contextualSpacing w:val="0"/>
        <w:jc w:val="both"/>
        <w:outlineLvl w:val="9"/>
        <w:rPr>
          <w:rFonts w:eastAsiaTheme="minorHAnsi" w:cstheme="minorBidi"/>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de voorzitter van het schoolbestuur. Dat kan via aangetekende brief:</w:t>
      </w:r>
    </w:p>
    <w:sdt>
      <w:sdtPr>
        <w:rPr>
          <w:lang w:val="nl-NL"/>
        </w:rPr>
        <w:alias w:val="Vermeld hier het adres vh schoolbestuur"/>
        <w:tag w:val="Adres schoolbestuur"/>
        <w:id w:val="750629105"/>
        <w:placeholder>
          <w:docPart w:val="2378DC5CCF1E4B219A70979FDC40B174"/>
        </w:placeholder>
        <w15:color w:val="A8AF37"/>
      </w:sdtPr>
      <w:sdtEndPr/>
      <w:sdtContent>
        <w:p w14:paraId="33DE02B5" w14:textId="012D5792" w:rsidR="00B64BB9" w:rsidRPr="00B64BB9" w:rsidRDefault="00B75F1E" w:rsidP="00927856">
          <w:pPr>
            <w:jc w:val="both"/>
            <w:rPr>
              <w:lang w:val="nl-NL" w:eastAsia="nl-NL"/>
            </w:rPr>
          </w:pPr>
          <w:r w:rsidRPr="005E363D">
            <w:rPr>
              <w:color w:val="auto"/>
              <w:lang w:val="nl-NL" w:eastAsia="nl-NL"/>
            </w:rPr>
            <w:t xml:space="preserve">t.a.v. de voorzitter </w:t>
          </w:r>
          <w:r w:rsidR="00AA5421">
            <w:rPr>
              <w:color w:val="auto"/>
              <w:lang w:val="nl-NL" w:eastAsia="nl-NL"/>
            </w:rPr>
            <w:t>VZW Katholieke School Zele - Heikant</w:t>
          </w:r>
          <w:r>
            <w:rPr>
              <w:color w:val="A8AF37"/>
              <w:lang w:val="nl-NL" w:eastAsia="nl-NL"/>
            </w:rPr>
            <w:br/>
          </w:r>
          <w:r w:rsidR="00AA5421">
            <w:rPr>
              <w:color w:val="auto"/>
              <w:lang w:val="nl-NL" w:eastAsia="nl-NL"/>
            </w:rPr>
            <w:t>Bosstraat 179</w:t>
          </w:r>
          <w:r w:rsidRPr="005E363D">
            <w:rPr>
              <w:color w:val="auto"/>
              <w:lang w:val="nl-NL" w:eastAsia="nl-NL"/>
            </w:rPr>
            <w:br/>
            <w:t>9240 Zele</w:t>
          </w:r>
          <w:r>
            <w:rPr>
              <w:lang w:val="nl-NL" w:eastAsia="nl-NL"/>
            </w:rPr>
            <w:br/>
          </w:r>
          <w:r>
            <w:rPr>
              <w:lang w:val="nl-NL" w:eastAsia="nl-NL"/>
            </w:rPr>
            <w:br/>
          </w:r>
          <w:r w:rsidR="00B64BB9" w:rsidRPr="00B64BB9">
            <w:rPr>
              <w:lang w:val="nl-NL" w:eastAsia="nl-NL"/>
            </w:rPr>
            <w:t>of</w:t>
          </w:r>
        </w:p>
        <w:p w14:paraId="671AA85A" w14:textId="62686245" w:rsidR="00B64BB9" w:rsidRPr="00B64BB9" w:rsidRDefault="00B64BB9" w:rsidP="00927856">
          <w:pPr>
            <w:ind w:left="142"/>
            <w:jc w:val="both"/>
            <w:rPr>
              <w:lang w:val="nl-NL" w:eastAsia="nl-NL"/>
            </w:rPr>
          </w:pPr>
          <w:r w:rsidRPr="00B64BB9">
            <w:rPr>
              <w:lang w:val="nl-NL" w:eastAsia="nl-NL"/>
            </w:rPr>
            <w:t xml:space="preserve">Wanneer de school open is, </w:t>
          </w:r>
          <w:r w:rsidR="00D1172A">
            <w:rPr>
              <w:lang w:val="nl-NL" w:eastAsia="nl-NL"/>
            </w:rPr>
            <w:t>kun</w:t>
          </w:r>
          <w:r w:rsidRPr="00B64BB9">
            <w:rPr>
              <w:lang w:val="nl-NL" w:eastAsia="nl-NL"/>
            </w:rPr>
            <w:t xml:space="preserve"> je het beroep bij het schoolbestuur op school persoonlijk afgeven. Je krijgt dan een bewijs van ontvangst dat aantoont op welke datum je het hebt ingediend. </w:t>
          </w:r>
          <w:r w:rsidR="005E7111">
            <w:rPr>
              <w:lang w:val="nl-NL" w:eastAsia="nl-NL"/>
            </w:rPr>
            <w:t>Wij geven</w:t>
          </w:r>
          <w:r w:rsidRPr="00B64BB9">
            <w:rPr>
              <w:lang w:val="nl-NL" w:eastAsia="nl-NL"/>
            </w:rPr>
            <w:t xml:space="preserve"> het beroep daarna door aan het schoolbestuur.</w:t>
          </w:r>
        </w:p>
      </w:sdtContent>
    </w:sdt>
    <w:p w14:paraId="7AE6F93E" w14:textId="79AC0678" w:rsidR="0026632B" w:rsidRDefault="00A11E63" w:rsidP="0053549E">
      <w:pPr>
        <w:pStyle w:val="Lijstalinea"/>
        <w:numPr>
          <w:ilvl w:val="0"/>
          <w:numId w:val="8"/>
        </w:numPr>
        <w:spacing w:before="200" w:after="200"/>
        <w:ind w:left="340" w:hanging="340"/>
        <w:contextualSpacing w:val="0"/>
        <w:jc w:val="both"/>
        <w:outlineLvl w:val="9"/>
        <w:rPr>
          <w:lang w:val="nl-NL" w:eastAsia="nl-NL"/>
        </w:rPr>
      </w:pPr>
      <w:r w:rsidRPr="006E1C9D">
        <w:rPr>
          <w:lang w:val="nl-NL" w:eastAsia="nl-NL"/>
        </w:rPr>
        <w:t xml:space="preserve">Je hebt daarvoor een termijn van </w:t>
      </w:r>
      <w:r w:rsidR="00AB302F">
        <w:rPr>
          <w:lang w:val="nl-NL" w:eastAsia="nl-NL"/>
        </w:rPr>
        <w:t>3</w:t>
      </w:r>
      <w:r w:rsidRPr="006E1C9D">
        <w:rPr>
          <w:lang w:val="nl-NL" w:eastAsia="nl-NL"/>
        </w:rPr>
        <w:t xml:space="preserve"> dagen</w:t>
      </w:r>
      <w:r w:rsidR="00003679">
        <w:rPr>
          <w:lang w:val="nl-NL" w:eastAsia="nl-NL"/>
        </w:rPr>
        <w:t>. D</w:t>
      </w:r>
      <w:r w:rsidRPr="006E1C9D">
        <w:rPr>
          <w:lang w:val="nl-NL" w:eastAsia="nl-NL"/>
        </w:rPr>
        <w:t xml:space="preserve">ie begint te lopen de dag nadat </w:t>
      </w:r>
      <w:r w:rsidR="00844C55">
        <w:rPr>
          <w:lang w:val="nl-NL" w:eastAsia="nl-NL"/>
        </w:rPr>
        <w:t xml:space="preserve">je </w:t>
      </w:r>
      <w:r w:rsidRPr="006E1C9D">
        <w:rPr>
          <w:lang w:val="nl-NL" w:eastAsia="nl-NL"/>
        </w:rPr>
        <w:t>de aangetekende brief van de school ontvang</w:t>
      </w:r>
      <w:r w:rsidR="00167582">
        <w:rPr>
          <w:lang w:val="nl-NL" w:eastAsia="nl-NL"/>
        </w:rPr>
        <w:t>t</w:t>
      </w:r>
      <w:r w:rsidRPr="006E1C9D">
        <w:rPr>
          <w:lang w:val="nl-NL" w:eastAsia="nl-NL"/>
        </w:rPr>
        <w:t xml:space="preserve">. De aangetekende brief met één van de twee mogelijke beslissingen (zie punt 3) wordt geacht de </w:t>
      </w:r>
      <w:r w:rsidR="000B66E6">
        <w:rPr>
          <w:lang w:val="nl-NL" w:eastAsia="nl-NL"/>
        </w:rPr>
        <w:t>3de</w:t>
      </w:r>
      <w:r w:rsidRPr="006E1C9D">
        <w:rPr>
          <w:lang w:val="nl-NL" w:eastAsia="nl-NL"/>
        </w:rPr>
        <w:t xml:space="preserve"> dag na verzending te zijn ontvangen. De poststempel geldt als bewijs, zowel voor de verzending als voor de ontvangst.</w:t>
      </w:r>
      <w:r w:rsidR="003845FE">
        <w:rPr>
          <w:lang w:val="nl-NL" w:eastAsia="nl-NL"/>
        </w:rPr>
        <w:t xml:space="preserve"> </w:t>
      </w:r>
      <w:sdt>
        <w:sdtPr>
          <w:rPr>
            <w:lang w:val="nl-NL" w:eastAsia="nl-NL"/>
          </w:rPr>
          <w:alias w:val="Selecteer tekst"/>
          <w:id w:val="71553190"/>
          <w:placeholder>
            <w:docPart w:val="3D28AB4A7DD146D9B29B1139345546B0"/>
          </w:placeholder>
          <w15:color w:val="A8AF37"/>
        </w:sdtPr>
        <w:sdtEndPr/>
        <w:sdtContent>
          <w:r w:rsidR="003845FE">
            <w:t>Dat geldt ook als je ervoor kiest om het beroep persoonlijk af te geven op school.</w:t>
          </w:r>
        </w:sdtContent>
      </w:sdt>
    </w:p>
    <w:p w14:paraId="0E99E6AB" w14:textId="513DA7E6" w:rsidR="00A11E63" w:rsidRPr="0076776F" w:rsidRDefault="00A11E63" w:rsidP="00927856">
      <w:pPr>
        <w:spacing w:before="200"/>
        <w:jc w:val="both"/>
      </w:pPr>
      <w:r w:rsidRPr="002A7E1A">
        <w:t>Let op: als het beroep te laat</w:t>
      </w:r>
      <w:r w:rsidR="00323B1B">
        <w:t xml:space="preserve"> </w:t>
      </w:r>
      <w:r w:rsidR="00323B1B">
        <w:rPr>
          <w:lang w:val="nl-NL" w:eastAsia="nl-NL"/>
        </w:rPr>
        <w:t>verstuurd of</w:t>
      </w:r>
      <w:r w:rsidRPr="002A7E1A">
        <w:t xml:space="preserve"> </w:t>
      </w:r>
      <w:sdt>
        <w:sdtPr>
          <w:rPr>
            <w:lang w:val="nl-NL" w:eastAsia="nl-NL"/>
          </w:rPr>
          <w:alias w:val="Selecteer tekst"/>
          <w:id w:val="779227352"/>
          <w:placeholder>
            <w:docPart w:val="F95B49FD065E49EC87F74BC7A50ABE9F"/>
          </w:placeholder>
          <w15:color w:val="A8AF37"/>
        </w:sdtPr>
        <w:sdtEndPr/>
        <w:sdtContent>
          <w:r w:rsidR="008B283C">
            <w:rPr>
              <w:lang w:val="nl-NL" w:eastAsia="nl-NL"/>
            </w:rPr>
            <w:t>afgegeven</w:t>
          </w:r>
        </w:sdtContent>
      </w:sdt>
      <w:r>
        <w:rPr>
          <w:rStyle w:val="Verwijzingopmerking"/>
        </w:rPr>
        <w:t xml:space="preserve">, </w:t>
      </w:r>
      <w:r w:rsidRPr="002A7E1A">
        <w:t>zal de beroepscommissie het beroep als onontvankelijk moeten afwijzen. Dat betekent dat ze het beroep niet inhoudelijk zal kunnen behandelen.</w:t>
      </w:r>
    </w:p>
    <w:p w14:paraId="4132D66F" w14:textId="77777777" w:rsidR="00A11E63" w:rsidRPr="00E77829" w:rsidRDefault="00A11E63" w:rsidP="00927856">
      <w:pPr>
        <w:jc w:val="both"/>
        <w:rPr>
          <w:shd w:val="clear" w:color="auto" w:fill="FFE599" w:themeFill="accent4" w:themeFillTint="66"/>
        </w:rPr>
      </w:pPr>
      <w:r w:rsidRPr="002A7E1A">
        <w:t>Het beroep bij het schoolbestuur moet aan de volgende voorwaarden voldoen:</w:t>
      </w:r>
    </w:p>
    <w:p w14:paraId="03581609" w14:textId="27A24D53" w:rsidR="00DF6F28" w:rsidRDefault="00C53821" w:rsidP="00927856">
      <w:pPr>
        <w:pStyle w:val="Opsomming"/>
        <w:jc w:val="both"/>
        <w:rPr>
          <w:lang w:val="nl-NL"/>
        </w:rPr>
      </w:pPr>
      <w:r>
        <w:rPr>
          <w:lang w:val="nl-NL"/>
        </w:rPr>
        <w:t>H</w:t>
      </w:r>
      <w:r w:rsidR="00A11E63" w:rsidRPr="008B283C">
        <w:rPr>
          <w:lang w:val="nl-NL"/>
        </w:rPr>
        <w:t>et beroep is gedateerd en ondertekend;</w:t>
      </w:r>
    </w:p>
    <w:sdt>
      <w:sdtPr>
        <w:rPr>
          <w:lang w:val="nl-NL" w:eastAsia="nl-NL"/>
        </w:rPr>
        <w:alias w:val="Voorwaarden"/>
        <w:tag w:val="Voorwaarden"/>
        <w:id w:val="-895276205"/>
        <w:placeholder>
          <w:docPart w:val="EC591D1B9DB64C0799D3CD5CF6AD9B80"/>
        </w:placeholder>
        <w15:color w:val="A8AF37"/>
      </w:sdtPr>
      <w:sdtEndPr/>
      <w:sdtContent>
        <w:p w14:paraId="4BD58BEA" w14:textId="77777777" w:rsidR="00C53821" w:rsidRPr="00252641" w:rsidRDefault="00C53821" w:rsidP="00927856">
          <w:pPr>
            <w:pStyle w:val="Opsomming"/>
            <w:jc w:val="both"/>
          </w:pPr>
          <w:r>
            <w:t>H</w:t>
          </w:r>
          <w:r w:rsidRPr="00535EC3">
            <w:t>et beroep is ofwel per aangetekende brief verstuurd, ofwel op school afgegeven (met bewijs van ontvangst).</w:t>
          </w:r>
        </w:p>
      </w:sdtContent>
    </w:sdt>
    <w:p w14:paraId="3D31A3C6" w14:textId="77777777" w:rsidR="00C53821" w:rsidRDefault="00C53821" w:rsidP="00927856">
      <w:pPr>
        <w:pStyle w:val="Opsomming"/>
        <w:numPr>
          <w:ilvl w:val="0"/>
          <w:numId w:val="0"/>
        </w:numPr>
        <w:ind w:left="340"/>
        <w:jc w:val="both"/>
        <w:rPr>
          <w:lang w:val="nl-NL"/>
        </w:rPr>
      </w:pPr>
    </w:p>
    <w:sdt>
      <w:sdtPr>
        <w:rPr>
          <w:color w:val="auto"/>
        </w:rPr>
        <w:id w:val="1843812455"/>
        <w:placeholder>
          <w:docPart w:val="300A330A732340EDA047AB0696A4FF9E"/>
        </w:placeholder>
        <w15:color w:val="BAAF2C"/>
      </w:sdtPr>
      <w:sdtEndPr/>
      <w:sdtContent>
        <w:p w14:paraId="56592F86" w14:textId="1DE7B5F7" w:rsidR="00A11E63" w:rsidRPr="00C53821" w:rsidRDefault="00DF6F28" w:rsidP="00927856">
          <w:pPr>
            <w:spacing w:before="60"/>
            <w:jc w:val="both"/>
            <w:rPr>
              <w:color w:val="auto"/>
            </w:rPr>
          </w:pPr>
          <w:r w:rsidRPr="00C53821">
            <w:rPr>
              <w:color w:val="auto"/>
            </w:rPr>
            <w:t>Let op: als het beroep niet aan de voorwaarden voldoet, zal de beroepscommissie het beroep als onontvankelijk moeten afwijzen. Dat betekent dat ze het beroep niet inhoudelijk zal kunnen behandelen.</w:t>
          </w:r>
        </w:p>
      </w:sdtContent>
    </w:sdt>
    <w:p w14:paraId="5D9CB1CF" w14:textId="598FEDDE" w:rsidR="00EF1183" w:rsidRPr="00EF1183" w:rsidRDefault="00A11E63" w:rsidP="00927856">
      <w:pPr>
        <w:spacing w:before="200"/>
        <w:ind w:left="340"/>
        <w:jc w:val="both"/>
        <w:rPr>
          <w:lang w:val="nl-NL" w:eastAsia="nl-NL"/>
        </w:rPr>
      </w:pPr>
      <w:r w:rsidRPr="002A7E1A">
        <w:lastRenderedPageBreak/>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p w14:paraId="76242EC5" w14:textId="174FAC5B" w:rsidR="00EF1183" w:rsidRPr="00896612" w:rsidRDefault="00A11E63" w:rsidP="0053549E">
      <w:pPr>
        <w:pStyle w:val="Lijstalinea"/>
        <w:numPr>
          <w:ilvl w:val="0"/>
          <w:numId w:val="8"/>
        </w:numPr>
        <w:spacing w:after="200"/>
        <w:ind w:left="340" w:hanging="340"/>
        <w:contextualSpacing w:val="0"/>
        <w:jc w:val="both"/>
        <w:outlineLvl w:val="9"/>
        <w:rPr>
          <w:lang w:val="nl-NL" w:eastAsia="nl-NL"/>
        </w:rPr>
      </w:pPr>
      <w:r w:rsidRPr="00802FB0">
        <w:rPr>
          <w:shd w:val="clear" w:color="auto" w:fill="FFFFFF" w:themeFill="background1"/>
          <w:lang w:val="nl-NL" w:eastAsia="nl-NL"/>
        </w:rPr>
        <w:t>Wanneer het schoolbestuur een beroep ontvangt, zal het schoolbestuur 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09C5A1F3" w:rsidR="007B493C" w:rsidRPr="004C74B3" w:rsidRDefault="00A11E63" w:rsidP="0053549E">
      <w:pPr>
        <w:pStyle w:val="Lijstalinea"/>
        <w:numPr>
          <w:ilvl w:val="0"/>
          <w:numId w:val="8"/>
        </w:numPr>
        <w:spacing w:after="200"/>
        <w:ind w:left="340" w:hanging="340"/>
        <w:contextualSpacing w:val="0"/>
        <w:jc w:val="both"/>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 xml:space="preserve">De periode waarin de beroepscommissie kan samenkomen, </w:t>
      </w:r>
      <w:r w:rsidR="00B75F1E">
        <w:rPr>
          <w:lang w:val="nl-NL" w:eastAsia="nl-NL"/>
        </w:rPr>
        <w:t>is na onderling overleg.</w:t>
      </w:r>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0A6184DD" w:rsidR="00677134" w:rsidRPr="004C74B3" w:rsidRDefault="00A11E63" w:rsidP="0053549E">
      <w:pPr>
        <w:pStyle w:val="Lijstalinea"/>
        <w:numPr>
          <w:ilvl w:val="0"/>
          <w:numId w:val="8"/>
        </w:numPr>
        <w:spacing w:after="200"/>
        <w:ind w:left="340" w:hanging="340"/>
        <w:contextualSpacing w:val="0"/>
        <w:jc w:val="both"/>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3204E78D" w:rsidR="00A11E63" w:rsidRDefault="00A11E63" w:rsidP="0053549E">
      <w:pPr>
        <w:pStyle w:val="Lijstalinea"/>
        <w:numPr>
          <w:ilvl w:val="0"/>
          <w:numId w:val="8"/>
        </w:numPr>
        <w:spacing w:after="200"/>
        <w:ind w:left="340" w:hanging="340"/>
        <w:contextualSpacing w:val="0"/>
        <w:jc w:val="both"/>
        <w:outlineLvl w:val="9"/>
        <w:rPr>
          <w:lang w:val="nl-NL"/>
        </w:rPr>
      </w:pPr>
      <w:r w:rsidRPr="00AC2A0A">
        <w:t xml:space="preserve">De beroepscommissie zal </w:t>
      </w:r>
      <w:r w:rsidRPr="006E1C9D">
        <w:t>het beroep als onontvankelijk afwijzen,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p w14:paraId="0133DAE7" w14:textId="1B97B2BC" w:rsidR="00D67383" w:rsidRPr="00567049" w:rsidRDefault="00A01204" w:rsidP="00FC6199">
      <w:pPr>
        <w:jc w:val="right"/>
        <w:rPr>
          <w:color w:val="AE2081"/>
        </w:rPr>
      </w:pPr>
      <w:hyperlink w:anchor="Start" w:history="1">
        <w:r w:rsidR="00FC6199" w:rsidRPr="00567049">
          <w:rPr>
            <w:rStyle w:val="Hyperlink"/>
            <w:i/>
            <w:iCs/>
            <w:color w:val="AE2081"/>
            <w:sz w:val="18"/>
            <w:szCs w:val="18"/>
          </w:rPr>
          <w:t>Terug naar overzicht</w:t>
        </w:r>
      </w:hyperlink>
      <w:r w:rsidR="00FC6199" w:rsidRPr="00567049">
        <w:rPr>
          <w:color w:val="AE2081"/>
        </w:rPr>
        <w:fldChar w:fldCharType="begin"/>
      </w:r>
      <w:r w:rsidR="00FC6199" w:rsidRPr="00567049">
        <w:rPr>
          <w:color w:val="AE2081"/>
        </w:rPr>
        <w:instrText xml:space="preserve"> REF _Ref66445275 \h  \* MERGEFORMAT </w:instrText>
      </w:r>
      <w:r w:rsidR="00FC6199" w:rsidRPr="00567049">
        <w:rPr>
          <w:color w:val="AE2081"/>
        </w:rPr>
      </w:r>
      <w:r w:rsidR="00FC6199" w:rsidRPr="00567049">
        <w:rPr>
          <w:color w:val="AE2081"/>
        </w:rPr>
        <w:fldChar w:fldCharType="end"/>
      </w:r>
    </w:p>
    <w:p w14:paraId="49E6A531" w14:textId="595621F6" w:rsidR="00A11E63" w:rsidRPr="00E518F8" w:rsidRDefault="00D80A03" w:rsidP="003210FB">
      <w:pPr>
        <w:pStyle w:val="Kop2"/>
        <w:shd w:val="clear" w:color="auto" w:fill="4CBCC5"/>
        <w:rPr>
          <w:color w:val="FFFFFF" w:themeColor="background1"/>
        </w:rPr>
      </w:pPr>
      <w:bookmarkStart w:id="91" w:name="_Klachten"/>
      <w:bookmarkStart w:id="92" w:name="_Ref61257274"/>
      <w:bookmarkStart w:id="93" w:name="_Ref66443941"/>
      <w:bookmarkEnd w:id="91"/>
      <w:r w:rsidRPr="00EB7045">
        <w:rPr>
          <w:b w:val="0"/>
          <w:noProof/>
          <w:color w:val="FFFFFF" w:themeColor="background1"/>
          <w:lang w:eastAsia="nl-BE"/>
        </w:rPr>
        <w:drawing>
          <wp:anchor distT="0" distB="0" distL="114300" distR="114300" simplePos="0" relativeHeight="251658283"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92"/>
      <w:bookmarkEnd w:id="93"/>
    </w:p>
    <w:p w14:paraId="305C1E5F" w14:textId="0AAE99FC" w:rsidR="00A11E63" w:rsidRPr="004B171E" w:rsidRDefault="00A11E63" w:rsidP="004B171E">
      <w:pPr>
        <w:pStyle w:val="Kop3"/>
      </w:pPr>
      <w:r w:rsidRPr="004B171E">
        <w:t>Klachtencommissie</w:t>
      </w:r>
    </w:p>
    <w:p w14:paraId="4661A134" w14:textId="67ABFE00" w:rsidR="00D929D1" w:rsidRDefault="00A11E63" w:rsidP="00927856">
      <w:pPr>
        <w:jc w:val="both"/>
      </w:pPr>
      <w:r w:rsidRPr="00A33434">
        <w:t xml:space="preserve">Wanneer </w:t>
      </w:r>
      <w:r w:rsidRPr="00D5783D">
        <w:t>je</w:t>
      </w:r>
      <w:r w:rsidRPr="00A33434">
        <w:t xml:space="preserve"> ontevreden </w:t>
      </w:r>
      <w:r w:rsidRPr="00D5783D">
        <w:t>bent</w:t>
      </w:r>
      <w:r w:rsidRPr="00A33434">
        <w:t xml:space="preserve"> met beslissingen, handelingen of gedragingen van ons schoolbestuur of zijn personeelsleden, of </w:t>
      </w:r>
      <w:r w:rsidRPr="00D5783D">
        <w:t>met</w:t>
      </w:r>
      <w:r w:rsidRPr="00A33434">
        <w:t xml:space="preserve"> het ontbreken van bepaalde beslissingen of handelingen, dan </w:t>
      </w:r>
      <w:r>
        <w:t>kun</w:t>
      </w:r>
      <w:r w:rsidRPr="00D5783D">
        <w:t xml:space="preserve"> je </w:t>
      </w:r>
      <w:r w:rsidRPr="00A33434">
        <w:t>contact opnemen met</w:t>
      </w:r>
      <w:r w:rsidR="00BB7C37">
        <w:t xml:space="preserve"> </w:t>
      </w:r>
      <w:sdt>
        <w:sdtPr>
          <w:alias w:val="bv. de directeur/voorzitter van het schoolbestuur"/>
          <w:tag w:val="bv. de directeur/voorzitter van het schoolbestuur"/>
          <w:id w:val="-1603560486"/>
          <w:placeholder>
            <w:docPart w:val="4ADB6F84B65C4FB4B627EE5C09A315D8"/>
          </w:placeholder>
          <w15:color w:val="BAAF37"/>
        </w:sdtPr>
        <w:sdtEndPr/>
        <w:sdtContent>
          <w:r w:rsidR="00FD511C">
            <w:t>de directeur van de school of de voorzitter van het schoolbestuur.</w:t>
          </w:r>
        </w:sdtContent>
      </w:sdt>
    </w:p>
    <w:p w14:paraId="526D3FDF" w14:textId="27E8D450" w:rsidR="00A11E63" w:rsidRDefault="00A11E63" w:rsidP="00927856">
      <w:pPr>
        <w:jc w:val="both"/>
        <w:rPr>
          <w:lang w:val="nl-NL" w:eastAsia="nl-NL"/>
        </w:rPr>
      </w:pPr>
      <w:r w:rsidRPr="00E8059E">
        <w:rPr>
          <w:lang w:val="nl-NL" w:eastAsia="nl-NL"/>
        </w:rPr>
        <w:t xml:space="preserve">Samen met </w:t>
      </w:r>
      <w:r w:rsidRPr="00D5783D">
        <w:rPr>
          <w:lang w:val="nl-NL" w:eastAsia="nl-NL"/>
        </w:rPr>
        <w:t>jou</w:t>
      </w:r>
      <w:r w:rsidRPr="00E8059E">
        <w:rPr>
          <w:lang w:val="nl-NL" w:eastAsia="nl-NL"/>
        </w:rPr>
        <w:t xml:space="preserve"> zoeken we dan naar een oplossing. Als dat wenselijk is, kunnen we in onderling overleg een beroep doen op een professionele conflictbemiddelaar om via bemiddel</w:t>
      </w:r>
      <w:r>
        <w:rPr>
          <w:lang w:val="nl-NL" w:eastAsia="nl-NL"/>
        </w:rPr>
        <w:t>ing tot een oplossing te komen.</w:t>
      </w:r>
    </w:p>
    <w:p w14:paraId="44382D3F" w14:textId="5CFFCA3D" w:rsidR="00A11E63" w:rsidRPr="00E8059E" w:rsidRDefault="00A11E63" w:rsidP="00927856">
      <w:pPr>
        <w:jc w:val="both"/>
        <w:rPr>
          <w:lang w:val="nl-NL" w:eastAsia="nl-NL"/>
        </w:rPr>
      </w:pPr>
      <w:r w:rsidRPr="00E8059E">
        <w:rPr>
          <w:lang w:val="nl-NL" w:eastAsia="nl-NL"/>
        </w:rPr>
        <w:t xml:space="preserve">Als </w:t>
      </w:r>
      <w:r w:rsidR="002759B2">
        <w:rPr>
          <w:lang w:val="nl-NL" w:eastAsia="nl-NL"/>
        </w:rPr>
        <w:t>die</w:t>
      </w:r>
      <w:r w:rsidRPr="00E8059E">
        <w:rPr>
          <w:lang w:val="nl-NL" w:eastAsia="nl-NL"/>
        </w:rPr>
        <w:t xml:space="preserve"> informele behandeling niet tot een oplossing leidt</w:t>
      </w:r>
      <w:r w:rsidRPr="00D5783D">
        <w:rPr>
          <w:lang w:val="nl-NL" w:eastAsia="nl-NL"/>
        </w:rPr>
        <w:t xml:space="preserve">, dan </w:t>
      </w:r>
      <w:r w:rsidR="00AA7995">
        <w:rPr>
          <w:lang w:val="nl-NL" w:eastAsia="nl-NL"/>
        </w:rPr>
        <w:t>kun</w:t>
      </w:r>
      <w:r w:rsidRPr="00D5783D">
        <w:rPr>
          <w:lang w:val="nl-NL" w:eastAsia="nl-NL"/>
        </w:rPr>
        <w:t xml:space="preserve"> je je klacht in een volgende fase voorleggen aan de Klachtencommissie. </w:t>
      </w:r>
      <w:r w:rsidR="00A100D1">
        <w:rPr>
          <w:lang w:val="nl-NL" w:eastAsia="nl-NL"/>
        </w:rPr>
        <w:t>Die</w:t>
      </w:r>
      <w:r w:rsidRPr="00D5783D">
        <w:rPr>
          <w:lang w:val="nl-NL" w:eastAsia="nl-NL"/>
        </w:rPr>
        <w:t xml:space="preserve"> commissie </w:t>
      </w:r>
      <w:r w:rsidR="006A3CB2">
        <w:rPr>
          <w:lang w:val="nl-NL" w:eastAsia="nl-NL"/>
        </w:rPr>
        <w:t>van</w:t>
      </w:r>
      <w:r w:rsidRPr="00D5783D">
        <w:rPr>
          <w:lang w:val="nl-NL" w:eastAsia="nl-NL"/>
        </w:rPr>
        <w:t xml:space="preserve"> K</w:t>
      </w:r>
      <w:proofErr w:type="spellStart"/>
      <w:r w:rsidRPr="00A33434">
        <w:t>atholiek</w:t>
      </w:r>
      <w:proofErr w:type="spellEnd"/>
      <w:r w:rsidRPr="00A33434">
        <w:t xml:space="preserve"> Onderwijs Vlaanderen </w:t>
      </w:r>
      <w:r w:rsidR="006A3CB2">
        <w:t>behandelt</w:t>
      </w:r>
      <w:r w:rsidRPr="00A33434">
        <w:t xml:space="preserve">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w:t>
      </w:r>
      <w:r w:rsidRPr="00E8059E">
        <w:rPr>
          <w:lang w:val="nl-NL" w:eastAsia="nl-NL"/>
        </w:rPr>
        <w:t xml:space="preserve"> is:</w:t>
      </w:r>
    </w:p>
    <w:p w14:paraId="3A2C9E8E" w14:textId="77777777" w:rsidR="00A11E63" w:rsidRPr="00372EC3" w:rsidRDefault="00A11E63" w:rsidP="00372EC3">
      <w:pPr>
        <w:rPr>
          <w:i/>
          <w:iCs/>
          <w:lang w:val="nl-NL" w:eastAsia="nl-NL"/>
        </w:rPr>
      </w:pPr>
      <w:r w:rsidRPr="00372EC3">
        <w:rPr>
          <w:i/>
          <w:iCs/>
          <w:lang w:val="nl-NL" w:eastAsia="nl-NL"/>
        </w:rPr>
        <w:t>Klachtencommissie Katholiek Onderwijs Vlaanderen</w:t>
      </w:r>
      <w:r w:rsidRPr="00372EC3">
        <w:rPr>
          <w:i/>
          <w:iCs/>
          <w:lang w:val="nl-NL" w:eastAsia="nl-NL"/>
        </w:rPr>
        <w:br/>
      </w:r>
      <w:r w:rsidRPr="00372EC3">
        <w:rPr>
          <w:i/>
          <w:iCs/>
        </w:rPr>
        <w:t>t.a.v. de voorzitter van de Klachtencommissie</w:t>
      </w:r>
      <w:r w:rsidRPr="00372EC3">
        <w:rPr>
          <w:i/>
          <w:iCs/>
          <w:lang w:val="nl-NL" w:eastAsia="nl-NL"/>
        </w:rPr>
        <w:br/>
      </w:r>
      <w:proofErr w:type="spellStart"/>
      <w:r w:rsidRPr="00372EC3">
        <w:rPr>
          <w:i/>
          <w:iCs/>
          <w:lang w:val="nl-NL" w:eastAsia="nl-NL"/>
        </w:rPr>
        <w:t>Guimardstraat</w:t>
      </w:r>
      <w:proofErr w:type="spellEnd"/>
      <w:r w:rsidRPr="00372EC3">
        <w:rPr>
          <w:i/>
          <w:iCs/>
          <w:lang w:val="nl-NL" w:eastAsia="nl-NL"/>
        </w:rPr>
        <w:t xml:space="preserve"> 1</w:t>
      </w:r>
      <w:r w:rsidRPr="00372EC3">
        <w:rPr>
          <w:i/>
          <w:iCs/>
          <w:lang w:val="nl-NL" w:eastAsia="nl-NL"/>
        </w:rPr>
        <w:br/>
        <w:t>1040 Brussel</w:t>
      </w:r>
    </w:p>
    <w:p w14:paraId="5CCB912A" w14:textId="55BF0AAC" w:rsidR="00A11E63" w:rsidRPr="00A33434" w:rsidRDefault="00A11E63" w:rsidP="00372EC3">
      <w:r w:rsidRPr="00A33434">
        <w:lastRenderedPageBreak/>
        <w:t xml:space="preserve">Je </w:t>
      </w:r>
      <w:r w:rsidR="00220C11">
        <w:t xml:space="preserve">kunt je </w:t>
      </w:r>
      <w:r w:rsidRPr="00A33434">
        <w:t xml:space="preserve">klacht </w:t>
      </w:r>
      <w:r w:rsidR="00220C11">
        <w:t>ook indienen</w:t>
      </w:r>
      <w:r w:rsidRPr="00A33434">
        <w:t xml:space="preserve"> per </w:t>
      </w:r>
      <w:r w:rsidRPr="002F08FD">
        <w:t>e-mail</w:t>
      </w:r>
      <w:r w:rsidRPr="00A33434">
        <w:t xml:space="preserve"> </w:t>
      </w:r>
      <w:r w:rsidR="005C71BF">
        <w:t>(</w:t>
      </w:r>
      <w:hyperlink r:id="rId133" w:history="1">
        <w:r w:rsidR="005C71BF" w:rsidRPr="00666EE0">
          <w:rPr>
            <w:rStyle w:val="Hyperlink"/>
          </w:rPr>
          <w:t>klachten@katholiekonderwijs.vlaanderen</w:t>
        </w:r>
      </w:hyperlink>
      <w:r w:rsidR="005C71BF">
        <w:t xml:space="preserve">) </w:t>
      </w:r>
      <w:r w:rsidRPr="00A33434">
        <w:t xml:space="preserve">of via het contactformulier op </w:t>
      </w:r>
      <w:r w:rsidRPr="00DF0A80">
        <w:t>de website van de Klachtencommissie</w:t>
      </w:r>
      <w:r w:rsidR="00DF0A80">
        <w:t xml:space="preserve"> (</w:t>
      </w:r>
      <w:proofErr w:type="spellStart"/>
      <w:r w:rsidR="005B2566">
        <w:rPr>
          <w:rStyle w:val="Hyperlink"/>
        </w:rPr>
        <w:fldChar w:fldCharType="begin"/>
      </w:r>
      <w:r w:rsidR="005B2566">
        <w:rPr>
          <w:rStyle w:val="Hyperlink"/>
        </w:rPr>
        <w:instrText xml:space="preserve"> HYPERLINK "https://pro.katholiekonderwijs.vlaanderen/klachtenregeling" </w:instrText>
      </w:r>
      <w:r w:rsidR="005B2566">
        <w:rPr>
          <w:rStyle w:val="Hyperlink"/>
        </w:rPr>
      </w:r>
      <w:r w:rsidR="005B2566">
        <w:rPr>
          <w:rStyle w:val="Hyperlink"/>
        </w:rPr>
        <w:fldChar w:fldCharType="separate"/>
      </w:r>
      <w:r w:rsidR="00DF0A80" w:rsidRPr="00A028F0">
        <w:rPr>
          <w:rStyle w:val="Hyperlink"/>
        </w:rPr>
        <w:t>pro.katholiekonderwijs.vlaanderen</w:t>
      </w:r>
      <w:proofErr w:type="spellEnd"/>
      <w:r w:rsidR="00DF0A80" w:rsidRPr="00A028F0">
        <w:rPr>
          <w:rStyle w:val="Hyperlink"/>
        </w:rPr>
        <w:t>/klachtenregeling</w:t>
      </w:r>
      <w:r w:rsidR="005B2566">
        <w:rPr>
          <w:rStyle w:val="Hyperlink"/>
        </w:rPr>
        <w:fldChar w:fldCharType="end"/>
      </w:r>
      <w:r w:rsidR="001D04DC">
        <w:t>)</w:t>
      </w:r>
      <w:r w:rsidR="006715DB">
        <w:t>.</w:t>
      </w:r>
    </w:p>
    <w:p w14:paraId="088CE176" w14:textId="51B51FB6" w:rsidR="00A11E63" w:rsidRPr="00E8059E" w:rsidRDefault="00A11E63" w:rsidP="00372EC3">
      <w:pPr>
        <w:rPr>
          <w:lang w:val="nl-NL" w:eastAsia="nl-NL"/>
        </w:rPr>
      </w:pPr>
      <w:r w:rsidRPr="00E8059E">
        <w:rPr>
          <w:lang w:val="nl-NL" w:eastAsia="nl-NL"/>
        </w:rPr>
        <w:t>De commissie zal de klacht enkel inhoudelijk behandelen als ze ontvankelijk is</w:t>
      </w:r>
      <w:r w:rsidR="009166D2">
        <w:rPr>
          <w:lang w:val="nl-NL" w:eastAsia="nl-NL"/>
        </w:rPr>
        <w:t>. Dat</w:t>
      </w:r>
      <w:r w:rsidRPr="00E8059E">
        <w:rPr>
          <w:lang w:val="nl-NL" w:eastAsia="nl-NL"/>
        </w:rPr>
        <w:t xml:space="preserve"> wil zeggen als ze aan de volgende voorwaarden voldoet:</w:t>
      </w:r>
    </w:p>
    <w:p w14:paraId="1FB2203F" w14:textId="77777777" w:rsidR="00A11E63" w:rsidRPr="00372EC3" w:rsidRDefault="00A11E63" w:rsidP="00927856">
      <w:pPr>
        <w:pStyle w:val="Opsomming"/>
        <w:jc w:val="both"/>
      </w:pPr>
      <w:r w:rsidRPr="00372EC3">
        <w:t>De klacht moet betrekking hebben op feiten die niet langer dan 6 maanden geleden hebben plaatsgevonden. We rekenen vanaf de laatste gebeurtenis waarop de klacht betrekking heeft.</w:t>
      </w:r>
    </w:p>
    <w:p w14:paraId="0F8BC318" w14:textId="77777777" w:rsidR="00A11E63" w:rsidRPr="00372EC3" w:rsidRDefault="00A11E63" w:rsidP="00927856">
      <w:pPr>
        <w:pStyle w:val="Opsomming"/>
        <w:jc w:val="both"/>
      </w:pPr>
      <w:r w:rsidRPr="00372EC3">
        <w:t>De klacht mag niet anoniem zijn. Omdat de Klachtencommissie een klacht steeds onbevooroordeeld en objectief behandelt, betrekt ze alle partijen, dus ook het schoolbestuur.</w:t>
      </w:r>
    </w:p>
    <w:p w14:paraId="7FC817A7" w14:textId="77777777" w:rsidR="00A11E63" w:rsidRPr="00372EC3" w:rsidRDefault="00A11E63" w:rsidP="00927856">
      <w:pPr>
        <w:pStyle w:val="Opsomming"/>
        <w:jc w:val="both"/>
      </w:pPr>
      <w:r w:rsidRPr="00372EC3">
        <w:t>De klacht mag niet gaan over een feit of feiten die de Klachtencommissie al heeft behandeld.</w:t>
      </w:r>
    </w:p>
    <w:p w14:paraId="3A405AC1" w14:textId="54C07657" w:rsidR="00A11E63" w:rsidRPr="00372EC3" w:rsidRDefault="00A11E63" w:rsidP="00927856">
      <w:pPr>
        <w:pStyle w:val="Opsomming"/>
        <w:jc w:val="both"/>
      </w:pPr>
      <w:r w:rsidRPr="00372EC3">
        <w:t>De klacht moet eerst aan het schoolbestuur zijn voorgelegd. De ouders moeten hun klacht ten minste hebben besproken met de contactpersoon die hierboven staat vermeld én het schoolbestuur de kans hebben gegeven om zelf op de klacht in te gaan.</w:t>
      </w:r>
    </w:p>
    <w:p w14:paraId="51E665F8" w14:textId="77777777" w:rsidR="00A11E63" w:rsidRPr="00372EC3" w:rsidRDefault="00A11E63" w:rsidP="00927856">
      <w:pPr>
        <w:pStyle w:val="Opsomming"/>
        <w:spacing w:after="0"/>
        <w:jc w:val="both"/>
      </w:pPr>
      <w:r w:rsidRPr="00372EC3">
        <w:t>De klacht moet binnen de bevoegdheid van de Klachtencommissie vallen. De volgende zaken vallen niet onder haar bevoegdheid:</w:t>
      </w:r>
    </w:p>
    <w:p w14:paraId="0EE2BC5B" w14:textId="51A2407B" w:rsidR="00A11E63" w:rsidRPr="00E8059E" w:rsidRDefault="00A11E63" w:rsidP="00927856">
      <w:pPr>
        <w:pStyle w:val="Opsomming2"/>
        <w:jc w:val="both"/>
      </w:pPr>
      <w:r w:rsidRPr="00E8059E">
        <w:t>klachten over feiten die het voorwerp uitmaken van een gerechtelijke procedure (bv. een misdrijf);</w:t>
      </w:r>
    </w:p>
    <w:p w14:paraId="2B6099B2" w14:textId="77777777" w:rsidR="00A11E63" w:rsidRDefault="00A11E63" w:rsidP="00927856">
      <w:pPr>
        <w:pStyle w:val="Opsomming2"/>
        <w:jc w:val="both"/>
      </w:pPr>
      <w:r w:rsidRPr="00E8059E">
        <w:t>klachten die betrekking hebben op het algemeen beleid van de overheid of op de geldende decreten, besluiten, ministeriële omzendbrieven of reglementen;</w:t>
      </w:r>
    </w:p>
    <w:p w14:paraId="33F502B4" w14:textId="77777777" w:rsidR="00A11E63" w:rsidRPr="00E8059E" w:rsidRDefault="00A11E63" w:rsidP="00927856">
      <w:pPr>
        <w:pStyle w:val="Opsomming2"/>
        <w:jc w:val="both"/>
      </w:pPr>
      <w:r>
        <w:t>klachten die uitsluitend betrekking hebben op de door het schoolbestuur al dan niet genomen maatregelen in het kader van zijn ontslag-, evaluatie-, of tuchtbevoegdheid t.a.v. personeelsleden;</w:t>
      </w:r>
    </w:p>
    <w:p w14:paraId="59758057" w14:textId="0207D551" w:rsidR="00A11E63" w:rsidRPr="00E8059E" w:rsidRDefault="00A11E63" w:rsidP="00927856">
      <w:pPr>
        <w:pStyle w:val="Opsomming2"/>
        <w:jc w:val="both"/>
      </w:pPr>
      <w:r w:rsidRPr="00E8059E">
        <w:t>klachten waarvoor al een specifieke regeling en/of behandelende instantie bestaat (bv. over inschrijvingen, de bijdrageregeling, de definitieve uitsluiting, een evaluatiebeslissing</w:t>
      </w:r>
      <w:r w:rsidR="00372EC3">
        <w:t>,</w:t>
      </w:r>
      <w:r w:rsidRPr="00E8059E">
        <w:t xml:space="preserve"> …).</w:t>
      </w:r>
    </w:p>
    <w:p w14:paraId="0BC9785A" w14:textId="20E7C8B3" w:rsidR="00A11E63" w:rsidRPr="00A33434" w:rsidRDefault="00A11E63" w:rsidP="00927856">
      <w:pPr>
        <w:jc w:val="both"/>
      </w:pPr>
      <w:r w:rsidRPr="00E8059E">
        <w:rPr>
          <w:lang w:val="nl-NL" w:eastAsia="nl-NL"/>
        </w:rPr>
        <w:t xml:space="preserve">Het verloop van </w:t>
      </w:r>
      <w:r w:rsidRPr="00A33434">
        <w:t xml:space="preserve">de procedure bij de Klachtencommissie </w:t>
      </w:r>
      <w:r>
        <w:t xml:space="preserve">vind je </w:t>
      </w:r>
      <w:r w:rsidRPr="00A33434" w:rsidDel="00D706DF">
        <w:t xml:space="preserve">in het </w:t>
      </w:r>
      <w:r w:rsidRPr="00D87C90" w:rsidDel="00D706DF">
        <w:t>huishoudelijk reglement</w:t>
      </w:r>
      <w:r w:rsidRPr="00A33434" w:rsidDel="00D706DF">
        <w:t>.</w:t>
      </w:r>
    </w:p>
    <w:p w14:paraId="4B1ADA01" w14:textId="3CEB042C" w:rsidR="00A11E63" w:rsidRPr="00A33434" w:rsidRDefault="00A11E63" w:rsidP="00927856">
      <w:pPr>
        <w:jc w:val="both"/>
      </w:pPr>
      <w:r w:rsidRPr="00A33434">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602A32E0" w14:textId="2461EBB3" w:rsidR="00A11E63" w:rsidRPr="009157C3" w:rsidRDefault="00A11E63" w:rsidP="00927856">
      <w:pPr>
        <w:jc w:val="both"/>
      </w:pPr>
      <w:r w:rsidRPr="00A33434">
        <w:t>Bij een klacht verwachten we van alle betrokkenen de nodige discretie en sereniteit.</w:t>
      </w:r>
    </w:p>
    <w:p w14:paraId="4DEEA566" w14:textId="77777777" w:rsidR="00A11E63" w:rsidRPr="004B171E" w:rsidRDefault="00A11E63" w:rsidP="004B171E">
      <w:pPr>
        <w:pStyle w:val="Kop3"/>
      </w:pPr>
      <w:r w:rsidRPr="004B171E">
        <w:t>Commissie inzake leerlingenrechten</w:t>
      </w:r>
    </w:p>
    <w:p w14:paraId="1CC3A871" w14:textId="005AB6CA" w:rsidR="00A11E63" w:rsidRPr="00835DAC" w:rsidRDefault="00A11E63" w:rsidP="00927856">
      <w:pPr>
        <w:spacing w:after="0"/>
        <w:jc w:val="both"/>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34"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 xml:space="preserve">). </w:t>
      </w:r>
    </w:p>
    <w:p w14:paraId="1921C979" w14:textId="4ADE88E8" w:rsidR="00A11E63" w:rsidRPr="004B171E" w:rsidRDefault="00A11E63" w:rsidP="004B171E">
      <w:pPr>
        <w:pStyle w:val="Kop3"/>
      </w:pPr>
      <w:r w:rsidRPr="004B171E">
        <w:t>Commissie inzake zorgvuldig bestuur</w:t>
      </w:r>
    </w:p>
    <w:p w14:paraId="295B2ACE" w14:textId="02E6D37E" w:rsidR="00434C4A" w:rsidRDefault="00A11E63" w:rsidP="00927856">
      <w:pPr>
        <w:jc w:val="both"/>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35"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7A717DC1" w:rsidR="006C4447" w:rsidRPr="000B638B" w:rsidRDefault="00650E80" w:rsidP="007D3F29">
      <w:pPr>
        <w:spacing w:before="200"/>
        <w:jc w:val="right"/>
        <w:rPr>
          <w:b/>
          <w:i/>
          <w:iCs/>
          <w:color w:val="AE2081"/>
          <w:sz w:val="18"/>
          <w:szCs w:val="18"/>
          <w:u w:val="single"/>
        </w:rPr>
      </w:pPr>
      <w:r w:rsidRPr="000B638B">
        <w:rPr>
          <w:b/>
          <w:i/>
          <w:iCs/>
          <w:color w:val="AE2081"/>
          <w:sz w:val="18"/>
          <w:szCs w:val="18"/>
          <w:u w:val="single"/>
        </w:rPr>
        <w:fldChar w:fldCharType="begin"/>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end"/>
      </w:r>
    </w:p>
    <w:sectPr w:rsidR="006C4447" w:rsidRPr="000B638B" w:rsidSect="00802FB0">
      <w:headerReference w:type="default" r:id="rId136"/>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98ED" w14:textId="77777777" w:rsidR="00A01204" w:rsidRDefault="00A01204" w:rsidP="00542652">
      <w:r>
        <w:separator/>
      </w:r>
    </w:p>
    <w:p w14:paraId="23B5B329" w14:textId="77777777" w:rsidR="00A01204" w:rsidRDefault="00A01204"/>
    <w:p w14:paraId="0CA6F76D" w14:textId="77777777" w:rsidR="00A01204" w:rsidRDefault="00A01204"/>
  </w:endnote>
  <w:endnote w:type="continuationSeparator" w:id="0">
    <w:p w14:paraId="40EED85E" w14:textId="77777777" w:rsidR="00A01204" w:rsidRDefault="00A01204" w:rsidP="00542652">
      <w:r>
        <w:continuationSeparator/>
      </w:r>
    </w:p>
    <w:p w14:paraId="25EF61B2" w14:textId="77777777" w:rsidR="00A01204" w:rsidRDefault="00A01204"/>
    <w:p w14:paraId="6B83B171" w14:textId="77777777" w:rsidR="00A01204" w:rsidRDefault="00A01204"/>
  </w:endnote>
  <w:endnote w:type="continuationNotice" w:id="1">
    <w:p w14:paraId="19949A96" w14:textId="77777777" w:rsidR="00A01204" w:rsidRDefault="00A012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ook Antiqua">
    <w:panose1 w:val="02040602050305030304"/>
    <w:charset w:val="00"/>
    <w:family w:val="roman"/>
    <w:pitch w:val="variable"/>
    <w:sig w:usb0="00000287" w:usb1="00000000" w:usb2="00000000" w:usb3="00000000" w:csb0="0000009F" w:csb1="00000000"/>
  </w:font>
  <w:font w:name="Verdana Pro Light">
    <w:altName w:val="Verdana Pro Light"/>
    <w:charset w:val="00"/>
    <w:family w:val="swiss"/>
    <w:pitch w:val="variable"/>
    <w:sig w:usb0="80000287" w:usb1="00000043" w:usb2="00000000" w:usb3="00000000" w:csb0="0000009F" w:csb1="00000000"/>
  </w:font>
  <w:font w:name="Verdana Pro">
    <w:altName w:val="Arial"/>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36DF1A9E" w:rsidR="005B2566" w:rsidRPr="00005053" w:rsidRDefault="005B2566"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D34D44">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D34D44">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76B7A747" w:rsidR="005B2566" w:rsidRPr="00005053" w:rsidRDefault="005B2566"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9E11E2" w:rsidRPr="009E11E2">
      <w:rPr>
        <w:b/>
        <w:noProof/>
        <w:color w:val="404040" w:themeColor="text1" w:themeTint="BF"/>
        <w:sz w:val="18"/>
        <w:szCs w:val="18"/>
        <w:lang w:val="nl-NL"/>
      </w:rPr>
      <w:t>28</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9E11E2" w:rsidRPr="009E11E2">
      <w:rPr>
        <w:b/>
        <w:noProof/>
        <w:color w:val="404040" w:themeColor="text1" w:themeTint="BF"/>
        <w:sz w:val="18"/>
        <w:szCs w:val="18"/>
        <w:lang w:val="nl-NL"/>
      </w:rPr>
      <w:t>48</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085" w14:textId="7C0DB9F8" w:rsidR="005B2566" w:rsidRPr="000D5051" w:rsidRDefault="005B2566"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01E4" w14:textId="77777777" w:rsidR="00A01204" w:rsidRDefault="00A01204" w:rsidP="00542652">
      <w:r>
        <w:separator/>
      </w:r>
    </w:p>
    <w:p w14:paraId="723A6DA7" w14:textId="77777777" w:rsidR="00A01204" w:rsidRDefault="00A01204"/>
  </w:footnote>
  <w:footnote w:type="continuationSeparator" w:id="0">
    <w:p w14:paraId="415DA9CB" w14:textId="77777777" w:rsidR="00A01204" w:rsidRDefault="00A01204" w:rsidP="00542652">
      <w:r>
        <w:continuationSeparator/>
      </w:r>
    </w:p>
    <w:p w14:paraId="41479C20" w14:textId="77777777" w:rsidR="00A01204" w:rsidRDefault="00A01204"/>
    <w:p w14:paraId="733D471F" w14:textId="77777777" w:rsidR="00A01204" w:rsidRDefault="00A01204"/>
  </w:footnote>
  <w:footnote w:type="continuationNotice" w:id="1">
    <w:p w14:paraId="3EF24965" w14:textId="77777777" w:rsidR="00A01204" w:rsidRDefault="00A012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5B2566" w:rsidRPr="00E95386" w14:paraId="70A9AC0A" w14:textId="77777777" w:rsidTr="069DED66">
      <w:tc>
        <w:tcPr>
          <w:tcW w:w="9072" w:type="dxa"/>
        </w:tcPr>
        <w:p w14:paraId="0B12F0B9" w14:textId="7A3F0615" w:rsidR="005B2566" w:rsidRPr="00E95386" w:rsidRDefault="005B2566" w:rsidP="00B12C66">
          <w:pPr>
            <w:jc w:val="right"/>
            <w:rPr>
              <w:sz w:val="24"/>
              <w:szCs w:val="24"/>
            </w:rPr>
          </w:pPr>
          <w:r w:rsidRPr="00B12C66">
            <w:rPr>
              <w:noProof/>
              <w:sz w:val="16"/>
              <w:szCs w:val="16"/>
              <w:lang w:eastAsia="nl-BE"/>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2566" w:rsidRPr="00E95386" w14:paraId="23A190F0" w14:textId="77777777" w:rsidTr="069DED66">
      <w:trPr>
        <w:trHeight w:val="588"/>
      </w:trPr>
      <w:tc>
        <w:tcPr>
          <w:tcW w:w="9072" w:type="dxa"/>
        </w:tcPr>
        <w:p w14:paraId="3839FCBC" w14:textId="23E74496" w:rsidR="005B2566" w:rsidRPr="00D35E05" w:rsidRDefault="005B2566" w:rsidP="00B12C66">
          <w:pPr>
            <w:spacing w:before="100"/>
            <w:jc w:val="right"/>
            <w:rPr>
              <w:sz w:val="24"/>
              <w:szCs w:val="24"/>
            </w:rPr>
          </w:pPr>
        </w:p>
      </w:tc>
    </w:tr>
  </w:tbl>
  <w:p w14:paraId="122BDF90" w14:textId="5C7E20A5" w:rsidR="005B2566" w:rsidRPr="00B12C66" w:rsidRDefault="005B2566" w:rsidP="00825E27">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5B2566" w:rsidRPr="00E95386" w14:paraId="4224D7B7" w14:textId="77777777" w:rsidTr="069DED66">
      <w:trPr>
        <w:trHeight w:val="588"/>
      </w:trPr>
      <w:tc>
        <w:tcPr>
          <w:tcW w:w="9072" w:type="dxa"/>
        </w:tcPr>
        <w:p w14:paraId="1CD8BF05" w14:textId="5608CAC9" w:rsidR="005B2566" w:rsidRPr="00D35E05" w:rsidRDefault="005B2566" w:rsidP="00B12C66">
          <w:pPr>
            <w:spacing w:before="100"/>
            <w:jc w:val="right"/>
            <w:rPr>
              <w:sz w:val="24"/>
              <w:szCs w:val="24"/>
            </w:rPr>
          </w:pPr>
          <w:r w:rsidRPr="00B12C66">
            <w:rPr>
              <w:noProof/>
              <w:sz w:val="16"/>
              <w:szCs w:val="16"/>
              <w:lang w:eastAsia="nl-BE"/>
            </w:rPr>
            <w:drawing>
              <wp:anchor distT="0" distB="0" distL="114300" distR="114300" simplePos="0" relativeHeight="251658241" behindDoc="1" locked="0" layoutInCell="1" allowOverlap="1" wp14:anchorId="2A586D11" wp14:editId="6279C875">
                <wp:simplePos x="0" y="0"/>
                <wp:positionH relativeFrom="margin">
                  <wp:posOffset>3537284</wp:posOffset>
                </wp:positionH>
                <wp:positionV relativeFrom="page">
                  <wp:posOffset>11430</wp:posOffset>
                </wp:positionV>
                <wp:extent cx="2159000" cy="8420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584AB066" w:rsidR="005B2566" w:rsidRPr="00B12C66" w:rsidRDefault="005B2566" w:rsidP="00B12C66">
    <w:pPr>
      <w:pStyle w:val="Koptekst"/>
      <w:tabs>
        <w:tab w:val="clear" w:pos="4536"/>
        <w:tab w:val="clear" w:pos="9072"/>
        <w:tab w:val="left" w:pos="649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5B2566" w:rsidRPr="002926F4" w:rsidRDefault="005B2566"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BF56C0C4"/>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11052E1E"/>
    <w:multiLevelType w:val="singleLevel"/>
    <w:tmpl w:val="E284A19C"/>
    <w:lvl w:ilvl="0">
      <w:start w:val="5"/>
      <w:numFmt w:val="bullet"/>
      <w:lvlText w:val="-"/>
      <w:lvlJc w:val="left"/>
      <w:pPr>
        <w:tabs>
          <w:tab w:val="num" w:pos="1794"/>
        </w:tabs>
        <w:ind w:left="1794" w:hanging="375"/>
      </w:pPr>
      <w:rPr>
        <w:rFonts w:ascii="Times New Roman" w:hAnsi="Times New Roman" w:hint="default"/>
      </w:rPr>
    </w:lvl>
  </w:abstractNum>
  <w:abstractNum w:abstractNumId="2" w15:restartNumberingAfterBreak="0">
    <w:nsid w:val="13107644"/>
    <w:multiLevelType w:val="hybridMultilevel"/>
    <w:tmpl w:val="E2709794"/>
    <w:lvl w:ilvl="0" w:tplc="08130001">
      <w:start w:val="1"/>
      <w:numFmt w:val="bullet"/>
      <w:lvlText w:val=""/>
      <w:lvlJc w:val="left"/>
      <w:pPr>
        <w:ind w:left="2364" w:hanging="360"/>
      </w:pPr>
      <w:rPr>
        <w:rFonts w:ascii="Symbol" w:hAnsi="Symbol" w:hint="default"/>
      </w:rPr>
    </w:lvl>
    <w:lvl w:ilvl="1" w:tplc="08130003" w:tentative="1">
      <w:start w:val="1"/>
      <w:numFmt w:val="bullet"/>
      <w:lvlText w:val="o"/>
      <w:lvlJc w:val="left"/>
      <w:pPr>
        <w:ind w:left="3084" w:hanging="360"/>
      </w:pPr>
      <w:rPr>
        <w:rFonts w:ascii="Courier New" w:hAnsi="Courier New" w:cs="Courier New" w:hint="default"/>
      </w:rPr>
    </w:lvl>
    <w:lvl w:ilvl="2" w:tplc="08130005" w:tentative="1">
      <w:start w:val="1"/>
      <w:numFmt w:val="bullet"/>
      <w:lvlText w:val=""/>
      <w:lvlJc w:val="left"/>
      <w:pPr>
        <w:ind w:left="3804" w:hanging="360"/>
      </w:pPr>
      <w:rPr>
        <w:rFonts w:ascii="Wingdings" w:hAnsi="Wingdings" w:hint="default"/>
      </w:rPr>
    </w:lvl>
    <w:lvl w:ilvl="3" w:tplc="08130001" w:tentative="1">
      <w:start w:val="1"/>
      <w:numFmt w:val="bullet"/>
      <w:lvlText w:val=""/>
      <w:lvlJc w:val="left"/>
      <w:pPr>
        <w:ind w:left="4524" w:hanging="360"/>
      </w:pPr>
      <w:rPr>
        <w:rFonts w:ascii="Symbol" w:hAnsi="Symbol" w:hint="default"/>
      </w:rPr>
    </w:lvl>
    <w:lvl w:ilvl="4" w:tplc="08130003" w:tentative="1">
      <w:start w:val="1"/>
      <w:numFmt w:val="bullet"/>
      <w:lvlText w:val="o"/>
      <w:lvlJc w:val="left"/>
      <w:pPr>
        <w:ind w:left="5244" w:hanging="360"/>
      </w:pPr>
      <w:rPr>
        <w:rFonts w:ascii="Courier New" w:hAnsi="Courier New" w:cs="Courier New" w:hint="default"/>
      </w:rPr>
    </w:lvl>
    <w:lvl w:ilvl="5" w:tplc="08130005" w:tentative="1">
      <w:start w:val="1"/>
      <w:numFmt w:val="bullet"/>
      <w:lvlText w:val=""/>
      <w:lvlJc w:val="left"/>
      <w:pPr>
        <w:ind w:left="5964" w:hanging="360"/>
      </w:pPr>
      <w:rPr>
        <w:rFonts w:ascii="Wingdings" w:hAnsi="Wingdings" w:hint="default"/>
      </w:rPr>
    </w:lvl>
    <w:lvl w:ilvl="6" w:tplc="08130001" w:tentative="1">
      <w:start w:val="1"/>
      <w:numFmt w:val="bullet"/>
      <w:lvlText w:val=""/>
      <w:lvlJc w:val="left"/>
      <w:pPr>
        <w:ind w:left="6684" w:hanging="360"/>
      </w:pPr>
      <w:rPr>
        <w:rFonts w:ascii="Symbol" w:hAnsi="Symbol" w:hint="default"/>
      </w:rPr>
    </w:lvl>
    <w:lvl w:ilvl="7" w:tplc="08130003" w:tentative="1">
      <w:start w:val="1"/>
      <w:numFmt w:val="bullet"/>
      <w:lvlText w:val="o"/>
      <w:lvlJc w:val="left"/>
      <w:pPr>
        <w:ind w:left="7404" w:hanging="360"/>
      </w:pPr>
      <w:rPr>
        <w:rFonts w:ascii="Courier New" w:hAnsi="Courier New" w:cs="Courier New" w:hint="default"/>
      </w:rPr>
    </w:lvl>
    <w:lvl w:ilvl="8" w:tplc="08130005" w:tentative="1">
      <w:start w:val="1"/>
      <w:numFmt w:val="bullet"/>
      <w:lvlText w:val=""/>
      <w:lvlJc w:val="left"/>
      <w:pPr>
        <w:ind w:left="8124" w:hanging="360"/>
      </w:pPr>
      <w:rPr>
        <w:rFonts w:ascii="Wingdings" w:hAnsi="Wingdings" w:hint="default"/>
      </w:rPr>
    </w:lvl>
  </w:abstractNum>
  <w:abstractNum w:abstractNumId="3" w15:restartNumberingAfterBreak="0">
    <w:nsid w:val="13AA1958"/>
    <w:multiLevelType w:val="hybridMultilevel"/>
    <w:tmpl w:val="0FAECB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5"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6"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7" w15:restartNumberingAfterBreak="0">
    <w:nsid w:val="2809098A"/>
    <w:multiLevelType w:val="hybridMultilevel"/>
    <w:tmpl w:val="3B0A6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DAE17A6"/>
    <w:multiLevelType w:val="hybridMultilevel"/>
    <w:tmpl w:val="CA883DE8"/>
    <w:lvl w:ilvl="0" w:tplc="08130005">
      <w:start w:val="1"/>
      <w:numFmt w:val="bullet"/>
      <w:lvlText w:val=""/>
      <w:lvlJc w:val="left"/>
      <w:pPr>
        <w:ind w:left="2364" w:hanging="360"/>
      </w:pPr>
      <w:rPr>
        <w:rFonts w:ascii="Wingdings" w:hAnsi="Wingdings" w:hint="default"/>
      </w:rPr>
    </w:lvl>
    <w:lvl w:ilvl="1" w:tplc="08130003" w:tentative="1">
      <w:start w:val="1"/>
      <w:numFmt w:val="bullet"/>
      <w:lvlText w:val="o"/>
      <w:lvlJc w:val="left"/>
      <w:pPr>
        <w:ind w:left="3084" w:hanging="360"/>
      </w:pPr>
      <w:rPr>
        <w:rFonts w:ascii="Courier New" w:hAnsi="Courier New" w:cs="Courier New" w:hint="default"/>
      </w:rPr>
    </w:lvl>
    <w:lvl w:ilvl="2" w:tplc="08130005" w:tentative="1">
      <w:start w:val="1"/>
      <w:numFmt w:val="bullet"/>
      <w:lvlText w:val=""/>
      <w:lvlJc w:val="left"/>
      <w:pPr>
        <w:ind w:left="3804" w:hanging="360"/>
      </w:pPr>
      <w:rPr>
        <w:rFonts w:ascii="Wingdings" w:hAnsi="Wingdings" w:hint="default"/>
      </w:rPr>
    </w:lvl>
    <w:lvl w:ilvl="3" w:tplc="08130001" w:tentative="1">
      <w:start w:val="1"/>
      <w:numFmt w:val="bullet"/>
      <w:lvlText w:val=""/>
      <w:lvlJc w:val="left"/>
      <w:pPr>
        <w:ind w:left="4524" w:hanging="360"/>
      </w:pPr>
      <w:rPr>
        <w:rFonts w:ascii="Symbol" w:hAnsi="Symbol" w:hint="default"/>
      </w:rPr>
    </w:lvl>
    <w:lvl w:ilvl="4" w:tplc="08130003" w:tentative="1">
      <w:start w:val="1"/>
      <w:numFmt w:val="bullet"/>
      <w:lvlText w:val="o"/>
      <w:lvlJc w:val="left"/>
      <w:pPr>
        <w:ind w:left="5244" w:hanging="360"/>
      </w:pPr>
      <w:rPr>
        <w:rFonts w:ascii="Courier New" w:hAnsi="Courier New" w:cs="Courier New" w:hint="default"/>
      </w:rPr>
    </w:lvl>
    <w:lvl w:ilvl="5" w:tplc="08130005" w:tentative="1">
      <w:start w:val="1"/>
      <w:numFmt w:val="bullet"/>
      <w:lvlText w:val=""/>
      <w:lvlJc w:val="left"/>
      <w:pPr>
        <w:ind w:left="5964" w:hanging="360"/>
      </w:pPr>
      <w:rPr>
        <w:rFonts w:ascii="Wingdings" w:hAnsi="Wingdings" w:hint="default"/>
      </w:rPr>
    </w:lvl>
    <w:lvl w:ilvl="6" w:tplc="08130001" w:tentative="1">
      <w:start w:val="1"/>
      <w:numFmt w:val="bullet"/>
      <w:lvlText w:val=""/>
      <w:lvlJc w:val="left"/>
      <w:pPr>
        <w:ind w:left="6684" w:hanging="360"/>
      </w:pPr>
      <w:rPr>
        <w:rFonts w:ascii="Symbol" w:hAnsi="Symbol" w:hint="default"/>
      </w:rPr>
    </w:lvl>
    <w:lvl w:ilvl="7" w:tplc="08130003" w:tentative="1">
      <w:start w:val="1"/>
      <w:numFmt w:val="bullet"/>
      <w:lvlText w:val="o"/>
      <w:lvlJc w:val="left"/>
      <w:pPr>
        <w:ind w:left="7404" w:hanging="360"/>
      </w:pPr>
      <w:rPr>
        <w:rFonts w:ascii="Courier New" w:hAnsi="Courier New" w:cs="Courier New" w:hint="default"/>
      </w:rPr>
    </w:lvl>
    <w:lvl w:ilvl="8" w:tplc="08130005" w:tentative="1">
      <w:start w:val="1"/>
      <w:numFmt w:val="bullet"/>
      <w:lvlText w:val=""/>
      <w:lvlJc w:val="left"/>
      <w:pPr>
        <w:ind w:left="8124" w:hanging="360"/>
      </w:pPr>
      <w:rPr>
        <w:rFonts w:ascii="Wingdings" w:hAnsi="Wingdings" w:hint="default"/>
      </w:rPr>
    </w:lvl>
  </w:abstractNum>
  <w:abstractNum w:abstractNumId="9" w15:restartNumberingAfterBreak="0">
    <w:nsid w:val="2DDD21FC"/>
    <w:multiLevelType w:val="hybridMultilevel"/>
    <w:tmpl w:val="2A009A8E"/>
    <w:lvl w:ilvl="0" w:tplc="0ACA4B38">
      <w:start w:val="2"/>
      <w:numFmt w:val="bullet"/>
      <w:lvlText w:val="-"/>
      <w:lvlJc w:val="left"/>
      <w:pPr>
        <w:tabs>
          <w:tab w:val="num" w:pos="2484"/>
        </w:tabs>
        <w:ind w:left="2484" w:hanging="360"/>
      </w:pPr>
      <w:rPr>
        <w:rFonts w:ascii="Comic Sans MS" w:eastAsia="Times New Roman" w:hAnsi="Comic Sans MS" w:cs="Times New Roman" w:hint="default"/>
      </w:rPr>
    </w:lvl>
    <w:lvl w:ilvl="1" w:tplc="08130003" w:tentative="1">
      <w:start w:val="1"/>
      <w:numFmt w:val="bullet"/>
      <w:lvlText w:val="o"/>
      <w:lvlJc w:val="left"/>
      <w:pPr>
        <w:tabs>
          <w:tab w:val="num" w:pos="3204"/>
        </w:tabs>
        <w:ind w:left="3204" w:hanging="360"/>
      </w:pPr>
      <w:rPr>
        <w:rFonts w:ascii="Courier New" w:hAnsi="Courier New" w:cs="Courier New" w:hint="default"/>
      </w:rPr>
    </w:lvl>
    <w:lvl w:ilvl="2" w:tplc="08130005" w:tentative="1">
      <w:start w:val="1"/>
      <w:numFmt w:val="bullet"/>
      <w:lvlText w:val=""/>
      <w:lvlJc w:val="left"/>
      <w:pPr>
        <w:tabs>
          <w:tab w:val="num" w:pos="3924"/>
        </w:tabs>
        <w:ind w:left="3924" w:hanging="360"/>
      </w:pPr>
      <w:rPr>
        <w:rFonts w:ascii="Wingdings" w:hAnsi="Wingdings" w:hint="default"/>
      </w:rPr>
    </w:lvl>
    <w:lvl w:ilvl="3" w:tplc="08130001" w:tentative="1">
      <w:start w:val="1"/>
      <w:numFmt w:val="bullet"/>
      <w:lvlText w:val=""/>
      <w:lvlJc w:val="left"/>
      <w:pPr>
        <w:tabs>
          <w:tab w:val="num" w:pos="4644"/>
        </w:tabs>
        <w:ind w:left="4644" w:hanging="360"/>
      </w:pPr>
      <w:rPr>
        <w:rFonts w:ascii="Symbol" w:hAnsi="Symbol" w:hint="default"/>
      </w:rPr>
    </w:lvl>
    <w:lvl w:ilvl="4" w:tplc="08130003" w:tentative="1">
      <w:start w:val="1"/>
      <w:numFmt w:val="bullet"/>
      <w:lvlText w:val="o"/>
      <w:lvlJc w:val="left"/>
      <w:pPr>
        <w:tabs>
          <w:tab w:val="num" w:pos="5364"/>
        </w:tabs>
        <w:ind w:left="5364" w:hanging="360"/>
      </w:pPr>
      <w:rPr>
        <w:rFonts w:ascii="Courier New" w:hAnsi="Courier New" w:cs="Courier New" w:hint="default"/>
      </w:rPr>
    </w:lvl>
    <w:lvl w:ilvl="5" w:tplc="08130005" w:tentative="1">
      <w:start w:val="1"/>
      <w:numFmt w:val="bullet"/>
      <w:lvlText w:val=""/>
      <w:lvlJc w:val="left"/>
      <w:pPr>
        <w:tabs>
          <w:tab w:val="num" w:pos="6084"/>
        </w:tabs>
        <w:ind w:left="6084" w:hanging="360"/>
      </w:pPr>
      <w:rPr>
        <w:rFonts w:ascii="Wingdings" w:hAnsi="Wingdings" w:hint="default"/>
      </w:rPr>
    </w:lvl>
    <w:lvl w:ilvl="6" w:tplc="08130001" w:tentative="1">
      <w:start w:val="1"/>
      <w:numFmt w:val="bullet"/>
      <w:lvlText w:val=""/>
      <w:lvlJc w:val="left"/>
      <w:pPr>
        <w:tabs>
          <w:tab w:val="num" w:pos="6804"/>
        </w:tabs>
        <w:ind w:left="6804" w:hanging="360"/>
      </w:pPr>
      <w:rPr>
        <w:rFonts w:ascii="Symbol" w:hAnsi="Symbol" w:hint="default"/>
      </w:rPr>
    </w:lvl>
    <w:lvl w:ilvl="7" w:tplc="08130003" w:tentative="1">
      <w:start w:val="1"/>
      <w:numFmt w:val="bullet"/>
      <w:lvlText w:val="o"/>
      <w:lvlJc w:val="left"/>
      <w:pPr>
        <w:tabs>
          <w:tab w:val="num" w:pos="7524"/>
        </w:tabs>
        <w:ind w:left="7524" w:hanging="360"/>
      </w:pPr>
      <w:rPr>
        <w:rFonts w:ascii="Courier New" w:hAnsi="Courier New" w:cs="Courier New" w:hint="default"/>
      </w:rPr>
    </w:lvl>
    <w:lvl w:ilvl="8" w:tplc="08130005" w:tentative="1">
      <w:start w:val="1"/>
      <w:numFmt w:val="bullet"/>
      <w:lvlText w:val=""/>
      <w:lvlJc w:val="left"/>
      <w:pPr>
        <w:tabs>
          <w:tab w:val="num" w:pos="8244"/>
        </w:tabs>
        <w:ind w:left="8244" w:hanging="360"/>
      </w:pPr>
      <w:rPr>
        <w:rFonts w:ascii="Wingdings" w:hAnsi="Wingdings" w:hint="default"/>
      </w:rPr>
    </w:lvl>
  </w:abstractNum>
  <w:abstractNum w:abstractNumId="10"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A855099"/>
    <w:multiLevelType w:val="hybridMultilevel"/>
    <w:tmpl w:val="6C78CEF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F2708FA"/>
    <w:multiLevelType w:val="hybridMultilevel"/>
    <w:tmpl w:val="19A4FF7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F625762"/>
    <w:multiLevelType w:val="hybridMultilevel"/>
    <w:tmpl w:val="9E687880"/>
    <w:lvl w:ilvl="0" w:tplc="BBF08046">
      <w:numFmt w:val="bullet"/>
      <w:lvlText w:val=""/>
      <w:lvlJc w:val="left"/>
      <w:pPr>
        <w:tabs>
          <w:tab w:val="num" w:pos="2484"/>
        </w:tabs>
        <w:ind w:left="2484" w:hanging="360"/>
      </w:pPr>
      <w:rPr>
        <w:rFonts w:ascii="Symbol" w:eastAsia="Times New Roman" w:hAnsi="Symbol" w:cs="Times New Roman" w:hint="default"/>
      </w:rPr>
    </w:lvl>
    <w:lvl w:ilvl="1" w:tplc="04130003" w:tentative="1">
      <w:start w:val="1"/>
      <w:numFmt w:val="bullet"/>
      <w:lvlText w:val="o"/>
      <w:lvlJc w:val="left"/>
      <w:pPr>
        <w:tabs>
          <w:tab w:val="num" w:pos="3204"/>
        </w:tabs>
        <w:ind w:left="3204" w:hanging="360"/>
      </w:pPr>
      <w:rPr>
        <w:rFonts w:ascii="Courier New" w:hAnsi="Courier New" w:cs="Courier New" w:hint="default"/>
      </w:rPr>
    </w:lvl>
    <w:lvl w:ilvl="2" w:tplc="04130005" w:tentative="1">
      <w:start w:val="1"/>
      <w:numFmt w:val="bullet"/>
      <w:lvlText w:val=""/>
      <w:lvlJc w:val="left"/>
      <w:pPr>
        <w:tabs>
          <w:tab w:val="num" w:pos="3924"/>
        </w:tabs>
        <w:ind w:left="3924" w:hanging="360"/>
      </w:pPr>
      <w:rPr>
        <w:rFonts w:ascii="Wingdings" w:hAnsi="Wingdings" w:hint="default"/>
      </w:rPr>
    </w:lvl>
    <w:lvl w:ilvl="3" w:tplc="04130001" w:tentative="1">
      <w:start w:val="1"/>
      <w:numFmt w:val="bullet"/>
      <w:lvlText w:val=""/>
      <w:lvlJc w:val="left"/>
      <w:pPr>
        <w:tabs>
          <w:tab w:val="num" w:pos="4644"/>
        </w:tabs>
        <w:ind w:left="4644" w:hanging="360"/>
      </w:pPr>
      <w:rPr>
        <w:rFonts w:ascii="Symbol" w:hAnsi="Symbol" w:hint="default"/>
      </w:rPr>
    </w:lvl>
    <w:lvl w:ilvl="4" w:tplc="04130003" w:tentative="1">
      <w:start w:val="1"/>
      <w:numFmt w:val="bullet"/>
      <w:lvlText w:val="o"/>
      <w:lvlJc w:val="left"/>
      <w:pPr>
        <w:tabs>
          <w:tab w:val="num" w:pos="5364"/>
        </w:tabs>
        <w:ind w:left="5364" w:hanging="360"/>
      </w:pPr>
      <w:rPr>
        <w:rFonts w:ascii="Courier New" w:hAnsi="Courier New" w:cs="Courier New" w:hint="default"/>
      </w:rPr>
    </w:lvl>
    <w:lvl w:ilvl="5" w:tplc="04130005" w:tentative="1">
      <w:start w:val="1"/>
      <w:numFmt w:val="bullet"/>
      <w:lvlText w:val=""/>
      <w:lvlJc w:val="left"/>
      <w:pPr>
        <w:tabs>
          <w:tab w:val="num" w:pos="6084"/>
        </w:tabs>
        <w:ind w:left="6084" w:hanging="360"/>
      </w:pPr>
      <w:rPr>
        <w:rFonts w:ascii="Wingdings" w:hAnsi="Wingdings" w:hint="default"/>
      </w:rPr>
    </w:lvl>
    <w:lvl w:ilvl="6" w:tplc="04130001" w:tentative="1">
      <w:start w:val="1"/>
      <w:numFmt w:val="bullet"/>
      <w:lvlText w:val=""/>
      <w:lvlJc w:val="left"/>
      <w:pPr>
        <w:tabs>
          <w:tab w:val="num" w:pos="6804"/>
        </w:tabs>
        <w:ind w:left="6804" w:hanging="360"/>
      </w:pPr>
      <w:rPr>
        <w:rFonts w:ascii="Symbol" w:hAnsi="Symbol" w:hint="default"/>
      </w:rPr>
    </w:lvl>
    <w:lvl w:ilvl="7" w:tplc="04130003" w:tentative="1">
      <w:start w:val="1"/>
      <w:numFmt w:val="bullet"/>
      <w:lvlText w:val="o"/>
      <w:lvlJc w:val="left"/>
      <w:pPr>
        <w:tabs>
          <w:tab w:val="num" w:pos="7524"/>
        </w:tabs>
        <w:ind w:left="7524" w:hanging="360"/>
      </w:pPr>
      <w:rPr>
        <w:rFonts w:ascii="Courier New" w:hAnsi="Courier New" w:cs="Courier New" w:hint="default"/>
      </w:rPr>
    </w:lvl>
    <w:lvl w:ilvl="8" w:tplc="04130005" w:tentative="1">
      <w:start w:val="1"/>
      <w:numFmt w:val="bullet"/>
      <w:lvlText w:val=""/>
      <w:lvlJc w:val="left"/>
      <w:pPr>
        <w:tabs>
          <w:tab w:val="num" w:pos="8244"/>
        </w:tabs>
        <w:ind w:left="8244" w:hanging="360"/>
      </w:pPr>
      <w:rPr>
        <w:rFonts w:ascii="Wingdings" w:hAnsi="Wingdings" w:hint="default"/>
      </w:rPr>
    </w:lvl>
  </w:abstractNum>
  <w:abstractNum w:abstractNumId="15" w15:restartNumberingAfterBreak="0">
    <w:nsid w:val="3F7A624C"/>
    <w:multiLevelType w:val="hybridMultilevel"/>
    <w:tmpl w:val="1D74535C"/>
    <w:lvl w:ilvl="0" w:tplc="1A8478F6">
      <w:numFmt w:val="bullet"/>
      <w:lvlText w:val="-"/>
      <w:lvlJc w:val="left"/>
      <w:pPr>
        <w:tabs>
          <w:tab w:val="num" w:pos="2844"/>
        </w:tabs>
        <w:ind w:left="2844" w:hanging="360"/>
      </w:pPr>
      <w:rPr>
        <w:rFonts w:ascii="Comic Sans MS" w:eastAsia="Times New Roman" w:hAnsi="Comic Sans MS" w:cs="Times New Roman" w:hint="default"/>
      </w:rPr>
    </w:lvl>
    <w:lvl w:ilvl="1" w:tplc="F558F266">
      <w:start w:val="1"/>
      <w:numFmt w:val="bullet"/>
      <w:lvlText w:val="o"/>
      <w:lvlJc w:val="left"/>
      <w:pPr>
        <w:tabs>
          <w:tab w:val="num" w:pos="3564"/>
        </w:tabs>
        <w:ind w:left="3564" w:hanging="360"/>
      </w:pPr>
      <w:rPr>
        <w:rFonts w:ascii="Courier New" w:hAnsi="Courier New" w:cs="Courier New" w:hint="default"/>
      </w:rPr>
    </w:lvl>
    <w:lvl w:ilvl="2" w:tplc="E344616C" w:tentative="1">
      <w:start w:val="1"/>
      <w:numFmt w:val="bullet"/>
      <w:lvlText w:val=""/>
      <w:lvlJc w:val="left"/>
      <w:pPr>
        <w:tabs>
          <w:tab w:val="num" w:pos="4284"/>
        </w:tabs>
        <w:ind w:left="4284" w:hanging="360"/>
      </w:pPr>
      <w:rPr>
        <w:rFonts w:ascii="Wingdings" w:hAnsi="Wingdings" w:hint="default"/>
      </w:rPr>
    </w:lvl>
    <w:lvl w:ilvl="3" w:tplc="F6604DA0" w:tentative="1">
      <w:start w:val="1"/>
      <w:numFmt w:val="bullet"/>
      <w:lvlText w:val=""/>
      <w:lvlJc w:val="left"/>
      <w:pPr>
        <w:tabs>
          <w:tab w:val="num" w:pos="5004"/>
        </w:tabs>
        <w:ind w:left="5004" w:hanging="360"/>
      </w:pPr>
      <w:rPr>
        <w:rFonts w:ascii="Symbol" w:hAnsi="Symbol" w:hint="default"/>
      </w:rPr>
    </w:lvl>
    <w:lvl w:ilvl="4" w:tplc="6CE4BF92" w:tentative="1">
      <w:start w:val="1"/>
      <w:numFmt w:val="bullet"/>
      <w:lvlText w:val="o"/>
      <w:lvlJc w:val="left"/>
      <w:pPr>
        <w:tabs>
          <w:tab w:val="num" w:pos="5724"/>
        </w:tabs>
        <w:ind w:left="5724" w:hanging="360"/>
      </w:pPr>
      <w:rPr>
        <w:rFonts w:ascii="Courier New" w:hAnsi="Courier New" w:cs="Courier New" w:hint="default"/>
      </w:rPr>
    </w:lvl>
    <w:lvl w:ilvl="5" w:tplc="EC4CAA9A" w:tentative="1">
      <w:start w:val="1"/>
      <w:numFmt w:val="bullet"/>
      <w:lvlText w:val=""/>
      <w:lvlJc w:val="left"/>
      <w:pPr>
        <w:tabs>
          <w:tab w:val="num" w:pos="6444"/>
        </w:tabs>
        <w:ind w:left="6444" w:hanging="360"/>
      </w:pPr>
      <w:rPr>
        <w:rFonts w:ascii="Wingdings" w:hAnsi="Wingdings" w:hint="default"/>
      </w:rPr>
    </w:lvl>
    <w:lvl w:ilvl="6" w:tplc="427CF306" w:tentative="1">
      <w:start w:val="1"/>
      <w:numFmt w:val="bullet"/>
      <w:lvlText w:val=""/>
      <w:lvlJc w:val="left"/>
      <w:pPr>
        <w:tabs>
          <w:tab w:val="num" w:pos="7164"/>
        </w:tabs>
        <w:ind w:left="7164" w:hanging="360"/>
      </w:pPr>
      <w:rPr>
        <w:rFonts w:ascii="Symbol" w:hAnsi="Symbol" w:hint="default"/>
      </w:rPr>
    </w:lvl>
    <w:lvl w:ilvl="7" w:tplc="F0DA5EAC" w:tentative="1">
      <w:start w:val="1"/>
      <w:numFmt w:val="bullet"/>
      <w:lvlText w:val="o"/>
      <w:lvlJc w:val="left"/>
      <w:pPr>
        <w:tabs>
          <w:tab w:val="num" w:pos="7884"/>
        </w:tabs>
        <w:ind w:left="7884" w:hanging="360"/>
      </w:pPr>
      <w:rPr>
        <w:rFonts w:ascii="Courier New" w:hAnsi="Courier New" w:cs="Courier New" w:hint="default"/>
      </w:rPr>
    </w:lvl>
    <w:lvl w:ilvl="8" w:tplc="64AA59B4" w:tentative="1">
      <w:start w:val="1"/>
      <w:numFmt w:val="bullet"/>
      <w:lvlText w:val=""/>
      <w:lvlJc w:val="left"/>
      <w:pPr>
        <w:tabs>
          <w:tab w:val="num" w:pos="8604"/>
        </w:tabs>
        <w:ind w:left="8604" w:hanging="360"/>
      </w:pPr>
      <w:rPr>
        <w:rFonts w:ascii="Wingdings" w:hAnsi="Wingdings" w:hint="default"/>
      </w:rPr>
    </w:lvl>
  </w:abstractNum>
  <w:abstractNum w:abstractNumId="1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8" w15:restartNumberingAfterBreak="0">
    <w:nsid w:val="60BB20A5"/>
    <w:multiLevelType w:val="hybridMultilevel"/>
    <w:tmpl w:val="179C19A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9"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5B65BF"/>
    <w:multiLevelType w:val="hybridMultilevel"/>
    <w:tmpl w:val="C3D0B954"/>
    <w:lvl w:ilvl="0" w:tplc="2310633E">
      <w:start w:val="2"/>
      <w:numFmt w:val="bullet"/>
      <w:lvlText w:val="-"/>
      <w:lvlJc w:val="left"/>
      <w:pPr>
        <w:tabs>
          <w:tab w:val="num" w:pos="2484"/>
        </w:tabs>
        <w:ind w:left="2484" w:hanging="360"/>
      </w:pPr>
      <w:rPr>
        <w:rFonts w:ascii="Comic Sans MS" w:eastAsia="Times New Roman" w:hAnsi="Comic Sans MS" w:cs="Times New Roman" w:hint="default"/>
      </w:rPr>
    </w:lvl>
    <w:lvl w:ilvl="1" w:tplc="4BDEEBA8">
      <w:numFmt w:val="bullet"/>
      <w:lvlText w:val=""/>
      <w:lvlJc w:val="left"/>
      <w:pPr>
        <w:tabs>
          <w:tab w:val="num" w:pos="3204"/>
        </w:tabs>
        <w:ind w:left="3204" w:hanging="360"/>
      </w:pPr>
      <w:rPr>
        <w:rFonts w:ascii="Symbol" w:eastAsia="Times New Roman" w:hAnsi="Symbol" w:cs="Times New Roman" w:hint="default"/>
      </w:rPr>
    </w:lvl>
    <w:lvl w:ilvl="2" w:tplc="08130005" w:tentative="1">
      <w:start w:val="1"/>
      <w:numFmt w:val="bullet"/>
      <w:lvlText w:val=""/>
      <w:lvlJc w:val="left"/>
      <w:pPr>
        <w:tabs>
          <w:tab w:val="num" w:pos="3924"/>
        </w:tabs>
        <w:ind w:left="3924" w:hanging="360"/>
      </w:pPr>
      <w:rPr>
        <w:rFonts w:ascii="Wingdings" w:hAnsi="Wingdings" w:hint="default"/>
      </w:rPr>
    </w:lvl>
    <w:lvl w:ilvl="3" w:tplc="08130001" w:tentative="1">
      <w:start w:val="1"/>
      <w:numFmt w:val="bullet"/>
      <w:lvlText w:val=""/>
      <w:lvlJc w:val="left"/>
      <w:pPr>
        <w:tabs>
          <w:tab w:val="num" w:pos="4644"/>
        </w:tabs>
        <w:ind w:left="4644" w:hanging="360"/>
      </w:pPr>
      <w:rPr>
        <w:rFonts w:ascii="Symbol" w:hAnsi="Symbol" w:hint="default"/>
      </w:rPr>
    </w:lvl>
    <w:lvl w:ilvl="4" w:tplc="08130003" w:tentative="1">
      <w:start w:val="1"/>
      <w:numFmt w:val="bullet"/>
      <w:lvlText w:val="o"/>
      <w:lvlJc w:val="left"/>
      <w:pPr>
        <w:tabs>
          <w:tab w:val="num" w:pos="5364"/>
        </w:tabs>
        <w:ind w:left="5364" w:hanging="360"/>
      </w:pPr>
      <w:rPr>
        <w:rFonts w:ascii="Courier New" w:hAnsi="Courier New" w:cs="Courier New" w:hint="default"/>
      </w:rPr>
    </w:lvl>
    <w:lvl w:ilvl="5" w:tplc="08130005" w:tentative="1">
      <w:start w:val="1"/>
      <w:numFmt w:val="bullet"/>
      <w:lvlText w:val=""/>
      <w:lvlJc w:val="left"/>
      <w:pPr>
        <w:tabs>
          <w:tab w:val="num" w:pos="6084"/>
        </w:tabs>
        <w:ind w:left="6084" w:hanging="360"/>
      </w:pPr>
      <w:rPr>
        <w:rFonts w:ascii="Wingdings" w:hAnsi="Wingdings" w:hint="default"/>
      </w:rPr>
    </w:lvl>
    <w:lvl w:ilvl="6" w:tplc="08130001" w:tentative="1">
      <w:start w:val="1"/>
      <w:numFmt w:val="bullet"/>
      <w:lvlText w:val=""/>
      <w:lvlJc w:val="left"/>
      <w:pPr>
        <w:tabs>
          <w:tab w:val="num" w:pos="6804"/>
        </w:tabs>
        <w:ind w:left="6804" w:hanging="360"/>
      </w:pPr>
      <w:rPr>
        <w:rFonts w:ascii="Symbol" w:hAnsi="Symbol" w:hint="default"/>
      </w:rPr>
    </w:lvl>
    <w:lvl w:ilvl="7" w:tplc="08130003" w:tentative="1">
      <w:start w:val="1"/>
      <w:numFmt w:val="bullet"/>
      <w:lvlText w:val="o"/>
      <w:lvlJc w:val="left"/>
      <w:pPr>
        <w:tabs>
          <w:tab w:val="num" w:pos="7524"/>
        </w:tabs>
        <w:ind w:left="7524" w:hanging="360"/>
      </w:pPr>
      <w:rPr>
        <w:rFonts w:ascii="Courier New" w:hAnsi="Courier New" w:cs="Courier New" w:hint="default"/>
      </w:rPr>
    </w:lvl>
    <w:lvl w:ilvl="8" w:tplc="08130005" w:tentative="1">
      <w:start w:val="1"/>
      <w:numFmt w:val="bullet"/>
      <w:lvlText w:val=""/>
      <w:lvlJc w:val="left"/>
      <w:pPr>
        <w:tabs>
          <w:tab w:val="num" w:pos="8244"/>
        </w:tabs>
        <w:ind w:left="8244" w:hanging="360"/>
      </w:pPr>
      <w:rPr>
        <w:rFonts w:ascii="Wingdings" w:hAnsi="Wingdings" w:hint="default"/>
      </w:rPr>
    </w:lvl>
  </w:abstractNum>
  <w:abstractNum w:abstractNumId="22"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4" w15:restartNumberingAfterBreak="0">
    <w:nsid w:val="7A3D3C32"/>
    <w:multiLevelType w:val="hybridMultilevel"/>
    <w:tmpl w:val="28D270E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DEE6E31"/>
    <w:multiLevelType w:val="hybridMultilevel"/>
    <w:tmpl w:val="C396F4DE"/>
    <w:lvl w:ilvl="0" w:tplc="8DAC83C6">
      <w:start w:val="1"/>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27" w15:restartNumberingAfterBreak="0">
    <w:nsid w:val="7EA67487"/>
    <w:multiLevelType w:val="hybridMultilevel"/>
    <w:tmpl w:val="6E7623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244846778">
    <w:abstractNumId w:val="17"/>
  </w:num>
  <w:num w:numId="2" w16cid:durableId="1953660151">
    <w:abstractNumId w:val="11"/>
  </w:num>
  <w:num w:numId="3" w16cid:durableId="664363833">
    <w:abstractNumId w:val="19"/>
  </w:num>
  <w:num w:numId="4" w16cid:durableId="1433088670">
    <w:abstractNumId w:val="16"/>
  </w:num>
  <w:num w:numId="5" w16cid:durableId="338238886">
    <w:abstractNumId w:val="0"/>
  </w:num>
  <w:num w:numId="6" w16cid:durableId="1142774670">
    <w:abstractNumId w:val="20"/>
  </w:num>
  <w:num w:numId="7" w16cid:durableId="219904833">
    <w:abstractNumId w:val="6"/>
  </w:num>
  <w:num w:numId="8" w16cid:durableId="1941452963">
    <w:abstractNumId w:val="23"/>
  </w:num>
  <w:num w:numId="9" w16cid:durableId="726073434">
    <w:abstractNumId w:val="5"/>
  </w:num>
  <w:num w:numId="10" w16cid:durableId="859784867">
    <w:abstractNumId w:val="22"/>
  </w:num>
  <w:num w:numId="11" w16cid:durableId="2030326639">
    <w:abstractNumId w:val="4"/>
  </w:num>
  <w:num w:numId="12" w16cid:durableId="2064209488">
    <w:abstractNumId w:val="10"/>
  </w:num>
  <w:num w:numId="13" w16cid:durableId="361445684">
    <w:abstractNumId w:val="13"/>
  </w:num>
  <w:num w:numId="14" w16cid:durableId="213077836">
    <w:abstractNumId w:val="25"/>
  </w:num>
  <w:num w:numId="15" w16cid:durableId="341128766">
    <w:abstractNumId w:val="28"/>
  </w:num>
  <w:num w:numId="16" w16cid:durableId="1585452502">
    <w:abstractNumId w:val="27"/>
  </w:num>
  <w:num w:numId="17" w16cid:durableId="723527253">
    <w:abstractNumId w:val="21"/>
  </w:num>
  <w:num w:numId="18" w16cid:durableId="286207377">
    <w:abstractNumId w:val="9"/>
  </w:num>
  <w:num w:numId="19" w16cid:durableId="1278948830">
    <w:abstractNumId w:val="14"/>
  </w:num>
  <w:num w:numId="20" w16cid:durableId="607663305">
    <w:abstractNumId w:val="15"/>
  </w:num>
  <w:num w:numId="21" w16cid:durableId="140470110">
    <w:abstractNumId w:val="8"/>
  </w:num>
  <w:num w:numId="22" w16cid:durableId="407188334">
    <w:abstractNumId w:val="24"/>
  </w:num>
  <w:num w:numId="23" w16cid:durableId="166872939">
    <w:abstractNumId w:val="2"/>
  </w:num>
  <w:num w:numId="24" w16cid:durableId="658121097">
    <w:abstractNumId w:val="7"/>
  </w:num>
  <w:num w:numId="25" w16cid:durableId="978068181">
    <w:abstractNumId w:val="26"/>
  </w:num>
  <w:num w:numId="26" w16cid:durableId="624654712">
    <w:abstractNumId w:val="12"/>
  </w:num>
  <w:num w:numId="27" w16cid:durableId="370496254">
    <w:abstractNumId w:val="3"/>
  </w:num>
  <w:num w:numId="28" w16cid:durableId="1097554900">
    <w:abstractNumId w:val="1"/>
  </w:num>
  <w:num w:numId="29" w16cid:durableId="33025642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oNotDisplayPageBoundaries/>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17"/>
    <w:rsid w:val="000017E1"/>
    <w:rsid w:val="00001A09"/>
    <w:rsid w:val="0000220B"/>
    <w:rsid w:val="0000293E"/>
    <w:rsid w:val="00003679"/>
    <w:rsid w:val="000040AF"/>
    <w:rsid w:val="00004697"/>
    <w:rsid w:val="00004D25"/>
    <w:rsid w:val="00005053"/>
    <w:rsid w:val="000076C5"/>
    <w:rsid w:val="00007D48"/>
    <w:rsid w:val="00010307"/>
    <w:rsid w:val="00010A6F"/>
    <w:rsid w:val="00010B2A"/>
    <w:rsid w:val="00012AC4"/>
    <w:rsid w:val="00014ECA"/>
    <w:rsid w:val="00015125"/>
    <w:rsid w:val="00015962"/>
    <w:rsid w:val="00016ED4"/>
    <w:rsid w:val="00017D37"/>
    <w:rsid w:val="00020A95"/>
    <w:rsid w:val="0002518A"/>
    <w:rsid w:val="00025382"/>
    <w:rsid w:val="0002559F"/>
    <w:rsid w:val="00026A8C"/>
    <w:rsid w:val="00026BAD"/>
    <w:rsid w:val="0003118E"/>
    <w:rsid w:val="0003126C"/>
    <w:rsid w:val="00031792"/>
    <w:rsid w:val="00031846"/>
    <w:rsid w:val="00031E84"/>
    <w:rsid w:val="00032987"/>
    <w:rsid w:val="00032A38"/>
    <w:rsid w:val="00032D78"/>
    <w:rsid w:val="00033597"/>
    <w:rsid w:val="00033860"/>
    <w:rsid w:val="00035E31"/>
    <w:rsid w:val="000373A4"/>
    <w:rsid w:val="00037D02"/>
    <w:rsid w:val="00040C9C"/>
    <w:rsid w:val="0004173E"/>
    <w:rsid w:val="00041CED"/>
    <w:rsid w:val="000437E6"/>
    <w:rsid w:val="00044229"/>
    <w:rsid w:val="0004479C"/>
    <w:rsid w:val="0004774C"/>
    <w:rsid w:val="00047B95"/>
    <w:rsid w:val="00050125"/>
    <w:rsid w:val="00050296"/>
    <w:rsid w:val="0005090D"/>
    <w:rsid w:val="0005320C"/>
    <w:rsid w:val="00053E40"/>
    <w:rsid w:val="0005451F"/>
    <w:rsid w:val="00055FF7"/>
    <w:rsid w:val="00056E3C"/>
    <w:rsid w:val="00056FFD"/>
    <w:rsid w:val="0005765A"/>
    <w:rsid w:val="000577F2"/>
    <w:rsid w:val="00057AD0"/>
    <w:rsid w:val="000607ED"/>
    <w:rsid w:val="000613C7"/>
    <w:rsid w:val="000616CA"/>
    <w:rsid w:val="00061728"/>
    <w:rsid w:val="00061A36"/>
    <w:rsid w:val="0006211A"/>
    <w:rsid w:val="00065374"/>
    <w:rsid w:val="00067242"/>
    <w:rsid w:val="000673E4"/>
    <w:rsid w:val="00067DD8"/>
    <w:rsid w:val="00070B8D"/>
    <w:rsid w:val="00070DA4"/>
    <w:rsid w:val="00071D72"/>
    <w:rsid w:val="00073454"/>
    <w:rsid w:val="00073463"/>
    <w:rsid w:val="000738BF"/>
    <w:rsid w:val="00073AA7"/>
    <w:rsid w:val="00074A1F"/>
    <w:rsid w:val="0007534A"/>
    <w:rsid w:val="00075481"/>
    <w:rsid w:val="000766D8"/>
    <w:rsid w:val="0007689B"/>
    <w:rsid w:val="00077AC7"/>
    <w:rsid w:val="00080297"/>
    <w:rsid w:val="00080E36"/>
    <w:rsid w:val="00082216"/>
    <w:rsid w:val="000823F3"/>
    <w:rsid w:val="000824E5"/>
    <w:rsid w:val="000840C4"/>
    <w:rsid w:val="0008485B"/>
    <w:rsid w:val="00086F03"/>
    <w:rsid w:val="00087616"/>
    <w:rsid w:val="000877C5"/>
    <w:rsid w:val="00087BB4"/>
    <w:rsid w:val="000901B4"/>
    <w:rsid w:val="0009060D"/>
    <w:rsid w:val="00090E7E"/>
    <w:rsid w:val="00092B53"/>
    <w:rsid w:val="00093170"/>
    <w:rsid w:val="0009476A"/>
    <w:rsid w:val="0009687D"/>
    <w:rsid w:val="00097184"/>
    <w:rsid w:val="000974D3"/>
    <w:rsid w:val="00097FAA"/>
    <w:rsid w:val="000A041F"/>
    <w:rsid w:val="000A0AC7"/>
    <w:rsid w:val="000A1385"/>
    <w:rsid w:val="000A1820"/>
    <w:rsid w:val="000A1A7B"/>
    <w:rsid w:val="000A1AA4"/>
    <w:rsid w:val="000A2971"/>
    <w:rsid w:val="000A2DD9"/>
    <w:rsid w:val="000A33D4"/>
    <w:rsid w:val="000A60A4"/>
    <w:rsid w:val="000A6EC7"/>
    <w:rsid w:val="000A7F4E"/>
    <w:rsid w:val="000B046D"/>
    <w:rsid w:val="000B157D"/>
    <w:rsid w:val="000B1787"/>
    <w:rsid w:val="000B638B"/>
    <w:rsid w:val="000B66E6"/>
    <w:rsid w:val="000B6911"/>
    <w:rsid w:val="000C0F62"/>
    <w:rsid w:val="000C3835"/>
    <w:rsid w:val="000C4DED"/>
    <w:rsid w:val="000C4FC6"/>
    <w:rsid w:val="000C5344"/>
    <w:rsid w:val="000C55FA"/>
    <w:rsid w:val="000C56AE"/>
    <w:rsid w:val="000C5D39"/>
    <w:rsid w:val="000C5ED7"/>
    <w:rsid w:val="000C6046"/>
    <w:rsid w:val="000C68C2"/>
    <w:rsid w:val="000C69F6"/>
    <w:rsid w:val="000D14DC"/>
    <w:rsid w:val="000D19F7"/>
    <w:rsid w:val="000D1C15"/>
    <w:rsid w:val="000D1CA1"/>
    <w:rsid w:val="000D2E32"/>
    <w:rsid w:val="000D48D7"/>
    <w:rsid w:val="000D5051"/>
    <w:rsid w:val="000D603B"/>
    <w:rsid w:val="000D6AAA"/>
    <w:rsid w:val="000D7202"/>
    <w:rsid w:val="000D727E"/>
    <w:rsid w:val="000E0A95"/>
    <w:rsid w:val="000E1E4B"/>
    <w:rsid w:val="000E3352"/>
    <w:rsid w:val="000E3FFF"/>
    <w:rsid w:val="000E50CB"/>
    <w:rsid w:val="000E5D25"/>
    <w:rsid w:val="000E6824"/>
    <w:rsid w:val="000E75E5"/>
    <w:rsid w:val="000E7941"/>
    <w:rsid w:val="000F01A8"/>
    <w:rsid w:val="000F01AE"/>
    <w:rsid w:val="000F3328"/>
    <w:rsid w:val="000F3DEA"/>
    <w:rsid w:val="000F5459"/>
    <w:rsid w:val="000F5664"/>
    <w:rsid w:val="000F5E04"/>
    <w:rsid w:val="001047F7"/>
    <w:rsid w:val="00105107"/>
    <w:rsid w:val="001059AC"/>
    <w:rsid w:val="00105CEC"/>
    <w:rsid w:val="00106769"/>
    <w:rsid w:val="001076EF"/>
    <w:rsid w:val="0010796C"/>
    <w:rsid w:val="0011072E"/>
    <w:rsid w:val="00111FF0"/>
    <w:rsid w:val="001123BF"/>
    <w:rsid w:val="00113D91"/>
    <w:rsid w:val="00114ED9"/>
    <w:rsid w:val="00115C90"/>
    <w:rsid w:val="0011699C"/>
    <w:rsid w:val="00116F13"/>
    <w:rsid w:val="00117250"/>
    <w:rsid w:val="0012026E"/>
    <w:rsid w:val="00120633"/>
    <w:rsid w:val="00121B99"/>
    <w:rsid w:val="001223BF"/>
    <w:rsid w:val="00124C2B"/>
    <w:rsid w:val="00124E96"/>
    <w:rsid w:val="00125451"/>
    <w:rsid w:val="0012610B"/>
    <w:rsid w:val="00126BE6"/>
    <w:rsid w:val="00127D92"/>
    <w:rsid w:val="00130007"/>
    <w:rsid w:val="001306C5"/>
    <w:rsid w:val="00130B81"/>
    <w:rsid w:val="00130D87"/>
    <w:rsid w:val="00131A0F"/>
    <w:rsid w:val="001336F6"/>
    <w:rsid w:val="00133EA2"/>
    <w:rsid w:val="001340BE"/>
    <w:rsid w:val="001342B8"/>
    <w:rsid w:val="00137DBD"/>
    <w:rsid w:val="001407A3"/>
    <w:rsid w:val="00140EF2"/>
    <w:rsid w:val="00141371"/>
    <w:rsid w:val="00141584"/>
    <w:rsid w:val="00142274"/>
    <w:rsid w:val="00142318"/>
    <w:rsid w:val="001435AA"/>
    <w:rsid w:val="0014398E"/>
    <w:rsid w:val="001479B0"/>
    <w:rsid w:val="00152128"/>
    <w:rsid w:val="001524A0"/>
    <w:rsid w:val="00152E0A"/>
    <w:rsid w:val="00155D2C"/>
    <w:rsid w:val="00160956"/>
    <w:rsid w:val="00161172"/>
    <w:rsid w:val="00161A71"/>
    <w:rsid w:val="0016247A"/>
    <w:rsid w:val="0016256E"/>
    <w:rsid w:val="001631BE"/>
    <w:rsid w:val="00163E05"/>
    <w:rsid w:val="00165EE7"/>
    <w:rsid w:val="0016612E"/>
    <w:rsid w:val="00167582"/>
    <w:rsid w:val="00167973"/>
    <w:rsid w:val="00167FAC"/>
    <w:rsid w:val="00170966"/>
    <w:rsid w:val="00171E35"/>
    <w:rsid w:val="00173329"/>
    <w:rsid w:val="00173451"/>
    <w:rsid w:val="00173FD4"/>
    <w:rsid w:val="00174484"/>
    <w:rsid w:val="001755E4"/>
    <w:rsid w:val="00175819"/>
    <w:rsid w:val="00177003"/>
    <w:rsid w:val="00177DA6"/>
    <w:rsid w:val="00181023"/>
    <w:rsid w:val="0018157D"/>
    <w:rsid w:val="00182AEF"/>
    <w:rsid w:val="00182BCE"/>
    <w:rsid w:val="0018372B"/>
    <w:rsid w:val="00183CC9"/>
    <w:rsid w:val="0018408D"/>
    <w:rsid w:val="001844A8"/>
    <w:rsid w:val="00184DC6"/>
    <w:rsid w:val="00184F88"/>
    <w:rsid w:val="001862DF"/>
    <w:rsid w:val="001900F4"/>
    <w:rsid w:val="00190EF7"/>
    <w:rsid w:val="00192F4A"/>
    <w:rsid w:val="00192FF4"/>
    <w:rsid w:val="00195631"/>
    <w:rsid w:val="00195D34"/>
    <w:rsid w:val="001968B1"/>
    <w:rsid w:val="00197FDD"/>
    <w:rsid w:val="001A0478"/>
    <w:rsid w:val="001A1685"/>
    <w:rsid w:val="001A1B7B"/>
    <w:rsid w:val="001A1FD0"/>
    <w:rsid w:val="001A2B05"/>
    <w:rsid w:val="001A2FB8"/>
    <w:rsid w:val="001A41CB"/>
    <w:rsid w:val="001A48B4"/>
    <w:rsid w:val="001A48DE"/>
    <w:rsid w:val="001A4C91"/>
    <w:rsid w:val="001A5011"/>
    <w:rsid w:val="001A5A8A"/>
    <w:rsid w:val="001A5E87"/>
    <w:rsid w:val="001A5FEF"/>
    <w:rsid w:val="001A605B"/>
    <w:rsid w:val="001A6129"/>
    <w:rsid w:val="001A640F"/>
    <w:rsid w:val="001A6E50"/>
    <w:rsid w:val="001A6F67"/>
    <w:rsid w:val="001A7BEB"/>
    <w:rsid w:val="001B03FE"/>
    <w:rsid w:val="001B0C5A"/>
    <w:rsid w:val="001B1528"/>
    <w:rsid w:val="001B1B6E"/>
    <w:rsid w:val="001B2C52"/>
    <w:rsid w:val="001B3279"/>
    <w:rsid w:val="001B4CC6"/>
    <w:rsid w:val="001B5AEA"/>
    <w:rsid w:val="001B686D"/>
    <w:rsid w:val="001C0C5E"/>
    <w:rsid w:val="001C1472"/>
    <w:rsid w:val="001C18ED"/>
    <w:rsid w:val="001C232F"/>
    <w:rsid w:val="001C2532"/>
    <w:rsid w:val="001C2A49"/>
    <w:rsid w:val="001C2DA9"/>
    <w:rsid w:val="001C34B5"/>
    <w:rsid w:val="001C56E0"/>
    <w:rsid w:val="001C5D50"/>
    <w:rsid w:val="001C5DF0"/>
    <w:rsid w:val="001C5F56"/>
    <w:rsid w:val="001C639B"/>
    <w:rsid w:val="001C63AD"/>
    <w:rsid w:val="001D017F"/>
    <w:rsid w:val="001D04DC"/>
    <w:rsid w:val="001D157F"/>
    <w:rsid w:val="001D2288"/>
    <w:rsid w:val="001D2699"/>
    <w:rsid w:val="001D428B"/>
    <w:rsid w:val="001D4EA9"/>
    <w:rsid w:val="001D6AEF"/>
    <w:rsid w:val="001D75F3"/>
    <w:rsid w:val="001E0B9F"/>
    <w:rsid w:val="001E1C70"/>
    <w:rsid w:val="001E28E7"/>
    <w:rsid w:val="001E2B0B"/>
    <w:rsid w:val="001E2C64"/>
    <w:rsid w:val="001E3061"/>
    <w:rsid w:val="001E41DD"/>
    <w:rsid w:val="001E480C"/>
    <w:rsid w:val="001E60C6"/>
    <w:rsid w:val="001E63E3"/>
    <w:rsid w:val="001E6618"/>
    <w:rsid w:val="001E6EBF"/>
    <w:rsid w:val="001E71F3"/>
    <w:rsid w:val="001E7667"/>
    <w:rsid w:val="001E7A98"/>
    <w:rsid w:val="001E7B88"/>
    <w:rsid w:val="001F2206"/>
    <w:rsid w:val="001F3404"/>
    <w:rsid w:val="001F43BC"/>
    <w:rsid w:val="001F6D76"/>
    <w:rsid w:val="001F7EF5"/>
    <w:rsid w:val="00201810"/>
    <w:rsid w:val="00203DEB"/>
    <w:rsid w:val="00204697"/>
    <w:rsid w:val="002046FD"/>
    <w:rsid w:val="0020522C"/>
    <w:rsid w:val="00206A32"/>
    <w:rsid w:val="00206DFD"/>
    <w:rsid w:val="0021048E"/>
    <w:rsid w:val="00211899"/>
    <w:rsid w:val="00211AC7"/>
    <w:rsid w:val="002126B7"/>
    <w:rsid w:val="00213D6B"/>
    <w:rsid w:val="0021483D"/>
    <w:rsid w:val="00220ACD"/>
    <w:rsid w:val="00220C11"/>
    <w:rsid w:val="00220DDB"/>
    <w:rsid w:val="002222FC"/>
    <w:rsid w:val="0022264E"/>
    <w:rsid w:val="0022385B"/>
    <w:rsid w:val="00223E63"/>
    <w:rsid w:val="002252E4"/>
    <w:rsid w:val="00225806"/>
    <w:rsid w:val="00225889"/>
    <w:rsid w:val="002260BA"/>
    <w:rsid w:val="0023377E"/>
    <w:rsid w:val="00234022"/>
    <w:rsid w:val="00234AF0"/>
    <w:rsid w:val="00234F17"/>
    <w:rsid w:val="002351F8"/>
    <w:rsid w:val="0023769E"/>
    <w:rsid w:val="002377C4"/>
    <w:rsid w:val="00237811"/>
    <w:rsid w:val="0024078A"/>
    <w:rsid w:val="00241E2D"/>
    <w:rsid w:val="0024321F"/>
    <w:rsid w:val="00243653"/>
    <w:rsid w:val="00243D7A"/>
    <w:rsid w:val="00244327"/>
    <w:rsid w:val="00244C9F"/>
    <w:rsid w:val="002458B3"/>
    <w:rsid w:val="0025026F"/>
    <w:rsid w:val="002504E3"/>
    <w:rsid w:val="002507DF"/>
    <w:rsid w:val="002508A2"/>
    <w:rsid w:val="00250907"/>
    <w:rsid w:val="00252641"/>
    <w:rsid w:val="0025280C"/>
    <w:rsid w:val="002535F0"/>
    <w:rsid w:val="00257080"/>
    <w:rsid w:val="00260EB2"/>
    <w:rsid w:val="002612E3"/>
    <w:rsid w:val="00261822"/>
    <w:rsid w:val="00261A91"/>
    <w:rsid w:val="00262049"/>
    <w:rsid w:val="0026242F"/>
    <w:rsid w:val="0026274E"/>
    <w:rsid w:val="00262780"/>
    <w:rsid w:val="002651A2"/>
    <w:rsid w:val="00265CD9"/>
    <w:rsid w:val="0026610B"/>
    <w:rsid w:val="002661A7"/>
    <w:rsid w:val="0026632B"/>
    <w:rsid w:val="00266D26"/>
    <w:rsid w:val="00266E02"/>
    <w:rsid w:val="002674B8"/>
    <w:rsid w:val="002703D2"/>
    <w:rsid w:val="002714E4"/>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878F3"/>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3A5"/>
    <w:rsid w:val="002A2997"/>
    <w:rsid w:val="002A3229"/>
    <w:rsid w:val="002A3BCF"/>
    <w:rsid w:val="002A4609"/>
    <w:rsid w:val="002A46CE"/>
    <w:rsid w:val="002A571B"/>
    <w:rsid w:val="002A57B1"/>
    <w:rsid w:val="002A5D80"/>
    <w:rsid w:val="002A6E37"/>
    <w:rsid w:val="002A7C67"/>
    <w:rsid w:val="002B2635"/>
    <w:rsid w:val="002B34F6"/>
    <w:rsid w:val="002B3859"/>
    <w:rsid w:val="002B39BB"/>
    <w:rsid w:val="002B3E37"/>
    <w:rsid w:val="002B4AE8"/>
    <w:rsid w:val="002B5C86"/>
    <w:rsid w:val="002B5F1C"/>
    <w:rsid w:val="002C01CA"/>
    <w:rsid w:val="002C0996"/>
    <w:rsid w:val="002C18D2"/>
    <w:rsid w:val="002C1E05"/>
    <w:rsid w:val="002C3117"/>
    <w:rsid w:val="002C32B8"/>
    <w:rsid w:val="002C5A51"/>
    <w:rsid w:val="002C6FD7"/>
    <w:rsid w:val="002C7DF2"/>
    <w:rsid w:val="002D0606"/>
    <w:rsid w:val="002D1285"/>
    <w:rsid w:val="002D12EC"/>
    <w:rsid w:val="002D167D"/>
    <w:rsid w:val="002D1881"/>
    <w:rsid w:val="002D2210"/>
    <w:rsid w:val="002D43C3"/>
    <w:rsid w:val="002D5628"/>
    <w:rsid w:val="002D6A3B"/>
    <w:rsid w:val="002D6E75"/>
    <w:rsid w:val="002D7577"/>
    <w:rsid w:val="002E0254"/>
    <w:rsid w:val="002E0C31"/>
    <w:rsid w:val="002E0C43"/>
    <w:rsid w:val="002E108C"/>
    <w:rsid w:val="002E10DA"/>
    <w:rsid w:val="002E174C"/>
    <w:rsid w:val="002E25CA"/>
    <w:rsid w:val="002E2659"/>
    <w:rsid w:val="002E343E"/>
    <w:rsid w:val="002E4FB7"/>
    <w:rsid w:val="002E52CC"/>
    <w:rsid w:val="002E6E1C"/>
    <w:rsid w:val="002E7631"/>
    <w:rsid w:val="002E7682"/>
    <w:rsid w:val="002E7C8F"/>
    <w:rsid w:val="002E7E48"/>
    <w:rsid w:val="002F08FD"/>
    <w:rsid w:val="002F0FA5"/>
    <w:rsid w:val="002F3CEC"/>
    <w:rsid w:val="002F5659"/>
    <w:rsid w:val="002F63BF"/>
    <w:rsid w:val="00300AC4"/>
    <w:rsid w:val="00301680"/>
    <w:rsid w:val="00303BB4"/>
    <w:rsid w:val="00304DE0"/>
    <w:rsid w:val="00305086"/>
    <w:rsid w:val="003057D3"/>
    <w:rsid w:val="00306034"/>
    <w:rsid w:val="0030621D"/>
    <w:rsid w:val="00307329"/>
    <w:rsid w:val="003109E5"/>
    <w:rsid w:val="0031202E"/>
    <w:rsid w:val="003121DF"/>
    <w:rsid w:val="003123C6"/>
    <w:rsid w:val="00312633"/>
    <w:rsid w:val="003134DD"/>
    <w:rsid w:val="00313AD3"/>
    <w:rsid w:val="003146D5"/>
    <w:rsid w:val="0031624F"/>
    <w:rsid w:val="00317892"/>
    <w:rsid w:val="0032014B"/>
    <w:rsid w:val="003210FB"/>
    <w:rsid w:val="0032251D"/>
    <w:rsid w:val="00323038"/>
    <w:rsid w:val="00323B1B"/>
    <w:rsid w:val="003254DE"/>
    <w:rsid w:val="00325840"/>
    <w:rsid w:val="00326DE9"/>
    <w:rsid w:val="003272BD"/>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50F8"/>
    <w:rsid w:val="0035524F"/>
    <w:rsid w:val="00355407"/>
    <w:rsid w:val="003556C8"/>
    <w:rsid w:val="003560DD"/>
    <w:rsid w:val="003569C5"/>
    <w:rsid w:val="00356B42"/>
    <w:rsid w:val="003605F6"/>
    <w:rsid w:val="00361672"/>
    <w:rsid w:val="00361E86"/>
    <w:rsid w:val="00362823"/>
    <w:rsid w:val="00363227"/>
    <w:rsid w:val="003637A4"/>
    <w:rsid w:val="00363A2C"/>
    <w:rsid w:val="00364A09"/>
    <w:rsid w:val="00366D4E"/>
    <w:rsid w:val="003679DA"/>
    <w:rsid w:val="003700B8"/>
    <w:rsid w:val="003703FD"/>
    <w:rsid w:val="00371DC3"/>
    <w:rsid w:val="00372841"/>
    <w:rsid w:val="00372925"/>
    <w:rsid w:val="00372EC3"/>
    <w:rsid w:val="00374CBC"/>
    <w:rsid w:val="003763A3"/>
    <w:rsid w:val="00376953"/>
    <w:rsid w:val="00376EB4"/>
    <w:rsid w:val="003770F7"/>
    <w:rsid w:val="00377AFC"/>
    <w:rsid w:val="003806D8"/>
    <w:rsid w:val="00382063"/>
    <w:rsid w:val="00382C3F"/>
    <w:rsid w:val="00382FB2"/>
    <w:rsid w:val="0038307E"/>
    <w:rsid w:val="00383361"/>
    <w:rsid w:val="00383DD3"/>
    <w:rsid w:val="003845FE"/>
    <w:rsid w:val="00384A51"/>
    <w:rsid w:val="00385579"/>
    <w:rsid w:val="00385939"/>
    <w:rsid w:val="0038684D"/>
    <w:rsid w:val="00386AD2"/>
    <w:rsid w:val="00386F62"/>
    <w:rsid w:val="00387B61"/>
    <w:rsid w:val="00390843"/>
    <w:rsid w:val="00391D5D"/>
    <w:rsid w:val="00393DCD"/>
    <w:rsid w:val="00394AAB"/>
    <w:rsid w:val="00395269"/>
    <w:rsid w:val="00395897"/>
    <w:rsid w:val="00395BF1"/>
    <w:rsid w:val="0039613C"/>
    <w:rsid w:val="003978AB"/>
    <w:rsid w:val="00397947"/>
    <w:rsid w:val="00397AF2"/>
    <w:rsid w:val="003A050E"/>
    <w:rsid w:val="003A0ABC"/>
    <w:rsid w:val="003A0BE7"/>
    <w:rsid w:val="003A2782"/>
    <w:rsid w:val="003A2863"/>
    <w:rsid w:val="003A2E6D"/>
    <w:rsid w:val="003A37F3"/>
    <w:rsid w:val="003A3F8F"/>
    <w:rsid w:val="003A47EB"/>
    <w:rsid w:val="003A5E48"/>
    <w:rsid w:val="003A6186"/>
    <w:rsid w:val="003A670F"/>
    <w:rsid w:val="003A6D5A"/>
    <w:rsid w:val="003A7EB5"/>
    <w:rsid w:val="003A7EE1"/>
    <w:rsid w:val="003B27CA"/>
    <w:rsid w:val="003B292F"/>
    <w:rsid w:val="003B3F58"/>
    <w:rsid w:val="003B4B86"/>
    <w:rsid w:val="003B6541"/>
    <w:rsid w:val="003B7474"/>
    <w:rsid w:val="003C2239"/>
    <w:rsid w:val="003C257D"/>
    <w:rsid w:val="003C3080"/>
    <w:rsid w:val="003C34AE"/>
    <w:rsid w:val="003C365A"/>
    <w:rsid w:val="003C370F"/>
    <w:rsid w:val="003C3EC3"/>
    <w:rsid w:val="003C4AAE"/>
    <w:rsid w:val="003C6A86"/>
    <w:rsid w:val="003C7EFF"/>
    <w:rsid w:val="003D02CD"/>
    <w:rsid w:val="003D044D"/>
    <w:rsid w:val="003D05D5"/>
    <w:rsid w:val="003D0D09"/>
    <w:rsid w:val="003D1525"/>
    <w:rsid w:val="003D1A7F"/>
    <w:rsid w:val="003D38AE"/>
    <w:rsid w:val="003D3FFE"/>
    <w:rsid w:val="003D42FA"/>
    <w:rsid w:val="003D4D85"/>
    <w:rsid w:val="003E0D0C"/>
    <w:rsid w:val="003E1798"/>
    <w:rsid w:val="003E1AB1"/>
    <w:rsid w:val="003E363B"/>
    <w:rsid w:val="003E44CF"/>
    <w:rsid w:val="003E7244"/>
    <w:rsid w:val="003F1BFB"/>
    <w:rsid w:val="003F3089"/>
    <w:rsid w:val="003F3727"/>
    <w:rsid w:val="003F3B7B"/>
    <w:rsid w:val="003F3C9A"/>
    <w:rsid w:val="003F3F1E"/>
    <w:rsid w:val="003F6315"/>
    <w:rsid w:val="003F6A85"/>
    <w:rsid w:val="003F70B7"/>
    <w:rsid w:val="003F71EF"/>
    <w:rsid w:val="003F78F1"/>
    <w:rsid w:val="004004C8"/>
    <w:rsid w:val="0040067D"/>
    <w:rsid w:val="00400CB1"/>
    <w:rsid w:val="00401160"/>
    <w:rsid w:val="00402988"/>
    <w:rsid w:val="004030DD"/>
    <w:rsid w:val="004033BD"/>
    <w:rsid w:val="004039CD"/>
    <w:rsid w:val="00405283"/>
    <w:rsid w:val="00405EE7"/>
    <w:rsid w:val="00406A90"/>
    <w:rsid w:val="004101F2"/>
    <w:rsid w:val="00410863"/>
    <w:rsid w:val="00411B08"/>
    <w:rsid w:val="004123CA"/>
    <w:rsid w:val="004129C3"/>
    <w:rsid w:val="00413260"/>
    <w:rsid w:val="004167AE"/>
    <w:rsid w:val="00416E5F"/>
    <w:rsid w:val="004172C8"/>
    <w:rsid w:val="004226D4"/>
    <w:rsid w:val="004229F9"/>
    <w:rsid w:val="00424267"/>
    <w:rsid w:val="00424871"/>
    <w:rsid w:val="004256F1"/>
    <w:rsid w:val="004305D4"/>
    <w:rsid w:val="00431E86"/>
    <w:rsid w:val="004329C9"/>
    <w:rsid w:val="004329F4"/>
    <w:rsid w:val="00433954"/>
    <w:rsid w:val="00433F91"/>
    <w:rsid w:val="0043459B"/>
    <w:rsid w:val="00434C4A"/>
    <w:rsid w:val="004351AF"/>
    <w:rsid w:val="00435390"/>
    <w:rsid w:val="004359EC"/>
    <w:rsid w:val="00436072"/>
    <w:rsid w:val="00436C64"/>
    <w:rsid w:val="00437BBA"/>
    <w:rsid w:val="004413E2"/>
    <w:rsid w:val="00442601"/>
    <w:rsid w:val="00442F4C"/>
    <w:rsid w:val="004436C3"/>
    <w:rsid w:val="0044729E"/>
    <w:rsid w:val="00447BA1"/>
    <w:rsid w:val="00447C9A"/>
    <w:rsid w:val="0045036D"/>
    <w:rsid w:val="00450BE0"/>
    <w:rsid w:val="00450DA3"/>
    <w:rsid w:val="004511DA"/>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25E"/>
    <w:rsid w:val="00464C21"/>
    <w:rsid w:val="00465A28"/>
    <w:rsid w:val="00465D82"/>
    <w:rsid w:val="00467BA2"/>
    <w:rsid w:val="004713C3"/>
    <w:rsid w:val="00472AD6"/>
    <w:rsid w:val="00473A14"/>
    <w:rsid w:val="00473B8A"/>
    <w:rsid w:val="00473C7B"/>
    <w:rsid w:val="00473CF2"/>
    <w:rsid w:val="00475418"/>
    <w:rsid w:val="00475AA0"/>
    <w:rsid w:val="0047680D"/>
    <w:rsid w:val="0047687E"/>
    <w:rsid w:val="00476F35"/>
    <w:rsid w:val="00477D33"/>
    <w:rsid w:val="00477E67"/>
    <w:rsid w:val="004804CE"/>
    <w:rsid w:val="004806C9"/>
    <w:rsid w:val="00482267"/>
    <w:rsid w:val="0048545D"/>
    <w:rsid w:val="00486FE4"/>
    <w:rsid w:val="00490D66"/>
    <w:rsid w:val="00491109"/>
    <w:rsid w:val="00491D06"/>
    <w:rsid w:val="004923AA"/>
    <w:rsid w:val="004928B8"/>
    <w:rsid w:val="00493733"/>
    <w:rsid w:val="0049410B"/>
    <w:rsid w:val="00495924"/>
    <w:rsid w:val="00495F0C"/>
    <w:rsid w:val="0049697D"/>
    <w:rsid w:val="004974D7"/>
    <w:rsid w:val="004A0301"/>
    <w:rsid w:val="004A0349"/>
    <w:rsid w:val="004A073B"/>
    <w:rsid w:val="004A1650"/>
    <w:rsid w:val="004A1D89"/>
    <w:rsid w:val="004A1EA0"/>
    <w:rsid w:val="004A20BC"/>
    <w:rsid w:val="004A2487"/>
    <w:rsid w:val="004A3C41"/>
    <w:rsid w:val="004A3E71"/>
    <w:rsid w:val="004A4190"/>
    <w:rsid w:val="004A4250"/>
    <w:rsid w:val="004A4310"/>
    <w:rsid w:val="004A46A4"/>
    <w:rsid w:val="004A497C"/>
    <w:rsid w:val="004A544B"/>
    <w:rsid w:val="004A564C"/>
    <w:rsid w:val="004A5FB6"/>
    <w:rsid w:val="004A77B6"/>
    <w:rsid w:val="004B0192"/>
    <w:rsid w:val="004B07FC"/>
    <w:rsid w:val="004B171E"/>
    <w:rsid w:val="004B2358"/>
    <w:rsid w:val="004B25DC"/>
    <w:rsid w:val="004B269B"/>
    <w:rsid w:val="004B274A"/>
    <w:rsid w:val="004B33D8"/>
    <w:rsid w:val="004B3553"/>
    <w:rsid w:val="004B4E00"/>
    <w:rsid w:val="004B5987"/>
    <w:rsid w:val="004B59F9"/>
    <w:rsid w:val="004B62A9"/>
    <w:rsid w:val="004B724B"/>
    <w:rsid w:val="004C01E3"/>
    <w:rsid w:val="004C0CCF"/>
    <w:rsid w:val="004C10CA"/>
    <w:rsid w:val="004C15BA"/>
    <w:rsid w:val="004C25C9"/>
    <w:rsid w:val="004C3FCD"/>
    <w:rsid w:val="004C5551"/>
    <w:rsid w:val="004C5557"/>
    <w:rsid w:val="004C74B3"/>
    <w:rsid w:val="004C75FC"/>
    <w:rsid w:val="004D062F"/>
    <w:rsid w:val="004D2D3B"/>
    <w:rsid w:val="004D6548"/>
    <w:rsid w:val="004D6AE9"/>
    <w:rsid w:val="004D739E"/>
    <w:rsid w:val="004D741F"/>
    <w:rsid w:val="004D7CB2"/>
    <w:rsid w:val="004E0F51"/>
    <w:rsid w:val="004E18A1"/>
    <w:rsid w:val="004E27EF"/>
    <w:rsid w:val="004E29C9"/>
    <w:rsid w:val="004E300D"/>
    <w:rsid w:val="004E3D54"/>
    <w:rsid w:val="004E478F"/>
    <w:rsid w:val="004E6E5A"/>
    <w:rsid w:val="004E777F"/>
    <w:rsid w:val="004E784F"/>
    <w:rsid w:val="004F0364"/>
    <w:rsid w:val="004F195B"/>
    <w:rsid w:val="004F1965"/>
    <w:rsid w:val="004F2C0C"/>
    <w:rsid w:val="004F3D60"/>
    <w:rsid w:val="004F4B50"/>
    <w:rsid w:val="004F4CB1"/>
    <w:rsid w:val="004F5539"/>
    <w:rsid w:val="004F5C87"/>
    <w:rsid w:val="004F5EB3"/>
    <w:rsid w:val="004F670C"/>
    <w:rsid w:val="004F6ED0"/>
    <w:rsid w:val="004F7ED9"/>
    <w:rsid w:val="00500305"/>
    <w:rsid w:val="00500386"/>
    <w:rsid w:val="00500840"/>
    <w:rsid w:val="0050085A"/>
    <w:rsid w:val="00501EFA"/>
    <w:rsid w:val="0050330E"/>
    <w:rsid w:val="0050488F"/>
    <w:rsid w:val="005066A7"/>
    <w:rsid w:val="00507A5F"/>
    <w:rsid w:val="00507B8D"/>
    <w:rsid w:val="00507B9F"/>
    <w:rsid w:val="00510119"/>
    <w:rsid w:val="00510829"/>
    <w:rsid w:val="00510B39"/>
    <w:rsid w:val="0051512A"/>
    <w:rsid w:val="00515C21"/>
    <w:rsid w:val="0051626C"/>
    <w:rsid w:val="00517342"/>
    <w:rsid w:val="00520B17"/>
    <w:rsid w:val="00521435"/>
    <w:rsid w:val="0052181B"/>
    <w:rsid w:val="00521A63"/>
    <w:rsid w:val="00522380"/>
    <w:rsid w:val="00522B03"/>
    <w:rsid w:val="0052657F"/>
    <w:rsid w:val="00526C2E"/>
    <w:rsid w:val="00527CEF"/>
    <w:rsid w:val="00527F6A"/>
    <w:rsid w:val="00531EE4"/>
    <w:rsid w:val="00532070"/>
    <w:rsid w:val="00533E34"/>
    <w:rsid w:val="00534416"/>
    <w:rsid w:val="00534540"/>
    <w:rsid w:val="0053454A"/>
    <w:rsid w:val="0053549E"/>
    <w:rsid w:val="005358CD"/>
    <w:rsid w:val="00535EC3"/>
    <w:rsid w:val="005363DE"/>
    <w:rsid w:val="00540E4F"/>
    <w:rsid w:val="00542030"/>
    <w:rsid w:val="00542652"/>
    <w:rsid w:val="0054293A"/>
    <w:rsid w:val="00544E1B"/>
    <w:rsid w:val="00545C1C"/>
    <w:rsid w:val="00546100"/>
    <w:rsid w:val="005467C4"/>
    <w:rsid w:val="00547389"/>
    <w:rsid w:val="00547425"/>
    <w:rsid w:val="00547B66"/>
    <w:rsid w:val="005507CF"/>
    <w:rsid w:val="00552846"/>
    <w:rsid w:val="00552A64"/>
    <w:rsid w:val="00552F03"/>
    <w:rsid w:val="00553D27"/>
    <w:rsid w:val="0055496A"/>
    <w:rsid w:val="00554FD3"/>
    <w:rsid w:val="00555131"/>
    <w:rsid w:val="00555368"/>
    <w:rsid w:val="0055575E"/>
    <w:rsid w:val="00555867"/>
    <w:rsid w:val="005575B1"/>
    <w:rsid w:val="00557724"/>
    <w:rsid w:val="0056235D"/>
    <w:rsid w:val="00563975"/>
    <w:rsid w:val="00564D30"/>
    <w:rsid w:val="00564ED3"/>
    <w:rsid w:val="00565A04"/>
    <w:rsid w:val="005665A1"/>
    <w:rsid w:val="00567049"/>
    <w:rsid w:val="00567AB7"/>
    <w:rsid w:val="005701FB"/>
    <w:rsid w:val="00571550"/>
    <w:rsid w:val="0057277B"/>
    <w:rsid w:val="00573614"/>
    <w:rsid w:val="00574AF3"/>
    <w:rsid w:val="005762BD"/>
    <w:rsid w:val="00576D69"/>
    <w:rsid w:val="005815EF"/>
    <w:rsid w:val="00582D2E"/>
    <w:rsid w:val="00582FA1"/>
    <w:rsid w:val="005833AD"/>
    <w:rsid w:val="0058457E"/>
    <w:rsid w:val="00584F38"/>
    <w:rsid w:val="00585475"/>
    <w:rsid w:val="00585759"/>
    <w:rsid w:val="005857E2"/>
    <w:rsid w:val="0058668C"/>
    <w:rsid w:val="00587958"/>
    <w:rsid w:val="00587A38"/>
    <w:rsid w:val="00587F9C"/>
    <w:rsid w:val="00590661"/>
    <w:rsid w:val="00590977"/>
    <w:rsid w:val="005926A5"/>
    <w:rsid w:val="005946CC"/>
    <w:rsid w:val="00596035"/>
    <w:rsid w:val="00596ADB"/>
    <w:rsid w:val="0059706D"/>
    <w:rsid w:val="005970FE"/>
    <w:rsid w:val="00597DDF"/>
    <w:rsid w:val="005A0ECA"/>
    <w:rsid w:val="005A1D61"/>
    <w:rsid w:val="005A35C0"/>
    <w:rsid w:val="005A4F62"/>
    <w:rsid w:val="005A57A6"/>
    <w:rsid w:val="005A5D6B"/>
    <w:rsid w:val="005A603A"/>
    <w:rsid w:val="005A62C1"/>
    <w:rsid w:val="005A62EF"/>
    <w:rsid w:val="005A6A90"/>
    <w:rsid w:val="005A6E7D"/>
    <w:rsid w:val="005A7E1B"/>
    <w:rsid w:val="005B0D24"/>
    <w:rsid w:val="005B1CBC"/>
    <w:rsid w:val="005B1D64"/>
    <w:rsid w:val="005B2045"/>
    <w:rsid w:val="005B2566"/>
    <w:rsid w:val="005B6E7C"/>
    <w:rsid w:val="005B729A"/>
    <w:rsid w:val="005C0E9E"/>
    <w:rsid w:val="005C14F6"/>
    <w:rsid w:val="005C2046"/>
    <w:rsid w:val="005C221F"/>
    <w:rsid w:val="005C44F7"/>
    <w:rsid w:val="005C496A"/>
    <w:rsid w:val="005C4A32"/>
    <w:rsid w:val="005C64F3"/>
    <w:rsid w:val="005C6832"/>
    <w:rsid w:val="005C71BF"/>
    <w:rsid w:val="005D0C1D"/>
    <w:rsid w:val="005D2D9C"/>
    <w:rsid w:val="005D4F1E"/>
    <w:rsid w:val="005D5594"/>
    <w:rsid w:val="005D5D72"/>
    <w:rsid w:val="005D69F0"/>
    <w:rsid w:val="005D6DED"/>
    <w:rsid w:val="005D6DF5"/>
    <w:rsid w:val="005E0F11"/>
    <w:rsid w:val="005E13A4"/>
    <w:rsid w:val="005E1FE2"/>
    <w:rsid w:val="005E20BC"/>
    <w:rsid w:val="005E2902"/>
    <w:rsid w:val="005E363D"/>
    <w:rsid w:val="005E3B9D"/>
    <w:rsid w:val="005E4379"/>
    <w:rsid w:val="005E51E8"/>
    <w:rsid w:val="005E7111"/>
    <w:rsid w:val="005E7173"/>
    <w:rsid w:val="005E7C66"/>
    <w:rsid w:val="005F24D6"/>
    <w:rsid w:val="005F2A7D"/>
    <w:rsid w:val="005F2CD3"/>
    <w:rsid w:val="005F4124"/>
    <w:rsid w:val="005F420D"/>
    <w:rsid w:val="005F4E78"/>
    <w:rsid w:val="005F5A46"/>
    <w:rsid w:val="005F648A"/>
    <w:rsid w:val="005F737F"/>
    <w:rsid w:val="005F74AF"/>
    <w:rsid w:val="00600375"/>
    <w:rsid w:val="0060187B"/>
    <w:rsid w:val="00602326"/>
    <w:rsid w:val="00604D26"/>
    <w:rsid w:val="00605336"/>
    <w:rsid w:val="006062C0"/>
    <w:rsid w:val="006065D1"/>
    <w:rsid w:val="006110C3"/>
    <w:rsid w:val="00611279"/>
    <w:rsid w:val="00611C06"/>
    <w:rsid w:val="00612130"/>
    <w:rsid w:val="00617250"/>
    <w:rsid w:val="0061792E"/>
    <w:rsid w:val="00617A72"/>
    <w:rsid w:val="00617C33"/>
    <w:rsid w:val="006207F4"/>
    <w:rsid w:val="00620A2B"/>
    <w:rsid w:val="00621CBE"/>
    <w:rsid w:val="006229F8"/>
    <w:rsid w:val="006234C8"/>
    <w:rsid w:val="00623E57"/>
    <w:rsid w:val="00624547"/>
    <w:rsid w:val="006246AC"/>
    <w:rsid w:val="00624B89"/>
    <w:rsid w:val="00627F63"/>
    <w:rsid w:val="00631115"/>
    <w:rsid w:val="0063125B"/>
    <w:rsid w:val="006329E7"/>
    <w:rsid w:val="00633E08"/>
    <w:rsid w:val="00634396"/>
    <w:rsid w:val="006344CC"/>
    <w:rsid w:val="0063565F"/>
    <w:rsid w:val="00640317"/>
    <w:rsid w:val="00640E1C"/>
    <w:rsid w:val="00640EED"/>
    <w:rsid w:val="00641F63"/>
    <w:rsid w:val="006433DB"/>
    <w:rsid w:val="00643BB3"/>
    <w:rsid w:val="006440A0"/>
    <w:rsid w:val="0064456B"/>
    <w:rsid w:val="00645220"/>
    <w:rsid w:val="006452F3"/>
    <w:rsid w:val="00646C9B"/>
    <w:rsid w:val="006505A5"/>
    <w:rsid w:val="00650E80"/>
    <w:rsid w:val="006510F4"/>
    <w:rsid w:val="006512BB"/>
    <w:rsid w:val="0065132C"/>
    <w:rsid w:val="00652644"/>
    <w:rsid w:val="0065264C"/>
    <w:rsid w:val="0065447F"/>
    <w:rsid w:val="00655216"/>
    <w:rsid w:val="00656762"/>
    <w:rsid w:val="006573C6"/>
    <w:rsid w:val="00657D2F"/>
    <w:rsid w:val="00662C0C"/>
    <w:rsid w:val="0066310A"/>
    <w:rsid w:val="006639F0"/>
    <w:rsid w:val="00664588"/>
    <w:rsid w:val="006647BE"/>
    <w:rsid w:val="00664D1D"/>
    <w:rsid w:val="00665B1D"/>
    <w:rsid w:val="00666EE4"/>
    <w:rsid w:val="00667B0B"/>
    <w:rsid w:val="00667F59"/>
    <w:rsid w:val="0067070C"/>
    <w:rsid w:val="006715DB"/>
    <w:rsid w:val="00671E28"/>
    <w:rsid w:val="00671F83"/>
    <w:rsid w:val="00672131"/>
    <w:rsid w:val="006750EA"/>
    <w:rsid w:val="00675BA9"/>
    <w:rsid w:val="00676CB5"/>
    <w:rsid w:val="00677134"/>
    <w:rsid w:val="006778D3"/>
    <w:rsid w:val="00680BA0"/>
    <w:rsid w:val="00681A50"/>
    <w:rsid w:val="00682EC5"/>
    <w:rsid w:val="00683406"/>
    <w:rsid w:val="006839D1"/>
    <w:rsid w:val="00684EFC"/>
    <w:rsid w:val="0068504D"/>
    <w:rsid w:val="0068584D"/>
    <w:rsid w:val="006868B2"/>
    <w:rsid w:val="006872E7"/>
    <w:rsid w:val="00687D1B"/>
    <w:rsid w:val="006903EF"/>
    <w:rsid w:val="00690426"/>
    <w:rsid w:val="006906EE"/>
    <w:rsid w:val="00690AA1"/>
    <w:rsid w:val="00690D6B"/>
    <w:rsid w:val="00690E16"/>
    <w:rsid w:val="0069172F"/>
    <w:rsid w:val="00691CE0"/>
    <w:rsid w:val="00692DD9"/>
    <w:rsid w:val="006934DC"/>
    <w:rsid w:val="00694411"/>
    <w:rsid w:val="00695CC9"/>
    <w:rsid w:val="00697B01"/>
    <w:rsid w:val="00697CB0"/>
    <w:rsid w:val="006A0C6F"/>
    <w:rsid w:val="006A16F2"/>
    <w:rsid w:val="006A2110"/>
    <w:rsid w:val="006A2660"/>
    <w:rsid w:val="006A2FB8"/>
    <w:rsid w:val="006A35DF"/>
    <w:rsid w:val="006A3CB2"/>
    <w:rsid w:val="006A4666"/>
    <w:rsid w:val="006A5A15"/>
    <w:rsid w:val="006A5A53"/>
    <w:rsid w:val="006A5BAA"/>
    <w:rsid w:val="006A62DE"/>
    <w:rsid w:val="006A6AB8"/>
    <w:rsid w:val="006B0345"/>
    <w:rsid w:val="006B21EA"/>
    <w:rsid w:val="006B2248"/>
    <w:rsid w:val="006B3A93"/>
    <w:rsid w:val="006B3DD8"/>
    <w:rsid w:val="006B3EE9"/>
    <w:rsid w:val="006B5091"/>
    <w:rsid w:val="006B5CA3"/>
    <w:rsid w:val="006B6703"/>
    <w:rsid w:val="006B6878"/>
    <w:rsid w:val="006B69B3"/>
    <w:rsid w:val="006B6EC1"/>
    <w:rsid w:val="006C19E2"/>
    <w:rsid w:val="006C27E9"/>
    <w:rsid w:val="006C2A67"/>
    <w:rsid w:val="006C4447"/>
    <w:rsid w:val="006C5A37"/>
    <w:rsid w:val="006C5CE3"/>
    <w:rsid w:val="006C7992"/>
    <w:rsid w:val="006C7C65"/>
    <w:rsid w:val="006C7E50"/>
    <w:rsid w:val="006D04B8"/>
    <w:rsid w:val="006D19C2"/>
    <w:rsid w:val="006D20A7"/>
    <w:rsid w:val="006D2B74"/>
    <w:rsid w:val="006D3F09"/>
    <w:rsid w:val="006D495D"/>
    <w:rsid w:val="006D4C9F"/>
    <w:rsid w:val="006D6D0E"/>
    <w:rsid w:val="006D7A6B"/>
    <w:rsid w:val="006E17FC"/>
    <w:rsid w:val="006E18A0"/>
    <w:rsid w:val="006E1ECD"/>
    <w:rsid w:val="006E2C79"/>
    <w:rsid w:val="006E32D8"/>
    <w:rsid w:val="006E352A"/>
    <w:rsid w:val="006E3841"/>
    <w:rsid w:val="006E3E66"/>
    <w:rsid w:val="006E447F"/>
    <w:rsid w:val="006E53CB"/>
    <w:rsid w:val="006E6083"/>
    <w:rsid w:val="006F2B09"/>
    <w:rsid w:val="006F4A50"/>
    <w:rsid w:val="006F57F5"/>
    <w:rsid w:val="006F6269"/>
    <w:rsid w:val="006F6B33"/>
    <w:rsid w:val="00700581"/>
    <w:rsid w:val="00701086"/>
    <w:rsid w:val="007015ED"/>
    <w:rsid w:val="00702786"/>
    <w:rsid w:val="0070333E"/>
    <w:rsid w:val="00704E26"/>
    <w:rsid w:val="007054D1"/>
    <w:rsid w:val="0071019E"/>
    <w:rsid w:val="00711591"/>
    <w:rsid w:val="007115EE"/>
    <w:rsid w:val="00711A8E"/>
    <w:rsid w:val="00711EF6"/>
    <w:rsid w:val="0071469E"/>
    <w:rsid w:val="00716657"/>
    <w:rsid w:val="00717155"/>
    <w:rsid w:val="00717C28"/>
    <w:rsid w:val="0072098F"/>
    <w:rsid w:val="00723CDF"/>
    <w:rsid w:val="007264B2"/>
    <w:rsid w:val="00727BF9"/>
    <w:rsid w:val="00727F36"/>
    <w:rsid w:val="00730934"/>
    <w:rsid w:val="007311D9"/>
    <w:rsid w:val="007320E1"/>
    <w:rsid w:val="007323F7"/>
    <w:rsid w:val="007324CE"/>
    <w:rsid w:val="00733752"/>
    <w:rsid w:val="0073488A"/>
    <w:rsid w:val="0073533F"/>
    <w:rsid w:val="00735C41"/>
    <w:rsid w:val="00736586"/>
    <w:rsid w:val="00736A9E"/>
    <w:rsid w:val="00737230"/>
    <w:rsid w:val="00737F48"/>
    <w:rsid w:val="007425CD"/>
    <w:rsid w:val="00742779"/>
    <w:rsid w:val="00742BE1"/>
    <w:rsid w:val="00743E1B"/>
    <w:rsid w:val="0074475A"/>
    <w:rsid w:val="007447B9"/>
    <w:rsid w:val="00745DA6"/>
    <w:rsid w:val="0074615E"/>
    <w:rsid w:val="00747B96"/>
    <w:rsid w:val="00747C90"/>
    <w:rsid w:val="00750C28"/>
    <w:rsid w:val="00750EFD"/>
    <w:rsid w:val="00751714"/>
    <w:rsid w:val="00751728"/>
    <w:rsid w:val="00752236"/>
    <w:rsid w:val="00752417"/>
    <w:rsid w:val="00755C5A"/>
    <w:rsid w:val="007566C3"/>
    <w:rsid w:val="007570B2"/>
    <w:rsid w:val="007571BC"/>
    <w:rsid w:val="0075738E"/>
    <w:rsid w:val="00760878"/>
    <w:rsid w:val="007610FB"/>
    <w:rsid w:val="0076265E"/>
    <w:rsid w:val="007627E1"/>
    <w:rsid w:val="007629F4"/>
    <w:rsid w:val="00762A6B"/>
    <w:rsid w:val="00762D93"/>
    <w:rsid w:val="007632C4"/>
    <w:rsid w:val="00763E0F"/>
    <w:rsid w:val="007641F6"/>
    <w:rsid w:val="00764A38"/>
    <w:rsid w:val="00764D16"/>
    <w:rsid w:val="00764F3A"/>
    <w:rsid w:val="0076504E"/>
    <w:rsid w:val="00766283"/>
    <w:rsid w:val="007663FA"/>
    <w:rsid w:val="00766432"/>
    <w:rsid w:val="00766535"/>
    <w:rsid w:val="00766DA3"/>
    <w:rsid w:val="00771682"/>
    <w:rsid w:val="007727BA"/>
    <w:rsid w:val="007728B9"/>
    <w:rsid w:val="00773663"/>
    <w:rsid w:val="00774694"/>
    <w:rsid w:val="00774AB3"/>
    <w:rsid w:val="007755A0"/>
    <w:rsid w:val="007755F9"/>
    <w:rsid w:val="007762D2"/>
    <w:rsid w:val="0077649D"/>
    <w:rsid w:val="00777112"/>
    <w:rsid w:val="0077749E"/>
    <w:rsid w:val="007803CC"/>
    <w:rsid w:val="007809A5"/>
    <w:rsid w:val="007818C8"/>
    <w:rsid w:val="00781D92"/>
    <w:rsid w:val="00782297"/>
    <w:rsid w:val="00783364"/>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C7D"/>
    <w:rsid w:val="007937F9"/>
    <w:rsid w:val="00794B76"/>
    <w:rsid w:val="00794FC5"/>
    <w:rsid w:val="00795391"/>
    <w:rsid w:val="00796BD2"/>
    <w:rsid w:val="00796C7A"/>
    <w:rsid w:val="007973C8"/>
    <w:rsid w:val="00797422"/>
    <w:rsid w:val="0079760C"/>
    <w:rsid w:val="00797D2F"/>
    <w:rsid w:val="007A0A89"/>
    <w:rsid w:val="007A14A3"/>
    <w:rsid w:val="007A3F39"/>
    <w:rsid w:val="007A42DD"/>
    <w:rsid w:val="007A4793"/>
    <w:rsid w:val="007A49B8"/>
    <w:rsid w:val="007A4D44"/>
    <w:rsid w:val="007A53D4"/>
    <w:rsid w:val="007A58A9"/>
    <w:rsid w:val="007A6942"/>
    <w:rsid w:val="007A6956"/>
    <w:rsid w:val="007A728E"/>
    <w:rsid w:val="007A74A1"/>
    <w:rsid w:val="007A753C"/>
    <w:rsid w:val="007A755F"/>
    <w:rsid w:val="007B29BF"/>
    <w:rsid w:val="007B4531"/>
    <w:rsid w:val="007B493C"/>
    <w:rsid w:val="007B4ED4"/>
    <w:rsid w:val="007B57B3"/>
    <w:rsid w:val="007B6705"/>
    <w:rsid w:val="007B6D8B"/>
    <w:rsid w:val="007B6F37"/>
    <w:rsid w:val="007B7D00"/>
    <w:rsid w:val="007C0684"/>
    <w:rsid w:val="007C09E4"/>
    <w:rsid w:val="007C1262"/>
    <w:rsid w:val="007C3BD2"/>
    <w:rsid w:val="007C4B11"/>
    <w:rsid w:val="007C4C88"/>
    <w:rsid w:val="007C4E8B"/>
    <w:rsid w:val="007C5FA2"/>
    <w:rsid w:val="007C61C6"/>
    <w:rsid w:val="007C6986"/>
    <w:rsid w:val="007D05E8"/>
    <w:rsid w:val="007D2E07"/>
    <w:rsid w:val="007D3DD3"/>
    <w:rsid w:val="007D3F29"/>
    <w:rsid w:val="007D417B"/>
    <w:rsid w:val="007D44BF"/>
    <w:rsid w:val="007D5840"/>
    <w:rsid w:val="007D71FD"/>
    <w:rsid w:val="007D7538"/>
    <w:rsid w:val="007D7685"/>
    <w:rsid w:val="007E0305"/>
    <w:rsid w:val="007E0A5B"/>
    <w:rsid w:val="007E11FF"/>
    <w:rsid w:val="007E1BEE"/>
    <w:rsid w:val="007E2310"/>
    <w:rsid w:val="007E26D4"/>
    <w:rsid w:val="007E2C1E"/>
    <w:rsid w:val="007E2D2E"/>
    <w:rsid w:val="007E33F3"/>
    <w:rsid w:val="007E43D4"/>
    <w:rsid w:val="007E5125"/>
    <w:rsid w:val="007E5C4F"/>
    <w:rsid w:val="007E5CF1"/>
    <w:rsid w:val="007E631D"/>
    <w:rsid w:val="007E68DF"/>
    <w:rsid w:val="007E6DC0"/>
    <w:rsid w:val="007F00C2"/>
    <w:rsid w:val="007F0ADA"/>
    <w:rsid w:val="007F1324"/>
    <w:rsid w:val="007F1392"/>
    <w:rsid w:val="007F1858"/>
    <w:rsid w:val="007F2440"/>
    <w:rsid w:val="007F27AB"/>
    <w:rsid w:val="007F5788"/>
    <w:rsid w:val="007F73C9"/>
    <w:rsid w:val="007F7568"/>
    <w:rsid w:val="007F7F78"/>
    <w:rsid w:val="00802FB0"/>
    <w:rsid w:val="00803E9F"/>
    <w:rsid w:val="0080519E"/>
    <w:rsid w:val="00806821"/>
    <w:rsid w:val="008071AC"/>
    <w:rsid w:val="008075FD"/>
    <w:rsid w:val="008076DE"/>
    <w:rsid w:val="00810371"/>
    <w:rsid w:val="00810DAD"/>
    <w:rsid w:val="00812051"/>
    <w:rsid w:val="00812A2C"/>
    <w:rsid w:val="00813F15"/>
    <w:rsid w:val="008140A5"/>
    <w:rsid w:val="00814A27"/>
    <w:rsid w:val="00814BAD"/>
    <w:rsid w:val="00814E10"/>
    <w:rsid w:val="00815985"/>
    <w:rsid w:val="008164F0"/>
    <w:rsid w:val="008168D2"/>
    <w:rsid w:val="008169F1"/>
    <w:rsid w:val="00816AA7"/>
    <w:rsid w:val="00816C2A"/>
    <w:rsid w:val="0082048F"/>
    <w:rsid w:val="00820BAA"/>
    <w:rsid w:val="00820D2A"/>
    <w:rsid w:val="008217A4"/>
    <w:rsid w:val="00823154"/>
    <w:rsid w:val="00825E27"/>
    <w:rsid w:val="00830045"/>
    <w:rsid w:val="00830D8A"/>
    <w:rsid w:val="008317B6"/>
    <w:rsid w:val="00831D21"/>
    <w:rsid w:val="008336C1"/>
    <w:rsid w:val="00834235"/>
    <w:rsid w:val="008345D7"/>
    <w:rsid w:val="0083490D"/>
    <w:rsid w:val="008352F9"/>
    <w:rsid w:val="00835D65"/>
    <w:rsid w:val="00840053"/>
    <w:rsid w:val="008406CD"/>
    <w:rsid w:val="00841E5B"/>
    <w:rsid w:val="008442E9"/>
    <w:rsid w:val="00844A02"/>
    <w:rsid w:val="00844C55"/>
    <w:rsid w:val="0084575B"/>
    <w:rsid w:val="00845D15"/>
    <w:rsid w:val="008470CF"/>
    <w:rsid w:val="0084779C"/>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6651"/>
    <w:rsid w:val="00866BCC"/>
    <w:rsid w:val="00870C64"/>
    <w:rsid w:val="00872908"/>
    <w:rsid w:val="00873C6C"/>
    <w:rsid w:val="00874980"/>
    <w:rsid w:val="00876958"/>
    <w:rsid w:val="00877722"/>
    <w:rsid w:val="0087791B"/>
    <w:rsid w:val="00877BCF"/>
    <w:rsid w:val="00880F69"/>
    <w:rsid w:val="00881A66"/>
    <w:rsid w:val="00881DA8"/>
    <w:rsid w:val="00882B09"/>
    <w:rsid w:val="008854E2"/>
    <w:rsid w:val="00886A71"/>
    <w:rsid w:val="008870D1"/>
    <w:rsid w:val="0089025C"/>
    <w:rsid w:val="00891739"/>
    <w:rsid w:val="00892782"/>
    <w:rsid w:val="008934A4"/>
    <w:rsid w:val="0089648B"/>
    <w:rsid w:val="00897CD3"/>
    <w:rsid w:val="008A0834"/>
    <w:rsid w:val="008A0AAA"/>
    <w:rsid w:val="008A1021"/>
    <w:rsid w:val="008A11DB"/>
    <w:rsid w:val="008A1E8A"/>
    <w:rsid w:val="008A1FC5"/>
    <w:rsid w:val="008A2765"/>
    <w:rsid w:val="008A4942"/>
    <w:rsid w:val="008A4D04"/>
    <w:rsid w:val="008A4F88"/>
    <w:rsid w:val="008A5DFF"/>
    <w:rsid w:val="008B27B4"/>
    <w:rsid w:val="008B283C"/>
    <w:rsid w:val="008B37E0"/>
    <w:rsid w:val="008B4868"/>
    <w:rsid w:val="008B5369"/>
    <w:rsid w:val="008B663C"/>
    <w:rsid w:val="008B7027"/>
    <w:rsid w:val="008B77B8"/>
    <w:rsid w:val="008C0BA7"/>
    <w:rsid w:val="008C147D"/>
    <w:rsid w:val="008C1B4C"/>
    <w:rsid w:val="008C1DC2"/>
    <w:rsid w:val="008C28F6"/>
    <w:rsid w:val="008C4BF8"/>
    <w:rsid w:val="008C5B6A"/>
    <w:rsid w:val="008C6556"/>
    <w:rsid w:val="008C719E"/>
    <w:rsid w:val="008C79E1"/>
    <w:rsid w:val="008C7CB5"/>
    <w:rsid w:val="008D0711"/>
    <w:rsid w:val="008D0B89"/>
    <w:rsid w:val="008D0D18"/>
    <w:rsid w:val="008D161C"/>
    <w:rsid w:val="008D1D7A"/>
    <w:rsid w:val="008D2609"/>
    <w:rsid w:val="008D317F"/>
    <w:rsid w:val="008D3964"/>
    <w:rsid w:val="008D3DE2"/>
    <w:rsid w:val="008D4325"/>
    <w:rsid w:val="008D4918"/>
    <w:rsid w:val="008E0CA6"/>
    <w:rsid w:val="008E19A4"/>
    <w:rsid w:val="008E21AD"/>
    <w:rsid w:val="008E2509"/>
    <w:rsid w:val="008E275D"/>
    <w:rsid w:val="008E2EE5"/>
    <w:rsid w:val="008E3D96"/>
    <w:rsid w:val="008E3DF9"/>
    <w:rsid w:val="008E42AC"/>
    <w:rsid w:val="008E46D0"/>
    <w:rsid w:val="008E4EB6"/>
    <w:rsid w:val="008E65BF"/>
    <w:rsid w:val="008E774D"/>
    <w:rsid w:val="008F0C45"/>
    <w:rsid w:val="008F12BD"/>
    <w:rsid w:val="008F1D34"/>
    <w:rsid w:val="008F2858"/>
    <w:rsid w:val="008F4576"/>
    <w:rsid w:val="008F4BDE"/>
    <w:rsid w:val="008F4FC4"/>
    <w:rsid w:val="008F66D9"/>
    <w:rsid w:val="00900DA2"/>
    <w:rsid w:val="0090100B"/>
    <w:rsid w:val="0090116A"/>
    <w:rsid w:val="00902022"/>
    <w:rsid w:val="009020CA"/>
    <w:rsid w:val="00902941"/>
    <w:rsid w:val="0090491E"/>
    <w:rsid w:val="00904DC2"/>
    <w:rsid w:val="0090577E"/>
    <w:rsid w:val="0090582A"/>
    <w:rsid w:val="009059B6"/>
    <w:rsid w:val="00906EF4"/>
    <w:rsid w:val="0090711B"/>
    <w:rsid w:val="00907860"/>
    <w:rsid w:val="00907EB5"/>
    <w:rsid w:val="009123EA"/>
    <w:rsid w:val="009166D2"/>
    <w:rsid w:val="00916717"/>
    <w:rsid w:val="009167D5"/>
    <w:rsid w:val="00917D59"/>
    <w:rsid w:val="00920266"/>
    <w:rsid w:val="00920288"/>
    <w:rsid w:val="0092386B"/>
    <w:rsid w:val="00924A33"/>
    <w:rsid w:val="009265A6"/>
    <w:rsid w:val="00926659"/>
    <w:rsid w:val="00927856"/>
    <w:rsid w:val="00927D66"/>
    <w:rsid w:val="00930215"/>
    <w:rsid w:val="00930AD6"/>
    <w:rsid w:val="00930EAE"/>
    <w:rsid w:val="00932695"/>
    <w:rsid w:val="00932799"/>
    <w:rsid w:val="009327EA"/>
    <w:rsid w:val="009331BA"/>
    <w:rsid w:val="00933FDF"/>
    <w:rsid w:val="00934334"/>
    <w:rsid w:val="00934F47"/>
    <w:rsid w:val="00936B0B"/>
    <w:rsid w:val="009374C0"/>
    <w:rsid w:val="009412C2"/>
    <w:rsid w:val="0094134D"/>
    <w:rsid w:val="009435A2"/>
    <w:rsid w:val="00943AF2"/>
    <w:rsid w:val="00944EB3"/>
    <w:rsid w:val="0094504F"/>
    <w:rsid w:val="00945DF2"/>
    <w:rsid w:val="009479B3"/>
    <w:rsid w:val="009503B0"/>
    <w:rsid w:val="00950CEB"/>
    <w:rsid w:val="00951525"/>
    <w:rsid w:val="009517A3"/>
    <w:rsid w:val="00951E8A"/>
    <w:rsid w:val="00953046"/>
    <w:rsid w:val="009534D2"/>
    <w:rsid w:val="0095393F"/>
    <w:rsid w:val="00954D59"/>
    <w:rsid w:val="0095555A"/>
    <w:rsid w:val="00956070"/>
    <w:rsid w:val="00956960"/>
    <w:rsid w:val="00956B5D"/>
    <w:rsid w:val="00956FE7"/>
    <w:rsid w:val="009579E8"/>
    <w:rsid w:val="009624E5"/>
    <w:rsid w:val="00962C24"/>
    <w:rsid w:val="00962F03"/>
    <w:rsid w:val="00963BA3"/>
    <w:rsid w:val="00965300"/>
    <w:rsid w:val="00966738"/>
    <w:rsid w:val="00967059"/>
    <w:rsid w:val="00967A20"/>
    <w:rsid w:val="009702C5"/>
    <w:rsid w:val="00970A35"/>
    <w:rsid w:val="00971441"/>
    <w:rsid w:val="009730A2"/>
    <w:rsid w:val="00974173"/>
    <w:rsid w:val="009743B0"/>
    <w:rsid w:val="00975096"/>
    <w:rsid w:val="00975134"/>
    <w:rsid w:val="0097549A"/>
    <w:rsid w:val="009778FD"/>
    <w:rsid w:val="00980652"/>
    <w:rsid w:val="00980849"/>
    <w:rsid w:val="00980DCE"/>
    <w:rsid w:val="00981AA5"/>
    <w:rsid w:val="00981B63"/>
    <w:rsid w:val="00982861"/>
    <w:rsid w:val="00982889"/>
    <w:rsid w:val="00982B84"/>
    <w:rsid w:val="00982DB9"/>
    <w:rsid w:val="00982F48"/>
    <w:rsid w:val="00983866"/>
    <w:rsid w:val="009847C1"/>
    <w:rsid w:val="00986DC4"/>
    <w:rsid w:val="00991778"/>
    <w:rsid w:val="009924EA"/>
    <w:rsid w:val="00992A53"/>
    <w:rsid w:val="00992CB9"/>
    <w:rsid w:val="0099620A"/>
    <w:rsid w:val="009963FB"/>
    <w:rsid w:val="00997495"/>
    <w:rsid w:val="00997502"/>
    <w:rsid w:val="00997931"/>
    <w:rsid w:val="00999235"/>
    <w:rsid w:val="009A0691"/>
    <w:rsid w:val="009A085D"/>
    <w:rsid w:val="009A185D"/>
    <w:rsid w:val="009A1DCA"/>
    <w:rsid w:val="009A3015"/>
    <w:rsid w:val="009A3275"/>
    <w:rsid w:val="009A33A0"/>
    <w:rsid w:val="009A615F"/>
    <w:rsid w:val="009A6EA2"/>
    <w:rsid w:val="009B0125"/>
    <w:rsid w:val="009B08E9"/>
    <w:rsid w:val="009B19CC"/>
    <w:rsid w:val="009B1DE9"/>
    <w:rsid w:val="009B235B"/>
    <w:rsid w:val="009B431E"/>
    <w:rsid w:val="009B4946"/>
    <w:rsid w:val="009B4F4B"/>
    <w:rsid w:val="009B63B2"/>
    <w:rsid w:val="009B6D3A"/>
    <w:rsid w:val="009C053F"/>
    <w:rsid w:val="009C16F5"/>
    <w:rsid w:val="009C2C24"/>
    <w:rsid w:val="009C33AF"/>
    <w:rsid w:val="009C3E38"/>
    <w:rsid w:val="009C5348"/>
    <w:rsid w:val="009C5790"/>
    <w:rsid w:val="009C671B"/>
    <w:rsid w:val="009C6BB7"/>
    <w:rsid w:val="009C7831"/>
    <w:rsid w:val="009D3045"/>
    <w:rsid w:val="009D324D"/>
    <w:rsid w:val="009D3BA7"/>
    <w:rsid w:val="009D4809"/>
    <w:rsid w:val="009D4BE6"/>
    <w:rsid w:val="009D4D41"/>
    <w:rsid w:val="009D54BD"/>
    <w:rsid w:val="009D610A"/>
    <w:rsid w:val="009D72CA"/>
    <w:rsid w:val="009D79B9"/>
    <w:rsid w:val="009D7A3F"/>
    <w:rsid w:val="009D7F88"/>
    <w:rsid w:val="009E09C6"/>
    <w:rsid w:val="009E11E2"/>
    <w:rsid w:val="009E183A"/>
    <w:rsid w:val="009E1D82"/>
    <w:rsid w:val="009E2ABF"/>
    <w:rsid w:val="009E2EA4"/>
    <w:rsid w:val="009E3711"/>
    <w:rsid w:val="009E3AE7"/>
    <w:rsid w:val="009E3B80"/>
    <w:rsid w:val="009E61A9"/>
    <w:rsid w:val="009E61FC"/>
    <w:rsid w:val="009E6322"/>
    <w:rsid w:val="009E7661"/>
    <w:rsid w:val="009F000C"/>
    <w:rsid w:val="009F420C"/>
    <w:rsid w:val="009F738E"/>
    <w:rsid w:val="009F7507"/>
    <w:rsid w:val="009F759D"/>
    <w:rsid w:val="009F7D1C"/>
    <w:rsid w:val="00A0066B"/>
    <w:rsid w:val="00A01204"/>
    <w:rsid w:val="00A01502"/>
    <w:rsid w:val="00A01558"/>
    <w:rsid w:val="00A01644"/>
    <w:rsid w:val="00A02496"/>
    <w:rsid w:val="00A026B1"/>
    <w:rsid w:val="00A028F0"/>
    <w:rsid w:val="00A0297B"/>
    <w:rsid w:val="00A02CCF"/>
    <w:rsid w:val="00A038B3"/>
    <w:rsid w:val="00A04E1D"/>
    <w:rsid w:val="00A05A6D"/>
    <w:rsid w:val="00A05AA9"/>
    <w:rsid w:val="00A07708"/>
    <w:rsid w:val="00A0789F"/>
    <w:rsid w:val="00A100D1"/>
    <w:rsid w:val="00A10A15"/>
    <w:rsid w:val="00A11132"/>
    <w:rsid w:val="00A11B3E"/>
    <w:rsid w:val="00A11E63"/>
    <w:rsid w:val="00A1529B"/>
    <w:rsid w:val="00A16FA9"/>
    <w:rsid w:val="00A20813"/>
    <w:rsid w:val="00A20A12"/>
    <w:rsid w:val="00A21F98"/>
    <w:rsid w:val="00A22105"/>
    <w:rsid w:val="00A23518"/>
    <w:rsid w:val="00A24436"/>
    <w:rsid w:val="00A2589F"/>
    <w:rsid w:val="00A27041"/>
    <w:rsid w:val="00A2795B"/>
    <w:rsid w:val="00A30A0C"/>
    <w:rsid w:val="00A32BFF"/>
    <w:rsid w:val="00A33494"/>
    <w:rsid w:val="00A368F7"/>
    <w:rsid w:val="00A36B31"/>
    <w:rsid w:val="00A41CB4"/>
    <w:rsid w:val="00A4225A"/>
    <w:rsid w:val="00A42A22"/>
    <w:rsid w:val="00A42CC7"/>
    <w:rsid w:val="00A442E2"/>
    <w:rsid w:val="00A44960"/>
    <w:rsid w:val="00A44DF0"/>
    <w:rsid w:val="00A45208"/>
    <w:rsid w:val="00A46678"/>
    <w:rsid w:val="00A478F4"/>
    <w:rsid w:val="00A50754"/>
    <w:rsid w:val="00A51BE8"/>
    <w:rsid w:val="00A5237C"/>
    <w:rsid w:val="00A52B82"/>
    <w:rsid w:val="00A53E80"/>
    <w:rsid w:val="00A557D3"/>
    <w:rsid w:val="00A561EB"/>
    <w:rsid w:val="00A564FC"/>
    <w:rsid w:val="00A61801"/>
    <w:rsid w:val="00A61D4A"/>
    <w:rsid w:val="00A659C2"/>
    <w:rsid w:val="00A65E13"/>
    <w:rsid w:val="00A66092"/>
    <w:rsid w:val="00A70249"/>
    <w:rsid w:val="00A70CE6"/>
    <w:rsid w:val="00A72D9E"/>
    <w:rsid w:val="00A73A97"/>
    <w:rsid w:val="00A73C4B"/>
    <w:rsid w:val="00A73C88"/>
    <w:rsid w:val="00A75191"/>
    <w:rsid w:val="00A75F66"/>
    <w:rsid w:val="00A76388"/>
    <w:rsid w:val="00A81382"/>
    <w:rsid w:val="00A8269E"/>
    <w:rsid w:val="00A82AB2"/>
    <w:rsid w:val="00A83ABE"/>
    <w:rsid w:val="00A84694"/>
    <w:rsid w:val="00A84F59"/>
    <w:rsid w:val="00A87E22"/>
    <w:rsid w:val="00A90D86"/>
    <w:rsid w:val="00A90E5B"/>
    <w:rsid w:val="00A929B7"/>
    <w:rsid w:val="00A93C2C"/>
    <w:rsid w:val="00A96079"/>
    <w:rsid w:val="00A96958"/>
    <w:rsid w:val="00A970F1"/>
    <w:rsid w:val="00AA10EC"/>
    <w:rsid w:val="00AA17E9"/>
    <w:rsid w:val="00AA1DB2"/>
    <w:rsid w:val="00AA2BDD"/>
    <w:rsid w:val="00AA35B7"/>
    <w:rsid w:val="00AA383D"/>
    <w:rsid w:val="00AA4F0F"/>
    <w:rsid w:val="00AA5421"/>
    <w:rsid w:val="00AA5B52"/>
    <w:rsid w:val="00AA77BB"/>
    <w:rsid w:val="00AA7995"/>
    <w:rsid w:val="00AA7C34"/>
    <w:rsid w:val="00AB0578"/>
    <w:rsid w:val="00AB0E84"/>
    <w:rsid w:val="00AB1C61"/>
    <w:rsid w:val="00AB302F"/>
    <w:rsid w:val="00AB4540"/>
    <w:rsid w:val="00AB4C0A"/>
    <w:rsid w:val="00AB64C9"/>
    <w:rsid w:val="00AB68EC"/>
    <w:rsid w:val="00AB7246"/>
    <w:rsid w:val="00AB7657"/>
    <w:rsid w:val="00AC10B9"/>
    <w:rsid w:val="00AC23B2"/>
    <w:rsid w:val="00AC3A0F"/>
    <w:rsid w:val="00AC3A60"/>
    <w:rsid w:val="00AC3F21"/>
    <w:rsid w:val="00AC43ED"/>
    <w:rsid w:val="00AC4A56"/>
    <w:rsid w:val="00AC578B"/>
    <w:rsid w:val="00AC6AFE"/>
    <w:rsid w:val="00AC78EF"/>
    <w:rsid w:val="00AC7AFF"/>
    <w:rsid w:val="00AC7D3C"/>
    <w:rsid w:val="00AD1483"/>
    <w:rsid w:val="00AD2A7C"/>
    <w:rsid w:val="00AD3D98"/>
    <w:rsid w:val="00AD5A37"/>
    <w:rsid w:val="00AD6235"/>
    <w:rsid w:val="00AD643A"/>
    <w:rsid w:val="00AD6A5B"/>
    <w:rsid w:val="00AD6AA1"/>
    <w:rsid w:val="00AD7DD6"/>
    <w:rsid w:val="00AD7F02"/>
    <w:rsid w:val="00AE20C9"/>
    <w:rsid w:val="00AE25B2"/>
    <w:rsid w:val="00AE2DA5"/>
    <w:rsid w:val="00AE3538"/>
    <w:rsid w:val="00AE36D5"/>
    <w:rsid w:val="00AE3CD0"/>
    <w:rsid w:val="00AE3D10"/>
    <w:rsid w:val="00AE5CCC"/>
    <w:rsid w:val="00AF104D"/>
    <w:rsid w:val="00AF19B2"/>
    <w:rsid w:val="00AF1DB1"/>
    <w:rsid w:val="00AF387A"/>
    <w:rsid w:val="00AF3EB0"/>
    <w:rsid w:val="00AF480D"/>
    <w:rsid w:val="00AF484D"/>
    <w:rsid w:val="00AF5C91"/>
    <w:rsid w:val="00AF6BBD"/>
    <w:rsid w:val="00AF6E43"/>
    <w:rsid w:val="00AF75B4"/>
    <w:rsid w:val="00B01A6E"/>
    <w:rsid w:val="00B02E13"/>
    <w:rsid w:val="00B04A45"/>
    <w:rsid w:val="00B0652B"/>
    <w:rsid w:val="00B065C0"/>
    <w:rsid w:val="00B072E7"/>
    <w:rsid w:val="00B1041A"/>
    <w:rsid w:val="00B10768"/>
    <w:rsid w:val="00B11277"/>
    <w:rsid w:val="00B11B02"/>
    <w:rsid w:val="00B12C66"/>
    <w:rsid w:val="00B138FA"/>
    <w:rsid w:val="00B13B34"/>
    <w:rsid w:val="00B14A84"/>
    <w:rsid w:val="00B14AB4"/>
    <w:rsid w:val="00B14EA9"/>
    <w:rsid w:val="00B15352"/>
    <w:rsid w:val="00B170CC"/>
    <w:rsid w:val="00B174C4"/>
    <w:rsid w:val="00B21519"/>
    <w:rsid w:val="00B21AF4"/>
    <w:rsid w:val="00B2261D"/>
    <w:rsid w:val="00B22685"/>
    <w:rsid w:val="00B232E2"/>
    <w:rsid w:val="00B25B9C"/>
    <w:rsid w:val="00B25D00"/>
    <w:rsid w:val="00B26125"/>
    <w:rsid w:val="00B26320"/>
    <w:rsid w:val="00B26719"/>
    <w:rsid w:val="00B26D75"/>
    <w:rsid w:val="00B27189"/>
    <w:rsid w:val="00B2722C"/>
    <w:rsid w:val="00B3089F"/>
    <w:rsid w:val="00B30FF1"/>
    <w:rsid w:val="00B31A5C"/>
    <w:rsid w:val="00B321DB"/>
    <w:rsid w:val="00B329A5"/>
    <w:rsid w:val="00B333D2"/>
    <w:rsid w:val="00B36BF4"/>
    <w:rsid w:val="00B36D31"/>
    <w:rsid w:val="00B3746C"/>
    <w:rsid w:val="00B3747A"/>
    <w:rsid w:val="00B414EC"/>
    <w:rsid w:val="00B41511"/>
    <w:rsid w:val="00B420CA"/>
    <w:rsid w:val="00B42177"/>
    <w:rsid w:val="00B42D92"/>
    <w:rsid w:val="00B4441B"/>
    <w:rsid w:val="00B45EA0"/>
    <w:rsid w:val="00B4610A"/>
    <w:rsid w:val="00B46550"/>
    <w:rsid w:val="00B46939"/>
    <w:rsid w:val="00B470FA"/>
    <w:rsid w:val="00B4744C"/>
    <w:rsid w:val="00B47E5B"/>
    <w:rsid w:val="00B5195B"/>
    <w:rsid w:val="00B51E01"/>
    <w:rsid w:val="00B51F3D"/>
    <w:rsid w:val="00B52419"/>
    <w:rsid w:val="00B52F6F"/>
    <w:rsid w:val="00B54B07"/>
    <w:rsid w:val="00B54D49"/>
    <w:rsid w:val="00B55800"/>
    <w:rsid w:val="00B55AE9"/>
    <w:rsid w:val="00B57A41"/>
    <w:rsid w:val="00B57A4F"/>
    <w:rsid w:val="00B60A8F"/>
    <w:rsid w:val="00B614E7"/>
    <w:rsid w:val="00B6345B"/>
    <w:rsid w:val="00B63469"/>
    <w:rsid w:val="00B63BE2"/>
    <w:rsid w:val="00B64413"/>
    <w:rsid w:val="00B64A72"/>
    <w:rsid w:val="00B64BB9"/>
    <w:rsid w:val="00B66369"/>
    <w:rsid w:val="00B66609"/>
    <w:rsid w:val="00B6681D"/>
    <w:rsid w:val="00B672F5"/>
    <w:rsid w:val="00B67895"/>
    <w:rsid w:val="00B70943"/>
    <w:rsid w:val="00B7171D"/>
    <w:rsid w:val="00B718D7"/>
    <w:rsid w:val="00B71E82"/>
    <w:rsid w:val="00B739C3"/>
    <w:rsid w:val="00B73E18"/>
    <w:rsid w:val="00B74B05"/>
    <w:rsid w:val="00B75656"/>
    <w:rsid w:val="00B75F1E"/>
    <w:rsid w:val="00B80276"/>
    <w:rsid w:val="00B80F3C"/>
    <w:rsid w:val="00B82363"/>
    <w:rsid w:val="00B83DE2"/>
    <w:rsid w:val="00B8420C"/>
    <w:rsid w:val="00B85076"/>
    <w:rsid w:val="00B85399"/>
    <w:rsid w:val="00B86E9C"/>
    <w:rsid w:val="00B877B9"/>
    <w:rsid w:val="00B87AD0"/>
    <w:rsid w:val="00B900C9"/>
    <w:rsid w:val="00B9196F"/>
    <w:rsid w:val="00B92147"/>
    <w:rsid w:val="00B92405"/>
    <w:rsid w:val="00B9249C"/>
    <w:rsid w:val="00B9372F"/>
    <w:rsid w:val="00B95984"/>
    <w:rsid w:val="00B965B4"/>
    <w:rsid w:val="00B971A5"/>
    <w:rsid w:val="00BA2C06"/>
    <w:rsid w:val="00BA3160"/>
    <w:rsid w:val="00BA3B2D"/>
    <w:rsid w:val="00BA4CA5"/>
    <w:rsid w:val="00BA4E65"/>
    <w:rsid w:val="00BA58D3"/>
    <w:rsid w:val="00BA60FC"/>
    <w:rsid w:val="00BA6907"/>
    <w:rsid w:val="00BA7331"/>
    <w:rsid w:val="00BA7BC8"/>
    <w:rsid w:val="00BA7CDD"/>
    <w:rsid w:val="00BB0D99"/>
    <w:rsid w:val="00BB1654"/>
    <w:rsid w:val="00BB1DDF"/>
    <w:rsid w:val="00BB1DEB"/>
    <w:rsid w:val="00BB326F"/>
    <w:rsid w:val="00BB3CBD"/>
    <w:rsid w:val="00BB3E9F"/>
    <w:rsid w:val="00BB443F"/>
    <w:rsid w:val="00BB4BEB"/>
    <w:rsid w:val="00BB67FD"/>
    <w:rsid w:val="00BB76DA"/>
    <w:rsid w:val="00BB7C37"/>
    <w:rsid w:val="00BC0604"/>
    <w:rsid w:val="00BC18AA"/>
    <w:rsid w:val="00BC3446"/>
    <w:rsid w:val="00BC3C40"/>
    <w:rsid w:val="00BC3F99"/>
    <w:rsid w:val="00BC45E3"/>
    <w:rsid w:val="00BC4EED"/>
    <w:rsid w:val="00BC54A7"/>
    <w:rsid w:val="00BC597E"/>
    <w:rsid w:val="00BC5AA0"/>
    <w:rsid w:val="00BC73FF"/>
    <w:rsid w:val="00BD13A1"/>
    <w:rsid w:val="00BD17BC"/>
    <w:rsid w:val="00BD271A"/>
    <w:rsid w:val="00BD4163"/>
    <w:rsid w:val="00BD46B2"/>
    <w:rsid w:val="00BD6E41"/>
    <w:rsid w:val="00BD78A7"/>
    <w:rsid w:val="00BD7ADF"/>
    <w:rsid w:val="00BE0526"/>
    <w:rsid w:val="00BE33A0"/>
    <w:rsid w:val="00BE4672"/>
    <w:rsid w:val="00BE4C48"/>
    <w:rsid w:val="00BE5126"/>
    <w:rsid w:val="00BE7056"/>
    <w:rsid w:val="00BE77BE"/>
    <w:rsid w:val="00BE7CB7"/>
    <w:rsid w:val="00BE7CB9"/>
    <w:rsid w:val="00BE7CFE"/>
    <w:rsid w:val="00BE7D8D"/>
    <w:rsid w:val="00BF0221"/>
    <w:rsid w:val="00BF030E"/>
    <w:rsid w:val="00BF1561"/>
    <w:rsid w:val="00BF1DFB"/>
    <w:rsid w:val="00BF205F"/>
    <w:rsid w:val="00BF239C"/>
    <w:rsid w:val="00BF3B2A"/>
    <w:rsid w:val="00BF3B98"/>
    <w:rsid w:val="00BF4FB2"/>
    <w:rsid w:val="00BF535C"/>
    <w:rsid w:val="00BF5AF4"/>
    <w:rsid w:val="00BF5EA3"/>
    <w:rsid w:val="00C00C55"/>
    <w:rsid w:val="00C00D9B"/>
    <w:rsid w:val="00C02176"/>
    <w:rsid w:val="00C02ED3"/>
    <w:rsid w:val="00C04D94"/>
    <w:rsid w:val="00C06487"/>
    <w:rsid w:val="00C065B1"/>
    <w:rsid w:val="00C07D13"/>
    <w:rsid w:val="00C13AE4"/>
    <w:rsid w:val="00C13E40"/>
    <w:rsid w:val="00C15146"/>
    <w:rsid w:val="00C1610C"/>
    <w:rsid w:val="00C163B4"/>
    <w:rsid w:val="00C17401"/>
    <w:rsid w:val="00C21A16"/>
    <w:rsid w:val="00C21D8E"/>
    <w:rsid w:val="00C22592"/>
    <w:rsid w:val="00C2586F"/>
    <w:rsid w:val="00C278BD"/>
    <w:rsid w:val="00C30B6D"/>
    <w:rsid w:val="00C31701"/>
    <w:rsid w:val="00C31752"/>
    <w:rsid w:val="00C318D1"/>
    <w:rsid w:val="00C3301F"/>
    <w:rsid w:val="00C33611"/>
    <w:rsid w:val="00C33C69"/>
    <w:rsid w:val="00C344F4"/>
    <w:rsid w:val="00C3465D"/>
    <w:rsid w:val="00C34916"/>
    <w:rsid w:val="00C352EB"/>
    <w:rsid w:val="00C3540C"/>
    <w:rsid w:val="00C35430"/>
    <w:rsid w:val="00C362DC"/>
    <w:rsid w:val="00C378EC"/>
    <w:rsid w:val="00C41A53"/>
    <w:rsid w:val="00C42227"/>
    <w:rsid w:val="00C45721"/>
    <w:rsid w:val="00C46E51"/>
    <w:rsid w:val="00C473E5"/>
    <w:rsid w:val="00C47A56"/>
    <w:rsid w:val="00C50339"/>
    <w:rsid w:val="00C503EA"/>
    <w:rsid w:val="00C508BB"/>
    <w:rsid w:val="00C51231"/>
    <w:rsid w:val="00C51E0C"/>
    <w:rsid w:val="00C520D1"/>
    <w:rsid w:val="00C52A50"/>
    <w:rsid w:val="00C52B28"/>
    <w:rsid w:val="00C52C34"/>
    <w:rsid w:val="00C53821"/>
    <w:rsid w:val="00C53824"/>
    <w:rsid w:val="00C549FC"/>
    <w:rsid w:val="00C5585A"/>
    <w:rsid w:val="00C55BD5"/>
    <w:rsid w:val="00C57822"/>
    <w:rsid w:val="00C57895"/>
    <w:rsid w:val="00C57C42"/>
    <w:rsid w:val="00C57E7B"/>
    <w:rsid w:val="00C61940"/>
    <w:rsid w:val="00C628B4"/>
    <w:rsid w:val="00C62CCD"/>
    <w:rsid w:val="00C62E45"/>
    <w:rsid w:val="00C64723"/>
    <w:rsid w:val="00C650C8"/>
    <w:rsid w:val="00C677BB"/>
    <w:rsid w:val="00C67C52"/>
    <w:rsid w:val="00C70DE3"/>
    <w:rsid w:val="00C70E32"/>
    <w:rsid w:val="00C70F00"/>
    <w:rsid w:val="00C7259F"/>
    <w:rsid w:val="00C73101"/>
    <w:rsid w:val="00C739D4"/>
    <w:rsid w:val="00C739EE"/>
    <w:rsid w:val="00C73FB4"/>
    <w:rsid w:val="00C740FE"/>
    <w:rsid w:val="00C75608"/>
    <w:rsid w:val="00C75AAB"/>
    <w:rsid w:val="00C75D43"/>
    <w:rsid w:val="00C7762B"/>
    <w:rsid w:val="00C77769"/>
    <w:rsid w:val="00C7797A"/>
    <w:rsid w:val="00C80482"/>
    <w:rsid w:val="00C81AB3"/>
    <w:rsid w:val="00C81D84"/>
    <w:rsid w:val="00C820C4"/>
    <w:rsid w:val="00C82BAB"/>
    <w:rsid w:val="00C90126"/>
    <w:rsid w:val="00C90F4C"/>
    <w:rsid w:val="00C910FA"/>
    <w:rsid w:val="00C916CF"/>
    <w:rsid w:val="00C92301"/>
    <w:rsid w:val="00C92710"/>
    <w:rsid w:val="00C929FF"/>
    <w:rsid w:val="00C94A2A"/>
    <w:rsid w:val="00C967A2"/>
    <w:rsid w:val="00C96A61"/>
    <w:rsid w:val="00C9789D"/>
    <w:rsid w:val="00CA06C7"/>
    <w:rsid w:val="00CA1291"/>
    <w:rsid w:val="00CA1BF4"/>
    <w:rsid w:val="00CA215C"/>
    <w:rsid w:val="00CA2ADD"/>
    <w:rsid w:val="00CA3B80"/>
    <w:rsid w:val="00CA4491"/>
    <w:rsid w:val="00CA45E5"/>
    <w:rsid w:val="00CA48F1"/>
    <w:rsid w:val="00CA4A8C"/>
    <w:rsid w:val="00CA52C2"/>
    <w:rsid w:val="00CA5A0E"/>
    <w:rsid w:val="00CA69FA"/>
    <w:rsid w:val="00CA6DBF"/>
    <w:rsid w:val="00CA70E6"/>
    <w:rsid w:val="00CB040B"/>
    <w:rsid w:val="00CB0AD4"/>
    <w:rsid w:val="00CB1B2C"/>
    <w:rsid w:val="00CB2480"/>
    <w:rsid w:val="00CB2FF2"/>
    <w:rsid w:val="00CB39D7"/>
    <w:rsid w:val="00CB499D"/>
    <w:rsid w:val="00CB5A68"/>
    <w:rsid w:val="00CB5E21"/>
    <w:rsid w:val="00CB6065"/>
    <w:rsid w:val="00CB6BF3"/>
    <w:rsid w:val="00CB714C"/>
    <w:rsid w:val="00CC015C"/>
    <w:rsid w:val="00CC06FE"/>
    <w:rsid w:val="00CC0851"/>
    <w:rsid w:val="00CC0A15"/>
    <w:rsid w:val="00CC1472"/>
    <w:rsid w:val="00CC2077"/>
    <w:rsid w:val="00CC216C"/>
    <w:rsid w:val="00CC21FD"/>
    <w:rsid w:val="00CC291D"/>
    <w:rsid w:val="00CC2BDE"/>
    <w:rsid w:val="00CC3BFB"/>
    <w:rsid w:val="00CC43C3"/>
    <w:rsid w:val="00CC45E2"/>
    <w:rsid w:val="00CC4733"/>
    <w:rsid w:val="00CC608A"/>
    <w:rsid w:val="00CC7013"/>
    <w:rsid w:val="00CC7792"/>
    <w:rsid w:val="00CD00F2"/>
    <w:rsid w:val="00CD15AD"/>
    <w:rsid w:val="00CD17F6"/>
    <w:rsid w:val="00CD270E"/>
    <w:rsid w:val="00CD394D"/>
    <w:rsid w:val="00CD3C0D"/>
    <w:rsid w:val="00CD406E"/>
    <w:rsid w:val="00CD4689"/>
    <w:rsid w:val="00CD583E"/>
    <w:rsid w:val="00CD6964"/>
    <w:rsid w:val="00CD6E57"/>
    <w:rsid w:val="00CE058C"/>
    <w:rsid w:val="00CE09BD"/>
    <w:rsid w:val="00CE1271"/>
    <w:rsid w:val="00CE198F"/>
    <w:rsid w:val="00CE2320"/>
    <w:rsid w:val="00CE3463"/>
    <w:rsid w:val="00CE34A3"/>
    <w:rsid w:val="00CE4AAF"/>
    <w:rsid w:val="00CE5176"/>
    <w:rsid w:val="00CE5346"/>
    <w:rsid w:val="00CE571D"/>
    <w:rsid w:val="00CE65CA"/>
    <w:rsid w:val="00CF0E12"/>
    <w:rsid w:val="00CF18EF"/>
    <w:rsid w:val="00CF2AC1"/>
    <w:rsid w:val="00CF2CFC"/>
    <w:rsid w:val="00CF35A9"/>
    <w:rsid w:val="00CF4B46"/>
    <w:rsid w:val="00CF5F8A"/>
    <w:rsid w:val="00CF65E8"/>
    <w:rsid w:val="00CF70B5"/>
    <w:rsid w:val="00CF77A5"/>
    <w:rsid w:val="00D002F0"/>
    <w:rsid w:val="00D01E0B"/>
    <w:rsid w:val="00D02A98"/>
    <w:rsid w:val="00D02DC4"/>
    <w:rsid w:val="00D04532"/>
    <w:rsid w:val="00D05238"/>
    <w:rsid w:val="00D0546A"/>
    <w:rsid w:val="00D0707F"/>
    <w:rsid w:val="00D1172A"/>
    <w:rsid w:val="00D1211E"/>
    <w:rsid w:val="00D135EF"/>
    <w:rsid w:val="00D140F8"/>
    <w:rsid w:val="00D147A5"/>
    <w:rsid w:val="00D15237"/>
    <w:rsid w:val="00D1666C"/>
    <w:rsid w:val="00D172AD"/>
    <w:rsid w:val="00D175D4"/>
    <w:rsid w:val="00D17E61"/>
    <w:rsid w:val="00D2020F"/>
    <w:rsid w:val="00D2120A"/>
    <w:rsid w:val="00D21B28"/>
    <w:rsid w:val="00D25AD7"/>
    <w:rsid w:val="00D25B9E"/>
    <w:rsid w:val="00D2609E"/>
    <w:rsid w:val="00D277D1"/>
    <w:rsid w:val="00D300C0"/>
    <w:rsid w:val="00D3042E"/>
    <w:rsid w:val="00D313A5"/>
    <w:rsid w:val="00D31400"/>
    <w:rsid w:val="00D3187C"/>
    <w:rsid w:val="00D31FE0"/>
    <w:rsid w:val="00D321C7"/>
    <w:rsid w:val="00D32709"/>
    <w:rsid w:val="00D33434"/>
    <w:rsid w:val="00D34D44"/>
    <w:rsid w:val="00D35BE3"/>
    <w:rsid w:val="00D35E05"/>
    <w:rsid w:val="00D37355"/>
    <w:rsid w:val="00D40E26"/>
    <w:rsid w:val="00D4116F"/>
    <w:rsid w:val="00D41C4B"/>
    <w:rsid w:val="00D43C22"/>
    <w:rsid w:val="00D440E2"/>
    <w:rsid w:val="00D462FE"/>
    <w:rsid w:val="00D46E60"/>
    <w:rsid w:val="00D47614"/>
    <w:rsid w:val="00D47D9B"/>
    <w:rsid w:val="00D506AB"/>
    <w:rsid w:val="00D51098"/>
    <w:rsid w:val="00D511F5"/>
    <w:rsid w:val="00D522C8"/>
    <w:rsid w:val="00D526E6"/>
    <w:rsid w:val="00D54F07"/>
    <w:rsid w:val="00D5566E"/>
    <w:rsid w:val="00D55BD4"/>
    <w:rsid w:val="00D56312"/>
    <w:rsid w:val="00D56418"/>
    <w:rsid w:val="00D5649B"/>
    <w:rsid w:val="00D56ECF"/>
    <w:rsid w:val="00D56F37"/>
    <w:rsid w:val="00D57927"/>
    <w:rsid w:val="00D62080"/>
    <w:rsid w:val="00D625CB"/>
    <w:rsid w:val="00D62CAD"/>
    <w:rsid w:val="00D641A3"/>
    <w:rsid w:val="00D6438D"/>
    <w:rsid w:val="00D64621"/>
    <w:rsid w:val="00D6462A"/>
    <w:rsid w:val="00D64BF8"/>
    <w:rsid w:val="00D64D0A"/>
    <w:rsid w:val="00D667A4"/>
    <w:rsid w:val="00D671B9"/>
    <w:rsid w:val="00D67383"/>
    <w:rsid w:val="00D711D5"/>
    <w:rsid w:val="00D7121D"/>
    <w:rsid w:val="00D71FD9"/>
    <w:rsid w:val="00D72E15"/>
    <w:rsid w:val="00D73515"/>
    <w:rsid w:val="00D74955"/>
    <w:rsid w:val="00D7543F"/>
    <w:rsid w:val="00D758E9"/>
    <w:rsid w:val="00D75E02"/>
    <w:rsid w:val="00D76E57"/>
    <w:rsid w:val="00D77035"/>
    <w:rsid w:val="00D770F1"/>
    <w:rsid w:val="00D8031A"/>
    <w:rsid w:val="00D80578"/>
    <w:rsid w:val="00D80A03"/>
    <w:rsid w:val="00D80C15"/>
    <w:rsid w:val="00D83C87"/>
    <w:rsid w:val="00D86B98"/>
    <w:rsid w:val="00D87C90"/>
    <w:rsid w:val="00D91EDD"/>
    <w:rsid w:val="00D929D1"/>
    <w:rsid w:val="00D9316E"/>
    <w:rsid w:val="00D93415"/>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658B"/>
    <w:rsid w:val="00DA6B9C"/>
    <w:rsid w:val="00DA6DB7"/>
    <w:rsid w:val="00DB0911"/>
    <w:rsid w:val="00DB1711"/>
    <w:rsid w:val="00DB1863"/>
    <w:rsid w:val="00DB2006"/>
    <w:rsid w:val="00DB24DF"/>
    <w:rsid w:val="00DB3888"/>
    <w:rsid w:val="00DB76B2"/>
    <w:rsid w:val="00DB78AE"/>
    <w:rsid w:val="00DC00BE"/>
    <w:rsid w:val="00DC03F4"/>
    <w:rsid w:val="00DC048D"/>
    <w:rsid w:val="00DC1044"/>
    <w:rsid w:val="00DC1071"/>
    <w:rsid w:val="00DC1D35"/>
    <w:rsid w:val="00DC1E08"/>
    <w:rsid w:val="00DC3B87"/>
    <w:rsid w:val="00DC3C3D"/>
    <w:rsid w:val="00DC3D23"/>
    <w:rsid w:val="00DC5C36"/>
    <w:rsid w:val="00DC658D"/>
    <w:rsid w:val="00DC66CA"/>
    <w:rsid w:val="00DC6977"/>
    <w:rsid w:val="00DC7822"/>
    <w:rsid w:val="00DD0251"/>
    <w:rsid w:val="00DD1727"/>
    <w:rsid w:val="00DD32D5"/>
    <w:rsid w:val="00DD3439"/>
    <w:rsid w:val="00DD376A"/>
    <w:rsid w:val="00DD4094"/>
    <w:rsid w:val="00DD5058"/>
    <w:rsid w:val="00DD5119"/>
    <w:rsid w:val="00DD51E7"/>
    <w:rsid w:val="00DD6080"/>
    <w:rsid w:val="00DD6C91"/>
    <w:rsid w:val="00DD7056"/>
    <w:rsid w:val="00DD759B"/>
    <w:rsid w:val="00DD7A39"/>
    <w:rsid w:val="00DE187A"/>
    <w:rsid w:val="00DE23F5"/>
    <w:rsid w:val="00DE3D4F"/>
    <w:rsid w:val="00DE4F98"/>
    <w:rsid w:val="00DF09AC"/>
    <w:rsid w:val="00DF0A80"/>
    <w:rsid w:val="00DF12F4"/>
    <w:rsid w:val="00DF17C0"/>
    <w:rsid w:val="00DF2211"/>
    <w:rsid w:val="00DF31E2"/>
    <w:rsid w:val="00DF51C3"/>
    <w:rsid w:val="00DF528C"/>
    <w:rsid w:val="00DF5664"/>
    <w:rsid w:val="00DF6F28"/>
    <w:rsid w:val="00DF7429"/>
    <w:rsid w:val="00E01190"/>
    <w:rsid w:val="00E02A25"/>
    <w:rsid w:val="00E02CA1"/>
    <w:rsid w:val="00E03F61"/>
    <w:rsid w:val="00E04192"/>
    <w:rsid w:val="00E04219"/>
    <w:rsid w:val="00E0512A"/>
    <w:rsid w:val="00E06312"/>
    <w:rsid w:val="00E078BE"/>
    <w:rsid w:val="00E07BF7"/>
    <w:rsid w:val="00E07DE0"/>
    <w:rsid w:val="00E100F9"/>
    <w:rsid w:val="00E111D2"/>
    <w:rsid w:val="00E122CE"/>
    <w:rsid w:val="00E13046"/>
    <w:rsid w:val="00E13C65"/>
    <w:rsid w:val="00E146BF"/>
    <w:rsid w:val="00E15274"/>
    <w:rsid w:val="00E16D9D"/>
    <w:rsid w:val="00E2096D"/>
    <w:rsid w:val="00E214EC"/>
    <w:rsid w:val="00E2188B"/>
    <w:rsid w:val="00E22900"/>
    <w:rsid w:val="00E245EC"/>
    <w:rsid w:val="00E253A2"/>
    <w:rsid w:val="00E25C1D"/>
    <w:rsid w:val="00E2709A"/>
    <w:rsid w:val="00E27716"/>
    <w:rsid w:val="00E35EF7"/>
    <w:rsid w:val="00E414D8"/>
    <w:rsid w:val="00E42149"/>
    <w:rsid w:val="00E42CF6"/>
    <w:rsid w:val="00E4429C"/>
    <w:rsid w:val="00E44E66"/>
    <w:rsid w:val="00E45018"/>
    <w:rsid w:val="00E46B0C"/>
    <w:rsid w:val="00E47BBD"/>
    <w:rsid w:val="00E47C80"/>
    <w:rsid w:val="00E51116"/>
    <w:rsid w:val="00E51683"/>
    <w:rsid w:val="00E518F8"/>
    <w:rsid w:val="00E53987"/>
    <w:rsid w:val="00E53ADC"/>
    <w:rsid w:val="00E543BE"/>
    <w:rsid w:val="00E5455C"/>
    <w:rsid w:val="00E557ED"/>
    <w:rsid w:val="00E55D83"/>
    <w:rsid w:val="00E56E00"/>
    <w:rsid w:val="00E60EE2"/>
    <w:rsid w:val="00E6130E"/>
    <w:rsid w:val="00E62164"/>
    <w:rsid w:val="00E629CC"/>
    <w:rsid w:val="00E630ED"/>
    <w:rsid w:val="00E635E0"/>
    <w:rsid w:val="00E6592B"/>
    <w:rsid w:val="00E6602B"/>
    <w:rsid w:val="00E67181"/>
    <w:rsid w:val="00E67D95"/>
    <w:rsid w:val="00E73A6D"/>
    <w:rsid w:val="00E73B86"/>
    <w:rsid w:val="00E75062"/>
    <w:rsid w:val="00E756C6"/>
    <w:rsid w:val="00E75DEE"/>
    <w:rsid w:val="00E7657C"/>
    <w:rsid w:val="00E80247"/>
    <w:rsid w:val="00E803A1"/>
    <w:rsid w:val="00E8057D"/>
    <w:rsid w:val="00E8062C"/>
    <w:rsid w:val="00E81E1D"/>
    <w:rsid w:val="00E8212F"/>
    <w:rsid w:val="00E8229F"/>
    <w:rsid w:val="00E830C5"/>
    <w:rsid w:val="00E83244"/>
    <w:rsid w:val="00E836FD"/>
    <w:rsid w:val="00E83C04"/>
    <w:rsid w:val="00E843DB"/>
    <w:rsid w:val="00E84B71"/>
    <w:rsid w:val="00E85945"/>
    <w:rsid w:val="00E85A27"/>
    <w:rsid w:val="00E85C87"/>
    <w:rsid w:val="00E85E20"/>
    <w:rsid w:val="00E862E1"/>
    <w:rsid w:val="00E87D64"/>
    <w:rsid w:val="00E9114D"/>
    <w:rsid w:val="00E91C52"/>
    <w:rsid w:val="00E91D7F"/>
    <w:rsid w:val="00E91F0E"/>
    <w:rsid w:val="00E9239E"/>
    <w:rsid w:val="00E92C29"/>
    <w:rsid w:val="00E9392B"/>
    <w:rsid w:val="00E94047"/>
    <w:rsid w:val="00E944D0"/>
    <w:rsid w:val="00E94773"/>
    <w:rsid w:val="00E94E6B"/>
    <w:rsid w:val="00E95386"/>
    <w:rsid w:val="00E970C4"/>
    <w:rsid w:val="00E9720F"/>
    <w:rsid w:val="00EA0D67"/>
    <w:rsid w:val="00EA1197"/>
    <w:rsid w:val="00EA3D4D"/>
    <w:rsid w:val="00EA3D92"/>
    <w:rsid w:val="00EA4916"/>
    <w:rsid w:val="00EA6F08"/>
    <w:rsid w:val="00EA70F4"/>
    <w:rsid w:val="00EA7741"/>
    <w:rsid w:val="00EA7EA8"/>
    <w:rsid w:val="00EB1605"/>
    <w:rsid w:val="00EB1A84"/>
    <w:rsid w:val="00EB3071"/>
    <w:rsid w:val="00EB3154"/>
    <w:rsid w:val="00EB3381"/>
    <w:rsid w:val="00EB464A"/>
    <w:rsid w:val="00EB7FC3"/>
    <w:rsid w:val="00EC028C"/>
    <w:rsid w:val="00EC194F"/>
    <w:rsid w:val="00EC3B8F"/>
    <w:rsid w:val="00EC4207"/>
    <w:rsid w:val="00EC4F4B"/>
    <w:rsid w:val="00EC5585"/>
    <w:rsid w:val="00EC6478"/>
    <w:rsid w:val="00EC6AF8"/>
    <w:rsid w:val="00EC70A2"/>
    <w:rsid w:val="00EC72BE"/>
    <w:rsid w:val="00EC73D3"/>
    <w:rsid w:val="00EC7573"/>
    <w:rsid w:val="00ED25BC"/>
    <w:rsid w:val="00ED3585"/>
    <w:rsid w:val="00ED4BD4"/>
    <w:rsid w:val="00ED6D3F"/>
    <w:rsid w:val="00ED6F31"/>
    <w:rsid w:val="00ED6F6C"/>
    <w:rsid w:val="00ED7AD5"/>
    <w:rsid w:val="00EE1643"/>
    <w:rsid w:val="00EE1948"/>
    <w:rsid w:val="00EE1C90"/>
    <w:rsid w:val="00EE26C2"/>
    <w:rsid w:val="00EE28E0"/>
    <w:rsid w:val="00EE33A6"/>
    <w:rsid w:val="00EE38F9"/>
    <w:rsid w:val="00EE3971"/>
    <w:rsid w:val="00EE63A6"/>
    <w:rsid w:val="00EE6FF2"/>
    <w:rsid w:val="00EE78CC"/>
    <w:rsid w:val="00EF0587"/>
    <w:rsid w:val="00EF1183"/>
    <w:rsid w:val="00EF1C47"/>
    <w:rsid w:val="00EF1CB0"/>
    <w:rsid w:val="00EF4131"/>
    <w:rsid w:val="00EF5463"/>
    <w:rsid w:val="00EF70DC"/>
    <w:rsid w:val="00EF7154"/>
    <w:rsid w:val="00EF72FD"/>
    <w:rsid w:val="00F0116A"/>
    <w:rsid w:val="00F01269"/>
    <w:rsid w:val="00F01448"/>
    <w:rsid w:val="00F051E4"/>
    <w:rsid w:val="00F0646B"/>
    <w:rsid w:val="00F07370"/>
    <w:rsid w:val="00F10078"/>
    <w:rsid w:val="00F10C3A"/>
    <w:rsid w:val="00F112E1"/>
    <w:rsid w:val="00F1290F"/>
    <w:rsid w:val="00F15F05"/>
    <w:rsid w:val="00F16020"/>
    <w:rsid w:val="00F16334"/>
    <w:rsid w:val="00F16C94"/>
    <w:rsid w:val="00F16CFC"/>
    <w:rsid w:val="00F1727B"/>
    <w:rsid w:val="00F1763E"/>
    <w:rsid w:val="00F2108F"/>
    <w:rsid w:val="00F219FB"/>
    <w:rsid w:val="00F225B6"/>
    <w:rsid w:val="00F23D72"/>
    <w:rsid w:val="00F2475F"/>
    <w:rsid w:val="00F24820"/>
    <w:rsid w:val="00F2683F"/>
    <w:rsid w:val="00F26AED"/>
    <w:rsid w:val="00F26C6D"/>
    <w:rsid w:val="00F2707D"/>
    <w:rsid w:val="00F274DE"/>
    <w:rsid w:val="00F30015"/>
    <w:rsid w:val="00F306CE"/>
    <w:rsid w:val="00F313BC"/>
    <w:rsid w:val="00F32615"/>
    <w:rsid w:val="00F33F5B"/>
    <w:rsid w:val="00F3407A"/>
    <w:rsid w:val="00F351FA"/>
    <w:rsid w:val="00F36543"/>
    <w:rsid w:val="00F36A7D"/>
    <w:rsid w:val="00F37251"/>
    <w:rsid w:val="00F375B8"/>
    <w:rsid w:val="00F409D5"/>
    <w:rsid w:val="00F4341D"/>
    <w:rsid w:val="00F436B0"/>
    <w:rsid w:val="00F44F5F"/>
    <w:rsid w:val="00F46829"/>
    <w:rsid w:val="00F47040"/>
    <w:rsid w:val="00F47596"/>
    <w:rsid w:val="00F501DF"/>
    <w:rsid w:val="00F5043B"/>
    <w:rsid w:val="00F51030"/>
    <w:rsid w:val="00F51335"/>
    <w:rsid w:val="00F521F1"/>
    <w:rsid w:val="00F5379B"/>
    <w:rsid w:val="00F53947"/>
    <w:rsid w:val="00F56833"/>
    <w:rsid w:val="00F56905"/>
    <w:rsid w:val="00F56C48"/>
    <w:rsid w:val="00F57788"/>
    <w:rsid w:val="00F6128B"/>
    <w:rsid w:val="00F61934"/>
    <w:rsid w:val="00F619EB"/>
    <w:rsid w:val="00F62FF5"/>
    <w:rsid w:val="00F637E4"/>
    <w:rsid w:val="00F63D45"/>
    <w:rsid w:val="00F64938"/>
    <w:rsid w:val="00F66D7C"/>
    <w:rsid w:val="00F67624"/>
    <w:rsid w:val="00F70177"/>
    <w:rsid w:val="00F70901"/>
    <w:rsid w:val="00F70B2F"/>
    <w:rsid w:val="00F73ED1"/>
    <w:rsid w:val="00F74A07"/>
    <w:rsid w:val="00F74EEF"/>
    <w:rsid w:val="00F75290"/>
    <w:rsid w:val="00F758CA"/>
    <w:rsid w:val="00F76144"/>
    <w:rsid w:val="00F76EB3"/>
    <w:rsid w:val="00F81614"/>
    <w:rsid w:val="00F819DE"/>
    <w:rsid w:val="00F82363"/>
    <w:rsid w:val="00F82436"/>
    <w:rsid w:val="00F82488"/>
    <w:rsid w:val="00F83093"/>
    <w:rsid w:val="00F83932"/>
    <w:rsid w:val="00F84745"/>
    <w:rsid w:val="00F852A2"/>
    <w:rsid w:val="00F85608"/>
    <w:rsid w:val="00F85637"/>
    <w:rsid w:val="00F86237"/>
    <w:rsid w:val="00F86869"/>
    <w:rsid w:val="00F86A5A"/>
    <w:rsid w:val="00F86E7C"/>
    <w:rsid w:val="00F8750F"/>
    <w:rsid w:val="00F910DD"/>
    <w:rsid w:val="00F9288A"/>
    <w:rsid w:val="00F93C1B"/>
    <w:rsid w:val="00F93EC6"/>
    <w:rsid w:val="00F94857"/>
    <w:rsid w:val="00F94BCB"/>
    <w:rsid w:val="00F96046"/>
    <w:rsid w:val="00F968DF"/>
    <w:rsid w:val="00F96CD3"/>
    <w:rsid w:val="00F97A6E"/>
    <w:rsid w:val="00FA1464"/>
    <w:rsid w:val="00FA368C"/>
    <w:rsid w:val="00FA39DE"/>
    <w:rsid w:val="00FA4929"/>
    <w:rsid w:val="00FA4F88"/>
    <w:rsid w:val="00FA5679"/>
    <w:rsid w:val="00FA6EC9"/>
    <w:rsid w:val="00FB0143"/>
    <w:rsid w:val="00FB0B3E"/>
    <w:rsid w:val="00FB12F4"/>
    <w:rsid w:val="00FB263E"/>
    <w:rsid w:val="00FB2E09"/>
    <w:rsid w:val="00FB31FF"/>
    <w:rsid w:val="00FB49E6"/>
    <w:rsid w:val="00FB5099"/>
    <w:rsid w:val="00FB5971"/>
    <w:rsid w:val="00FB661C"/>
    <w:rsid w:val="00FB6AD8"/>
    <w:rsid w:val="00FB6F37"/>
    <w:rsid w:val="00FB7559"/>
    <w:rsid w:val="00FB78B9"/>
    <w:rsid w:val="00FC1A0F"/>
    <w:rsid w:val="00FC310D"/>
    <w:rsid w:val="00FC32E9"/>
    <w:rsid w:val="00FC5950"/>
    <w:rsid w:val="00FC6199"/>
    <w:rsid w:val="00FC6A6B"/>
    <w:rsid w:val="00FC76A8"/>
    <w:rsid w:val="00FD070E"/>
    <w:rsid w:val="00FD0F4E"/>
    <w:rsid w:val="00FD14AB"/>
    <w:rsid w:val="00FD171F"/>
    <w:rsid w:val="00FD1DE1"/>
    <w:rsid w:val="00FD377B"/>
    <w:rsid w:val="00FD511C"/>
    <w:rsid w:val="00FD6140"/>
    <w:rsid w:val="00FD6C69"/>
    <w:rsid w:val="00FD75DB"/>
    <w:rsid w:val="00FE05C4"/>
    <w:rsid w:val="00FE0F8A"/>
    <w:rsid w:val="00FE1009"/>
    <w:rsid w:val="00FE2368"/>
    <w:rsid w:val="00FE3112"/>
    <w:rsid w:val="00FE40BC"/>
    <w:rsid w:val="00FE4964"/>
    <w:rsid w:val="00FE4C7A"/>
    <w:rsid w:val="00FF1A7B"/>
    <w:rsid w:val="00FF1D1F"/>
    <w:rsid w:val="00FF22E2"/>
    <w:rsid w:val="00FF2CE3"/>
    <w:rsid w:val="00FF39BE"/>
    <w:rsid w:val="00FF4DA6"/>
    <w:rsid w:val="00FF53B8"/>
    <w:rsid w:val="00FF59F1"/>
    <w:rsid w:val="00FF6124"/>
    <w:rsid w:val="00FF6C12"/>
    <w:rsid w:val="00FF70DB"/>
    <w:rsid w:val="00FF7FD8"/>
    <w:rsid w:val="056D0358"/>
    <w:rsid w:val="069DED66"/>
    <w:rsid w:val="08614B5A"/>
    <w:rsid w:val="0AAD16AF"/>
    <w:rsid w:val="0CCA8522"/>
    <w:rsid w:val="0DA089D0"/>
    <w:rsid w:val="0EF0CE0D"/>
    <w:rsid w:val="100FF0C0"/>
    <w:rsid w:val="10FFB359"/>
    <w:rsid w:val="17F99219"/>
    <w:rsid w:val="1C1D0848"/>
    <w:rsid w:val="1CA36A51"/>
    <w:rsid w:val="2911F883"/>
    <w:rsid w:val="321C6B67"/>
    <w:rsid w:val="35C8D381"/>
    <w:rsid w:val="38921724"/>
    <w:rsid w:val="39F5234E"/>
    <w:rsid w:val="3B08E6D8"/>
    <w:rsid w:val="3CFF0B13"/>
    <w:rsid w:val="401FB0BB"/>
    <w:rsid w:val="4857604B"/>
    <w:rsid w:val="4DAE9DF6"/>
    <w:rsid w:val="4FFB8D74"/>
    <w:rsid w:val="51713CAC"/>
    <w:rsid w:val="54480FDD"/>
    <w:rsid w:val="55E76D7B"/>
    <w:rsid w:val="57152A69"/>
    <w:rsid w:val="5AB75161"/>
    <w:rsid w:val="6543D4F9"/>
    <w:rsid w:val="6EB48401"/>
    <w:rsid w:val="76D4CCCC"/>
    <w:rsid w:val="7757649C"/>
    <w:rsid w:val="7805988E"/>
    <w:rsid w:val="782087ED"/>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6123221A-8C8F-41EA-8FDC-FE63D0C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Plattetekst2">
    <w:name w:val="Body Text 2"/>
    <w:basedOn w:val="Standaard"/>
    <w:link w:val="Plattetekst2Char"/>
    <w:uiPriority w:val="99"/>
    <w:semiHidden/>
    <w:unhideWhenUsed/>
    <w:rsid w:val="006433DB"/>
    <w:pPr>
      <w:spacing w:after="120" w:line="480" w:lineRule="auto"/>
    </w:pPr>
  </w:style>
  <w:style w:type="character" w:customStyle="1" w:styleId="Plattetekst2Char">
    <w:name w:val="Platte tekst 2 Char"/>
    <w:basedOn w:val="Standaardalinea-lettertype"/>
    <w:link w:val="Plattetekst2"/>
    <w:uiPriority w:val="99"/>
    <w:semiHidden/>
    <w:rsid w:val="006433DB"/>
    <w:rPr>
      <w:rFonts w:ascii="Trebuchet MS" w:hAnsi="Trebuchet MS"/>
      <w:color w:val="262626" w:themeColor="text1" w:themeTint="D9"/>
      <w:sz w:val="20"/>
      <w:szCs w:val="20"/>
    </w:rPr>
  </w:style>
  <w:style w:type="paragraph" w:customStyle="1" w:styleId="Sprong">
    <w:name w:val="Sprong"/>
    <w:basedOn w:val="Standaard"/>
    <w:rsid w:val="006433DB"/>
    <w:pPr>
      <w:spacing w:before="100" w:beforeAutospacing="1" w:after="100" w:afterAutospacing="1" w:line="300" w:lineRule="auto"/>
      <w:ind w:left="567"/>
      <w:jc w:val="both"/>
    </w:pPr>
    <w:rPr>
      <w:rFonts w:ascii="Times New Roman" w:eastAsia="Times New Roman" w:hAnsi="Times New Roman" w:cs="Times New Roman"/>
      <w:color w:val="auto"/>
      <w:spacing w:val="-2"/>
      <w:sz w:val="22"/>
      <w:lang w:val="nl-NL" w:eastAsia="nl-NL"/>
    </w:rPr>
  </w:style>
  <w:style w:type="character" w:customStyle="1" w:styleId="Onopgelostemelding2">
    <w:name w:val="Onopgeloste melding2"/>
    <w:basedOn w:val="Standaardalinea-lettertype"/>
    <w:uiPriority w:val="99"/>
    <w:semiHidden/>
    <w:unhideWhenUsed/>
    <w:rsid w:val="00AD3D98"/>
    <w:rPr>
      <w:color w:val="605E5C"/>
      <w:shd w:val="clear" w:color="auto" w:fill="E1DFDD"/>
    </w:rPr>
  </w:style>
  <w:style w:type="paragraph" w:styleId="Plattetekstinspringen2">
    <w:name w:val="Body Text Indent 2"/>
    <w:basedOn w:val="Standaard"/>
    <w:link w:val="Plattetekstinspringen2Char"/>
    <w:uiPriority w:val="99"/>
    <w:unhideWhenUsed/>
    <w:rsid w:val="002C18D2"/>
    <w:pPr>
      <w:spacing w:after="120" w:line="480" w:lineRule="auto"/>
      <w:ind w:left="283"/>
    </w:pPr>
  </w:style>
  <w:style w:type="character" w:customStyle="1" w:styleId="Plattetekstinspringen2Char">
    <w:name w:val="Platte tekst inspringen 2 Char"/>
    <w:basedOn w:val="Standaardalinea-lettertype"/>
    <w:link w:val="Plattetekstinspringen2"/>
    <w:uiPriority w:val="99"/>
    <w:rsid w:val="002C18D2"/>
    <w:rPr>
      <w:rFonts w:ascii="Trebuchet MS" w:hAnsi="Trebuchet MS"/>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276641075">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footer" Target="footer3.xml"/><Relationship Id="rId42" Type="http://schemas.openxmlformats.org/officeDocument/2006/relationships/image" Target="media/image21.png"/><Relationship Id="rId63" Type="http://schemas.openxmlformats.org/officeDocument/2006/relationships/image" Target="media/image39.svg"/><Relationship Id="rId84" Type="http://schemas.openxmlformats.org/officeDocument/2006/relationships/image" Target="media/image56.svg"/><Relationship Id="rId138" Type="http://schemas.openxmlformats.org/officeDocument/2006/relationships/glossaryDocument" Target="glossary/document.xml"/><Relationship Id="rId16" Type="http://schemas.openxmlformats.org/officeDocument/2006/relationships/image" Target="media/image6.png"/><Relationship Id="rId107" Type="http://schemas.openxmlformats.org/officeDocument/2006/relationships/image" Target="media/image72.svg"/><Relationship Id="rId11" Type="http://schemas.openxmlformats.org/officeDocument/2006/relationships/image" Target="media/image1.png"/><Relationship Id="rId32" Type="http://schemas.openxmlformats.org/officeDocument/2006/relationships/image" Target="media/image130.wmf"/><Relationship Id="rId37" Type="http://schemas.openxmlformats.org/officeDocument/2006/relationships/image" Target="media/image18.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hyperlink" Target="http://www.groeipakket.be" TargetMode="External"/><Relationship Id="rId123" Type="http://schemas.openxmlformats.org/officeDocument/2006/relationships/image" Target="media/image87.png"/><Relationship Id="rId128" Type="http://schemas.openxmlformats.org/officeDocument/2006/relationships/image" Target="media/image92.svg"/><Relationship Id="rId5" Type="http://schemas.openxmlformats.org/officeDocument/2006/relationships/numbering" Target="numbering.xml"/><Relationship Id="rId90" Type="http://schemas.openxmlformats.org/officeDocument/2006/relationships/image" Target="media/image61.emf"/><Relationship Id="rId95" Type="http://schemas.openxmlformats.org/officeDocument/2006/relationships/image" Target="media/image27.emf"/><Relationship Id="rId22" Type="http://schemas.openxmlformats.org/officeDocument/2006/relationships/image" Target="media/image8.png"/><Relationship Id="rId27" Type="http://schemas.openxmlformats.org/officeDocument/2006/relationships/image" Target="media/image13.wmf"/><Relationship Id="rId43" Type="http://schemas.openxmlformats.org/officeDocument/2006/relationships/hyperlink" Target="https://pro.katholiekonderwijs.vlaanderen/katholieke-dialoogschool/engagementsverklaring" TargetMode="External"/><Relationship Id="rId48" Type="http://schemas.openxmlformats.org/officeDocument/2006/relationships/hyperlink" Target="https://onderwijs.vlaanderen.be/nl/bereken-de-instapdatum-voor-je-kleuter" TargetMode="External"/><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77.png"/><Relationship Id="rId118" Type="http://schemas.openxmlformats.org/officeDocument/2006/relationships/image" Target="media/image82.svg"/><Relationship Id="rId134" Type="http://schemas.openxmlformats.org/officeDocument/2006/relationships/hyperlink" Target="https://www.agodi.be/commissie-inzake-leerlingenrechten" TargetMode="External"/><Relationship Id="rId139" Type="http://schemas.openxmlformats.org/officeDocument/2006/relationships/theme" Target="theme/theme1.xml"/><Relationship Id="rId80" Type="http://schemas.openxmlformats.org/officeDocument/2006/relationships/image" Target="media/image52.svg"/><Relationship Id="rId85" Type="http://schemas.openxmlformats.org/officeDocument/2006/relationships/hyperlink" Target="https://pro.katholiekonderwijs.vlaanderen/gdpr" TargetMode="Externa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image" Target="media/image140.wmf"/><Relationship Id="rId38" Type="http://schemas.openxmlformats.org/officeDocument/2006/relationships/image" Target="media/image19.png"/><Relationship Id="rId59" Type="http://schemas.openxmlformats.org/officeDocument/2006/relationships/image" Target="media/image35.svg"/><Relationship Id="rId103" Type="http://schemas.openxmlformats.org/officeDocument/2006/relationships/image" Target="media/image69.png"/><Relationship Id="rId108" Type="http://schemas.openxmlformats.org/officeDocument/2006/relationships/image" Target="media/image370.png"/><Relationship Id="rId124" Type="http://schemas.openxmlformats.org/officeDocument/2006/relationships/image" Target="media/image88.svg"/><Relationship Id="rId129" Type="http://schemas.openxmlformats.org/officeDocument/2006/relationships/image" Target="media/image93.png"/><Relationship Id="rId54" Type="http://schemas.openxmlformats.org/officeDocument/2006/relationships/image" Target="media/image31.svg"/><Relationship Id="rId70" Type="http://schemas.openxmlformats.org/officeDocument/2006/relationships/image" Target="media/image46.svg"/><Relationship Id="rId75" Type="http://schemas.openxmlformats.org/officeDocument/2006/relationships/image" Target="media/image48.svg"/><Relationship Id="rId91" Type="http://schemas.openxmlformats.org/officeDocument/2006/relationships/image" Target="media/image62.emf"/><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svg"/><Relationship Id="rId28" Type="http://schemas.openxmlformats.org/officeDocument/2006/relationships/image" Target="media/image14.wmf"/><Relationship Id="rId49" Type="http://schemas.openxmlformats.org/officeDocument/2006/relationships/image" Target="media/image26.png"/><Relationship Id="rId114" Type="http://schemas.openxmlformats.org/officeDocument/2006/relationships/image" Target="media/image78.svg"/><Relationship Id="rId119" Type="http://schemas.openxmlformats.org/officeDocument/2006/relationships/image" Target="media/image83.png"/><Relationship Id="rId44" Type="http://schemas.openxmlformats.org/officeDocument/2006/relationships/image" Target="media/image22.png"/><Relationship Id="rId60" Type="http://schemas.openxmlformats.org/officeDocument/2006/relationships/image" Target="media/image36.png"/><Relationship Id="rId65" Type="http://schemas.openxmlformats.org/officeDocument/2006/relationships/image" Target="media/image41.svg"/><Relationship Id="rId81" Type="http://schemas.openxmlformats.org/officeDocument/2006/relationships/image" Target="media/image53.png"/><Relationship Id="rId86" Type="http://schemas.openxmlformats.org/officeDocument/2006/relationships/image" Target="media/image57.png"/><Relationship Id="rId130" Type="http://schemas.openxmlformats.org/officeDocument/2006/relationships/image" Target="media/image94.svg"/><Relationship Id="rId135" Type="http://schemas.openxmlformats.org/officeDocument/2006/relationships/hyperlink" Target="https://www.agodi.be/commissie-zorgvuldig-bestuur" TargetMode="External"/><Relationship Id="rId13" Type="http://schemas.openxmlformats.org/officeDocument/2006/relationships/image" Target="media/image3.svg"/><Relationship Id="rId18" Type="http://schemas.openxmlformats.org/officeDocument/2006/relationships/footer" Target="footer1.xml"/><Relationship Id="rId39" Type="http://schemas.microsoft.com/office/2007/relationships/hdphoto" Target="media/hdphoto1.wdp"/><Relationship Id="rId109" Type="http://schemas.openxmlformats.org/officeDocument/2006/relationships/image" Target="media/image73.png"/><Relationship Id="rId34" Type="http://schemas.openxmlformats.org/officeDocument/2006/relationships/image" Target="media/image150.wmf"/><Relationship Id="rId50" Type="http://schemas.openxmlformats.org/officeDocument/2006/relationships/image" Target="media/image27.svg"/><Relationship Id="rId55" Type="http://schemas.openxmlformats.org/officeDocument/2006/relationships/image" Target="media/image32.png"/><Relationship Id="rId76" Type="http://schemas.openxmlformats.org/officeDocument/2006/relationships/hyperlink" Target="http://www.bednet.be/" TargetMode="External"/><Relationship Id="rId97" Type="http://schemas.openxmlformats.org/officeDocument/2006/relationships/image" Target="media/image64.svg"/><Relationship Id="rId104" Type="http://schemas.openxmlformats.org/officeDocument/2006/relationships/image" Target="media/image70.svg"/><Relationship Id="rId120" Type="http://schemas.openxmlformats.org/officeDocument/2006/relationships/image" Target="media/image84.svg"/><Relationship Id="rId125"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hyperlink" Target="http://www.vclbwaasdender.be" TargetMode="External"/><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3.svg"/><Relationship Id="rId66" Type="http://schemas.openxmlformats.org/officeDocument/2006/relationships/image" Target="media/image42.png"/><Relationship Id="rId87" Type="http://schemas.openxmlformats.org/officeDocument/2006/relationships/image" Target="media/image58.svg"/><Relationship Id="rId110" Type="http://schemas.openxmlformats.org/officeDocument/2006/relationships/image" Target="media/image74.sv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header" Target="header3.xml"/><Relationship Id="rId61" Type="http://schemas.openxmlformats.org/officeDocument/2006/relationships/image" Target="media/image37.svg"/><Relationship Id="rId82" Type="http://schemas.openxmlformats.org/officeDocument/2006/relationships/image" Target="media/image54.svg"/><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10.wmf"/><Relationship Id="rId35" Type="http://schemas.openxmlformats.org/officeDocument/2006/relationships/image" Target="media/image16.png"/><Relationship Id="rId56" Type="http://schemas.openxmlformats.org/officeDocument/2006/relationships/image" Target="media/image33.svg"/><Relationship Id="rId77" Type="http://schemas.openxmlformats.org/officeDocument/2006/relationships/image" Target="media/image49.png"/><Relationship Id="rId100" Type="http://schemas.openxmlformats.org/officeDocument/2006/relationships/image" Target="media/image67.png"/><Relationship Id="rId105" Type="http://schemas.openxmlformats.org/officeDocument/2006/relationships/image" Target="media/image570.png"/><Relationship Id="rId126" Type="http://schemas.openxmlformats.org/officeDocument/2006/relationships/image" Target="media/image90.sv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www.clbchat.be" TargetMode="External"/><Relationship Id="rId98" Type="http://schemas.openxmlformats.org/officeDocument/2006/relationships/image" Target="media/image65.png"/><Relationship Id="rId121"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image" Target="media/image11.wmf"/><Relationship Id="rId46" Type="http://schemas.openxmlformats.org/officeDocument/2006/relationships/image" Target="media/image24.png"/><Relationship Id="rId67" Type="http://schemas.openxmlformats.org/officeDocument/2006/relationships/image" Target="media/image43.svg"/><Relationship Id="rId116" Type="http://schemas.openxmlformats.org/officeDocument/2006/relationships/image" Target="media/image80.svg"/><Relationship Id="rId137" Type="http://schemas.openxmlformats.org/officeDocument/2006/relationships/fontTable" Target="fontTable.xml"/><Relationship Id="rId20" Type="http://schemas.openxmlformats.org/officeDocument/2006/relationships/header" Target="header2.xml"/><Relationship Id="rId41" Type="http://schemas.microsoft.com/office/2007/relationships/hdphoto" Target="media/hdphoto2.wdp"/><Relationship Id="rId62" Type="http://schemas.openxmlformats.org/officeDocument/2006/relationships/image" Target="media/image38.png"/><Relationship Id="rId83" Type="http://schemas.openxmlformats.org/officeDocument/2006/relationships/image" Target="media/image55.png"/><Relationship Id="rId88" Type="http://schemas.openxmlformats.org/officeDocument/2006/relationships/image" Target="media/image59.png"/><Relationship Id="rId111" Type="http://schemas.openxmlformats.org/officeDocument/2006/relationships/image" Target="media/image75.png"/><Relationship Id="rId132" Type="http://schemas.openxmlformats.org/officeDocument/2006/relationships/image" Target="media/image96.svg"/><Relationship Id="rId15" Type="http://schemas.openxmlformats.org/officeDocument/2006/relationships/image" Target="media/image5.svg"/><Relationship Id="rId36" Type="http://schemas.openxmlformats.org/officeDocument/2006/relationships/image" Target="media/image17.png"/><Relationship Id="rId57" Type="http://schemas.openxmlformats.org/officeDocument/2006/relationships/hyperlink" Target="https://www.kinderrechtencoalitie.be/wp-content/uploads/2020/11/Poster-Kinderrechten-Kinderrechtencoalitie.pdf" TargetMode="External"/><Relationship Id="rId106" Type="http://schemas.openxmlformats.org/officeDocument/2006/relationships/image" Target="media/image71.png"/><Relationship Id="rId127"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image" Target="media/image120.wmf"/><Relationship Id="rId52" Type="http://schemas.openxmlformats.org/officeDocument/2006/relationships/image" Target="media/image29.svg"/><Relationship Id="rId73" Type="http://schemas.openxmlformats.org/officeDocument/2006/relationships/hyperlink" Target="http://www.clbchat.be" TargetMode="External"/><Relationship Id="rId78" Type="http://schemas.openxmlformats.org/officeDocument/2006/relationships/image" Target="media/image50.svg"/><Relationship Id="rId94" Type="http://schemas.openxmlformats.org/officeDocument/2006/relationships/image" Target="media/image260.emf"/><Relationship Id="rId99" Type="http://schemas.openxmlformats.org/officeDocument/2006/relationships/image" Target="media/image66.svg"/><Relationship Id="rId101" Type="http://schemas.openxmlformats.org/officeDocument/2006/relationships/image" Target="media/image68.svg"/><Relationship Id="rId122" Type="http://schemas.openxmlformats.org/officeDocument/2006/relationships/image" Target="media/image86.sv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wmf"/><Relationship Id="rId47" Type="http://schemas.openxmlformats.org/officeDocument/2006/relationships/image" Target="media/image25.svg"/><Relationship Id="rId68" Type="http://schemas.openxmlformats.org/officeDocument/2006/relationships/image" Target="media/image44.png"/><Relationship Id="rId89" Type="http://schemas.openxmlformats.org/officeDocument/2006/relationships/image" Target="media/image60.svg"/><Relationship Id="rId112" Type="http://schemas.openxmlformats.org/officeDocument/2006/relationships/image" Target="media/image76.svg"/><Relationship Id="rId133" Type="http://schemas.openxmlformats.org/officeDocument/2006/relationships/hyperlink" Target="mailto:klachten@katholiekonderwijs.vlaande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661CA40CE7A84D62A3DB231246F7C31A3"/>
          </w:pPr>
          <w:r w:rsidRPr="009C5D12">
            <w:rPr>
              <w:rStyle w:val="Tekstvantijdelijkeaanduiding"/>
            </w:rPr>
            <w:t>Klik of tik om tekst in te voeren.</w:t>
          </w:r>
        </w:p>
      </w:docPartBody>
    </w:docPart>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pPr>
            <w:pStyle w:val="D48BF44358A147D0BA8F05BD08512DF33"/>
          </w:pPr>
          <w:r w:rsidRPr="009C5D12">
            <w:rPr>
              <w:rStyle w:val="Tekstvantijdelijkeaanduiding"/>
            </w:rPr>
            <w:t>Klik of tik om tekst in te voeren.</w:t>
          </w:r>
        </w:p>
      </w:docPartBody>
    </w:docPart>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pPr>
            <w:pStyle w:val="687F9CA3B4D44006B332BC44B8F0D8BB1"/>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pPr>
            <w:pStyle w:val="26D3BC3A4DBA4519BD712823A8F47771"/>
          </w:pPr>
          <w:r w:rsidRPr="009162AC">
            <w:rPr>
              <w:rStyle w:val="Tekstvantijdelijkeaanduiding"/>
            </w:rPr>
            <w:t>Klik of tik om tekst in te voeren.</w:t>
          </w:r>
        </w:p>
      </w:docPartBody>
    </w:docPart>
    <w:docPart>
      <w:docPartPr>
        <w:name w:val="5E579F64F3F549A48775B0A23FDDE98F"/>
        <w:category>
          <w:name w:val="Algemeen"/>
          <w:gallery w:val="placeholder"/>
        </w:category>
        <w:types>
          <w:type w:val="bbPlcHdr"/>
        </w:types>
        <w:behaviors>
          <w:behavior w:val="content"/>
        </w:behaviors>
        <w:guid w:val="{823DB3D3-B6FF-4CE7-BB26-FBA4E5501EF0}"/>
      </w:docPartPr>
      <w:docPartBody>
        <w:p w:rsidR="00E27716" w:rsidRDefault="00907860">
          <w:pPr>
            <w:pStyle w:val="3627274C0E12477A942BD1C76EC1EF5E"/>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43688C50020943448C17210347CAF920"/>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D763F546E164C8F88D8E3BF28A381FE1"/>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73E9ECC27BA4089A78BB2287E54FA023"/>
          </w:pPr>
          <w:r w:rsidRPr="009162AC">
            <w:rPr>
              <w:rStyle w:val="Tekstvantijdelijkeaanduiding"/>
            </w:rPr>
            <w:t>Klik of tik om tekst in te voeren.</w:t>
          </w:r>
        </w:p>
      </w:docPartBody>
    </w:docPart>
    <w:docPart>
      <w:docPartPr>
        <w:name w:val="D48BF44358A147D0BA8F05BD08512DF3"/>
        <w:category>
          <w:name w:val="Algemeen"/>
          <w:gallery w:val="placeholder"/>
        </w:category>
        <w:types>
          <w:type w:val="bbPlcHdr"/>
        </w:types>
        <w:behaviors>
          <w:behavior w:val="content"/>
        </w:behaviors>
        <w:guid w:val="{6DBEFB45-DF7A-4758-ADF4-43C465B75E90}"/>
      </w:docPartPr>
      <w:docPartBody>
        <w:p w:rsidR="00E27716" w:rsidRDefault="0072098F" w:rsidP="0072098F">
          <w:pPr>
            <w:pStyle w:val="18C3AC1BEC634FF6BA5F0C87A68FE23D3"/>
          </w:pPr>
          <w:r w:rsidRPr="009162AC">
            <w:rPr>
              <w:rStyle w:val="Tekstvantijdelijkeaanduiding"/>
            </w:rPr>
            <w:t>Klik of tik om tekst in te voeren.</w:t>
          </w:r>
        </w:p>
      </w:docPartBody>
    </w:docPart>
    <w:docPart>
      <w:docPartPr>
        <w:name w:val="C73E9ECC27BA4089A78BB2287E54FA02"/>
        <w:category>
          <w:name w:val="Algemeen"/>
          <w:gallery w:val="placeholder"/>
        </w:category>
        <w:types>
          <w:type w:val="bbPlcHdr"/>
        </w:types>
        <w:behaviors>
          <w:behavior w:val="content"/>
        </w:behaviors>
        <w:guid w:val="{7C81213A-60A9-4F18-A6E7-C3E6518E10B1}"/>
      </w:docPartPr>
      <w:docPartBody>
        <w:p w:rsidR="00E27716" w:rsidRDefault="0072098F" w:rsidP="0072098F">
          <w:pPr>
            <w:pStyle w:val="6BC0025CC8764E259705D5B2709849AF3"/>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977428F044884E8E87352BE677408C8F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72098F" w:rsidP="0072098F">
          <w:pPr>
            <w:pStyle w:val="DB36F21337C24859AA69E9559AB32E48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pPr>
            <w:pStyle w:val="C3978815FB0B41A28D8F393182C783B4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C52617CBD3634DB6A7CA8D4A2BA32A5C"/>
        <w:category>
          <w:name w:val="Algemeen"/>
          <w:gallery w:val="placeholder"/>
        </w:category>
        <w:types>
          <w:type w:val="bbPlcHdr"/>
        </w:types>
        <w:behaviors>
          <w:behavior w:val="content"/>
        </w:behaviors>
        <w:guid w:val="{6E56B1A6-5EAF-41D5-AD2C-4D1D49143C77}"/>
      </w:docPartPr>
      <w:docPartBody>
        <w:p w:rsidR="00304305" w:rsidRDefault="00907860">
          <w:pPr>
            <w:pStyle w:val="5BDC32D358844A8CA682461108EBF916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58EFD431E4DB459FB233609D69BD4286"/>
        <w:category>
          <w:name w:val="Algemeen"/>
          <w:gallery w:val="placeholder"/>
        </w:category>
        <w:types>
          <w:type w:val="bbPlcHdr"/>
        </w:types>
        <w:behaviors>
          <w:behavior w:val="content"/>
        </w:behaviors>
        <w:guid w:val="{B23C0D94-EED5-48A6-92AA-2C0FD4E75B5E}"/>
      </w:docPartPr>
      <w:docPartBody>
        <w:p w:rsidR="0094066A" w:rsidRDefault="00907860">
          <w:pPr>
            <w:pStyle w:val="5D65BF1E3CD148DCB1D6BE34875753D3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EA46670D191D46038D8F4B411880AD77"/>
          </w:pPr>
          <w:r w:rsidRPr="009162AC">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pPr>
            <w:pStyle w:val="83521A9246C246449B99EC2F1FD9D88F3"/>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2A74373603742C6971E9C4107ABC07E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5BD0053EA9454780A19B57BC98DF1336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FA715C949FC0419990CB68F012111883"/>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1E1B4206B1634B19830CEEAC1DFB51C4"/>
        <w:category>
          <w:name w:val="Algemeen"/>
          <w:gallery w:val="placeholder"/>
        </w:category>
        <w:types>
          <w:type w:val="bbPlcHdr"/>
        </w:types>
        <w:behaviors>
          <w:behavior w:val="content"/>
        </w:behaviors>
        <w:guid w:val="{E5EEECCA-41E7-45EE-B314-EC1AC97BA4A8}"/>
      </w:docPartPr>
      <w:docPartBody>
        <w:p w:rsidR="00174484" w:rsidRDefault="00907860">
          <w:pPr>
            <w:pStyle w:val="4251DE29229E43C9B0AD2A533D7514C23"/>
          </w:pPr>
          <w:r w:rsidRPr="009C5D12">
            <w:rPr>
              <w:rStyle w:val="Tekstvantijdelijkeaanduiding"/>
            </w:rPr>
            <w:t>Klik of tik om tekst in te voeren.</w:t>
          </w:r>
        </w:p>
      </w:docPartBody>
    </w:docPart>
    <w:docPart>
      <w:docPartPr>
        <w:name w:val="4ADB6F84B65C4FB4B627EE5C09A315D8"/>
        <w:category>
          <w:name w:val="Algemeen"/>
          <w:gallery w:val="placeholder"/>
        </w:category>
        <w:types>
          <w:type w:val="bbPlcHdr"/>
        </w:types>
        <w:behaviors>
          <w:behavior w:val="content"/>
        </w:behaviors>
        <w:guid w:val="{C19C2C36-2937-43E9-A9C7-E6D1C2ED6B42}"/>
      </w:docPartPr>
      <w:docPartBody>
        <w:p w:rsidR="00174484" w:rsidRDefault="0072098F" w:rsidP="0072098F">
          <w:r w:rsidRPr="00126E7C">
            <w:rPr>
              <w:rStyle w:val="Tekstvantijdelijkeaanduiding"/>
            </w:rPr>
            <w:t>Klik of tik om tekst in te voeren.</w:t>
          </w:r>
        </w:p>
      </w:docPartBody>
    </w:docPart>
    <w:docPart>
      <w:docPartPr>
        <w:name w:val="AA8418092BAE4620829E3BDBEF2FA821"/>
        <w:category>
          <w:name w:val="Algemeen"/>
          <w:gallery w:val="placeholder"/>
        </w:category>
        <w:types>
          <w:type w:val="bbPlcHdr"/>
        </w:types>
        <w:behaviors>
          <w:behavior w:val="content"/>
        </w:behaviors>
        <w:guid w:val="{CF607178-F023-491E-95BE-ED2F06E25F3A}"/>
      </w:docPartPr>
      <w:docPartBody>
        <w:p w:rsidR="0072098F" w:rsidRDefault="009A185D">
          <w:r w:rsidRPr="009162AC">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300A330A732340EDA047AB0696A4FF9E"/>
          </w:pPr>
          <w:r w:rsidRPr="00126E7C">
            <w:rPr>
              <w:rStyle w:val="Tekstvantijdelijkeaanduiding"/>
            </w:rPr>
            <w:t>Klik of tik om tekst in te voeren.</w:t>
          </w:r>
        </w:p>
      </w:docPartBody>
    </w:docPart>
    <w:docPart>
      <w:docPartPr>
        <w:name w:val="DA47004FBD244C468D2DA7E53AC13FD5"/>
        <w:category>
          <w:name w:val="Algemeen"/>
          <w:gallery w:val="placeholder"/>
        </w:category>
        <w:types>
          <w:type w:val="bbPlcHdr"/>
        </w:types>
        <w:behaviors>
          <w:behavior w:val="content"/>
        </w:behaviors>
        <w:guid w:val="{C207CDDB-863A-44C6-9E2E-BFD4B119B050}"/>
      </w:docPartPr>
      <w:docPartBody>
        <w:p w:rsidR="004E67F5" w:rsidRDefault="003E0D0C" w:rsidP="003E0D0C">
          <w:pPr>
            <w:pStyle w:val="DA47004FBD244C468D2DA7E53AC13FD5"/>
          </w:pPr>
          <w:r w:rsidRPr="009C5D12">
            <w:rPr>
              <w:rStyle w:val="Tekstvantijdelijkeaanduiding"/>
            </w:rPr>
            <w:t>Klik of tik om tekst in te voeren.</w:t>
          </w:r>
        </w:p>
      </w:docPartBody>
    </w:docPart>
    <w:docPart>
      <w:docPartPr>
        <w:name w:val="EC591D1B9DB64C0799D3CD5CF6AD9B80"/>
        <w:category>
          <w:name w:val="Algemeen"/>
          <w:gallery w:val="placeholder"/>
        </w:category>
        <w:types>
          <w:type w:val="bbPlcHdr"/>
        </w:types>
        <w:behaviors>
          <w:behavior w:val="content"/>
        </w:behaviors>
        <w:guid w:val="{AED13098-E11C-4FBB-A378-1101C028E650}"/>
      </w:docPartPr>
      <w:docPartBody>
        <w:p w:rsidR="004E67F5" w:rsidRDefault="003E0D0C" w:rsidP="003E0D0C">
          <w:pPr>
            <w:pStyle w:val="EC591D1B9DB64C0799D3CD5CF6AD9B80"/>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ook Antiqua">
    <w:panose1 w:val="02040602050305030304"/>
    <w:charset w:val="00"/>
    <w:family w:val="roman"/>
    <w:pitch w:val="variable"/>
    <w:sig w:usb0="00000287" w:usb1="00000000" w:usb2="00000000" w:usb3="00000000" w:csb0="0000009F" w:csb1="00000000"/>
  </w:font>
  <w:font w:name="Verdana Pro Light">
    <w:altName w:val="Verdana Pro Light"/>
    <w:charset w:val="00"/>
    <w:family w:val="swiss"/>
    <w:pitch w:val="variable"/>
    <w:sig w:usb0="80000287" w:usb1="00000043" w:usb2="00000000" w:usb3="00000000" w:csb0="0000009F" w:csb1="00000000"/>
  </w:font>
  <w:font w:name="Verdana Pro">
    <w:altName w:val="Arial"/>
    <w:charset w:val="00"/>
    <w:family w:val="swiss"/>
    <w:pitch w:val="variable"/>
    <w:sig w:usb0="80000287" w:usb1="00000043"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68756158">
    <w:abstractNumId w:val="0"/>
  </w:num>
  <w:num w:numId="2" w16cid:durableId="61760870">
    <w:abstractNumId w:val="1"/>
  </w:num>
  <w:num w:numId="3" w16cid:durableId="8617506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3608508">
    <w:abstractNumId w:val="2"/>
  </w:num>
  <w:num w:numId="5" w16cid:durableId="20132924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04"/>
    <w:rsid w:val="0002242E"/>
    <w:rsid w:val="00033860"/>
    <w:rsid w:val="000C1079"/>
    <w:rsid w:val="001526D4"/>
    <w:rsid w:val="00160AF3"/>
    <w:rsid w:val="00174484"/>
    <w:rsid w:val="001B0EFB"/>
    <w:rsid w:val="0024152C"/>
    <w:rsid w:val="00291B3E"/>
    <w:rsid w:val="002F7E43"/>
    <w:rsid w:val="00304305"/>
    <w:rsid w:val="003420CA"/>
    <w:rsid w:val="0039098C"/>
    <w:rsid w:val="003C7A71"/>
    <w:rsid w:val="003E0D0C"/>
    <w:rsid w:val="004371EB"/>
    <w:rsid w:val="00437CB4"/>
    <w:rsid w:val="00450782"/>
    <w:rsid w:val="004A6C74"/>
    <w:rsid w:val="004B068E"/>
    <w:rsid w:val="004E67F5"/>
    <w:rsid w:val="00630BE2"/>
    <w:rsid w:val="00691318"/>
    <w:rsid w:val="006F52A7"/>
    <w:rsid w:val="00704E26"/>
    <w:rsid w:val="0072098F"/>
    <w:rsid w:val="007855F6"/>
    <w:rsid w:val="007940FB"/>
    <w:rsid w:val="007E08E4"/>
    <w:rsid w:val="00864C10"/>
    <w:rsid w:val="00874FC9"/>
    <w:rsid w:val="00876633"/>
    <w:rsid w:val="00891C22"/>
    <w:rsid w:val="008C30BD"/>
    <w:rsid w:val="00900018"/>
    <w:rsid w:val="00907860"/>
    <w:rsid w:val="0091328C"/>
    <w:rsid w:val="0094066A"/>
    <w:rsid w:val="0094580B"/>
    <w:rsid w:val="00963069"/>
    <w:rsid w:val="009A185D"/>
    <w:rsid w:val="00A94F9C"/>
    <w:rsid w:val="00AA535E"/>
    <w:rsid w:val="00AB7848"/>
    <w:rsid w:val="00AC263F"/>
    <w:rsid w:val="00AD682C"/>
    <w:rsid w:val="00AD73B0"/>
    <w:rsid w:val="00B415F2"/>
    <w:rsid w:val="00BD1425"/>
    <w:rsid w:val="00C02595"/>
    <w:rsid w:val="00C36801"/>
    <w:rsid w:val="00C55CF8"/>
    <w:rsid w:val="00CB6065"/>
    <w:rsid w:val="00D37AD3"/>
    <w:rsid w:val="00D73749"/>
    <w:rsid w:val="00D93229"/>
    <w:rsid w:val="00DE5F56"/>
    <w:rsid w:val="00E23A99"/>
    <w:rsid w:val="00E27716"/>
    <w:rsid w:val="00E562B3"/>
    <w:rsid w:val="00E6592B"/>
    <w:rsid w:val="00E74AAB"/>
    <w:rsid w:val="00EA2704"/>
    <w:rsid w:val="00F07521"/>
    <w:rsid w:val="00F71858"/>
    <w:rsid w:val="00FB237C"/>
    <w:rsid w:val="00FB64C7"/>
    <w:rsid w:val="00FC2EDD"/>
    <w:rsid w:val="00FC4FC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E0D0C"/>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26D3BC3A4DBA4519BD712823A8F47771">
    <w:name w:val="26D3BC3A4DBA4519BD712823A8F47771"/>
  </w:style>
  <w:style w:type="paragraph" w:customStyle="1" w:styleId="DA47004FBD244C468D2DA7E53AC13FD5">
    <w:name w:val="DA47004FBD244C468D2DA7E53AC13FD5"/>
    <w:rsid w:val="003E0D0C"/>
  </w:style>
  <w:style w:type="paragraph" w:customStyle="1" w:styleId="EC591D1B9DB64C0799D3CD5CF6AD9B80">
    <w:name w:val="EC591D1B9DB64C0799D3CD5CF6AD9B80"/>
    <w:rsid w:val="003E0D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1F0DEA326F5478CF409C5356C3273" ma:contentTypeVersion="16" ma:contentTypeDescription="Een nieuw document maken." ma:contentTypeScope="" ma:versionID="ff9d13f6b59a8841a246c45bbf5bf299">
  <xsd:schema xmlns:xsd="http://www.w3.org/2001/XMLSchema" xmlns:xs="http://www.w3.org/2001/XMLSchema" xmlns:p="http://schemas.microsoft.com/office/2006/metadata/properties" xmlns:ns2="4bf456a2-95f9-41c7-a352-24a51235d474" xmlns:ns3="71f7c57f-6f91-4369-a0a3-2e1dfef41392" targetNamespace="http://schemas.microsoft.com/office/2006/metadata/properties" ma:root="true" ma:fieldsID="7593c1956ed8306367f82bcdec16c952" ns2:_="" ns3:_="">
    <xsd:import namespace="4bf456a2-95f9-41c7-a352-24a51235d474"/>
    <xsd:import namespace="71f7c57f-6f91-4369-a0a3-2e1dfef413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456a2-95f9-41c7-a352-24a51235d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6ba7540-62bf-4a3b-abc4-cd673739990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f7c57f-6f91-4369-a0a3-2e1dfef41392"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b7285d0-9849-470b-ba8c-21030d8b4b31}" ma:internalName="TaxCatchAll" ma:showField="CatchAllData" ma:web="71f7c57f-6f91-4369-a0a3-2e1dfef413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f456a2-95f9-41c7-a352-24a51235d474">
      <Terms xmlns="http://schemas.microsoft.com/office/infopath/2007/PartnerControls"/>
    </lcf76f155ced4ddcb4097134ff3c332f>
    <TaxCatchAll xmlns="71f7c57f-6f91-4369-a0a3-2e1dfef413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C8E3D-C5D6-4DB5-892B-029CFBFDC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456a2-95f9-41c7-a352-24a51235d474"/>
    <ds:schemaRef ds:uri="71f7c57f-6f91-4369-a0a3-2e1dfef41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4bf456a2-95f9-41c7-a352-24a51235d474"/>
    <ds:schemaRef ds:uri="71f7c57f-6f91-4369-a0a3-2e1dfef41392"/>
  </ds:schemaRefs>
</ds:datastoreItem>
</file>

<file path=customXml/itemProps4.xml><?xml version="1.0" encoding="utf-8"?>
<ds:datastoreItem xmlns:ds="http://schemas.openxmlformats.org/officeDocument/2006/customXml" ds:itemID="{940FDAD7-7F3A-4AE8-8589-4B272BF63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0</TotalTime>
  <Pages>1</Pages>
  <Words>15338</Words>
  <Characters>84363</Characters>
  <Application>Microsoft Office Word</Application>
  <DocSecurity>0</DocSecurity>
  <Lines>703</Lines>
  <Paragraphs>199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Katleen Meganck</cp:lastModifiedBy>
  <cp:revision>4</cp:revision>
  <cp:lastPrinted>2022-06-23T06:41:00Z</cp:lastPrinted>
  <dcterms:created xsi:type="dcterms:W3CDTF">2022-06-23T12:01:00Z</dcterms:created>
  <dcterms:modified xsi:type="dcterms:W3CDTF">2022-06-23T12:04:00Z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0x0101002911F0DEA326F5478CF409C5356C3273</vt:lpwstr>
  </property>
  <property fmtid="{D5CDD505-2E9C-101B-9397-08002B2CF9AE}" pid="3" name="MediaServiceImageTags">
    <vt:lpwstr/>
  </property>
</Properties>
</file>